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3DB5B32A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427F4D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3DB5B32A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427F4D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474479D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bookmarkStart w:id="6" w:name="_Hlk234934661"/>
      <w:r w:rsidR="00DC7C01" w:rsidRPr="00DC7C01">
        <w:rPr>
          <w:rFonts w:ascii="Mulish" w:hAnsi="Mulish"/>
        </w:rPr>
        <w:t>Gran Telescopio de Canarias</w:t>
      </w:r>
      <w:r w:rsidR="00DC7C01" w:rsidRPr="00296787">
        <w:rPr>
          <w:rFonts w:ascii="Mulish" w:hAnsi="Mulish"/>
        </w:rPr>
        <w:t xml:space="preserve"> </w:t>
      </w:r>
      <w:bookmarkEnd w:id="6"/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F55BECA" w:rsidR="00B628C5" w:rsidRPr="00DC7C01" w:rsidRDefault="00DC7C01" w:rsidP="00F8475B">
            <w:pPr>
              <w:rPr>
                <w:rFonts w:ascii="Mulish" w:hAnsi="Mulish"/>
                <w:sz w:val="24"/>
              </w:rPr>
            </w:pPr>
            <w:r w:rsidRPr="00DC7C01">
              <w:rPr>
                <w:rFonts w:ascii="Mulish" w:hAnsi="Mulish"/>
                <w:sz w:val="24"/>
                <w:szCs w:val="28"/>
              </w:rPr>
              <w:t>Gran Telescopio de Canarias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5A9D34D9" w:rsidR="008C19AC" w:rsidRDefault="003614E4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</w:t>
            </w:r>
            <w:r w:rsidR="008C19AC">
              <w:rPr>
                <w:rFonts w:ascii="Mulish" w:hAnsi="Mulish"/>
                <w:sz w:val="24"/>
              </w:rPr>
              <w:t>/03/2026</w:t>
            </w:r>
          </w:p>
          <w:p w14:paraId="5DEB5371" w14:textId="6C53893D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E96577">
              <w:rPr>
                <w:rFonts w:ascii="Mulish" w:hAnsi="Mulish"/>
                <w:sz w:val="24"/>
              </w:rPr>
              <w:t>09/07/2026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1FCEAEF" w:rsidR="00DC7C01" w:rsidRPr="00DC7C01" w:rsidRDefault="00472423" w:rsidP="00F5055C">
            <w:pPr>
              <w:rPr>
                <w:rFonts w:ascii="Mulish" w:hAnsi="Mulish"/>
                <w:sz w:val="24"/>
                <w:szCs w:val="28"/>
              </w:rPr>
            </w:pPr>
            <w:hyperlink r:id="rId18" w:history="1">
              <w:r w:rsidR="00DC7C01" w:rsidRPr="00DB5C14">
                <w:rPr>
                  <w:rStyle w:val="Hipervnculo"/>
                  <w:rFonts w:ascii="Mulish" w:hAnsi="Mulish"/>
                  <w:sz w:val="24"/>
                  <w:szCs w:val="28"/>
                </w:rPr>
                <w:t>https://www.gtc.iac.es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72423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52DD8AF9" w:rsidR="00AF751D" w:rsidRPr="00DF05BD" w:rsidRDefault="00081DF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9504331" w:rsidR="00AF751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85D8F9C" w:rsidR="00AF751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657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82E2399" w:rsidR="00AF751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657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711449" w:rsidR="00AF751D" w:rsidRPr="00DF05BD" w:rsidRDefault="005767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E65BB36" w:rsidR="00AF751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30E4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92144F2" w:rsidR="00DF05BD" w:rsidRPr="00DF05BD" w:rsidRDefault="005473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1D61BB8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73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CFCCD96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FD3A957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FAC32B9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657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1F7D6A" w:rsidR="00DF05BD" w:rsidRPr="00DF05BD" w:rsidRDefault="005473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FA698AA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73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23CA98C" w:rsidR="00DF05BD" w:rsidRPr="00DF05BD" w:rsidRDefault="00081DF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ECA85FB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951966F" w:rsidR="00DF05BD" w:rsidRPr="00DF05BD" w:rsidRDefault="005473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B0C46AE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73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F5055C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F5055C" w:rsidRPr="00296787" w:rsidRDefault="00F5055C" w:rsidP="00F5055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F5055C" w:rsidRPr="00296787" w:rsidRDefault="00F5055C" w:rsidP="00F5055C">
            <w:pPr>
              <w:rPr>
                <w:rFonts w:ascii="Mulish" w:hAnsi="Mulish"/>
                <w:sz w:val="18"/>
                <w:szCs w:val="18"/>
              </w:rPr>
            </w:pPr>
            <w:bookmarkStart w:id="7" w:name="_Hlk224646322"/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  <w:bookmarkEnd w:id="7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B69A8E1AA4BE4FE4BBEBDD9588215E1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FFDA65" w:rsidR="00F5055C" w:rsidRPr="00DF05BD" w:rsidRDefault="00F5055C" w:rsidP="00F5055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146A740" w:rsidR="00F5055C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02906943"/>
                <w:placeholder>
                  <w:docPart w:val="37CDE958B20F407EACC512478519093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C50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C5066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CC5066" w:rsidRPr="00296787" w:rsidRDefault="00CC5066" w:rsidP="00CC50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CC5066" w:rsidRPr="00296787" w:rsidRDefault="00CC5066" w:rsidP="00CC50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F79B072DE8A54553BCD7A9C608563F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3AAD687" w:rsidR="00CC5066" w:rsidRPr="00DF05BD" w:rsidRDefault="00CC5066" w:rsidP="00CC50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FEF2C0A" w:rsidR="00CC5066" w:rsidRPr="00DF05BD" w:rsidRDefault="00472423" w:rsidP="00CC506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07221413"/>
                <w:placeholder>
                  <w:docPart w:val="1A249E9F5A3F48C49C43AC2FEE3523A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C506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C5066" w:rsidRPr="00F5055C">
              <w:rPr>
                <w:rFonts w:ascii="Mulish" w:hAnsi="Mulish"/>
                <w:sz w:val="18"/>
                <w:szCs w:val="18"/>
              </w:rPr>
              <w:t xml:space="preserve">. </w:t>
            </w:r>
            <w:r w:rsidR="00CC5066">
              <w:rPr>
                <w:rFonts w:ascii="Mulish" w:hAnsi="Mulish"/>
                <w:sz w:val="18"/>
                <w:szCs w:val="18"/>
              </w:rPr>
              <w:t>No aplica</w:t>
            </w:r>
            <w:r w:rsidR="00CC5066" w:rsidRPr="00F5055C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CC5066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CC5066" w:rsidRPr="00296787" w:rsidRDefault="00CC5066" w:rsidP="00CC50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CC5066" w:rsidRPr="00296787" w:rsidRDefault="00CC5066" w:rsidP="00CC50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72F615AD0DB1489E9D2D8F317A9D172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FB95EBF" w:rsidR="00CC5066" w:rsidRPr="00DF05BD" w:rsidRDefault="00CC5066" w:rsidP="00CC50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9C38D8C" w:rsidR="00CC5066" w:rsidRPr="00DF05BD" w:rsidRDefault="00472423" w:rsidP="00CC506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50235256"/>
                <w:placeholder>
                  <w:docPart w:val="DF4B191841F8475EBB5B4B808C8EB84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C506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C5066" w:rsidRPr="00F5055C">
              <w:rPr>
                <w:rFonts w:ascii="Mulish" w:hAnsi="Mulish"/>
                <w:sz w:val="18"/>
                <w:szCs w:val="18"/>
              </w:rPr>
              <w:t xml:space="preserve">. </w:t>
            </w:r>
            <w:r w:rsidR="00CC5066">
              <w:rPr>
                <w:rFonts w:ascii="Mulish" w:hAnsi="Mulish"/>
                <w:sz w:val="18"/>
                <w:szCs w:val="18"/>
              </w:rPr>
              <w:t>No aplica</w:t>
            </w:r>
            <w:r w:rsidR="00CC5066" w:rsidRPr="00F5055C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4567FC95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05C31E53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C50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A0D1F22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F5055C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F5055C" w:rsidRPr="00296787" w:rsidRDefault="00F5055C" w:rsidP="00F5055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F5055C" w:rsidRPr="00296787" w:rsidRDefault="00F5055C" w:rsidP="00F5055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3D31C01F6A374C1FBD7DA66A4057C3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3659B6F" w:rsidR="00F5055C" w:rsidRPr="00DF05BD" w:rsidRDefault="00F5055C" w:rsidP="00F5055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48E8B8D" w:rsidR="00F5055C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91364374"/>
                <w:placeholder>
                  <w:docPart w:val="84FB78DC821745C7881A3AA7EA98621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C50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A21C11E" w:rsidR="00DF05BD" w:rsidRPr="00DF05BD" w:rsidRDefault="008043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238124D6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3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C5066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CC5066" w:rsidRPr="00296787" w:rsidRDefault="00CC5066" w:rsidP="00CC50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CC5066" w:rsidRPr="00296787" w:rsidRDefault="00CC5066" w:rsidP="00CC50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2B0D7FA4A81E48B2BBEF25CB1DF322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CC5066" w:rsidRPr="00DF05BD" w:rsidRDefault="00CC5066" w:rsidP="00CC50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604B4BC" w:rsidR="00CC5066" w:rsidRPr="00DF05BD" w:rsidRDefault="00472423" w:rsidP="00CC506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88231487"/>
                <w:placeholder>
                  <w:docPart w:val="F2486AD4E1A145EC8214D1F5D2E2D29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C506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C5066" w:rsidRPr="00F5055C">
              <w:rPr>
                <w:rFonts w:ascii="Mulish" w:hAnsi="Mulish"/>
                <w:sz w:val="18"/>
                <w:szCs w:val="18"/>
              </w:rPr>
              <w:t xml:space="preserve">. </w:t>
            </w:r>
            <w:r w:rsidR="00CC5066">
              <w:rPr>
                <w:rFonts w:ascii="Mulish" w:hAnsi="Mulish"/>
                <w:sz w:val="18"/>
                <w:szCs w:val="18"/>
              </w:rPr>
              <w:t>No aplica</w:t>
            </w:r>
            <w:r w:rsidR="00CC5066" w:rsidRPr="00F5055C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3A898FA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D6EEAB4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C50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632CE36" w:rsidR="00DF05BD" w:rsidRPr="00DF05BD" w:rsidRDefault="008043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384E21A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1A2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DD9FD51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0589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760589" w:rsidRPr="00296787" w:rsidRDefault="00760589" w:rsidP="0076058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760589" w:rsidRPr="00296787" w:rsidRDefault="00760589" w:rsidP="0076058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A497B8BFA8CD4713ADE2105C232DE8E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173150E8" w:rsidR="00760589" w:rsidRPr="00DF05BD" w:rsidRDefault="00760589" w:rsidP="0076058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7A3BDF1" w:rsidR="00760589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90381789"/>
                <w:placeholder>
                  <w:docPart w:val="DF7007E540824C90843F441C7AD6C41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058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F10B31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F10B31" w:rsidRPr="00296787" w:rsidRDefault="00F10B31" w:rsidP="00F10B3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F10B31" w:rsidRPr="00296787" w:rsidRDefault="00F10B31" w:rsidP="00F10B3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75EE81A180844BAD8B5BEA446BD909C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F10B31" w:rsidRPr="00DF05BD" w:rsidRDefault="00F10B31" w:rsidP="00F10B3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1C2EE20" w:rsidR="00F10B31" w:rsidRPr="00DF05BD" w:rsidRDefault="00472423" w:rsidP="00F10B3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41780462"/>
                <w:placeholder>
                  <w:docPart w:val="ACBF650D8AB4462B8814E18A7DD3251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0B3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10B31" w:rsidRPr="00F5055C">
              <w:rPr>
                <w:rFonts w:ascii="Mulish" w:hAnsi="Mulish"/>
                <w:sz w:val="18"/>
                <w:szCs w:val="18"/>
              </w:rPr>
              <w:t xml:space="preserve">. </w:t>
            </w:r>
            <w:r w:rsidR="00F10B31">
              <w:rPr>
                <w:rFonts w:ascii="Mulish" w:hAnsi="Mulish"/>
                <w:sz w:val="18"/>
                <w:szCs w:val="18"/>
              </w:rPr>
              <w:t>No aplica</w:t>
            </w:r>
            <w:r w:rsidR="00F10B31" w:rsidRPr="00F5055C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F10B31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F10B31" w:rsidRPr="00296787" w:rsidRDefault="00F10B31" w:rsidP="00F10B3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F10B31" w:rsidRPr="00296787" w:rsidRDefault="00F10B31" w:rsidP="00F10B3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C9D03F312C98480995FEC779716D044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F10B31" w:rsidRPr="00DF05BD" w:rsidRDefault="00F10B31" w:rsidP="00F10B3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D014280" w:rsidR="00F10B31" w:rsidRPr="00DF05BD" w:rsidRDefault="00472423" w:rsidP="00F10B3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01336755"/>
                <w:placeholder>
                  <w:docPart w:val="375EEEB9BBF848A18E78A9E0F52262E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0B3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10B31" w:rsidRPr="00F5055C">
              <w:rPr>
                <w:rFonts w:ascii="Mulish" w:hAnsi="Mulish"/>
                <w:sz w:val="18"/>
                <w:szCs w:val="18"/>
              </w:rPr>
              <w:t xml:space="preserve">. </w:t>
            </w:r>
            <w:r w:rsidR="00F10B31">
              <w:rPr>
                <w:rFonts w:ascii="Mulish" w:hAnsi="Mulish"/>
                <w:sz w:val="18"/>
                <w:szCs w:val="18"/>
              </w:rPr>
              <w:t>No aplica</w:t>
            </w:r>
            <w:r w:rsidR="00F10B31" w:rsidRPr="00F5055C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F10B31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F10B31" w:rsidRPr="00296787" w:rsidRDefault="00F10B31" w:rsidP="00F10B3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F10B31" w:rsidRPr="00296787" w:rsidRDefault="00F10B31" w:rsidP="00F10B3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1084B0514C48D0AABE056025BBF0C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F10B31" w:rsidRPr="00DF05BD" w:rsidRDefault="00F10B31" w:rsidP="00F10B3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A5FEA2D" w:rsidR="00F10B31" w:rsidRPr="00DF05BD" w:rsidRDefault="00472423" w:rsidP="00F10B3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63513455"/>
                <w:placeholder>
                  <w:docPart w:val="07218998D24F41D1987799B12FCDBB7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0B3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10B31" w:rsidRPr="00F5055C">
              <w:rPr>
                <w:rFonts w:ascii="Mulish" w:hAnsi="Mulish"/>
                <w:sz w:val="18"/>
                <w:szCs w:val="18"/>
              </w:rPr>
              <w:t xml:space="preserve">. </w:t>
            </w:r>
            <w:r w:rsidR="00F10B31">
              <w:rPr>
                <w:rFonts w:ascii="Mulish" w:hAnsi="Mulish"/>
                <w:sz w:val="18"/>
                <w:szCs w:val="18"/>
              </w:rPr>
              <w:t>No aplica</w:t>
            </w:r>
            <w:r w:rsidR="00F10B31" w:rsidRPr="00F5055C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030C523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50FDC27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2F8E981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585F0B5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BB1D94C" w:rsidR="00DF05BD" w:rsidRPr="00DF05BD" w:rsidRDefault="008043D4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D20900A" w:rsidR="00DF05BD" w:rsidRPr="00DF05BD" w:rsidRDefault="00472423" w:rsidP="001340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3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14A37A5" w:rsidR="00DF05BD" w:rsidRPr="00DF05BD" w:rsidRDefault="0062420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12</w:t>
            </w:r>
          </w:p>
        </w:tc>
        <w:tc>
          <w:tcPr>
            <w:tcW w:w="2806" w:type="dxa"/>
          </w:tcPr>
          <w:p w14:paraId="3E03AC72" w14:textId="1C007A72" w:rsidR="00DF05BD" w:rsidRPr="00DF05BD" w:rsidRDefault="00F10B31" w:rsidP="001340BB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A8CE855" w:rsidR="002A7C57" w:rsidRPr="0017792F" w:rsidRDefault="0062420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85" w:type="dxa"/>
          </w:tcPr>
          <w:p w14:paraId="33CF1936" w14:textId="5DE2BDF3" w:rsidR="002A7C57" w:rsidRPr="0017792F" w:rsidRDefault="00230E4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F10B31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77B7B68A" w:rsidR="002A7C57" w:rsidRPr="00230E47" w:rsidRDefault="00F10B3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4DF78CAB" w14:textId="51E0C2BF" w:rsidR="00DF2CC6" w:rsidRPr="00DF2CC6" w:rsidRDefault="00472423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Excel.Sheet.12 "C:\\Users\\maria.bonache\\Desktop\\Excel Sociedades mercantiles, plantilla.xlsx" "Tablas!F2C1:F7C9" \a \f 4 \h </w:instrText>
      </w:r>
      <w:r w:rsidR="00DF2CC6">
        <w:rPr>
          <w:lang w:bidi="es-ES"/>
        </w:rPr>
        <w:fldChar w:fldCharType="separate"/>
      </w:r>
    </w:p>
    <w:p w14:paraId="5F1F4C61" w14:textId="5DCA71EF" w:rsidR="00427F4D" w:rsidRDefault="00DF2CC6" w:rsidP="004D778A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F10B31">
        <w:rPr>
          <w:lang w:bidi="es-ES"/>
        </w:rPr>
        <w:fldChar w:fldCharType="begin"/>
      </w:r>
      <w:r w:rsidR="00F10B31">
        <w:rPr>
          <w:lang w:bidi="es-ES"/>
        </w:rPr>
        <w:instrText xml:space="preserve"> LINK </w:instrText>
      </w:r>
      <w:r w:rsidR="00427F4D">
        <w:rPr>
          <w:lang w:bidi="es-ES"/>
        </w:rPr>
        <w:instrText xml:space="preserve">Excel.Sheet.12 "\\\\DSIC.ES\\sscc\\550Grupos\\ctbg-sgtbg\\14 MEMORIA\\MEMORIA 2026\\Sector Público Institucional\\Revisiones\\106-Gran Telescopio de Canarias\\2026\\106 Excel GRATECAN definitivo 2026.xlsx" Tablas!F2C1:F7C9 </w:instrText>
      </w:r>
      <w:r w:rsidR="00F10B31">
        <w:rPr>
          <w:lang w:bidi="es-ES"/>
        </w:rPr>
        <w:instrText xml:space="preserve">\a \f 4 \h </w:instrText>
      </w:r>
      <w:r w:rsidR="00427F4D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427F4D" w:rsidRPr="00427F4D" w14:paraId="434225D0" w14:textId="77777777" w:rsidTr="00427F4D">
        <w:trPr>
          <w:divId w:val="1678574505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B672E2B" w14:textId="194AA16B" w:rsidR="00427F4D" w:rsidRPr="00427F4D" w:rsidRDefault="00427F4D" w:rsidP="00427F4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6315EA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44C9A3C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9C5BCAC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1E3FA43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204A5D9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75B3093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06360D3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866E4B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427F4D" w:rsidRPr="00427F4D" w14:paraId="2FB39717" w14:textId="77777777" w:rsidTr="00427F4D">
        <w:trPr>
          <w:divId w:val="1678574505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BB16BFC" w14:textId="77777777" w:rsidR="00427F4D" w:rsidRPr="00427F4D" w:rsidRDefault="00427F4D" w:rsidP="00427F4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889111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320FF1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9A776D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E4797F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15E25D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99F2EA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08A86B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31C732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427F4D" w:rsidRPr="00427F4D" w14:paraId="17BED146" w14:textId="77777777" w:rsidTr="00427F4D">
        <w:trPr>
          <w:divId w:val="1678574505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7B8239A" w14:textId="77777777" w:rsidR="00427F4D" w:rsidRPr="00427F4D" w:rsidRDefault="00427F4D" w:rsidP="00427F4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3A810C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756260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4C05D8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890ACF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706AC9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BD74B7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336633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E48493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427F4D" w:rsidRPr="00427F4D" w14:paraId="04055C32" w14:textId="77777777" w:rsidTr="00427F4D">
        <w:trPr>
          <w:divId w:val="1678574505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E6F240E" w14:textId="77777777" w:rsidR="00427F4D" w:rsidRPr="00427F4D" w:rsidRDefault="00427F4D" w:rsidP="00427F4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C6D459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CD3B10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5FC1C3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990D5D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A2731E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271792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C0156D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02EB30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74,4</w:t>
            </w:r>
          </w:p>
        </w:tc>
      </w:tr>
      <w:tr w:rsidR="00427F4D" w:rsidRPr="00427F4D" w14:paraId="382FE9CE" w14:textId="77777777" w:rsidTr="00427F4D">
        <w:trPr>
          <w:divId w:val="1678574505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CAE8FC7" w14:textId="77777777" w:rsidR="00427F4D" w:rsidRPr="00427F4D" w:rsidRDefault="00427F4D" w:rsidP="00427F4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CEA62D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C9E0DE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C47A4B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945A53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59FC24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2AD0B0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94C116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C037F8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427F4D" w:rsidRPr="00427F4D" w14:paraId="5C348010" w14:textId="77777777" w:rsidTr="00427F4D">
        <w:trPr>
          <w:divId w:val="1678574505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1294CF8" w14:textId="77777777" w:rsidR="00427F4D" w:rsidRPr="00427F4D" w:rsidRDefault="00427F4D" w:rsidP="00427F4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87A845C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F349517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F485AC3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5CEC8A6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8F47206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4C75BB2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F159DE4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B57390C" w14:textId="77777777" w:rsidR="00427F4D" w:rsidRPr="00427F4D" w:rsidRDefault="00427F4D" w:rsidP="00427F4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27F4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85,1</w:t>
            </w:r>
          </w:p>
        </w:tc>
      </w:tr>
    </w:tbl>
    <w:p w14:paraId="579D5126" w14:textId="458930E4" w:rsidR="004D778A" w:rsidRDefault="00F10B31" w:rsidP="004D778A">
      <w:pPr>
        <w:pStyle w:val="Cuerpodelboletn"/>
        <w:rPr>
          <w:lang w:bidi="es-ES"/>
        </w:rPr>
      </w:pPr>
      <w:r>
        <w:rPr>
          <w:lang w:bidi="es-ES"/>
        </w:rPr>
        <w:fldChar w:fldCharType="end"/>
      </w:r>
    </w:p>
    <w:p w14:paraId="0D0031AF" w14:textId="6206C2EB" w:rsidR="001E106B" w:rsidRPr="00296787" w:rsidRDefault="00F10B31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>
        <w:rPr>
          <w:rFonts w:ascii="Mulish" w:hAnsi="Mulish"/>
          <w:lang w:bidi="es-ES"/>
        </w:rPr>
        <w:t>85,1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DA0F0C8" w14:textId="7689A1CD" w:rsidR="007A5562" w:rsidRDefault="001E106B" w:rsidP="00F10B31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F10B31">
        <w:rPr>
          <w:rFonts w:ascii="Mulish" w:hAnsi="Mulish"/>
        </w:rPr>
        <w:t>positivam</w:t>
      </w:r>
      <w:r w:rsidR="007F144B" w:rsidRPr="00296787">
        <w:rPr>
          <w:rFonts w:ascii="Mulish" w:hAnsi="Mulish"/>
        </w:rPr>
        <w:t xml:space="preserve">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230E47">
        <w:rPr>
          <w:rFonts w:ascii="Mulish" w:hAnsi="Mulish"/>
          <w:szCs w:val="22"/>
        </w:rPr>
        <w:t xml:space="preserve"> GRATECAN</w:t>
      </w:r>
      <w:r w:rsidR="0076189D" w:rsidRPr="00DF2CC6">
        <w:rPr>
          <w:rFonts w:ascii="Mulish" w:hAnsi="Mulish"/>
          <w:szCs w:val="22"/>
        </w:rPr>
        <w:t>.</w:t>
      </w:r>
      <w:r w:rsidR="0076189D">
        <w:rPr>
          <w:rFonts w:ascii="Mulish" w:hAnsi="Mulish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F10B31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>cremento de</w:t>
      </w:r>
      <w:r w:rsidR="00DF2CC6">
        <w:rPr>
          <w:rFonts w:ascii="Mulish" w:hAnsi="Mulish"/>
          <w:lang w:bidi="es-ES"/>
        </w:rPr>
        <w:t xml:space="preserve"> </w:t>
      </w:r>
      <w:r w:rsidR="00F10B31">
        <w:rPr>
          <w:rFonts w:ascii="Mulish" w:hAnsi="Mulish"/>
          <w:lang w:bidi="es-ES"/>
        </w:rPr>
        <w:t>43</w:t>
      </w:r>
      <w:r w:rsidR="0076189D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7A5562">
        <w:rPr>
          <w:rFonts w:ascii="Mulish" w:hAnsi="Mulish"/>
          <w:lang w:bidi="es-ES"/>
        </w:rPr>
        <w:t>, ya que</w:t>
      </w:r>
      <w:r w:rsidR="00F10B31">
        <w:rPr>
          <w:rFonts w:ascii="Mulish" w:hAnsi="Mulish"/>
          <w:lang w:bidi="es-ES"/>
        </w:rPr>
        <w:t xml:space="preserve"> se han aplicado diez</w:t>
      </w:r>
      <w:r w:rsidR="007A5562">
        <w:rPr>
          <w:rFonts w:ascii="Mulish" w:hAnsi="Mulish"/>
          <w:lang w:bidi="es-ES"/>
        </w:rPr>
        <w:t xml:space="preserve"> de las recomendaciones efectuadas en 2025</w:t>
      </w:r>
      <w:r w:rsidR="00F10B31">
        <w:rPr>
          <w:rFonts w:ascii="Mulish" w:hAnsi="Mulish"/>
          <w:lang w:bidi="es-ES"/>
        </w:rPr>
        <w:t>.</w:t>
      </w:r>
    </w:p>
    <w:p w14:paraId="47D4D685" w14:textId="0E9DC7EA" w:rsidR="008A69BE" w:rsidRDefault="00F10B31" w:rsidP="00611350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se siguen evidenciando los siguientes déficits</w:t>
      </w:r>
      <w:r w:rsidR="001E106B" w:rsidRPr="00296787">
        <w:rPr>
          <w:rFonts w:ascii="Mulish" w:hAnsi="Mulish"/>
        </w:rPr>
        <w:t xml:space="preserve">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66FFC5A" w14:textId="77777777" w:rsidR="007A5562" w:rsidRPr="00A479C0" w:rsidRDefault="007A5562" w:rsidP="007A556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 w:rsidRP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El número y el porcentaje en volumen presupuestario de contratos adjudicados a PYMEs según tipo de contrato y según procedimiento de licitación.</w:t>
      </w:r>
    </w:p>
    <w:p w14:paraId="71BEEB29" w14:textId="3DC37E21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7A556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9C1A26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9C1A26">
        <w:rPr>
          <w:rFonts w:ascii="Mulish" w:hAnsi="Mulish"/>
        </w:rPr>
        <w:t>Si no existieran, debe especificarse este extremo.</w:t>
      </w:r>
    </w:p>
    <w:p w14:paraId="5311A3CE" w14:textId="42BF48AC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3F53B84A" w14:textId="77E0F118" w:rsidR="008E097B" w:rsidRDefault="008E097B" w:rsidP="00576759">
      <w:pPr>
        <w:pStyle w:val="Sinespaciado"/>
        <w:spacing w:line="276" w:lineRule="auto"/>
        <w:rPr>
          <w:rFonts w:ascii="Mulish" w:hAnsi="Mulish"/>
        </w:rPr>
      </w:pPr>
    </w:p>
    <w:p w14:paraId="1F54E31F" w14:textId="2AE08CA5" w:rsidR="00427F4D" w:rsidRDefault="00427F4D" w:rsidP="00427F4D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la GRATECAN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3</w:t>
      </w:r>
      <w:r w:rsidRPr="00D232A0">
        <w:rPr>
          <w:rFonts w:ascii="Mulish" w:hAnsi="Mulish"/>
        </w:rPr>
        <w:t xml:space="preserve"> de junio. Recibidas sus </w:t>
      </w:r>
      <w:r w:rsidR="00472423"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0B8E2780" w14:textId="678DFDB0" w:rsidR="00427F4D" w:rsidRDefault="00427F4D" w:rsidP="00576759">
      <w:pPr>
        <w:pStyle w:val="Sinespaciado"/>
        <w:spacing w:line="276" w:lineRule="auto"/>
        <w:rPr>
          <w:rFonts w:ascii="Mulish" w:hAnsi="Mulish"/>
        </w:rPr>
      </w:pPr>
    </w:p>
    <w:p w14:paraId="4D4A3EE0" w14:textId="77777777" w:rsidR="00427F4D" w:rsidRDefault="00427F4D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6FC0F636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23B3B">
        <w:rPr>
          <w:rFonts w:ascii="Mulish" w:hAnsi="Mulish"/>
        </w:rPr>
        <w:t>ju</w:t>
      </w:r>
      <w:r w:rsidR="00F10B31">
        <w:rPr>
          <w:rFonts w:ascii="Mulish" w:hAnsi="Mulish"/>
        </w:rPr>
        <w:t>l</w:t>
      </w:r>
      <w:r w:rsidR="00123B3B">
        <w:rPr>
          <w:rFonts w:ascii="Mulish" w:hAnsi="Mulish"/>
        </w:rPr>
        <w:t>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74C1" w14:textId="77777777" w:rsidR="002A3CA2" w:rsidRDefault="002A3CA2" w:rsidP="00F31BC3">
      <w:r>
        <w:separator/>
      </w:r>
    </w:p>
  </w:endnote>
  <w:endnote w:type="continuationSeparator" w:id="0">
    <w:p w14:paraId="183550E3" w14:textId="77777777" w:rsidR="002A3CA2" w:rsidRDefault="002A3CA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472423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427F4D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557C61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472423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427F4D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557C61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84C3D" w14:textId="77777777" w:rsidR="002A3CA2" w:rsidRDefault="002A3CA2" w:rsidP="00F31BC3">
      <w:r>
        <w:separator/>
      </w:r>
    </w:p>
  </w:footnote>
  <w:footnote w:type="continuationSeparator" w:id="0">
    <w:p w14:paraId="768F495C" w14:textId="77777777" w:rsidR="002A3CA2" w:rsidRDefault="002A3CA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E34B60F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739424E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D6B0893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6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EA3133"/>
    <w:multiLevelType w:val="hybridMultilevel"/>
    <w:tmpl w:val="6D524354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7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6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57CAE"/>
    <w:rsid w:val="00064DC7"/>
    <w:rsid w:val="00072B7E"/>
    <w:rsid w:val="000775A5"/>
    <w:rsid w:val="00081DF9"/>
    <w:rsid w:val="0008502E"/>
    <w:rsid w:val="00085AD5"/>
    <w:rsid w:val="00085C93"/>
    <w:rsid w:val="00086D54"/>
    <w:rsid w:val="000A457B"/>
    <w:rsid w:val="000A77F5"/>
    <w:rsid w:val="000B2B05"/>
    <w:rsid w:val="000B778E"/>
    <w:rsid w:val="000C31F6"/>
    <w:rsid w:val="000C5E82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104DE9"/>
    <w:rsid w:val="00104E94"/>
    <w:rsid w:val="001149B1"/>
    <w:rsid w:val="00115D53"/>
    <w:rsid w:val="00123B3B"/>
    <w:rsid w:val="001325A7"/>
    <w:rsid w:val="00132732"/>
    <w:rsid w:val="001340BB"/>
    <w:rsid w:val="001342AA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0E47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3CA2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614E4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25016"/>
    <w:rsid w:val="00427F4D"/>
    <w:rsid w:val="004311B3"/>
    <w:rsid w:val="004356CC"/>
    <w:rsid w:val="00441770"/>
    <w:rsid w:val="00457B28"/>
    <w:rsid w:val="00465E87"/>
    <w:rsid w:val="00467FDF"/>
    <w:rsid w:val="004720A5"/>
    <w:rsid w:val="00472423"/>
    <w:rsid w:val="0047735C"/>
    <w:rsid w:val="004859CC"/>
    <w:rsid w:val="0048761D"/>
    <w:rsid w:val="004A1663"/>
    <w:rsid w:val="004C6440"/>
    <w:rsid w:val="004D4B3E"/>
    <w:rsid w:val="004D50CC"/>
    <w:rsid w:val="004D7037"/>
    <w:rsid w:val="004D778A"/>
    <w:rsid w:val="004E7B33"/>
    <w:rsid w:val="00506864"/>
    <w:rsid w:val="00521C69"/>
    <w:rsid w:val="005301DF"/>
    <w:rsid w:val="00532238"/>
    <w:rsid w:val="00536832"/>
    <w:rsid w:val="00540929"/>
    <w:rsid w:val="005473B8"/>
    <w:rsid w:val="005525BE"/>
    <w:rsid w:val="00557C61"/>
    <w:rsid w:val="00560FA0"/>
    <w:rsid w:val="00563295"/>
    <w:rsid w:val="00564E23"/>
    <w:rsid w:val="00576759"/>
    <w:rsid w:val="00581D58"/>
    <w:rsid w:val="00582A8C"/>
    <w:rsid w:val="00592E61"/>
    <w:rsid w:val="00593819"/>
    <w:rsid w:val="0059382D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2202"/>
    <w:rsid w:val="00623CFC"/>
    <w:rsid w:val="0062420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60589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55B"/>
    <w:rsid w:val="00790143"/>
    <w:rsid w:val="007942B7"/>
    <w:rsid w:val="007954A6"/>
    <w:rsid w:val="007A5562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43D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C19AC"/>
    <w:rsid w:val="008D6E75"/>
    <w:rsid w:val="008E007D"/>
    <w:rsid w:val="008E097B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1A26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7E48"/>
    <w:rsid w:val="00C91330"/>
    <w:rsid w:val="00CA41DD"/>
    <w:rsid w:val="00CB6837"/>
    <w:rsid w:val="00CC3B31"/>
    <w:rsid w:val="00CC48E8"/>
    <w:rsid w:val="00CC5066"/>
    <w:rsid w:val="00CC7AA6"/>
    <w:rsid w:val="00CD3DE8"/>
    <w:rsid w:val="00CD4A14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9090A"/>
    <w:rsid w:val="00D940D6"/>
    <w:rsid w:val="00D96084"/>
    <w:rsid w:val="00DA6660"/>
    <w:rsid w:val="00DB636B"/>
    <w:rsid w:val="00DC0C7B"/>
    <w:rsid w:val="00DC5B52"/>
    <w:rsid w:val="00DC7C01"/>
    <w:rsid w:val="00DD515F"/>
    <w:rsid w:val="00DF05BD"/>
    <w:rsid w:val="00DF25D7"/>
    <w:rsid w:val="00DF2CC6"/>
    <w:rsid w:val="00DF54AF"/>
    <w:rsid w:val="00DF555F"/>
    <w:rsid w:val="00DF56A7"/>
    <w:rsid w:val="00DF63CA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9148B"/>
    <w:rsid w:val="00E96577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83D"/>
    <w:rsid w:val="00F04B4F"/>
    <w:rsid w:val="00F05E2C"/>
    <w:rsid w:val="00F10B31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5055C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gtc.iac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69A8E1AA4BE4FE4BBEBDD9588215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78457-06AD-4061-AB23-8D4A282358C6}"/>
      </w:docPartPr>
      <w:docPartBody>
        <w:p w:rsidR="00CC0DCF" w:rsidRDefault="008724E9" w:rsidP="008724E9">
          <w:pPr>
            <w:pStyle w:val="B69A8E1AA4BE4FE4BBEBDD9588215E1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CDE958B20F407EACC5124785190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65AA0-3E19-4F9C-B925-4A6147ED2700}"/>
      </w:docPartPr>
      <w:docPartBody>
        <w:p w:rsidR="00CC0DCF" w:rsidRDefault="008724E9" w:rsidP="008724E9">
          <w:pPr>
            <w:pStyle w:val="37CDE958B20F407EACC512478519093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31C01F6A374C1FBD7DA66A4057C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5521A-97A5-45BB-B959-30DB8CEA0C08}"/>
      </w:docPartPr>
      <w:docPartBody>
        <w:p w:rsidR="00CC0DCF" w:rsidRDefault="008724E9" w:rsidP="008724E9">
          <w:pPr>
            <w:pStyle w:val="3D31C01F6A374C1FBD7DA66A4057C3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4FB78DC821745C7881A3AA7EA986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C3361-B4C5-4637-91D9-26610AFE83C9}"/>
      </w:docPartPr>
      <w:docPartBody>
        <w:p w:rsidR="00CC0DCF" w:rsidRDefault="008724E9" w:rsidP="008724E9">
          <w:pPr>
            <w:pStyle w:val="84FB78DC821745C7881A3AA7EA98621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497B8BFA8CD4713ADE2105C232DE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7999C-64D1-4FB1-A268-12C1FC8357BB}"/>
      </w:docPartPr>
      <w:docPartBody>
        <w:p w:rsidR="00CC0DCF" w:rsidRDefault="008724E9" w:rsidP="008724E9">
          <w:pPr>
            <w:pStyle w:val="A497B8BFA8CD4713ADE2105C232DE8E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7007E540824C90843F441C7AD6C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5C1F5-0D10-48C8-B5C1-82E4656D0B73}"/>
      </w:docPartPr>
      <w:docPartBody>
        <w:p w:rsidR="00CC0DCF" w:rsidRDefault="008724E9" w:rsidP="008724E9">
          <w:pPr>
            <w:pStyle w:val="DF7007E540824C90843F441C7AD6C41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9B072DE8A54553BCD7A9C608563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B6FC7-698C-4454-AF12-E2B9053C3F49}"/>
      </w:docPartPr>
      <w:docPartBody>
        <w:p w:rsidR="004A4E43" w:rsidRDefault="004006E2" w:rsidP="004006E2">
          <w:pPr>
            <w:pStyle w:val="F79B072DE8A54553BCD7A9C608563F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249E9F5A3F48C49C43AC2FEE35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3E942-95B6-4ABE-BC8F-CE256FEE23CC}"/>
      </w:docPartPr>
      <w:docPartBody>
        <w:p w:rsidR="004A4E43" w:rsidRDefault="004006E2" w:rsidP="004006E2">
          <w:pPr>
            <w:pStyle w:val="1A249E9F5A3F48C49C43AC2FEE3523A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2F615AD0DB1489E9D2D8F317A9D1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E1CE7-9216-4549-836F-A41D92A330D0}"/>
      </w:docPartPr>
      <w:docPartBody>
        <w:p w:rsidR="004A4E43" w:rsidRDefault="004006E2" w:rsidP="004006E2">
          <w:pPr>
            <w:pStyle w:val="72F615AD0DB1489E9D2D8F317A9D172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4B191841F8475EBB5B4B808C8EB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8471-AD60-4188-91E5-679349213161}"/>
      </w:docPartPr>
      <w:docPartBody>
        <w:p w:rsidR="004A4E43" w:rsidRDefault="004006E2" w:rsidP="004006E2">
          <w:pPr>
            <w:pStyle w:val="DF4B191841F8475EBB5B4B808C8EB84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0D7FA4A81E48B2BBEF25CB1DF32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410CC-5D2A-421A-ACB7-94198E4E4F8A}"/>
      </w:docPartPr>
      <w:docPartBody>
        <w:p w:rsidR="004A4E43" w:rsidRDefault="004006E2" w:rsidP="004006E2">
          <w:pPr>
            <w:pStyle w:val="2B0D7FA4A81E48B2BBEF25CB1DF322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2486AD4E1A145EC8214D1F5D2E2D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A9906-7F4B-48B2-A62D-0B7749E86818}"/>
      </w:docPartPr>
      <w:docPartBody>
        <w:p w:rsidR="004A4E43" w:rsidRDefault="004006E2" w:rsidP="004006E2">
          <w:pPr>
            <w:pStyle w:val="F2486AD4E1A145EC8214D1F5D2E2D2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EE81A180844BAD8B5BEA446BD90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8CE6C-EDB8-430A-AD86-7231A4AE4888}"/>
      </w:docPartPr>
      <w:docPartBody>
        <w:p w:rsidR="004A4E43" w:rsidRDefault="004006E2" w:rsidP="004006E2">
          <w:pPr>
            <w:pStyle w:val="75EE81A180844BAD8B5BEA446BD909C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BF650D8AB4462B8814E18A7DD32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E3F1E-2B93-4246-8457-20F1CDB36B7A}"/>
      </w:docPartPr>
      <w:docPartBody>
        <w:p w:rsidR="004A4E43" w:rsidRDefault="004006E2" w:rsidP="004006E2">
          <w:pPr>
            <w:pStyle w:val="ACBF650D8AB4462B8814E18A7DD3251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D03F312C98480995FEC779716D0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0418B-846B-4871-9FF9-C5F212498A1F}"/>
      </w:docPartPr>
      <w:docPartBody>
        <w:p w:rsidR="004A4E43" w:rsidRDefault="004006E2" w:rsidP="004006E2">
          <w:pPr>
            <w:pStyle w:val="C9D03F312C98480995FEC779716D04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5EEEB9BBF848A18E78A9E0F5226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06AA8-1512-4577-A575-41EDD2A71465}"/>
      </w:docPartPr>
      <w:docPartBody>
        <w:p w:rsidR="004A4E43" w:rsidRDefault="004006E2" w:rsidP="004006E2">
          <w:pPr>
            <w:pStyle w:val="375EEEB9BBF848A18E78A9E0F52262E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1084B0514C48D0AABE056025BBF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C9FA7-4441-4A0F-A54C-A97F42CFD378}"/>
      </w:docPartPr>
      <w:docPartBody>
        <w:p w:rsidR="004A4E43" w:rsidRDefault="004006E2" w:rsidP="004006E2">
          <w:pPr>
            <w:pStyle w:val="DD1084B0514C48D0AABE056025BBF0C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218998D24F41D1987799B12FCDB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12BD7-125B-4895-BF4C-ED90FC3B88AD}"/>
      </w:docPartPr>
      <w:docPartBody>
        <w:p w:rsidR="004A4E43" w:rsidRDefault="004006E2" w:rsidP="004006E2">
          <w:pPr>
            <w:pStyle w:val="07218998D24F41D1987799B12FCDBB7E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006E2"/>
    <w:rsid w:val="00437E36"/>
    <w:rsid w:val="00443EA4"/>
    <w:rsid w:val="00491745"/>
    <w:rsid w:val="004A4E43"/>
    <w:rsid w:val="004D57AE"/>
    <w:rsid w:val="004F1289"/>
    <w:rsid w:val="00516FDD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724E9"/>
    <w:rsid w:val="008E118A"/>
    <w:rsid w:val="008E3188"/>
    <w:rsid w:val="00A036B0"/>
    <w:rsid w:val="00A104A7"/>
    <w:rsid w:val="00A70597"/>
    <w:rsid w:val="00AA3DAE"/>
    <w:rsid w:val="00AB484A"/>
    <w:rsid w:val="00AD7C28"/>
    <w:rsid w:val="00AE2C03"/>
    <w:rsid w:val="00B103B1"/>
    <w:rsid w:val="00B42024"/>
    <w:rsid w:val="00B6573C"/>
    <w:rsid w:val="00C12331"/>
    <w:rsid w:val="00C32372"/>
    <w:rsid w:val="00CC0DCF"/>
    <w:rsid w:val="00DA008C"/>
    <w:rsid w:val="00DB129A"/>
    <w:rsid w:val="00DE3DE6"/>
    <w:rsid w:val="00E169C0"/>
    <w:rsid w:val="00E64E85"/>
    <w:rsid w:val="00E73AA0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006E2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B69A8E1AA4BE4FE4BBEBDD9588215E1E">
    <w:name w:val="B69A8E1AA4BE4FE4BBEBDD9588215E1E"/>
    <w:rsid w:val="008724E9"/>
    <w:pPr>
      <w:spacing w:after="160" w:line="259" w:lineRule="auto"/>
    </w:pPr>
  </w:style>
  <w:style w:type="paragraph" w:customStyle="1" w:styleId="37CDE958B20F407EACC512478519093E">
    <w:name w:val="37CDE958B20F407EACC512478519093E"/>
    <w:rsid w:val="008724E9"/>
    <w:pPr>
      <w:spacing w:after="160" w:line="259" w:lineRule="auto"/>
    </w:pPr>
  </w:style>
  <w:style w:type="paragraph" w:customStyle="1" w:styleId="3D31C01F6A374C1FBD7DA66A4057C3A1">
    <w:name w:val="3D31C01F6A374C1FBD7DA66A4057C3A1"/>
    <w:rsid w:val="008724E9"/>
    <w:pPr>
      <w:spacing w:after="160" w:line="259" w:lineRule="auto"/>
    </w:pPr>
  </w:style>
  <w:style w:type="paragraph" w:customStyle="1" w:styleId="84FB78DC821745C7881A3AA7EA98621C">
    <w:name w:val="84FB78DC821745C7881A3AA7EA98621C"/>
    <w:rsid w:val="008724E9"/>
    <w:pPr>
      <w:spacing w:after="160" w:line="259" w:lineRule="auto"/>
    </w:pPr>
  </w:style>
  <w:style w:type="paragraph" w:customStyle="1" w:styleId="A497B8BFA8CD4713ADE2105C232DE8EC">
    <w:name w:val="A497B8BFA8CD4713ADE2105C232DE8EC"/>
    <w:rsid w:val="008724E9"/>
    <w:pPr>
      <w:spacing w:after="160" w:line="259" w:lineRule="auto"/>
    </w:pPr>
  </w:style>
  <w:style w:type="paragraph" w:customStyle="1" w:styleId="DF7007E540824C90843F441C7AD6C41A">
    <w:name w:val="DF7007E540824C90843F441C7AD6C41A"/>
    <w:rsid w:val="008724E9"/>
    <w:pPr>
      <w:spacing w:after="160" w:line="259" w:lineRule="auto"/>
    </w:pPr>
  </w:style>
  <w:style w:type="paragraph" w:customStyle="1" w:styleId="F79B072DE8A54553BCD7A9C608563F07">
    <w:name w:val="F79B072DE8A54553BCD7A9C608563F07"/>
    <w:rsid w:val="004006E2"/>
    <w:pPr>
      <w:spacing w:after="160" w:line="259" w:lineRule="auto"/>
    </w:pPr>
  </w:style>
  <w:style w:type="paragraph" w:customStyle="1" w:styleId="1A249E9F5A3F48C49C43AC2FEE3523AC">
    <w:name w:val="1A249E9F5A3F48C49C43AC2FEE3523AC"/>
    <w:rsid w:val="004006E2"/>
    <w:pPr>
      <w:spacing w:after="160" w:line="259" w:lineRule="auto"/>
    </w:pPr>
  </w:style>
  <w:style w:type="paragraph" w:customStyle="1" w:styleId="72F615AD0DB1489E9D2D8F317A9D1723">
    <w:name w:val="72F615AD0DB1489E9D2D8F317A9D1723"/>
    <w:rsid w:val="004006E2"/>
    <w:pPr>
      <w:spacing w:after="160" w:line="259" w:lineRule="auto"/>
    </w:pPr>
  </w:style>
  <w:style w:type="paragraph" w:customStyle="1" w:styleId="DF4B191841F8475EBB5B4B808C8EB845">
    <w:name w:val="DF4B191841F8475EBB5B4B808C8EB845"/>
    <w:rsid w:val="004006E2"/>
    <w:pPr>
      <w:spacing w:after="160" w:line="259" w:lineRule="auto"/>
    </w:pPr>
  </w:style>
  <w:style w:type="paragraph" w:customStyle="1" w:styleId="2B0D7FA4A81E48B2BBEF25CB1DF322A2">
    <w:name w:val="2B0D7FA4A81E48B2BBEF25CB1DF322A2"/>
    <w:rsid w:val="004006E2"/>
    <w:pPr>
      <w:spacing w:after="160" w:line="259" w:lineRule="auto"/>
    </w:pPr>
  </w:style>
  <w:style w:type="paragraph" w:customStyle="1" w:styleId="F2486AD4E1A145EC8214D1F5D2E2D292">
    <w:name w:val="F2486AD4E1A145EC8214D1F5D2E2D292"/>
    <w:rsid w:val="004006E2"/>
    <w:pPr>
      <w:spacing w:after="160" w:line="259" w:lineRule="auto"/>
    </w:pPr>
  </w:style>
  <w:style w:type="paragraph" w:customStyle="1" w:styleId="75EE81A180844BAD8B5BEA446BD909C4">
    <w:name w:val="75EE81A180844BAD8B5BEA446BD909C4"/>
    <w:rsid w:val="004006E2"/>
    <w:pPr>
      <w:spacing w:after="160" w:line="259" w:lineRule="auto"/>
    </w:pPr>
  </w:style>
  <w:style w:type="paragraph" w:customStyle="1" w:styleId="ACBF650D8AB4462B8814E18A7DD3251C">
    <w:name w:val="ACBF650D8AB4462B8814E18A7DD3251C"/>
    <w:rsid w:val="004006E2"/>
    <w:pPr>
      <w:spacing w:after="160" w:line="259" w:lineRule="auto"/>
    </w:pPr>
  </w:style>
  <w:style w:type="paragraph" w:customStyle="1" w:styleId="C9D03F312C98480995FEC779716D0442">
    <w:name w:val="C9D03F312C98480995FEC779716D0442"/>
    <w:rsid w:val="004006E2"/>
    <w:pPr>
      <w:spacing w:after="160" w:line="259" w:lineRule="auto"/>
    </w:pPr>
  </w:style>
  <w:style w:type="paragraph" w:customStyle="1" w:styleId="375EEEB9BBF848A18E78A9E0F52262E9">
    <w:name w:val="375EEEB9BBF848A18E78A9E0F52262E9"/>
    <w:rsid w:val="004006E2"/>
    <w:pPr>
      <w:spacing w:after="160" w:line="259" w:lineRule="auto"/>
    </w:pPr>
  </w:style>
  <w:style w:type="paragraph" w:customStyle="1" w:styleId="DD1084B0514C48D0AABE056025BBF0C3">
    <w:name w:val="DD1084B0514C48D0AABE056025BBF0C3"/>
    <w:rsid w:val="004006E2"/>
    <w:pPr>
      <w:spacing w:after="160" w:line="259" w:lineRule="auto"/>
    </w:pPr>
  </w:style>
  <w:style w:type="paragraph" w:customStyle="1" w:styleId="07218998D24F41D1987799B12FCDBB7E">
    <w:name w:val="07218998D24F41D1987799B12FCDBB7E"/>
    <w:rsid w:val="004006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99</TotalTime>
  <Pages>3</Pages>
  <Words>738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11</cp:revision>
  <cp:lastPrinted>2026-02-09T15:38:00Z</cp:lastPrinted>
  <dcterms:created xsi:type="dcterms:W3CDTF">2026-03-17T13:07:00Z</dcterms:created>
  <dcterms:modified xsi:type="dcterms:W3CDTF">2026-07-14T13:20:00Z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