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E7E7FF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A832D5">
        <w:rPr>
          <w:rFonts w:ascii="Mulish" w:hAnsi="Mulish"/>
        </w:rPr>
        <w:t>L</w:t>
      </w:r>
      <w:r w:rsidR="000358D4">
        <w:rPr>
          <w:rFonts w:ascii="Mulish" w:hAnsi="Mulish"/>
        </w:rPr>
        <w:t>a Almoraima</w:t>
      </w:r>
      <w:r w:rsidR="00A4000C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1"/>
        <w:gridCol w:w="686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21CF28D" w:rsidR="00B628C5" w:rsidRPr="000358D4" w:rsidRDefault="000358D4" w:rsidP="00F8475B">
            <w:pPr>
              <w:rPr>
                <w:rFonts w:ascii="Mulish" w:hAnsi="Mulish"/>
                <w:sz w:val="24"/>
              </w:rPr>
            </w:pPr>
            <w:r w:rsidRPr="000358D4">
              <w:rPr>
                <w:rFonts w:ascii="Mulish" w:hAnsi="Mulish"/>
                <w:sz w:val="24"/>
                <w:szCs w:val="28"/>
              </w:rPr>
              <w:t>La Almoraima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61C4CE1A" w:rsidR="008C19AC" w:rsidRDefault="003614E4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</w:t>
            </w:r>
            <w:r w:rsidR="000358D4">
              <w:rPr>
                <w:rFonts w:ascii="Mulish" w:hAnsi="Mulish"/>
                <w:sz w:val="24"/>
              </w:rPr>
              <w:t>9</w:t>
            </w:r>
            <w:r w:rsidR="008C19AC">
              <w:rPr>
                <w:rFonts w:ascii="Mulish" w:hAnsi="Mulish"/>
                <w:sz w:val="24"/>
              </w:rPr>
              <w:t>/03/2026</w:t>
            </w:r>
          </w:p>
          <w:p w14:paraId="5DEB5371" w14:textId="574BAE4D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936FE5">
              <w:rPr>
                <w:rFonts w:ascii="Mulish" w:hAnsi="Mulish"/>
                <w:sz w:val="24"/>
              </w:rPr>
              <w:t>20/07</w:t>
            </w:r>
            <w:r w:rsidR="00A832D5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A094731" w:rsidR="000358D4" w:rsidRPr="007830B7" w:rsidRDefault="00CD79AF" w:rsidP="00A832D5">
            <w:pPr>
              <w:rPr>
                <w:rFonts w:ascii="Mulish" w:hAnsi="Mulish"/>
                <w:sz w:val="24"/>
                <w:szCs w:val="28"/>
              </w:rPr>
            </w:pPr>
            <w:hyperlink r:id="rId18" w:history="1">
              <w:r w:rsidR="000358D4" w:rsidRPr="000A74F4">
                <w:rPr>
                  <w:rStyle w:val="Hipervnculo"/>
                  <w:rFonts w:ascii="Mulish" w:hAnsi="Mulish"/>
                  <w:sz w:val="24"/>
                  <w:szCs w:val="28"/>
                </w:rPr>
                <w:t>https://www.laalmoraima.es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CD79AF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63DC96FF" w:rsidR="00AF751D" w:rsidRPr="00DF05BD" w:rsidRDefault="0058595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97AD84D" w:rsidR="00AF751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F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A53DFDE" w:rsidR="00AF751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37D269E" w:rsidR="00AF751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tc>
          <w:tcPr>
            <w:tcW w:w="2741" w:type="dxa"/>
            <w:vAlign w:val="center"/>
          </w:tcPr>
          <w:p w14:paraId="36F97D09" w14:textId="72584274" w:rsidR="00AF751D" w:rsidRPr="00DF05BD" w:rsidRDefault="00AF751D" w:rsidP="00423BF1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3E942B" w14:textId="4FE67CA6" w:rsidR="00AF751D" w:rsidRPr="00DF05BD" w:rsidRDefault="00AF751D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FD92E16" w:rsidR="00DF05BD" w:rsidRPr="00DF05BD" w:rsidRDefault="0058595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6695451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FE5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E1D4F0A" w:rsidR="00DF05BD" w:rsidRPr="00DF05BD" w:rsidRDefault="0058595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AA4164B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F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A189E56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A66DFE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66DFE" w:rsidRPr="00296787" w:rsidRDefault="00A66DFE" w:rsidP="00A66DF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66DFE" w:rsidRPr="00296787" w:rsidRDefault="00A66DFE" w:rsidP="00A66DF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C35A5075974B425C94FBC6E430B81FB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1F7D6A" w:rsidR="00A66DFE" w:rsidRPr="00DF05BD" w:rsidRDefault="00A66DFE" w:rsidP="00A66DF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174A2B9" w:rsidR="00A66DFE" w:rsidRPr="00DF05BD" w:rsidRDefault="00CD79AF" w:rsidP="00A66DF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0B6C6B453669452BAA85483495FDDC3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66DF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66DFE">
              <w:rPr>
                <w:szCs w:val="18"/>
              </w:rPr>
              <w:t xml:space="preserve">. </w:t>
            </w:r>
            <w:r w:rsidR="00A66DFE" w:rsidRPr="00A66DFE">
              <w:rPr>
                <w:rFonts w:ascii="Mulish" w:hAnsi="Mulish"/>
                <w:sz w:val="18"/>
                <w:szCs w:val="18"/>
              </w:rPr>
              <w:t>Debe incluir órganos de gobierno.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7792952" w:rsidR="00DF05BD" w:rsidRPr="00DF05BD" w:rsidRDefault="0058595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1A807E2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6F5D920" w:rsidR="00DF05BD" w:rsidRPr="00DF05BD" w:rsidRDefault="0058595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3C66DF7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F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bookmarkStart w:id="6" w:name="_Hlk224646322"/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  <w:bookmarkEnd w:id="6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1D907EE" w:rsidR="00DF05BD" w:rsidRPr="00DF05BD" w:rsidRDefault="00B834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1457D7E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3AAD687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A0B4EF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7577DD5" w:rsidR="00DF05BD" w:rsidRPr="00DF05BD" w:rsidRDefault="00B834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A51F426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4567FC95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51703335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1CF9EE3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37082588" w:rsidR="00DF05BD" w:rsidRPr="00DF05BD" w:rsidRDefault="00B834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6E6202C8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3D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1BFCF71F" w:rsidR="00DF05BD" w:rsidRPr="00DF05BD" w:rsidRDefault="00B834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2AC7F4A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34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55C0BE5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3A898FA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59E591C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F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1EA1C43" w:rsidR="00DF05BD" w:rsidRPr="00DF05BD" w:rsidRDefault="00B834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70172C0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83BB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E75644C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BBA461F" w:rsidR="00DF05BD" w:rsidRPr="00DF05BD" w:rsidRDefault="00B834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98B89F0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34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06228779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90E804B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AA7BE05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C95FFA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486C1B69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F2ECFD4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0190565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83BB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4A0403E" w:rsidR="00DF05BD" w:rsidRPr="00DF05BD" w:rsidRDefault="00A832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022C9B7" w:rsidR="00DF05BD" w:rsidRPr="00DF05BD" w:rsidRDefault="00CD79AF" w:rsidP="008F22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83BB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45B4E11" w:rsidR="00DF05BD" w:rsidRPr="00DF05BD" w:rsidRDefault="00B83469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A832D5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  <w:tc>
          <w:tcPr>
            <w:tcW w:w="2806" w:type="dxa"/>
          </w:tcPr>
          <w:p w14:paraId="3E03AC72" w14:textId="28BA8321" w:rsidR="00DF05BD" w:rsidRPr="00DF05BD" w:rsidRDefault="00D83BB7" w:rsidP="008F2271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7E3F251A" w:rsidR="002A7C57" w:rsidRPr="0017792F" w:rsidRDefault="003D404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A832D5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5" w:type="dxa"/>
          </w:tcPr>
          <w:p w14:paraId="33CF1936" w14:textId="0DD0600D" w:rsidR="002A7C57" w:rsidRPr="0017792F" w:rsidRDefault="00D83BB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7, una de ellas, parcialmente</w:t>
            </w:r>
          </w:p>
        </w:tc>
        <w:tc>
          <w:tcPr>
            <w:tcW w:w="3486" w:type="dxa"/>
            <w:shd w:val="clear" w:color="auto" w:fill="CB9700"/>
          </w:tcPr>
          <w:p w14:paraId="2B06FB4B" w14:textId="44B216B5" w:rsidR="002A7C57" w:rsidRPr="0017792F" w:rsidRDefault="00D83BB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15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4DF78CAB" w14:textId="703B3689" w:rsidR="00DF2CC6" w:rsidRPr="00DF2CC6" w:rsidRDefault="00CD79AF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</w:instrText>
      </w:r>
      <w:r w:rsidR="000358D4">
        <w:rPr>
          <w:lang w:bidi="es-ES"/>
        </w:rPr>
        <w:instrText xml:space="preserve">Excel.Sheet.12 "C:\\Users\\maria.bonache\\Desktop\\Excel Sociedades mercantiles, plantilla.xlsx" Tablas!F2C1:F7C9 </w:instrText>
      </w:r>
      <w:r w:rsidR="00DF2CC6">
        <w:rPr>
          <w:lang w:bidi="es-ES"/>
        </w:rPr>
        <w:instrText xml:space="preserve">\a \f 4 \h </w:instrText>
      </w:r>
      <w:r w:rsidR="00DF2CC6">
        <w:rPr>
          <w:lang w:bidi="es-ES"/>
        </w:rPr>
        <w:fldChar w:fldCharType="separate"/>
      </w:r>
    </w:p>
    <w:p w14:paraId="52CFACCC" w14:textId="31A47942" w:rsidR="00D83BB7" w:rsidRDefault="00DF2CC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D83BB7">
        <w:rPr>
          <w:lang w:bidi="es-ES"/>
        </w:rPr>
        <w:fldChar w:fldCharType="begin"/>
      </w:r>
      <w:r w:rsidR="00D83BB7">
        <w:rPr>
          <w:lang w:bidi="es-ES"/>
        </w:rPr>
        <w:instrText xml:space="preserve"> LINK </w:instrText>
      </w:r>
      <w:r w:rsidR="00CD79AF">
        <w:rPr>
          <w:lang w:bidi="es-ES"/>
        </w:rPr>
        <w:instrText xml:space="preserve">Excel.Sheet.12 "\\\\DSIC.ES\\sscc\\550Grupos\\ctbg-sgtbg\\14 MEMORIA\\MEMORIA 2026\\Sector Público Institucional\\Revisiones\\109-La Almoraima\\2026\\109 Excel La Almoraima definitivo 2026.xlsx" Tablas!F2C1:F7C9 </w:instrText>
      </w:r>
      <w:r w:rsidR="00D83BB7">
        <w:rPr>
          <w:lang w:bidi="es-ES"/>
        </w:rPr>
        <w:instrText xml:space="preserve">\a \f 4 \h </w:instrText>
      </w:r>
      <w:r w:rsidR="00D83BB7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D83BB7" w:rsidRPr="00D83BB7" w14:paraId="0038152D" w14:textId="77777777" w:rsidTr="00D83BB7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1CC2590" w14:textId="672A0A07" w:rsidR="00D83BB7" w:rsidRPr="00D83BB7" w:rsidRDefault="00D83BB7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FC9E092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EB94A61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567697F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B46E32A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857450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FCBE16D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B93ED8F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50D746B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83BB7" w:rsidRPr="00D83BB7" w14:paraId="730C6ABA" w14:textId="77777777" w:rsidTr="00D83BB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2910CD5" w14:textId="77777777" w:rsidR="00D83BB7" w:rsidRPr="00D83BB7" w:rsidRDefault="00D83BB7" w:rsidP="00D83BB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A604AD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0E12AA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EED5B2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88C5E6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1CDB89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1F0A33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D7064B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1934D3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67,9</w:t>
            </w:r>
          </w:p>
        </w:tc>
      </w:tr>
      <w:tr w:rsidR="00D83BB7" w:rsidRPr="00D83BB7" w14:paraId="5D6CE3AF" w14:textId="77777777" w:rsidTr="00D83BB7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E6746E0" w14:textId="77777777" w:rsidR="00D83BB7" w:rsidRPr="00D83BB7" w:rsidRDefault="00D83BB7" w:rsidP="00D83BB7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16C908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2B0096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C25BAD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43C5E1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0B0DE6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20FD22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9BCD41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1E1087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D83BB7" w:rsidRPr="00D83BB7" w14:paraId="0C8A2196" w14:textId="77777777" w:rsidTr="00D83BB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56785D8" w14:textId="77777777" w:rsidR="00D83BB7" w:rsidRPr="00D83BB7" w:rsidRDefault="00D83BB7" w:rsidP="00D83BB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867E11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9F40C5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84A34E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79A3BA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8AFFD9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85E32E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6909CA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A97F6D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12,4</w:t>
            </w:r>
          </w:p>
        </w:tc>
      </w:tr>
      <w:tr w:rsidR="00D83BB7" w:rsidRPr="00D83BB7" w14:paraId="41BEFDAD" w14:textId="77777777" w:rsidTr="00D83BB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A3738AE" w14:textId="77777777" w:rsidR="00D83BB7" w:rsidRPr="00D83BB7" w:rsidRDefault="00D83BB7" w:rsidP="00D83BB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86461A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3C1395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C8278D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A21FC5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A99059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13809E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3A28E2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3F26C3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D83BB7" w:rsidRPr="00D83BB7" w14:paraId="56D9C29B" w14:textId="77777777" w:rsidTr="00D83BB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716B2FC" w14:textId="77777777" w:rsidR="00D83BB7" w:rsidRPr="00D83BB7" w:rsidRDefault="00D83BB7" w:rsidP="00D83BB7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CDD3EEC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EC3A13F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0DF2F5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C2E919F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1955AD4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9CA373B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DB59F75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BB34137" w14:textId="77777777" w:rsidR="00D83BB7" w:rsidRPr="00D83BB7" w:rsidRDefault="00D83BB7" w:rsidP="00D83BB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83BB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28,9</w:t>
            </w:r>
          </w:p>
        </w:tc>
      </w:tr>
    </w:tbl>
    <w:p w14:paraId="5EE23743" w14:textId="7B0B963D" w:rsidR="0076189D" w:rsidRDefault="00D83BB7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76189D">
        <w:rPr>
          <w:lang w:bidi="es-ES"/>
        </w:rPr>
        <w:fldChar w:fldCharType="begin"/>
      </w:r>
      <w:r w:rsidR="0076189D">
        <w:rPr>
          <w:lang w:bidi="es-ES"/>
        </w:rPr>
        <w:instrText xml:space="preserve"> LINK </w:instrText>
      </w:r>
      <w:r w:rsidR="000358D4">
        <w:rPr>
          <w:lang w:bidi="es-ES"/>
        </w:rPr>
        <w:instrText xml:space="preserve">Excel.Sheet.12 "\\\\DSIC.ES\\sscc\\550Grupos\\ctbg-sgtbg\\14 MEMORIA\\MEMORIA 2026\\Sector Público Institucional\\Revisiones\\98-CERSA\\Excel CERSA 2026.xlsx" Tablas!F2C1:F7C9 </w:instrText>
      </w:r>
      <w:r w:rsidR="0076189D">
        <w:rPr>
          <w:lang w:bidi="es-ES"/>
        </w:rPr>
        <w:instrText xml:space="preserve">\a \f 4 \h </w:instrText>
      </w:r>
      <w:r w:rsidR="0076189D">
        <w:rPr>
          <w:lang w:bidi="es-ES"/>
        </w:rPr>
        <w:fldChar w:fldCharType="separate"/>
      </w:r>
    </w:p>
    <w:p w14:paraId="0D0031AF" w14:textId="2498C503" w:rsidR="001E106B" w:rsidRPr="00296787" w:rsidRDefault="0076189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D83BB7">
        <w:rPr>
          <w:rFonts w:ascii="Mulish" w:hAnsi="Mulish"/>
          <w:lang w:bidi="es-ES"/>
        </w:rPr>
        <w:t>28,9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72B45E2" w14:textId="07D864E7" w:rsidR="00DC0C7B" w:rsidRDefault="001E106B" w:rsidP="00B86E4D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967E29">
        <w:rPr>
          <w:rFonts w:ascii="Mulish" w:hAnsi="Mulish"/>
        </w:rPr>
        <w:t xml:space="preserve">considera </w:t>
      </w:r>
      <w:r w:rsidR="00B81C9F">
        <w:rPr>
          <w:rFonts w:ascii="Mulish" w:hAnsi="Mulish"/>
        </w:rPr>
        <w:t>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11350">
        <w:rPr>
          <w:rFonts w:ascii="Mulish" w:hAnsi="Mulish"/>
        </w:rPr>
        <w:t xml:space="preserve"> </w:t>
      </w:r>
      <w:r w:rsidR="00A832D5">
        <w:rPr>
          <w:rFonts w:ascii="Mulish" w:hAnsi="Mulish"/>
          <w:szCs w:val="22"/>
        </w:rPr>
        <w:t>L</w:t>
      </w:r>
      <w:r w:rsidR="003D4040">
        <w:rPr>
          <w:rFonts w:ascii="Mulish" w:hAnsi="Mulish"/>
          <w:szCs w:val="22"/>
        </w:rPr>
        <w:t>a Almoraima</w:t>
      </w:r>
      <w:r w:rsidR="00B81C9F">
        <w:rPr>
          <w:rFonts w:ascii="Mulish" w:hAnsi="Mulish"/>
          <w:szCs w:val="22"/>
        </w:rPr>
        <w:t>, pese a la mejoría experimentada</w:t>
      </w:r>
      <w:r w:rsidR="00967E29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3D4040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>cremento de</w:t>
      </w:r>
      <w:r w:rsidR="00DF2CC6">
        <w:rPr>
          <w:rFonts w:ascii="Mulish" w:hAnsi="Mulish"/>
          <w:lang w:bidi="es-ES"/>
        </w:rPr>
        <w:t xml:space="preserve"> </w:t>
      </w:r>
      <w:r w:rsidR="00D83BB7">
        <w:rPr>
          <w:rFonts w:ascii="Mulish" w:hAnsi="Mulish"/>
          <w:lang w:bidi="es-ES"/>
        </w:rPr>
        <w:t>23,6</w:t>
      </w:r>
      <w:r w:rsidR="0076189D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A832D5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atribuibles </w:t>
      </w:r>
      <w:r w:rsidR="00BF7DFB" w:rsidRPr="005E61F8">
        <w:rPr>
          <w:rFonts w:ascii="Mulish" w:hAnsi="Mulish"/>
          <w:lang w:bidi="es-ES"/>
        </w:rPr>
        <w:t>a l</w:t>
      </w:r>
      <w:r w:rsidR="003D4040">
        <w:rPr>
          <w:rFonts w:ascii="Mulish" w:hAnsi="Mulish"/>
          <w:lang w:bidi="es-ES"/>
        </w:rPr>
        <w:t>a</w:t>
      </w:r>
      <w:r w:rsidR="00DF2CC6">
        <w:rPr>
          <w:rFonts w:ascii="Mulish" w:hAnsi="Mulish"/>
          <w:lang w:bidi="es-ES"/>
        </w:rPr>
        <w:t xml:space="preserve"> </w:t>
      </w:r>
      <w:r w:rsidR="00BF7DFB" w:rsidRPr="005E61F8">
        <w:rPr>
          <w:rFonts w:ascii="Mulish" w:hAnsi="Mulish"/>
          <w:lang w:bidi="es-ES"/>
        </w:rPr>
        <w:t xml:space="preserve">aplicación de </w:t>
      </w:r>
      <w:r w:rsidR="00D83BB7">
        <w:rPr>
          <w:rFonts w:ascii="Mulish" w:hAnsi="Mulish"/>
          <w:lang w:bidi="es-ES"/>
        </w:rPr>
        <w:t>siete</w:t>
      </w:r>
      <w:r w:rsidR="003D4040">
        <w:rPr>
          <w:rFonts w:ascii="Mulish" w:hAnsi="Mulish"/>
          <w:lang w:bidi="es-ES"/>
        </w:rPr>
        <w:t xml:space="preserve"> </w:t>
      </w:r>
      <w:r w:rsidR="00DF2CC6">
        <w:rPr>
          <w:rFonts w:ascii="Mulish" w:hAnsi="Mulish"/>
          <w:lang w:bidi="es-ES"/>
        </w:rPr>
        <w:t>d</w:t>
      </w:r>
      <w:r w:rsidR="00BF7DFB" w:rsidRPr="005E61F8">
        <w:rPr>
          <w:rFonts w:ascii="Mulish" w:hAnsi="Mulish"/>
          <w:lang w:bidi="es-ES"/>
        </w:rPr>
        <w:t>e las recomendaciones efectuadas en 202</w:t>
      </w:r>
      <w:r w:rsidR="00BF7DFB">
        <w:rPr>
          <w:rFonts w:ascii="Mulish" w:hAnsi="Mulish"/>
          <w:lang w:bidi="es-ES"/>
        </w:rPr>
        <w:t>5.</w:t>
      </w:r>
    </w:p>
    <w:p w14:paraId="47D4D685" w14:textId="2F67D92B" w:rsidR="008A69BE" w:rsidRDefault="00A832D5" w:rsidP="00611350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D83BB7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6D2CDE24" w14:textId="1A99A891" w:rsidR="00622202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2E0F76">
        <w:rPr>
          <w:rFonts w:ascii="Mulish" w:hAnsi="Mulish"/>
        </w:rPr>
        <w:t xml:space="preserve"> (Información institucional y organizativa; Información económica, presupuestaria y estadística)</w:t>
      </w:r>
      <w:r>
        <w:rPr>
          <w:rFonts w:ascii="Mulish" w:hAnsi="Mulish"/>
        </w:rPr>
        <w:t>.</w:t>
      </w:r>
    </w:p>
    <w:p w14:paraId="2625E207" w14:textId="77777777" w:rsidR="007676FF" w:rsidRPr="008A69BE" w:rsidRDefault="007676FF" w:rsidP="00611350">
      <w:pPr>
        <w:pStyle w:val="Cuerpodelboletn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6E6DC62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21A17C1D" w14:textId="77777777" w:rsidR="002E0F76" w:rsidRDefault="002E0F76" w:rsidP="002E0F76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CFAD43" w14:textId="5250E48A" w:rsidR="006B4FAE" w:rsidRDefault="00611350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</w:t>
      </w:r>
      <w:r w:rsidR="002E0F76">
        <w:rPr>
          <w:rFonts w:ascii="Mulish" w:hAnsi="Mulish"/>
        </w:rPr>
        <w:t>, incluyendo órganos de gobierno y de gestión</w:t>
      </w:r>
      <w:r>
        <w:rPr>
          <w:rFonts w:ascii="Mulish" w:hAnsi="Mulish"/>
        </w:rPr>
        <w:t>.</w:t>
      </w:r>
    </w:p>
    <w:p w14:paraId="2BA25F8B" w14:textId="0F382CFE" w:rsidR="002E0F76" w:rsidRDefault="002E0F76" w:rsidP="002E0F76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922C969" w14:textId="2B71C6DD" w:rsidR="002E0F76" w:rsidRDefault="002E0F76" w:rsidP="002E0F76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Normativa aplicable, debe publicarse la normativa que regula el marco jurídica general en el que la sociedad desarrolla sus actividades: Ley de Régimen Jurídico del Sector Público, Ley de Contratos del Sector Público, Ley General Presupuestaria…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14ABC13" w14:textId="1DE599A5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>Los contratos adjudicados</w:t>
      </w:r>
      <w:r w:rsidR="002E0F76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, incluyendo todos los ítems informativos obligatorios que establece el artículo 8.1.a de la LTAIBG: objeto, duración, importe de licitación, importe de adjudicación, procedimiento de adjudicación, instrumentos de publicidad, número de licitadores y adjudicatario</w:t>
      </w:r>
      <w:r w:rsidRPr="00622202">
        <w:rPr>
          <w:rFonts w:ascii="Mulish" w:hAnsi="Mulish"/>
        </w:rPr>
        <w:t>.</w:t>
      </w:r>
    </w:p>
    <w:p w14:paraId="117A8245" w14:textId="6BC30B63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modificaciones de contratos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341DF15" w14:textId="3498CE46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desistimientos y renuncias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6455C909" w14:textId="52448887" w:rsidR="00A832D5" w:rsidRDefault="00A832D5" w:rsidP="00A832D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A832D5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3E459CE8" w14:textId="77777777" w:rsidR="000F7268" w:rsidRPr="00615F5E" w:rsidRDefault="000F7268" w:rsidP="000F726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 w:rsidRPr="00615F5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El número y el porcentaje en volumen presupuestario de contratos adjudicados a PYMEs según tipo de contrato y según procedimiento de licitación.</w:t>
      </w:r>
    </w:p>
    <w:p w14:paraId="6B9225CA" w14:textId="2B03B7D0" w:rsidR="003D4040" w:rsidRDefault="003D4040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Los contratos menores.</w:t>
      </w:r>
    </w:p>
    <w:p w14:paraId="48AF759D" w14:textId="791F71BC" w:rsidR="003D4040" w:rsidRPr="00622202" w:rsidRDefault="003D4040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Los convenios suscritos</w:t>
      </w:r>
      <w:r w:rsidR="00A66DFE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, incluyendo todos los ítems informativos obligatorios que establece el artículo 8.1.b) de la LTAIBG: objeto, plazo, sujetos obligados, obligaciones económicas y modificaciones</w:t>
      </w: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.</w:t>
      </w:r>
    </w:p>
    <w:p w14:paraId="455E28D4" w14:textId="631704E3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A832D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3D40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 Almoraima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1BEEB29" w14:textId="67187E62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A832D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0F726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7" w:name="_Hlk231307238"/>
      <w:r w:rsidR="000F7268">
        <w:rPr>
          <w:rFonts w:ascii="Mulish" w:hAnsi="Mulish"/>
        </w:rPr>
        <w:t>Si no existieran, debe especificarse este extremo</w:t>
      </w:r>
      <w:bookmarkEnd w:id="7"/>
      <w:r w:rsidR="000F7268">
        <w:rPr>
          <w:rFonts w:ascii="Mulish" w:hAnsi="Mulish"/>
        </w:rPr>
        <w:t>.</w:t>
      </w:r>
    </w:p>
    <w:p w14:paraId="5218A9C5" w14:textId="44ACAC41" w:rsidR="00B8144C" w:rsidRPr="00622202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retribuciones anuales de </w:t>
      </w:r>
      <w:r w:rsidR="00A66DF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todos los 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responsables.</w:t>
      </w:r>
    </w:p>
    <w:p w14:paraId="527D1DBB" w14:textId="3D3B4DD1" w:rsidR="0076189D" w:rsidRPr="00622202" w:rsidRDefault="0076189D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indemnizaciones percibidas por altos cargos </w:t>
      </w:r>
      <w:r w:rsidR="000F726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o máximos responsables 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 ocasión del abandono del cargo.</w:t>
      </w:r>
    </w:p>
    <w:p w14:paraId="6DC127A3" w14:textId="082940C8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resoluciones de autorización o reconocimiento de compatibilidad que afecten a los empleados.</w:t>
      </w:r>
    </w:p>
    <w:p w14:paraId="244D9D18" w14:textId="41E40C06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autorizaciones para actividad privada al cese de altos cargos en la AGE, CCAA o EELL.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27B9A24" w14:textId="77777777" w:rsidR="00A66DFE" w:rsidRDefault="00A66DFE" w:rsidP="00A66DF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3AD52F1F" w14:textId="77777777" w:rsidR="00A66DFE" w:rsidRDefault="00A66DFE" w:rsidP="00A66DF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F7D7C26" w14:textId="3775D581" w:rsidR="00A66DFE" w:rsidRDefault="00A66DFE" w:rsidP="00A66DF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Reutilización, toda la información sujeta a obligación de publicidad activa debe publicarse en formato reutilizable, incluidas las cuentas anuales.</w:t>
      </w:r>
    </w:p>
    <w:p w14:paraId="2C108703" w14:textId="77777777" w:rsidR="00A66DFE" w:rsidRDefault="00A66DFE" w:rsidP="00A66DFE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11184354" w14:textId="77777777" w:rsidR="00A66DFE" w:rsidRDefault="00A66DFE" w:rsidP="00A66DF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39EBB59" w14:textId="3C41E4DE" w:rsidR="001E106B" w:rsidRDefault="001E106B" w:rsidP="00A832D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1D482EF7" w14:textId="0EFFCABA" w:rsidR="00CD79AF" w:rsidRDefault="00CD79AF" w:rsidP="00CD79AF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8" w:name="_Hlk234997290"/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La Almoraima</w:t>
      </w:r>
      <w:r w:rsidRPr="00D232A0">
        <w:rPr>
          <w:rFonts w:ascii="Mulish" w:hAnsi="Mulish"/>
        </w:rPr>
        <w:t xml:space="preserve"> el 2</w:t>
      </w:r>
      <w:r>
        <w:rPr>
          <w:rFonts w:ascii="Mulish" w:hAnsi="Mulish"/>
        </w:rPr>
        <w:t>3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>
        <w:rPr>
          <w:rFonts w:ascii="Mulish" w:hAnsi="Mulish"/>
        </w:rPr>
        <w:t>, se procedió</w:t>
      </w:r>
      <w:r w:rsidRPr="00D232A0">
        <w:rPr>
          <w:rFonts w:ascii="Mulish" w:hAnsi="Mulish"/>
        </w:rPr>
        <w:t xml:space="preserve"> a modificar el informe para recoger las recomendaciones aplicadas.</w:t>
      </w:r>
    </w:p>
    <w:bookmarkEnd w:id="8"/>
    <w:p w14:paraId="0DF4CD27" w14:textId="77777777" w:rsidR="00175A7B" w:rsidRPr="00296787" w:rsidRDefault="00175A7B" w:rsidP="0076189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403E5867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2E0F76">
        <w:rPr>
          <w:rFonts w:ascii="Mulish" w:hAnsi="Mulish"/>
        </w:rPr>
        <w:t>juli</w:t>
      </w:r>
      <w:r w:rsidR="0076189D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p w14:paraId="32D2357F" w14:textId="502692DC" w:rsidR="00CD79AF" w:rsidRDefault="00CD79AF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72DCE20D" w14:textId="4CA4833E" w:rsidR="00CD79AF" w:rsidRDefault="00CD79AF" w:rsidP="00CD79AF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CD79AF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237D1" w14:textId="77777777" w:rsidR="00AE70F4" w:rsidRDefault="00AE70F4" w:rsidP="00F31BC3">
      <w:r>
        <w:separator/>
      </w:r>
    </w:p>
  </w:endnote>
  <w:endnote w:type="continuationSeparator" w:id="0">
    <w:p w14:paraId="1D9A603E" w14:textId="77777777" w:rsidR="00AE70F4" w:rsidRDefault="00AE70F4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CD79A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CD79A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123AB" w14:textId="77777777" w:rsidR="00AE70F4" w:rsidRDefault="00AE70F4" w:rsidP="00F31BC3">
      <w:r>
        <w:separator/>
      </w:r>
    </w:p>
  </w:footnote>
  <w:footnote w:type="continuationSeparator" w:id="0">
    <w:p w14:paraId="62280D56" w14:textId="77777777" w:rsidR="00AE70F4" w:rsidRDefault="00AE70F4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EFD0862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C37751D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A183D87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58D4"/>
    <w:rsid w:val="00040AF4"/>
    <w:rsid w:val="00045AFA"/>
    <w:rsid w:val="00045E1E"/>
    <w:rsid w:val="00053A0E"/>
    <w:rsid w:val="0005642F"/>
    <w:rsid w:val="00057CAE"/>
    <w:rsid w:val="00064DC7"/>
    <w:rsid w:val="00072B7E"/>
    <w:rsid w:val="000775A5"/>
    <w:rsid w:val="00081DF9"/>
    <w:rsid w:val="0008502E"/>
    <w:rsid w:val="00085AD5"/>
    <w:rsid w:val="00085C93"/>
    <w:rsid w:val="00086D54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0F7268"/>
    <w:rsid w:val="00104DE9"/>
    <w:rsid w:val="00104E94"/>
    <w:rsid w:val="001149B1"/>
    <w:rsid w:val="00115D53"/>
    <w:rsid w:val="001325A7"/>
    <w:rsid w:val="00132732"/>
    <w:rsid w:val="001342AA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7C57"/>
    <w:rsid w:val="002C19B9"/>
    <w:rsid w:val="002C1DD9"/>
    <w:rsid w:val="002C3812"/>
    <w:rsid w:val="002C41B4"/>
    <w:rsid w:val="002D0702"/>
    <w:rsid w:val="002D27E4"/>
    <w:rsid w:val="002E0F76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614E4"/>
    <w:rsid w:val="00366693"/>
    <w:rsid w:val="00393F48"/>
    <w:rsid w:val="003A1694"/>
    <w:rsid w:val="003A390C"/>
    <w:rsid w:val="003B399C"/>
    <w:rsid w:val="003B57E6"/>
    <w:rsid w:val="003B6B96"/>
    <w:rsid w:val="003D2C4A"/>
    <w:rsid w:val="003D4040"/>
    <w:rsid w:val="003D78D7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5E87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473B8"/>
    <w:rsid w:val="005525BE"/>
    <w:rsid w:val="00557C61"/>
    <w:rsid w:val="00560FA0"/>
    <w:rsid w:val="00563295"/>
    <w:rsid w:val="00564E23"/>
    <w:rsid w:val="00576759"/>
    <w:rsid w:val="00581D58"/>
    <w:rsid w:val="00582A8C"/>
    <w:rsid w:val="00585953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14C5"/>
    <w:rsid w:val="00622202"/>
    <w:rsid w:val="00623CFC"/>
    <w:rsid w:val="0062420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0B7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43D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C19AC"/>
    <w:rsid w:val="008D6E75"/>
    <w:rsid w:val="008E007D"/>
    <w:rsid w:val="008F0F7D"/>
    <w:rsid w:val="008F0FDC"/>
    <w:rsid w:val="008F2271"/>
    <w:rsid w:val="008F2EF6"/>
    <w:rsid w:val="00902A71"/>
    <w:rsid w:val="009039FD"/>
    <w:rsid w:val="00903FE0"/>
    <w:rsid w:val="00912DB4"/>
    <w:rsid w:val="00936FE5"/>
    <w:rsid w:val="00947271"/>
    <w:rsid w:val="009654DA"/>
    <w:rsid w:val="00965C69"/>
    <w:rsid w:val="00967865"/>
    <w:rsid w:val="00967E29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000C"/>
    <w:rsid w:val="00A51AAD"/>
    <w:rsid w:val="00A56942"/>
    <w:rsid w:val="00A571E6"/>
    <w:rsid w:val="00A608C3"/>
    <w:rsid w:val="00A66DFE"/>
    <w:rsid w:val="00A670E9"/>
    <w:rsid w:val="00A677C6"/>
    <w:rsid w:val="00A770A3"/>
    <w:rsid w:val="00A82709"/>
    <w:rsid w:val="00A832D5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E70F4"/>
    <w:rsid w:val="00AF196B"/>
    <w:rsid w:val="00AF443D"/>
    <w:rsid w:val="00AF5151"/>
    <w:rsid w:val="00AF751D"/>
    <w:rsid w:val="00B003B9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5D53"/>
    <w:rsid w:val="00B77C12"/>
    <w:rsid w:val="00B803D2"/>
    <w:rsid w:val="00B8144C"/>
    <w:rsid w:val="00B81C9F"/>
    <w:rsid w:val="00B8311A"/>
    <w:rsid w:val="00B83469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D79AF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83BB7"/>
    <w:rsid w:val="00D9090A"/>
    <w:rsid w:val="00D940D6"/>
    <w:rsid w:val="00D96084"/>
    <w:rsid w:val="00DA6660"/>
    <w:rsid w:val="00DB636B"/>
    <w:rsid w:val="00DC0C7B"/>
    <w:rsid w:val="00DC5B52"/>
    <w:rsid w:val="00DC7C01"/>
    <w:rsid w:val="00DD515F"/>
    <w:rsid w:val="00DF05BD"/>
    <w:rsid w:val="00DF25D7"/>
    <w:rsid w:val="00DF2CC6"/>
    <w:rsid w:val="00DF54AF"/>
    <w:rsid w:val="00DF555F"/>
    <w:rsid w:val="00DF56A7"/>
    <w:rsid w:val="00DF63CA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9148B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laalmoraim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35A5075974B425C94FBC6E430B81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F05D3-0498-4AE5-84F5-BDBC51FB6A48}"/>
      </w:docPartPr>
      <w:docPartBody>
        <w:p w:rsidR="00344888" w:rsidRDefault="00680F26" w:rsidP="00680F26">
          <w:pPr>
            <w:pStyle w:val="C35A5075974B425C94FBC6E430B81FB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6C6B453669452BAA85483495FD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4D8A8-67D4-4A0E-87D6-0451E6D20D20}"/>
      </w:docPartPr>
      <w:docPartBody>
        <w:p w:rsidR="00344888" w:rsidRDefault="00680F26" w:rsidP="00680F26">
          <w:pPr>
            <w:pStyle w:val="0B6C6B453669452BAA85483495FDDC3E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1D5E0A"/>
    <w:rsid w:val="00214E50"/>
    <w:rsid w:val="00260578"/>
    <w:rsid w:val="00271FF5"/>
    <w:rsid w:val="002B40B0"/>
    <w:rsid w:val="002C5721"/>
    <w:rsid w:val="002D4E94"/>
    <w:rsid w:val="00344888"/>
    <w:rsid w:val="00356A7E"/>
    <w:rsid w:val="00356E65"/>
    <w:rsid w:val="0038330C"/>
    <w:rsid w:val="003D3D7C"/>
    <w:rsid w:val="00437E36"/>
    <w:rsid w:val="00443EA4"/>
    <w:rsid w:val="00481CE4"/>
    <w:rsid w:val="004D57AE"/>
    <w:rsid w:val="004F1289"/>
    <w:rsid w:val="00516FDD"/>
    <w:rsid w:val="00565B82"/>
    <w:rsid w:val="00582A22"/>
    <w:rsid w:val="00583D19"/>
    <w:rsid w:val="0059019A"/>
    <w:rsid w:val="005B05C2"/>
    <w:rsid w:val="00605052"/>
    <w:rsid w:val="00647467"/>
    <w:rsid w:val="00680F26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70597"/>
    <w:rsid w:val="00A75103"/>
    <w:rsid w:val="00AA3DAE"/>
    <w:rsid w:val="00AB484A"/>
    <w:rsid w:val="00AD7C28"/>
    <w:rsid w:val="00AE2C03"/>
    <w:rsid w:val="00B103B1"/>
    <w:rsid w:val="00B42024"/>
    <w:rsid w:val="00B6573C"/>
    <w:rsid w:val="00C12331"/>
    <w:rsid w:val="00C32372"/>
    <w:rsid w:val="00DA008C"/>
    <w:rsid w:val="00DE3DE6"/>
    <w:rsid w:val="00E169C0"/>
    <w:rsid w:val="00E64E85"/>
    <w:rsid w:val="00E73AA0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80F2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C35A5075974B425C94FBC6E430B81FBE">
    <w:name w:val="C35A5075974B425C94FBC6E430B81FBE"/>
    <w:rsid w:val="00680F26"/>
    <w:pPr>
      <w:spacing w:after="160" w:line="259" w:lineRule="auto"/>
    </w:pPr>
  </w:style>
  <w:style w:type="paragraph" w:customStyle="1" w:styleId="0B6C6B453669452BAA85483495FDDC3E">
    <w:name w:val="0B6C6B453669452BAA85483495FDDC3E"/>
    <w:rsid w:val="00680F2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7</TotalTime>
  <Pages>4</Pages>
  <Words>1133</Words>
  <Characters>6237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2026-02-09T15:38:00Z</cp:lastPrinted>
  <dcterms:created xsi:type="dcterms:W3CDTF">2026-07-20T09:44:00Z</dcterms:created>
  <dcterms:modified xsi:type="dcterms:W3CDTF">2026-07-21T10:20:00Z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