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6C6160D5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9A5943">
        <w:rPr>
          <w:rFonts w:ascii="Mulish" w:hAnsi="Mulish"/>
        </w:rPr>
        <w:t xml:space="preserve">la Autoridad Portuaria de </w:t>
      </w:r>
      <w:r w:rsidR="00FB6622">
        <w:rPr>
          <w:rFonts w:ascii="Mulish" w:hAnsi="Mulish"/>
        </w:rPr>
        <w:t>Vigo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FB6622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4"/>
        <w:gridCol w:w="6862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62C226D" w:rsidR="00B628C5" w:rsidRPr="009A5943" w:rsidRDefault="009A5943" w:rsidP="00F8475B">
            <w:pPr>
              <w:rPr>
                <w:rFonts w:ascii="Mulish" w:hAnsi="Mulish"/>
                <w:sz w:val="24"/>
              </w:rPr>
            </w:pPr>
            <w:r w:rsidRPr="009A5943">
              <w:rPr>
                <w:rFonts w:ascii="Mulish" w:hAnsi="Mulish"/>
                <w:sz w:val="24"/>
              </w:rPr>
              <w:t xml:space="preserve">Autoridad Portuaria de </w:t>
            </w:r>
            <w:r w:rsidR="00FB6622">
              <w:rPr>
                <w:rFonts w:ascii="Mulish" w:hAnsi="Mulish"/>
                <w:sz w:val="24"/>
              </w:rPr>
              <w:t>Vigo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306D792B" w:rsidR="00B628C5" w:rsidRPr="00296787" w:rsidRDefault="009A5943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</w:t>
            </w:r>
            <w:r w:rsidR="00FB6622">
              <w:rPr>
                <w:rFonts w:ascii="Mulish" w:hAnsi="Mulish"/>
                <w:sz w:val="24"/>
              </w:rPr>
              <w:t>9</w:t>
            </w:r>
            <w:r>
              <w:rPr>
                <w:rFonts w:ascii="Mulish" w:hAnsi="Mulish"/>
                <w:sz w:val="24"/>
              </w:rPr>
              <w:t>/03/2026</w:t>
            </w:r>
          </w:p>
          <w:p w14:paraId="5DEB5371" w14:textId="567C1320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20523C">
              <w:rPr>
                <w:rFonts w:ascii="Mulish" w:hAnsi="Mulish"/>
                <w:sz w:val="24"/>
              </w:rPr>
              <w:t>09/07</w:t>
            </w:r>
            <w:r w:rsidR="00B17475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9BA7E75" w:rsidR="00B628C5" w:rsidRPr="00FB6622" w:rsidRDefault="001B0BBD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FB6622" w:rsidRPr="00FB6622">
                <w:rPr>
                  <w:rStyle w:val="Hipervnculo"/>
                  <w:rFonts w:ascii="Mulish" w:hAnsi="Mulish"/>
                  <w:sz w:val="24"/>
                </w:rPr>
                <w:t>https://www.apvigo.es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1B0BBD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637C85EB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7F4C6063" w:rsidR="00AF751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2A8F6A6" w:rsidR="00AF751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0523C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20523C" w:rsidRPr="00296787" w:rsidRDefault="0020523C" w:rsidP="0020523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20523C" w:rsidRPr="00296787" w:rsidRDefault="0020523C" w:rsidP="0020523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FBD6148760E241A4A4FBB8F71A1F377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20523C" w:rsidRPr="00DF05BD" w:rsidRDefault="0020523C" w:rsidP="0020523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1172EC5A" w:rsidR="0020523C" w:rsidRPr="00DF05BD" w:rsidRDefault="001B0BBD" w:rsidP="0020523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937792759"/>
                <w:placeholder>
                  <w:docPart w:val="96B4D7733AE0429BA16BC26F283E23C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0523C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20523C">
              <w:rPr>
                <w:szCs w:val="18"/>
              </w:rPr>
              <w:t xml:space="preserve">. </w:t>
            </w:r>
            <w:r w:rsidR="0020523C" w:rsidRPr="0020523C">
              <w:rPr>
                <w:rStyle w:val="Estilo6"/>
              </w:rPr>
              <w:t>No se ha localizado el apartado de Información patrimonial.</w:t>
            </w:r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5411F2B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92A51DA" w:rsidR="00AF751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91C9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06DE13AC" w:rsidR="00DF05BD" w:rsidRPr="00DF05BD" w:rsidRDefault="00B1747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67EE8EC8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6F8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5C44F88A" w:rsidR="00DF05BD" w:rsidRPr="00DF05BD" w:rsidRDefault="003712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F097721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E371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51431A8A" w:rsidR="00DF05BD" w:rsidRPr="00DF05BD" w:rsidRDefault="003712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772443E9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712B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722BBBF2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B58E1B3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B17475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B17475" w:rsidRPr="00296787" w:rsidRDefault="00B17475" w:rsidP="00B1747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B17475" w:rsidRPr="00296787" w:rsidRDefault="00B17475" w:rsidP="00B1747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7786DF29483B40FFA7C274C26BC29AA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181C09C" w:rsidR="00B17475" w:rsidRPr="00DF05BD" w:rsidRDefault="00B17475" w:rsidP="00B1747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7819E197" w:rsidR="00B17475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23990061"/>
                <w:placeholder>
                  <w:docPart w:val="6F7C33A744B94189A9B10F3D31F1249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1747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17475">
              <w:rPr>
                <w:szCs w:val="18"/>
              </w:rPr>
              <w:t xml:space="preserve">. </w:t>
            </w:r>
            <w:r w:rsidR="00B17475" w:rsidRPr="00B17475">
              <w:rPr>
                <w:rFonts w:ascii="Mulish" w:hAnsi="Mulish"/>
                <w:sz w:val="18"/>
                <w:szCs w:val="18"/>
              </w:rPr>
              <w:t>Se publica en formato no reutilizable.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55AF0230" w:rsidR="00DF05BD" w:rsidRPr="00DF05BD" w:rsidRDefault="00D32E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231CE93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859913A" w:rsidR="00DF05BD" w:rsidRPr="00DF05BD" w:rsidRDefault="00D32E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1AD8E59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7961DFA0" w:rsidR="00DF05BD" w:rsidRPr="00DF05BD" w:rsidRDefault="003712B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68FE2BB6" w:rsidR="00DF05BD" w:rsidRPr="00DF05BD" w:rsidRDefault="001B0BBD" w:rsidP="002647B0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712B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4FD7D878" w:rsidR="00DF05BD" w:rsidRPr="00DF05BD" w:rsidRDefault="001B0BBD" w:rsidP="002647B0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293AF94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4C6BD720" w:rsidR="00DF05BD" w:rsidRPr="00DF05BD" w:rsidRDefault="001B0BBD" w:rsidP="002647B0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EF3847"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4B1C7927" w:rsidR="00DF05BD" w:rsidRPr="00DF05BD" w:rsidRDefault="001B0BBD" w:rsidP="002647B0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9570F6D" w:rsidR="00DF05BD" w:rsidRPr="00DF05BD" w:rsidRDefault="00EF384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5131354A" w:rsidR="00DF05BD" w:rsidRPr="00DF05BD" w:rsidRDefault="001B0BBD" w:rsidP="002647B0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7E7231A3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0E9511D6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026392A" w:rsidR="00DF05BD" w:rsidRPr="00DF05BD" w:rsidRDefault="00EF384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25A0D78D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F384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58FB3109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797C5F06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21D4B">
              <w:rPr>
                <w:szCs w:val="18"/>
              </w:rPr>
              <w:t>.</w:t>
            </w:r>
            <w:r w:rsidR="00D32EB1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71D2CE0" w:rsidR="00DF05BD" w:rsidRPr="00DF05BD" w:rsidRDefault="00EF384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47E1A46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22E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E922EC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E922EC" w:rsidRPr="00296787" w:rsidRDefault="00E922EC" w:rsidP="00E922E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E922EC" w:rsidRPr="00296787" w:rsidRDefault="00E922EC" w:rsidP="00E922E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2F9E38D406A24479ABEBB9A0AAB4FF0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E922EC" w:rsidRPr="00DF05BD" w:rsidRDefault="00E922EC" w:rsidP="00E922E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D9F7E24" w:rsidR="00E922EC" w:rsidRPr="00DF05BD" w:rsidRDefault="001B0BBD" w:rsidP="00E922E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99158196"/>
                <w:placeholder>
                  <w:docPart w:val="AC88121151E84B91B772862C4B5C473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22EC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E922EC">
              <w:rPr>
                <w:szCs w:val="18"/>
              </w:rPr>
              <w:t xml:space="preserve">. </w:t>
            </w:r>
            <w:r w:rsidR="00E922EC" w:rsidRPr="00E922EC">
              <w:rPr>
                <w:rFonts w:ascii="Mulish" w:hAnsi="Mulish"/>
                <w:sz w:val="18"/>
                <w:szCs w:val="18"/>
              </w:rPr>
              <w:t>No se ha localizado información por tipo de contrato.</w:t>
            </w:r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247A797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CA8AF9B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CEA8C2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7669BF09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22E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E922EC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E922EC" w:rsidRPr="00296787" w:rsidRDefault="00E922EC" w:rsidP="00E922E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E922EC" w:rsidRPr="00296787" w:rsidRDefault="00E922EC" w:rsidP="00E922EC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33C693F05C9D450BB93C1F5EBAA8D5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E922EC" w:rsidRPr="00DF05BD" w:rsidRDefault="00E922EC" w:rsidP="00E922EC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3CE550A6" w:rsidR="00E922EC" w:rsidRPr="00DF05BD" w:rsidRDefault="001B0BBD" w:rsidP="00E922E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74694048"/>
                <w:placeholder>
                  <w:docPart w:val="D01FB92AE0DC48C88CB45A4BE192FFF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22E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922EC">
              <w:rPr>
                <w:szCs w:val="18"/>
              </w:rPr>
              <w:t>.</w:t>
            </w:r>
            <w:r w:rsidR="00E922EC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E922EC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E922EC" w:rsidRPr="00296787" w:rsidRDefault="00E922EC" w:rsidP="00E922E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E922EC" w:rsidRDefault="00E922EC" w:rsidP="00E922EC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0137E5AC26274E3DAB664ED68B3E185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E922EC" w:rsidRPr="00DF05BD" w:rsidRDefault="00E922EC" w:rsidP="00E922EC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23E209FF" w:rsidR="00E922EC" w:rsidRPr="00DF05BD" w:rsidRDefault="001B0BBD" w:rsidP="00E922E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10588928"/>
                <w:placeholder>
                  <w:docPart w:val="71DFAF7E9161484283B7DB3CC52CA3C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22E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922EC">
              <w:rPr>
                <w:szCs w:val="18"/>
              </w:rPr>
              <w:t>.</w:t>
            </w:r>
            <w:r w:rsidR="00E922EC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C9A3B50" w:rsidR="00DF05BD" w:rsidRPr="00DF05BD" w:rsidRDefault="00EF384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7105581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22E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7FBDC823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02AF48DA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22E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3CACC91" w:rsidR="00DF05BD" w:rsidRPr="00DF05BD" w:rsidRDefault="00D60F4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751956F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22E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06E47D0A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5E371F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5E371F" w:rsidRPr="00296787" w:rsidRDefault="005E371F" w:rsidP="005E371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5E371F" w:rsidRPr="00296787" w:rsidRDefault="005E371F" w:rsidP="005E371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A0E6A6B02E4A4E9E829479A0B650E2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4BE10CD" w:rsidR="005E371F" w:rsidRPr="00DF05BD" w:rsidRDefault="005E371F" w:rsidP="005E371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30352090" w:rsidR="005E371F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41194449"/>
                <w:placeholder>
                  <w:docPart w:val="67141A73168F4958BEBB444564E6AF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E371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E922EC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E922EC" w:rsidRPr="00296787" w:rsidRDefault="00E922EC" w:rsidP="00E922E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E922EC" w:rsidRPr="00296787" w:rsidRDefault="00E922EC" w:rsidP="00E922E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08A1ABD6CD4E47CEA1CD67B9081D1B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E922EC" w:rsidRPr="00DF05BD" w:rsidRDefault="00E922EC" w:rsidP="00E922E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96056B7" w:rsidR="00E922EC" w:rsidRPr="00DF05BD" w:rsidRDefault="001B0BBD" w:rsidP="00E922E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70459936"/>
                <w:placeholder>
                  <w:docPart w:val="7139A706FBC140F5849106E0425843C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22E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922EC">
              <w:rPr>
                <w:szCs w:val="18"/>
              </w:rPr>
              <w:t>.</w:t>
            </w:r>
            <w:r w:rsidR="00E922EC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6D7AA38F" w:rsidR="00DF05BD" w:rsidRPr="00DF05BD" w:rsidRDefault="00D60F4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51C80B85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22E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E922EC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E922EC" w:rsidRPr="00296787" w:rsidRDefault="00E922EC" w:rsidP="00E922E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E922EC" w:rsidRPr="00296787" w:rsidRDefault="00E922EC" w:rsidP="00E922E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6175EFCF3BE249EC95162D978FE7D0C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E922EC" w:rsidRPr="00DF05BD" w:rsidRDefault="00E922EC" w:rsidP="00E922E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1BA40A3" w:rsidR="00E922EC" w:rsidRPr="00DF05BD" w:rsidRDefault="001B0BBD" w:rsidP="00E922E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50466481"/>
                <w:placeholder>
                  <w:docPart w:val="E5103C8F3F52482C8B04E5641968C8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22E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922EC">
              <w:rPr>
                <w:szCs w:val="18"/>
              </w:rPr>
              <w:t>.</w:t>
            </w:r>
            <w:r w:rsidR="00E922EC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32B95657" w:rsidR="00DF05BD" w:rsidRPr="00DF05BD" w:rsidRDefault="00DA3DD5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31BDA648" w:rsidR="00DF05BD" w:rsidRPr="00DF05BD" w:rsidRDefault="001B0BBD" w:rsidP="002647B0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2E9F6725" w:rsidR="00DF05BD" w:rsidRPr="00DF05BD" w:rsidRDefault="001B0BBD" w:rsidP="002647B0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7B0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619BB2FE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493E2708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0CD356CD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023ED097" w:rsidR="00DF05BD" w:rsidRPr="00DF05BD" w:rsidRDefault="005E371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1FAED17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E371F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23CEB8D4" w:rsidR="00DF05BD" w:rsidRPr="00DF05BD" w:rsidRDefault="005E371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4FBD82E7" w:rsidR="00DF05BD" w:rsidRPr="00DF05BD" w:rsidRDefault="001B0BBD" w:rsidP="002647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7B0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4F0415EF" w:rsidR="00DF05BD" w:rsidRPr="00DF05BD" w:rsidRDefault="00C733E3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5E371F"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  <w:tc>
          <w:tcPr>
            <w:tcW w:w="2806" w:type="dxa"/>
          </w:tcPr>
          <w:p w14:paraId="3E03AC72" w14:textId="2F5DC382" w:rsidR="00DF05BD" w:rsidRPr="00DF05BD" w:rsidRDefault="00B97B0B" w:rsidP="002647B0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D4FAFBB" w:rsidR="002A7C57" w:rsidRPr="00816885" w:rsidRDefault="00C733E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5E371F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5" w:type="dxa"/>
          </w:tcPr>
          <w:p w14:paraId="33CF1936" w14:textId="2E265E20" w:rsidR="002A7C57" w:rsidRPr="00816885" w:rsidRDefault="00B97B0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14, dos de ellas, parcialmente</w:t>
            </w:r>
          </w:p>
        </w:tc>
        <w:tc>
          <w:tcPr>
            <w:tcW w:w="3486" w:type="dxa"/>
            <w:shd w:val="clear" w:color="auto" w:fill="CB9700"/>
          </w:tcPr>
          <w:p w14:paraId="2B06FB4B" w14:textId="75125F77" w:rsidR="002A7C57" w:rsidRPr="00816885" w:rsidRDefault="00B97B0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0AA306D5" w:rsidR="00786855" w:rsidRPr="00786855" w:rsidRDefault="001B0BBD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EF3847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2D492674" w14:textId="3D33204D" w:rsidR="001B0BBD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B97B0B">
        <w:rPr>
          <w:rFonts w:ascii="Mulish" w:hAnsi="Mulish"/>
          <w:lang w:bidi="es-ES"/>
        </w:rPr>
        <w:fldChar w:fldCharType="begin"/>
      </w:r>
      <w:r w:rsidR="00B97B0B">
        <w:rPr>
          <w:rFonts w:ascii="Mulish" w:hAnsi="Mulish"/>
          <w:lang w:bidi="es-ES"/>
        </w:rPr>
        <w:instrText xml:space="preserve"> LINK </w:instrText>
      </w:r>
      <w:r w:rsidR="001B0BBD">
        <w:rPr>
          <w:rFonts w:ascii="Mulish" w:hAnsi="Mulish"/>
          <w:lang w:bidi="es-ES"/>
        </w:rPr>
        <w:instrText xml:space="preserve">Excel.Sheet.12 "\\\\DSIC.ES\\sscc\\550Grupos\\ctbg-sgtbg\\14 MEMORIA\\MEMORIA 2026\\Sector Público Institucional\\Revisiones\\111-AP Vigo\\2026\\111 Excel AP Vigo definitivo 2026.xlsx" Tablas!F2C1:F7C9 </w:instrText>
      </w:r>
      <w:r w:rsidR="00B97B0B">
        <w:rPr>
          <w:rFonts w:ascii="Mulish" w:hAnsi="Mulish"/>
          <w:lang w:bidi="es-ES"/>
        </w:rPr>
        <w:instrText xml:space="preserve">\a \f 4 \h </w:instrText>
      </w:r>
      <w:r w:rsidR="001B0BBD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1B0BBD" w:rsidRPr="001B0BBD" w14:paraId="41CA6E35" w14:textId="77777777" w:rsidTr="001B0BBD">
        <w:trPr>
          <w:divId w:val="1785080827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60701839" w14:textId="4A68B088" w:rsidR="001B0BBD" w:rsidRPr="001B0BBD" w:rsidRDefault="001B0BBD" w:rsidP="001B0BBD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75E2131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12C3084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74DF805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53096E9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41A255F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A18A2F7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E3099AC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9844150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1B0BBD" w:rsidRPr="001B0BBD" w14:paraId="60DC5BDA" w14:textId="77777777" w:rsidTr="001B0BBD">
        <w:trPr>
          <w:divId w:val="1785080827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DF2C06C" w14:textId="77777777" w:rsidR="001B0BBD" w:rsidRPr="001B0BBD" w:rsidRDefault="001B0BBD" w:rsidP="001B0BB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CCA88E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6B27B4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DEEF3E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8D08F8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9DFE37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2E61F0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702BDA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4F00BE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47,5</w:t>
            </w:r>
          </w:p>
        </w:tc>
      </w:tr>
      <w:tr w:rsidR="001B0BBD" w:rsidRPr="001B0BBD" w14:paraId="5DFA7638" w14:textId="77777777" w:rsidTr="001B0BBD">
        <w:trPr>
          <w:divId w:val="1785080827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0BCAA71" w14:textId="77777777" w:rsidR="001B0BBD" w:rsidRPr="001B0BBD" w:rsidRDefault="001B0BBD" w:rsidP="001B0BB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E36845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241A41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0FDFDD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0C2097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4B0BB5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0D0A33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4D3280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972886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89,3</w:t>
            </w:r>
          </w:p>
        </w:tc>
      </w:tr>
      <w:tr w:rsidR="001B0BBD" w:rsidRPr="001B0BBD" w14:paraId="3BF77995" w14:textId="77777777" w:rsidTr="001B0BBD">
        <w:trPr>
          <w:divId w:val="1785080827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C961E81" w14:textId="77777777" w:rsidR="001B0BBD" w:rsidRPr="001B0BBD" w:rsidRDefault="001B0BBD" w:rsidP="001B0BB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1D24BC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173376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73,1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1E16AE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58B865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A6FAD1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F11524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C4F19A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756D86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83,0</w:t>
            </w:r>
          </w:p>
        </w:tc>
      </w:tr>
      <w:tr w:rsidR="001B0BBD" w:rsidRPr="001B0BBD" w14:paraId="41DCB727" w14:textId="77777777" w:rsidTr="001B0BBD">
        <w:trPr>
          <w:divId w:val="1785080827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000230C" w14:textId="77777777" w:rsidR="001B0BBD" w:rsidRPr="001B0BBD" w:rsidRDefault="001B0BBD" w:rsidP="001B0BB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4D35A3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0F837B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33FAA7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237A9C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239761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731C83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1990E1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D7BF8E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1B0BBD" w:rsidRPr="001B0BBD" w14:paraId="5D2D5DDE" w14:textId="77777777" w:rsidTr="001B0BBD">
        <w:trPr>
          <w:divId w:val="1785080827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B6B23B7" w14:textId="77777777" w:rsidR="001B0BBD" w:rsidRPr="001B0BBD" w:rsidRDefault="001B0BBD" w:rsidP="001B0BBD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846076F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74,0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1981300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67,3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21DD380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D478993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C75AF75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9D8FA6F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67,3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40C79ED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DAE277B" w14:textId="77777777" w:rsidR="001B0BBD" w:rsidRPr="001B0BBD" w:rsidRDefault="001B0BBD" w:rsidP="001B0BB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B0BB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71,0</w:t>
            </w:r>
          </w:p>
        </w:tc>
      </w:tr>
    </w:tbl>
    <w:p w14:paraId="2220B3FB" w14:textId="0391537B" w:rsidR="00591C9C" w:rsidRDefault="00B97B0B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591C9C">
        <w:rPr>
          <w:rFonts w:ascii="Mulish" w:hAnsi="Mulish"/>
          <w:lang w:bidi="es-ES"/>
        </w:rPr>
        <w:fldChar w:fldCharType="begin"/>
      </w:r>
      <w:r w:rsidR="00591C9C">
        <w:rPr>
          <w:rFonts w:ascii="Mulish" w:hAnsi="Mulish"/>
          <w:lang w:bidi="es-ES"/>
        </w:rPr>
        <w:instrText xml:space="preserve"> LINK Excel.Sheet.12 "C:\\Users\\mariadelcarmen.motos\\Documents\\Trabajo fuera red\\Segunda vuelta SPI\\111-AP Vigo\\2026\\111 Excel AP Vigo 2026.xlsx" "Tablas!F2C1:F7C9" \a \f 4 \h </w:instrText>
      </w:r>
      <w:r w:rsidR="00591C9C">
        <w:rPr>
          <w:rFonts w:ascii="Mulish" w:hAnsi="Mulish"/>
          <w:lang w:bidi="es-ES"/>
        </w:rPr>
        <w:fldChar w:fldCharType="separate"/>
      </w:r>
    </w:p>
    <w:p w14:paraId="0D0031AF" w14:textId="479DCB99" w:rsidR="001E106B" w:rsidRPr="00296787" w:rsidRDefault="00591C9C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B97B0B">
        <w:rPr>
          <w:rFonts w:ascii="Mulish" w:hAnsi="Mulish"/>
          <w:lang w:bidi="es-ES"/>
        </w:rPr>
        <w:t>71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64B3509B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B97B0B">
        <w:rPr>
          <w:rFonts w:ascii="Mulish" w:hAnsi="Mulish"/>
        </w:rPr>
        <w:t>positivament</w:t>
      </w:r>
      <w:r w:rsidR="007F144B" w:rsidRPr="00296787">
        <w:rPr>
          <w:rFonts w:ascii="Mulish" w:hAnsi="Mulish"/>
        </w:rPr>
        <w:t xml:space="preserve">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786855">
        <w:rPr>
          <w:rFonts w:ascii="Mulish" w:hAnsi="Mulish"/>
        </w:rPr>
        <w:t xml:space="preserve"> la Autoridad Portuaria de </w:t>
      </w:r>
      <w:r w:rsidR="00990C37">
        <w:rPr>
          <w:rFonts w:ascii="Mulish" w:hAnsi="Mulish"/>
        </w:rPr>
        <w:t>Vigo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="00591C9C">
        <w:rPr>
          <w:rFonts w:ascii="Mulish" w:hAnsi="Mulish"/>
          <w:lang w:bidi="es-ES"/>
        </w:rPr>
        <w:t>,</w:t>
      </w:r>
      <w:r w:rsidRPr="00296787">
        <w:rPr>
          <w:rFonts w:ascii="Mulish" w:hAnsi="Mulish"/>
          <w:lang w:bidi="es-ES"/>
        </w:rPr>
        <w:t xml:space="preserve"> se produce un </w:t>
      </w:r>
      <w:r w:rsidR="00591C9C">
        <w:rPr>
          <w:rFonts w:ascii="Mulish" w:hAnsi="Mulish"/>
          <w:lang w:bidi="es-ES"/>
        </w:rPr>
        <w:t xml:space="preserve">incremento de </w:t>
      </w:r>
      <w:r w:rsidR="00B97B0B">
        <w:rPr>
          <w:rFonts w:ascii="Mulish" w:hAnsi="Mulish"/>
          <w:lang w:bidi="es-ES"/>
        </w:rPr>
        <w:t>35,9</w:t>
      </w:r>
      <w:r w:rsidR="00591C9C">
        <w:rPr>
          <w:rFonts w:ascii="Mulish" w:hAnsi="Mulish"/>
          <w:lang w:bidi="es-ES"/>
        </w:rPr>
        <w:t xml:space="preserve"> puntos porcentuales, ya que se han aplicado</w:t>
      </w:r>
      <w:r w:rsidR="00B97B0B">
        <w:rPr>
          <w:rFonts w:ascii="Mulish" w:hAnsi="Mulish"/>
          <w:lang w:bidi="es-ES"/>
        </w:rPr>
        <w:t xml:space="preserve"> catorce</w:t>
      </w:r>
      <w:r w:rsidR="00990C37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</w:t>
      </w:r>
      <w:r w:rsidR="00591C9C">
        <w:rPr>
          <w:rFonts w:ascii="Mulish" w:hAnsi="Mulish"/>
          <w:lang w:bidi="es-ES"/>
        </w:rPr>
        <w:t xml:space="preserve">, </w:t>
      </w:r>
      <w:r w:rsidR="00B97B0B">
        <w:rPr>
          <w:rFonts w:ascii="Mulish" w:hAnsi="Mulish"/>
          <w:lang w:bidi="es-ES"/>
        </w:rPr>
        <w:t>dos de ellas, parcialmente</w:t>
      </w:r>
      <w:r w:rsidR="00786855">
        <w:rPr>
          <w:rFonts w:ascii="Mulish" w:hAnsi="Mulish"/>
          <w:lang w:bidi="es-ES"/>
        </w:rPr>
        <w:t>.</w:t>
      </w:r>
    </w:p>
    <w:p w14:paraId="28209DFA" w14:textId="73337396" w:rsidR="001E106B" w:rsidRPr="00296787" w:rsidRDefault="00B97B0B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 xml:space="preserve">No obstante, </w:t>
      </w:r>
      <w:r w:rsidR="00591C9C">
        <w:rPr>
          <w:rFonts w:ascii="Mulish" w:hAnsi="Mulish"/>
        </w:rPr>
        <w:t xml:space="preserve">los déficits evidenciados </w:t>
      </w:r>
      <w:r>
        <w:rPr>
          <w:rFonts w:ascii="Mulish" w:hAnsi="Mulish"/>
        </w:rPr>
        <w:t xml:space="preserve">en 2026 </w:t>
      </w:r>
      <w:r w:rsidR="00591C9C">
        <w:rPr>
          <w:rFonts w:ascii="Mulish" w:hAnsi="Mulish"/>
        </w:rPr>
        <w:t>son los siguientes</w:t>
      </w:r>
      <w:r w:rsidR="001E106B" w:rsidRPr="00296787">
        <w:rPr>
          <w:rFonts w:ascii="Mulish" w:hAnsi="Mulish"/>
        </w:rPr>
        <w:t xml:space="preserve">: </w:t>
      </w: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6AEA614" w14:textId="4F06779D" w:rsidR="006B4FAE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</w:t>
      </w:r>
      <w:r w:rsidR="0002686F">
        <w:rPr>
          <w:rFonts w:ascii="Mulish" w:hAnsi="Mulish"/>
        </w:rPr>
        <w:t>s funciones.</w:t>
      </w:r>
    </w:p>
    <w:p w14:paraId="4627AFF4" w14:textId="5E79DBCB" w:rsidR="0002686F" w:rsidRPr="004A1F4C" w:rsidRDefault="0002686F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Fonts w:ascii="Mulish" w:hAnsi="Mulish"/>
        </w:rPr>
        <w:t xml:space="preserve">El </w:t>
      </w:r>
      <w:r w:rsidR="001A18B7">
        <w:rPr>
          <w:rFonts w:ascii="Mulish" w:hAnsi="Mulish"/>
        </w:rPr>
        <w:t>R</w:t>
      </w:r>
      <w:r>
        <w:rPr>
          <w:rFonts w:ascii="Mulish" w:hAnsi="Mulish"/>
        </w:rPr>
        <w:t xml:space="preserve">egistro de </w:t>
      </w:r>
      <w:r w:rsidR="001A18B7">
        <w:rPr>
          <w:rFonts w:ascii="Mulish" w:hAnsi="Mulish"/>
        </w:rPr>
        <w:t>A</w:t>
      </w:r>
      <w:r>
        <w:rPr>
          <w:rFonts w:ascii="Mulish" w:hAnsi="Mulish"/>
        </w:rPr>
        <w:t xml:space="preserve">ctividades de </w:t>
      </w:r>
      <w:r w:rsidR="001A18B7">
        <w:rPr>
          <w:rFonts w:ascii="Mulish" w:hAnsi="Mulish"/>
        </w:rPr>
        <w:t>T</w:t>
      </w:r>
      <w:r>
        <w:rPr>
          <w:rFonts w:ascii="Mulish" w:hAnsi="Mulish"/>
        </w:rPr>
        <w:t>ratamiento.</w:t>
      </w:r>
    </w:p>
    <w:p w14:paraId="09861BD1" w14:textId="6C7A827D" w:rsidR="004A1F4C" w:rsidRPr="004A1F4C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  <w:sz w:val="24"/>
          <w:szCs w:val="24"/>
        </w:rPr>
      </w:pPr>
      <w:r w:rsidRPr="004A1F4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 descripción de la estructura organizativa.</w:t>
      </w:r>
    </w:p>
    <w:p w14:paraId="7896D4AB" w14:textId="5AA93269" w:rsidR="006B4FAE" w:rsidRPr="004A1F4C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4A1F4C">
        <w:rPr>
          <w:rFonts w:ascii="Mulish" w:hAnsi="Mulish"/>
        </w:rPr>
        <w:t>El grado de cumplimiento y resultados de planes y programas</w:t>
      </w:r>
      <w:r>
        <w:rPr>
          <w:rFonts w:ascii="Mulish" w:hAnsi="Mulish"/>
        </w:rPr>
        <w:t>.</w:t>
      </w:r>
    </w:p>
    <w:p w14:paraId="43EA5C21" w14:textId="2D7FC5E0" w:rsidR="004A1F4C" w:rsidRPr="004A1F4C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4A1F4C">
        <w:rPr>
          <w:rFonts w:ascii="Mulish" w:hAnsi="Mulish"/>
        </w:rPr>
        <w:t>Los indicadores de medida y valoración de planes y programas.</w:t>
      </w:r>
    </w:p>
    <w:p w14:paraId="74EFA6E7" w14:textId="77777777" w:rsidR="00102065" w:rsidRDefault="00102065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4489E9D" w14:textId="65B6E99F" w:rsidR="00AB2822" w:rsidRPr="005B0C07" w:rsidRDefault="00B41F96" w:rsidP="001A18B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5B0C07">
        <w:rPr>
          <w:rFonts w:ascii="Mulish" w:hAnsi="Mulish"/>
        </w:rPr>
        <w:t xml:space="preserve">Los </w:t>
      </w:r>
      <w:r w:rsidR="005B0C07" w:rsidRPr="005B0C0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i</w:t>
      </w:r>
      <w:r w:rsidRPr="005B0C0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nformes de fiscalización </w:t>
      </w:r>
      <w:r w:rsidR="00586E6A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r w:rsidR="00586E6A">
        <w:rPr>
          <w:rFonts w:ascii="Mulish" w:hAnsi="Mulish"/>
        </w:rPr>
        <w:t>Si no existieran, debe especificarse este extremo</w:t>
      </w:r>
      <w:r w:rsidR="005B0C0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27C6841C" w14:textId="77777777" w:rsidR="00B97B0B" w:rsidRDefault="00B97B0B" w:rsidP="00B97B0B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183476A7" w14:textId="352D5945" w:rsidR="00B97B0B" w:rsidRDefault="00B97B0B" w:rsidP="00B97B0B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Además, para cumplir por completo con la obligación Datos estadísticos de contratación de PYMEs, debe publicarse e</w:t>
      </w:r>
      <w:r w:rsidRPr="006C61B1">
        <w:rPr>
          <w:rFonts w:ascii="Mulish" w:hAnsi="Mulish"/>
        </w:rPr>
        <w:t>l número y el porcentaje en volumen presupuestario de contratos adjudicados a PYMEs</w:t>
      </w:r>
      <w:r>
        <w:rPr>
          <w:rFonts w:ascii="Mulish" w:hAnsi="Mulish"/>
        </w:rPr>
        <w:t xml:space="preserve"> también</w:t>
      </w:r>
      <w:r w:rsidRPr="006C61B1">
        <w:rPr>
          <w:rFonts w:ascii="Mulish" w:hAnsi="Mulish"/>
        </w:rPr>
        <w:t xml:space="preserve"> </w:t>
      </w:r>
      <w:r w:rsidRPr="00B97B0B">
        <w:rPr>
          <w:rFonts w:ascii="Mulish" w:hAnsi="Mulish"/>
          <w:u w:val="single"/>
        </w:rPr>
        <w:t>según tipo de contrato</w:t>
      </w:r>
      <w:r>
        <w:rPr>
          <w:rFonts w:ascii="Mulish" w:hAnsi="Mulish"/>
        </w:rPr>
        <w:t>.</w:t>
      </w:r>
    </w:p>
    <w:p w14:paraId="3B0E0AA8" w14:textId="77777777" w:rsidR="00B97B0B" w:rsidRDefault="00B97B0B" w:rsidP="00175A7B">
      <w:pPr>
        <w:pStyle w:val="Sinespaciado"/>
        <w:spacing w:line="276" w:lineRule="auto"/>
        <w:ind w:left="720"/>
        <w:jc w:val="both"/>
        <w:rPr>
          <w:rFonts w:ascii="Mulish" w:hAnsi="Mulish"/>
          <w:u w:val="single"/>
        </w:rPr>
      </w:pPr>
    </w:p>
    <w:p w14:paraId="365D141E" w14:textId="05C6EA10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D75D1EA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C02EF73" w14:textId="56F3FEA9" w:rsidR="00586E6A" w:rsidRDefault="00586E6A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093E95">
        <w:rPr>
          <w:rFonts w:ascii="Mulish" w:hAnsi="Mulish"/>
        </w:rPr>
        <w:t>el atributo</w:t>
      </w:r>
      <w:r>
        <w:rPr>
          <w:rFonts w:ascii="Mulish" w:hAnsi="Mulish"/>
        </w:rPr>
        <w:t xml:space="preserve"> Reutilización, toda la información sujeta a obligación de publicidad activa debe publicarse en formato reutilizable, incluido el organigrama.</w:t>
      </w:r>
    </w:p>
    <w:p w14:paraId="70B4A101" w14:textId="5058BD99" w:rsidR="00586E6A" w:rsidRDefault="00586E6A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6BA40522" w14:textId="2911801B" w:rsidR="001B0BBD" w:rsidRDefault="001B0BBD" w:rsidP="001B0BBD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>la Autoridad Portuaria de Vigo</w:t>
      </w:r>
      <w:r w:rsidRPr="00D232A0"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>el 2</w:t>
      </w:r>
      <w:r>
        <w:rPr>
          <w:rFonts w:ascii="Mulish" w:hAnsi="Mulish"/>
        </w:rPr>
        <w:t>3</w:t>
      </w:r>
      <w:r w:rsidRPr="00D232A0">
        <w:rPr>
          <w:rFonts w:ascii="Mulish" w:hAnsi="Mulish"/>
        </w:rPr>
        <w:t xml:space="preserve"> de junio. Recibidas sus observaciones el 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se procedió a su contestación el 14 de julio y a modificar el informe para recoger las recomendaciones aplicadas.</w:t>
      </w:r>
    </w:p>
    <w:p w14:paraId="0DF4CD27" w14:textId="77777777" w:rsidR="00175A7B" w:rsidRPr="00296787" w:rsidRDefault="00175A7B" w:rsidP="00AB28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578EB04F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B97B0B">
        <w:rPr>
          <w:rFonts w:ascii="Mulish" w:hAnsi="Mulish"/>
        </w:rPr>
        <w:t>julio</w:t>
      </w:r>
      <w:r w:rsidR="00AB2822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BD70E" w14:textId="77777777" w:rsidR="005A6C5B" w:rsidRDefault="005A6C5B" w:rsidP="00F31BC3">
      <w:r>
        <w:separator/>
      </w:r>
    </w:p>
  </w:endnote>
  <w:endnote w:type="continuationSeparator" w:id="0">
    <w:p w14:paraId="35033633" w14:textId="77777777" w:rsidR="005A6C5B" w:rsidRDefault="005A6C5B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1B0BBD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1B0BBD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E960E2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1B0BBD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1B0BBD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E960E2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4D263" w14:textId="77777777" w:rsidR="005A6C5B" w:rsidRDefault="005A6C5B" w:rsidP="00F31BC3">
      <w:r>
        <w:separator/>
      </w:r>
    </w:p>
  </w:footnote>
  <w:footnote w:type="continuationSeparator" w:id="0">
    <w:p w14:paraId="5FAA1C15" w14:textId="77777777" w:rsidR="005A6C5B" w:rsidRDefault="005A6C5B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A6731C4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43ED2417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4B38BAE8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58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A7E1B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3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2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686F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93E95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18B7"/>
    <w:rsid w:val="001A3269"/>
    <w:rsid w:val="001A5305"/>
    <w:rsid w:val="001B0BBD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0523C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644A1"/>
    <w:rsid w:val="002647B0"/>
    <w:rsid w:val="002725E4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712BD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A1F4C"/>
    <w:rsid w:val="004C6440"/>
    <w:rsid w:val="004D2203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6E6A"/>
    <w:rsid w:val="00591C9C"/>
    <w:rsid w:val="00592E61"/>
    <w:rsid w:val="00593819"/>
    <w:rsid w:val="0059767A"/>
    <w:rsid w:val="005A6C5B"/>
    <w:rsid w:val="005B0C07"/>
    <w:rsid w:val="005B11B3"/>
    <w:rsid w:val="005B1544"/>
    <w:rsid w:val="005B5B28"/>
    <w:rsid w:val="005C0919"/>
    <w:rsid w:val="005C4778"/>
    <w:rsid w:val="005D6F8D"/>
    <w:rsid w:val="005E2505"/>
    <w:rsid w:val="005E371F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96D5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E58B1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688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45E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90C37"/>
    <w:rsid w:val="009A5943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0AC8"/>
    <w:rsid w:val="00A770A3"/>
    <w:rsid w:val="00A82709"/>
    <w:rsid w:val="00AA0AE1"/>
    <w:rsid w:val="00AA6023"/>
    <w:rsid w:val="00AB1913"/>
    <w:rsid w:val="00AB2822"/>
    <w:rsid w:val="00AC2723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475"/>
    <w:rsid w:val="00B175DC"/>
    <w:rsid w:val="00B220EC"/>
    <w:rsid w:val="00B23DE2"/>
    <w:rsid w:val="00B344B3"/>
    <w:rsid w:val="00B41F96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97B0B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1D4B"/>
    <w:rsid w:val="00C22B10"/>
    <w:rsid w:val="00C24010"/>
    <w:rsid w:val="00C259F4"/>
    <w:rsid w:val="00C26ADC"/>
    <w:rsid w:val="00C2770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33E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0F4D"/>
    <w:rsid w:val="00D61D33"/>
    <w:rsid w:val="00D70570"/>
    <w:rsid w:val="00D77D83"/>
    <w:rsid w:val="00D9090A"/>
    <w:rsid w:val="00D940D6"/>
    <w:rsid w:val="00D96084"/>
    <w:rsid w:val="00DA3DD5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04CC"/>
    <w:rsid w:val="00E51AC4"/>
    <w:rsid w:val="00E63F24"/>
    <w:rsid w:val="00E6528C"/>
    <w:rsid w:val="00E73F4D"/>
    <w:rsid w:val="00E83650"/>
    <w:rsid w:val="00E922EC"/>
    <w:rsid w:val="00E960E2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3847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82293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622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174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apvigo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6D2460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6D2460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786DF29483B40FFA7C274C26BC29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D87C9-11CD-4B55-85E4-0DD8BA97B97F}"/>
      </w:docPartPr>
      <w:docPartBody>
        <w:p w:rsidR="00C960E4" w:rsidRDefault="00776DA7" w:rsidP="00776DA7">
          <w:pPr>
            <w:pStyle w:val="7786DF29483B40FFA7C274C26BC29A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7C33A744B94189A9B10F3D31F12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47841-7FBE-4012-ACF1-6B1CD4B45D63}"/>
      </w:docPartPr>
      <w:docPartBody>
        <w:p w:rsidR="00C960E4" w:rsidRDefault="00776DA7" w:rsidP="00776DA7">
          <w:pPr>
            <w:pStyle w:val="6F7C33A744B94189A9B10F3D31F1249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0E6A6B02E4A4E9E829479A0B650E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F4ACA-1BF7-4FD5-955E-0DC342CB22E9}"/>
      </w:docPartPr>
      <w:docPartBody>
        <w:p w:rsidR="00C960E4" w:rsidRDefault="00776DA7" w:rsidP="00776DA7">
          <w:pPr>
            <w:pStyle w:val="A0E6A6B02E4A4E9E829479A0B650E2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7141A73168F4958BEBB444564E6A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F4FF2-1811-4FC7-AE3C-611AEFADC494}"/>
      </w:docPartPr>
      <w:docPartBody>
        <w:p w:rsidR="00C960E4" w:rsidRDefault="00776DA7" w:rsidP="00776DA7">
          <w:pPr>
            <w:pStyle w:val="67141A73168F4958BEBB444564E6AF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BD6148760E241A4A4FBB8F71A1F3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0896B-03E7-4C79-AE59-67358AAEB68C}"/>
      </w:docPartPr>
      <w:docPartBody>
        <w:p w:rsidR="006B12E1" w:rsidRDefault="00341F28" w:rsidP="00341F28">
          <w:pPr>
            <w:pStyle w:val="FBD6148760E241A4A4FBB8F71A1F377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6B4D7733AE0429BA16BC26F283E2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DB425-74BB-451B-A53F-0E20C45CB354}"/>
      </w:docPartPr>
      <w:docPartBody>
        <w:p w:rsidR="006B12E1" w:rsidRDefault="00341F28" w:rsidP="00341F28">
          <w:pPr>
            <w:pStyle w:val="96B4D7733AE0429BA16BC26F283E23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F9E38D406A24479ABEBB9A0AAB4F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6066E-45E9-4768-A014-761B70D28B65}"/>
      </w:docPartPr>
      <w:docPartBody>
        <w:p w:rsidR="006B12E1" w:rsidRDefault="00341F28" w:rsidP="00341F28">
          <w:pPr>
            <w:pStyle w:val="2F9E38D406A24479ABEBB9A0AAB4FF0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C88121151E84B91B772862C4B5C4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9494D-A01D-4C52-8B47-A3D0EBD08321}"/>
      </w:docPartPr>
      <w:docPartBody>
        <w:p w:rsidR="006B12E1" w:rsidRDefault="00341F28" w:rsidP="00341F28">
          <w:pPr>
            <w:pStyle w:val="AC88121151E84B91B772862C4B5C473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3C693F05C9D450BB93C1F5EBAA8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11EA2-F50F-411B-A74D-BA2374B674B8}"/>
      </w:docPartPr>
      <w:docPartBody>
        <w:p w:rsidR="006B12E1" w:rsidRDefault="00341F28" w:rsidP="00341F28">
          <w:pPr>
            <w:pStyle w:val="33C693F05C9D450BB93C1F5EBAA8D5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01FB92AE0DC48C88CB45A4BE192F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BEDA6-6E19-4821-9D41-59CCB5A0A4B7}"/>
      </w:docPartPr>
      <w:docPartBody>
        <w:p w:rsidR="006B12E1" w:rsidRDefault="00341F28" w:rsidP="00341F28">
          <w:pPr>
            <w:pStyle w:val="D01FB92AE0DC48C88CB45A4BE192FFF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137E5AC26274E3DAB664ED68B3E1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D87D2-8FDA-4CF1-A785-805412F2C325}"/>
      </w:docPartPr>
      <w:docPartBody>
        <w:p w:rsidR="006B12E1" w:rsidRDefault="00341F28" w:rsidP="00341F28">
          <w:pPr>
            <w:pStyle w:val="0137E5AC26274E3DAB664ED68B3E185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FAF7E9161484283B7DB3CC52CA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6CC78-30DB-4370-AEC1-9B0EC9105381}"/>
      </w:docPartPr>
      <w:docPartBody>
        <w:p w:rsidR="006B12E1" w:rsidRDefault="00341F28" w:rsidP="00341F28">
          <w:pPr>
            <w:pStyle w:val="71DFAF7E9161484283B7DB3CC52CA3C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A1ABD6CD4E47CEA1CD67B9081D1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8F832-A3C9-4A86-A4CE-C0916ACEB912}"/>
      </w:docPartPr>
      <w:docPartBody>
        <w:p w:rsidR="006B12E1" w:rsidRDefault="00341F28" w:rsidP="00341F28">
          <w:pPr>
            <w:pStyle w:val="08A1ABD6CD4E47CEA1CD67B9081D1B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39A706FBC140F5849106E042584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9F565-FAA4-4DE2-A406-E5B8368D7860}"/>
      </w:docPartPr>
      <w:docPartBody>
        <w:p w:rsidR="006B12E1" w:rsidRDefault="00341F28" w:rsidP="00341F28">
          <w:pPr>
            <w:pStyle w:val="7139A706FBC140F5849106E0425843C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175EFCF3BE249EC95162D978FE7D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BAFFD-49E4-4974-81E8-C074C3CD3846}"/>
      </w:docPartPr>
      <w:docPartBody>
        <w:p w:rsidR="006B12E1" w:rsidRDefault="00341F28" w:rsidP="00341F28">
          <w:pPr>
            <w:pStyle w:val="6175EFCF3BE249EC95162D978FE7D0C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5103C8F3F52482C8B04E5641968C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4DB36-E561-4FB8-85E1-241EEBD93D85}"/>
      </w:docPartPr>
      <w:docPartBody>
        <w:p w:rsidR="006B12E1" w:rsidRDefault="00341F28" w:rsidP="00341F28">
          <w:pPr>
            <w:pStyle w:val="E5103C8F3F52482C8B04E5641968C83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173B46"/>
    <w:rsid w:val="001B2525"/>
    <w:rsid w:val="00214E50"/>
    <w:rsid w:val="00260578"/>
    <w:rsid w:val="00271FF5"/>
    <w:rsid w:val="002B40B0"/>
    <w:rsid w:val="002C5721"/>
    <w:rsid w:val="002D4E94"/>
    <w:rsid w:val="002F79BB"/>
    <w:rsid w:val="00341F28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B12E1"/>
    <w:rsid w:val="006D1F5D"/>
    <w:rsid w:val="006D2460"/>
    <w:rsid w:val="00722659"/>
    <w:rsid w:val="00722728"/>
    <w:rsid w:val="0072448F"/>
    <w:rsid w:val="0074478F"/>
    <w:rsid w:val="00776DA7"/>
    <w:rsid w:val="00787EBD"/>
    <w:rsid w:val="007C3485"/>
    <w:rsid w:val="00810920"/>
    <w:rsid w:val="008E118A"/>
    <w:rsid w:val="008E3188"/>
    <w:rsid w:val="00A036B0"/>
    <w:rsid w:val="00A104A7"/>
    <w:rsid w:val="00A16E85"/>
    <w:rsid w:val="00A51202"/>
    <w:rsid w:val="00AB484A"/>
    <w:rsid w:val="00AD7C28"/>
    <w:rsid w:val="00AE2C03"/>
    <w:rsid w:val="00B103B1"/>
    <w:rsid w:val="00B42024"/>
    <w:rsid w:val="00B6573C"/>
    <w:rsid w:val="00C32372"/>
    <w:rsid w:val="00C960E4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41F28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786DF29483B40FFA7C274C26BC29AAF">
    <w:name w:val="7786DF29483B40FFA7C274C26BC29AAF"/>
    <w:rsid w:val="00776DA7"/>
    <w:pPr>
      <w:spacing w:after="160" w:line="259" w:lineRule="auto"/>
    </w:pPr>
  </w:style>
  <w:style w:type="paragraph" w:customStyle="1" w:styleId="6F7C33A744B94189A9B10F3D31F12492">
    <w:name w:val="6F7C33A744B94189A9B10F3D31F12492"/>
    <w:rsid w:val="00776DA7"/>
    <w:pPr>
      <w:spacing w:after="160" w:line="259" w:lineRule="auto"/>
    </w:pPr>
  </w:style>
  <w:style w:type="paragraph" w:customStyle="1" w:styleId="A0E6A6B02E4A4E9E829479A0B650E2E1">
    <w:name w:val="A0E6A6B02E4A4E9E829479A0B650E2E1"/>
    <w:rsid w:val="00776DA7"/>
    <w:pPr>
      <w:spacing w:after="160" w:line="259" w:lineRule="auto"/>
    </w:pPr>
  </w:style>
  <w:style w:type="paragraph" w:customStyle="1" w:styleId="67141A73168F4958BEBB444564E6AF83">
    <w:name w:val="67141A73168F4958BEBB444564E6AF83"/>
    <w:rsid w:val="00776DA7"/>
    <w:pPr>
      <w:spacing w:after="160" w:line="259" w:lineRule="auto"/>
    </w:pPr>
  </w:style>
  <w:style w:type="paragraph" w:customStyle="1" w:styleId="FBD6148760E241A4A4FBB8F71A1F3774">
    <w:name w:val="FBD6148760E241A4A4FBB8F71A1F3774"/>
    <w:rsid w:val="00341F28"/>
    <w:pPr>
      <w:spacing w:after="160" w:line="259" w:lineRule="auto"/>
    </w:pPr>
  </w:style>
  <w:style w:type="paragraph" w:customStyle="1" w:styleId="96B4D7733AE0429BA16BC26F283E23C0">
    <w:name w:val="96B4D7733AE0429BA16BC26F283E23C0"/>
    <w:rsid w:val="00341F28"/>
    <w:pPr>
      <w:spacing w:after="160" w:line="259" w:lineRule="auto"/>
    </w:pPr>
  </w:style>
  <w:style w:type="paragraph" w:customStyle="1" w:styleId="2F9E38D406A24479ABEBB9A0AAB4FF02">
    <w:name w:val="2F9E38D406A24479ABEBB9A0AAB4FF02"/>
    <w:rsid w:val="00341F28"/>
    <w:pPr>
      <w:spacing w:after="160" w:line="259" w:lineRule="auto"/>
    </w:pPr>
  </w:style>
  <w:style w:type="paragraph" w:customStyle="1" w:styleId="AC88121151E84B91B772862C4B5C4734">
    <w:name w:val="AC88121151E84B91B772862C4B5C4734"/>
    <w:rsid w:val="00341F28"/>
    <w:pPr>
      <w:spacing w:after="160" w:line="259" w:lineRule="auto"/>
    </w:pPr>
  </w:style>
  <w:style w:type="paragraph" w:customStyle="1" w:styleId="33C693F05C9D450BB93C1F5EBAA8D577">
    <w:name w:val="33C693F05C9D450BB93C1F5EBAA8D577"/>
    <w:rsid w:val="00341F28"/>
    <w:pPr>
      <w:spacing w:after="160" w:line="259" w:lineRule="auto"/>
    </w:pPr>
  </w:style>
  <w:style w:type="paragraph" w:customStyle="1" w:styleId="D01FB92AE0DC48C88CB45A4BE192FFF8">
    <w:name w:val="D01FB92AE0DC48C88CB45A4BE192FFF8"/>
    <w:rsid w:val="00341F28"/>
    <w:pPr>
      <w:spacing w:after="160" w:line="259" w:lineRule="auto"/>
    </w:pPr>
  </w:style>
  <w:style w:type="paragraph" w:customStyle="1" w:styleId="0137E5AC26274E3DAB664ED68B3E1855">
    <w:name w:val="0137E5AC26274E3DAB664ED68B3E1855"/>
    <w:rsid w:val="00341F28"/>
    <w:pPr>
      <w:spacing w:after="160" w:line="259" w:lineRule="auto"/>
    </w:pPr>
  </w:style>
  <w:style w:type="paragraph" w:customStyle="1" w:styleId="71DFAF7E9161484283B7DB3CC52CA3CE">
    <w:name w:val="71DFAF7E9161484283B7DB3CC52CA3CE"/>
    <w:rsid w:val="00341F28"/>
    <w:pPr>
      <w:spacing w:after="160" w:line="259" w:lineRule="auto"/>
    </w:pPr>
  </w:style>
  <w:style w:type="paragraph" w:customStyle="1" w:styleId="08A1ABD6CD4E47CEA1CD67B9081D1B51">
    <w:name w:val="08A1ABD6CD4E47CEA1CD67B9081D1B51"/>
    <w:rsid w:val="00341F28"/>
    <w:pPr>
      <w:spacing w:after="160" w:line="259" w:lineRule="auto"/>
    </w:pPr>
  </w:style>
  <w:style w:type="paragraph" w:customStyle="1" w:styleId="7139A706FBC140F5849106E0425843C1">
    <w:name w:val="7139A706FBC140F5849106E0425843C1"/>
    <w:rsid w:val="00341F28"/>
    <w:pPr>
      <w:spacing w:after="160" w:line="259" w:lineRule="auto"/>
    </w:pPr>
  </w:style>
  <w:style w:type="paragraph" w:customStyle="1" w:styleId="6175EFCF3BE249EC95162D978FE7D0C5">
    <w:name w:val="6175EFCF3BE249EC95162D978FE7D0C5"/>
    <w:rsid w:val="00341F28"/>
    <w:pPr>
      <w:spacing w:after="160" w:line="259" w:lineRule="auto"/>
    </w:pPr>
  </w:style>
  <w:style w:type="paragraph" w:customStyle="1" w:styleId="E5103C8F3F52482C8B04E5641968C83B">
    <w:name w:val="E5103C8F3F52482C8B04E5641968C83B"/>
    <w:rsid w:val="00341F2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42</TotalTime>
  <Pages>4</Pages>
  <Words>1027</Words>
  <Characters>5653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4</cp:revision>
  <cp:lastPrinted>2026-02-09T15:38:00Z</cp:lastPrinted>
  <dcterms:created xsi:type="dcterms:W3CDTF">2026-07-09T18:51:00Z</dcterms:created>
  <dcterms:modified xsi:type="dcterms:W3CDTF">2026-07-14T11:48:00Z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