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05D27C4D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</w:t>
      </w:r>
      <w:r w:rsidR="00CE0B59">
        <w:rPr>
          <w:rFonts w:ascii="Mulish" w:hAnsi="Mulish"/>
        </w:rPr>
        <w:t>.</w:t>
      </w:r>
      <w:r w:rsidRPr="00296787">
        <w:rPr>
          <w:rFonts w:ascii="Mulish" w:hAnsi="Mulish"/>
        </w:rPr>
        <w:t xml:space="preserve">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68B941B6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E62994" w:rsidRPr="00E62994">
        <w:t xml:space="preserve"> </w:t>
      </w:r>
      <w:r w:rsidR="00BA4045" w:rsidRPr="00BA4045">
        <w:rPr>
          <w:rFonts w:ascii="Mulish" w:hAnsi="Mulish"/>
        </w:rPr>
        <w:t xml:space="preserve">Mercados Centrales de Abastecimiento de </w:t>
      </w:r>
      <w:r w:rsidR="00520A94">
        <w:rPr>
          <w:rFonts w:ascii="Mulish" w:hAnsi="Mulish"/>
        </w:rPr>
        <w:t>L</w:t>
      </w:r>
      <w:r w:rsidR="002447CD">
        <w:rPr>
          <w:rFonts w:ascii="Mulish" w:hAnsi="Mulish"/>
        </w:rPr>
        <w:t>as Palmas</w:t>
      </w:r>
      <w:r w:rsidR="00BA4045" w:rsidRPr="00BA4045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efectuada en</w:t>
      </w:r>
      <w:r w:rsidR="00C51C9C">
        <w:rPr>
          <w:rFonts w:ascii="Mulish" w:hAnsi="Mulish"/>
        </w:rPr>
        <w:t xml:space="preserve"> </w:t>
      </w:r>
      <w:hyperlink r:id="rId16" w:history="1">
        <w:r w:rsidR="008A660F">
          <w:rPr>
            <w:rStyle w:val="Hipervnculo"/>
            <w:rFonts w:ascii="Mulish" w:hAnsi="Mulish"/>
          </w:rPr>
          <w:t>mayo</w:t>
        </w:r>
        <w:r w:rsidR="00E62994" w:rsidRPr="00E62994">
          <w:rPr>
            <w:rStyle w:val="Hipervnculo"/>
            <w:rFonts w:ascii="Mulish" w:hAnsi="Mulish"/>
          </w:rPr>
          <w:t xml:space="preserve"> 2025</w:t>
        </w:r>
      </w:hyperlink>
      <w:r w:rsidR="00C51C9C">
        <w:rPr>
          <w:rFonts w:ascii="Mulish" w:hAnsi="Mulish"/>
        </w:rPr>
        <w:t>,</w:t>
      </w:r>
      <w:r w:rsidR="006B4FAE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C51C9C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en su </w:t>
      </w:r>
      <w:hyperlink r:id="rId17" w:history="1">
        <w:r w:rsidRPr="00E62994">
          <w:rPr>
            <w:rStyle w:val="Hipervnculo"/>
            <w:rFonts w:ascii="Mulish" w:hAnsi="Mulish"/>
          </w:rPr>
          <w:t xml:space="preserve">Plan de Evaluación </w:t>
        </w:r>
        <w:r w:rsidR="00E62994" w:rsidRPr="00E62994">
          <w:rPr>
            <w:rStyle w:val="Hipervnculo"/>
            <w:rFonts w:ascii="Mulish" w:hAnsi="Mulish"/>
          </w:rPr>
          <w:t>2026</w:t>
        </w:r>
      </w:hyperlink>
      <w:r w:rsidR="00C51C9C" w:rsidRPr="00E62994">
        <w:rPr>
          <w:rFonts w:ascii="Mulish" w:hAnsi="Mulish"/>
        </w:rPr>
        <w:t xml:space="preserve"> </w:t>
      </w:r>
      <w:r w:rsidRPr="00C51C9C">
        <w:rPr>
          <w:rFonts w:ascii="Mulish" w:hAnsi="Mulish"/>
        </w:rPr>
        <w:t xml:space="preserve">a </w:t>
      </w:r>
      <w:r w:rsidRPr="00296787">
        <w:rPr>
          <w:rFonts w:ascii="Mulish" w:hAnsi="Mulish"/>
        </w:rPr>
        <w:t>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8"/>
        <w:gridCol w:w="6868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245EDDF9" w:rsidR="00B628C5" w:rsidRPr="00BA4045" w:rsidRDefault="00BA4045" w:rsidP="00F8475B">
            <w:pPr>
              <w:rPr>
                <w:rFonts w:ascii="Mulish" w:hAnsi="Mulish"/>
                <w:sz w:val="24"/>
              </w:rPr>
            </w:pPr>
            <w:r w:rsidRPr="00BA4045">
              <w:rPr>
                <w:rFonts w:ascii="Mulish" w:hAnsi="Mulish"/>
                <w:sz w:val="24"/>
                <w:szCs w:val="28"/>
              </w:rPr>
              <w:t xml:space="preserve">Mercados Centrales de Abastecimiento de </w:t>
            </w:r>
            <w:r w:rsidR="00520A94">
              <w:rPr>
                <w:rFonts w:ascii="Mulish" w:hAnsi="Mulish"/>
                <w:sz w:val="24"/>
                <w:szCs w:val="28"/>
              </w:rPr>
              <w:t>L</w:t>
            </w:r>
            <w:r w:rsidR="002447CD">
              <w:rPr>
                <w:rFonts w:ascii="Mulish" w:hAnsi="Mulish"/>
                <w:sz w:val="24"/>
                <w:szCs w:val="28"/>
              </w:rPr>
              <w:t>as Palmas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45BFED05" w14:textId="61C4CE1A" w:rsidR="008C19AC" w:rsidRDefault="003614E4" w:rsidP="008C19AC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1</w:t>
            </w:r>
            <w:r w:rsidR="000358D4">
              <w:rPr>
                <w:rFonts w:ascii="Mulish" w:hAnsi="Mulish"/>
                <w:sz w:val="24"/>
              </w:rPr>
              <w:t>9</w:t>
            </w:r>
            <w:r w:rsidR="008C19AC">
              <w:rPr>
                <w:rFonts w:ascii="Mulish" w:hAnsi="Mulish"/>
                <w:sz w:val="24"/>
              </w:rPr>
              <w:t>/03/2026</w:t>
            </w:r>
          </w:p>
          <w:p w14:paraId="5DEB5371" w14:textId="2261871D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155717">
              <w:rPr>
                <w:rFonts w:ascii="Mulish" w:hAnsi="Mulish"/>
                <w:sz w:val="24"/>
              </w:rPr>
              <w:t>01/06/2026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729AB640" w:rsidR="00155717" w:rsidRPr="00155717" w:rsidRDefault="00411D24" w:rsidP="00155717">
            <w:pPr>
              <w:rPr>
                <w:rFonts w:ascii="Mulish" w:hAnsi="Mulish"/>
                <w:sz w:val="24"/>
              </w:rPr>
            </w:pPr>
            <w:hyperlink r:id="rId18" w:history="1">
              <w:r w:rsidR="00155717" w:rsidRPr="00155717">
                <w:rPr>
                  <w:rStyle w:val="Hipervnculo"/>
                  <w:rFonts w:ascii="Mulish" w:hAnsi="Mulish"/>
                  <w:sz w:val="24"/>
                </w:rPr>
                <w:t>https://www.mercalaspalmas.es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411D24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EA0BDC">
            <w:rPr>
              <w:rFonts w:ascii="Mulish" w:hAnsi="Mulish"/>
              <w:color w:val="00806F"/>
              <w:sz w:val="30"/>
              <w:szCs w:val="30"/>
              <w:lang w:bidi="es-ES"/>
            </w:rPr>
            <w:t>Cumplimiento de</w:t>
          </w:r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7DD5BE21" w:rsidR="00AF751D" w:rsidRPr="00DF05BD" w:rsidRDefault="00090CF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3B865E82" w:rsidR="00AF751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CF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52CC9E7B" w:rsidR="00AF751D" w:rsidRPr="00DF05BD" w:rsidRDefault="00177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6E7F319C" w:rsidR="00AF751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1CEB28A" w:rsidR="00AF751D" w:rsidRPr="00DF05BD" w:rsidRDefault="00CE0B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4478C4C2" w:rsidR="00AF751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47711449" w:rsidR="00AF751D" w:rsidRPr="00DF05BD" w:rsidRDefault="00576759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187B12D3" w:rsidR="00AF751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165D3FE2" w:rsidR="00DF05BD" w:rsidRPr="00DF05BD" w:rsidRDefault="0015571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7F17A5BF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5717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707784B2" w:rsidR="00DF05BD" w:rsidRPr="00DF05BD" w:rsidRDefault="00090CF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1E1D8A4B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CF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61F807ED" w:rsidR="00DF05BD" w:rsidRPr="00DF05BD" w:rsidRDefault="00C62E1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4BAFF21D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62E1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639C896" w:rsidR="00DF05BD" w:rsidRPr="00DF05BD" w:rsidRDefault="000F64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209C13AA" w:rsidR="00DF05BD" w:rsidRPr="00155717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F64F2" w:rsidRPr="0015571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55717" w:rsidRPr="00155717">
              <w:rPr>
                <w:rFonts w:ascii="Mulish" w:hAnsi="Mulish"/>
                <w:sz w:val="18"/>
                <w:szCs w:val="18"/>
              </w:rPr>
              <w:t>. Se publica en formato no reutilizable.</w:t>
            </w:r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38546E4D" w:rsidR="00DF05BD" w:rsidRPr="00DF05BD" w:rsidRDefault="00090CF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22A40A3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3AC9592A" w:rsidR="00DF05BD" w:rsidRPr="00DF05BD" w:rsidRDefault="0015571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6F788976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5717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bookmarkStart w:id="6" w:name="_Hlk224646322"/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  <w:bookmarkEnd w:id="6"/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3FFDA65" w:rsidR="00DF05BD" w:rsidRPr="00DF05BD" w:rsidRDefault="00C62E1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36836C7C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90CF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AA1E95E" w:rsidR="00DF05BD" w:rsidRPr="00DF05BD" w:rsidRDefault="000F64F2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66B69F1F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F64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3E2CB45A" w:rsidR="00DF05BD" w:rsidRPr="00DF05BD" w:rsidRDefault="000F64F2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1D009ABD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F64F2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622782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622782" w:rsidRPr="00296787" w:rsidRDefault="00622782" w:rsidP="00622782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622782" w:rsidRPr="00296787" w:rsidRDefault="00622782" w:rsidP="00622782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7174A891DDA2418F846E0B9E6D400AA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59EE969" w:rsidR="00622782" w:rsidRPr="00DF05BD" w:rsidRDefault="00622782" w:rsidP="0062278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6269CFA8" w:rsidR="00622782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44472586"/>
                <w:placeholder>
                  <w:docPart w:val="832DC55BB7A84E8094BD83C1FFD8905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22782" w:rsidRPr="00155717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622782" w:rsidRPr="00155717">
              <w:rPr>
                <w:rFonts w:ascii="Mulish" w:hAnsi="Mulish"/>
                <w:sz w:val="18"/>
                <w:szCs w:val="18"/>
              </w:rPr>
              <w:t>. Se publica en formato no reutilizable.</w:t>
            </w:r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497F073" w:rsidR="00DF05BD" w:rsidRPr="00DF05BD" w:rsidRDefault="00081DF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070C5711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81DF9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3659B6F" w:rsidR="00DF05BD" w:rsidRPr="00DF05BD" w:rsidRDefault="00C62E1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747C628A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C139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52C6814E" w:rsidR="00DF05BD" w:rsidRPr="00DF05BD" w:rsidRDefault="000F64F2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2974FCB1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F64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082A206E" w:rsidR="00DF05BD" w:rsidRPr="00DF05BD" w:rsidRDefault="00CE0B5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27B84339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6EF291F9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</w:t>
            </w:r>
            <w:r w:rsidR="0039210E">
              <w:rPr>
                <w:rFonts w:ascii="Mulish" w:hAnsi="Mulish"/>
                <w:sz w:val="18"/>
                <w:szCs w:val="18"/>
              </w:rPr>
              <w:t>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6137F3BE" w:rsidR="00DF05BD" w:rsidRPr="00DF05BD" w:rsidRDefault="000F64F2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0F661920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2278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3632CE36" w:rsidR="00DF05BD" w:rsidRPr="00DF05BD" w:rsidRDefault="008043D4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63AA4803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043D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0CF327ED" w:rsidR="00DF05BD" w:rsidRPr="00DF05BD" w:rsidRDefault="00181F69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49BF2D5B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1CEE53B1" w:rsidR="00DF05BD" w:rsidRPr="00DF05BD" w:rsidRDefault="005C1396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5891A168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C1396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6C12CA9E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A27154F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3DE492DF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32666EE8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58D5577F" w:rsidR="00DF05BD" w:rsidRPr="00DF05BD" w:rsidRDefault="0017792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0AF23A87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57CA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F3EAF99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3D5D0533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487DC27B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4A238FF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1D222977" w:rsidR="00DF05BD" w:rsidRPr="00DF05BD" w:rsidRDefault="0017792F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6055173B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5FBC6047" w:rsidR="00DF05BD" w:rsidRPr="00DF05BD" w:rsidRDefault="0017627D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4E5EB1E0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627D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5ECB884C" w:rsidR="00DF05BD" w:rsidRPr="00DF05BD" w:rsidRDefault="0017627D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369C6984" w:rsidR="00DF05BD" w:rsidRPr="00DF05BD" w:rsidRDefault="00411D24" w:rsidP="00B4407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627D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43303B0D" w:rsidR="00DF05BD" w:rsidRPr="00DF05BD" w:rsidRDefault="00552FE2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17627D">
              <w:rPr>
                <w:rFonts w:ascii="Mulish" w:hAnsi="Mulish"/>
                <w:b/>
                <w:sz w:val="18"/>
                <w:szCs w:val="18"/>
              </w:rPr>
              <w:t>2</w:t>
            </w:r>
          </w:p>
        </w:tc>
        <w:tc>
          <w:tcPr>
            <w:tcW w:w="2806" w:type="dxa"/>
          </w:tcPr>
          <w:p w14:paraId="3E03AC72" w14:textId="008E93A4" w:rsidR="00DF05BD" w:rsidRPr="00DF05BD" w:rsidRDefault="0017627D" w:rsidP="00B44071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11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17792F" w:rsidRDefault="00F717F7" w:rsidP="00F717F7">
            <w:pPr>
              <w:jc w:val="center"/>
              <w:rPr>
                <w:rFonts w:ascii="Mulish" w:hAnsi="Mulish"/>
                <w:color w:val="FFFFFF" w:themeColor="background1"/>
                <w:sz w:val="18"/>
                <w:szCs w:val="18"/>
              </w:rPr>
            </w:pPr>
            <w:r w:rsidRPr="0017792F">
              <w:rPr>
                <w:rFonts w:ascii="Mulish" w:hAnsi="Mulish"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2FF88CB8" w:rsidR="002A7C57" w:rsidRPr="0017792F" w:rsidRDefault="0062420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17627D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85" w:type="dxa"/>
          </w:tcPr>
          <w:p w14:paraId="33CF1936" w14:textId="43158396" w:rsidR="002A7C57" w:rsidRPr="0017792F" w:rsidRDefault="00552FE2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6" w:type="dxa"/>
            <w:shd w:val="clear" w:color="auto" w:fill="CB9700"/>
          </w:tcPr>
          <w:p w14:paraId="2B06FB4B" w14:textId="1488C875" w:rsidR="002A7C57" w:rsidRPr="0017792F" w:rsidRDefault="0062420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17627D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4DF78CAB" w14:textId="0075EF1B" w:rsidR="00DF2CC6" w:rsidRPr="00DF2CC6" w:rsidRDefault="00411D24" w:rsidP="001E106B">
      <w:pPr>
        <w:pStyle w:val="Cuerpodelboletn"/>
        <w:numPr>
          <w:ilvl w:val="0"/>
          <w:numId w:val="25"/>
        </w:numPr>
        <w:rPr>
          <w:lang w:bidi="es-ES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DF2CC6">
        <w:rPr>
          <w:lang w:bidi="es-ES"/>
        </w:rPr>
        <w:fldChar w:fldCharType="begin"/>
      </w:r>
      <w:r w:rsidR="00DF2CC6">
        <w:rPr>
          <w:lang w:bidi="es-ES"/>
        </w:rPr>
        <w:instrText xml:space="preserve"> LINK </w:instrText>
      </w:r>
      <w:r w:rsidR="002447CD">
        <w:rPr>
          <w:lang w:bidi="es-ES"/>
        </w:rPr>
        <w:instrText xml:space="preserve">Excel.Sheet.12 "C:\\Users\\maria.bonache\\Desktop\\Excel Sociedades mercantiles, plantilla.xlsx" Tablas!F2C1:F7C9 </w:instrText>
      </w:r>
      <w:r w:rsidR="00DF2CC6">
        <w:rPr>
          <w:lang w:bidi="es-ES"/>
        </w:rPr>
        <w:instrText xml:space="preserve">\a \f 4 \h </w:instrText>
      </w:r>
      <w:r w:rsidR="00DF2CC6">
        <w:rPr>
          <w:lang w:bidi="es-ES"/>
        </w:rPr>
        <w:fldChar w:fldCharType="separate"/>
      </w:r>
    </w:p>
    <w:p w14:paraId="26536D2E" w14:textId="77777777" w:rsidR="003E1D8F" w:rsidRDefault="00DF2CC6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3E1D8F">
        <w:rPr>
          <w:lang w:bidi="es-ES"/>
        </w:rPr>
        <w:fldChar w:fldCharType="begin"/>
      </w:r>
      <w:r w:rsidR="003E1D8F">
        <w:rPr>
          <w:lang w:bidi="es-ES"/>
        </w:rPr>
        <w:instrText xml:space="preserve"> LINK Excel.Sheet.12 "C:\\Users\\mariadelcarmen.motos\\Documents\\Trabajo fuera red\\Segunda vuelta SPI\\112-MERCA LASPALMAS\\2026\\112 Excel MERCALASPALMAS 2026.xlsx" "Tablas!F2C1:F7C9" \a \f 4 \h </w:instrText>
      </w:r>
      <w:r w:rsidR="003E1D8F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3E1D8F" w:rsidRPr="003E1D8F" w14:paraId="3851E0C1" w14:textId="77777777" w:rsidTr="003E1D8F">
        <w:trPr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6BCBEE45" w14:textId="6AC1C29A" w:rsidR="003E1D8F" w:rsidRPr="003E1D8F" w:rsidRDefault="003E1D8F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980B585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9C06AE3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5D14973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8FBA973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9A09777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0DF7F48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922B8D6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419AEC1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3E1D8F" w:rsidRPr="003E1D8F" w14:paraId="3291C8D7" w14:textId="77777777" w:rsidTr="003E1D8F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8282042" w14:textId="77777777" w:rsidR="003E1D8F" w:rsidRPr="003E1D8F" w:rsidRDefault="003E1D8F" w:rsidP="003E1D8F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6A5D23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840DC2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A10CA09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2366BA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628D4E6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7C4189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EB17A3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8,3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9F68D26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56,0</w:t>
            </w:r>
          </w:p>
        </w:tc>
      </w:tr>
      <w:tr w:rsidR="003E1D8F" w:rsidRPr="003E1D8F" w14:paraId="404909DB" w14:textId="77777777" w:rsidTr="003E1D8F">
        <w:trPr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1DD2B860" w14:textId="77777777" w:rsidR="003E1D8F" w:rsidRPr="003E1D8F" w:rsidRDefault="003E1D8F" w:rsidP="003E1D8F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7F7ED4D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D57862E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1C35911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3CD086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E185503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820DA3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51ECDF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FF90BDD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3E1D8F" w:rsidRPr="003E1D8F" w14:paraId="14F144CA" w14:textId="77777777" w:rsidTr="003E1D8F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D0BF80A" w14:textId="77777777" w:rsidR="003E1D8F" w:rsidRPr="003E1D8F" w:rsidRDefault="003E1D8F" w:rsidP="003E1D8F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377D89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ED7CBCE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7B29246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A26BC2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A0CD3A3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91FC5BD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F1E656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46,7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51E42B1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45,7</w:t>
            </w:r>
          </w:p>
        </w:tc>
      </w:tr>
      <w:tr w:rsidR="003E1D8F" w:rsidRPr="003E1D8F" w14:paraId="296758DA" w14:textId="77777777" w:rsidTr="003E1D8F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6E8AD9D" w14:textId="77777777" w:rsidR="003E1D8F" w:rsidRPr="003E1D8F" w:rsidRDefault="003E1D8F" w:rsidP="003E1D8F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59044D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06D484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139DED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9E5BFF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F3C29BE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1A2B46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0FB00AF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5614C3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3E1D8F" w:rsidRPr="003E1D8F" w14:paraId="4F8D713A" w14:textId="77777777" w:rsidTr="003E1D8F">
        <w:trPr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7CC87F21" w14:textId="77777777" w:rsidR="003E1D8F" w:rsidRPr="003E1D8F" w:rsidRDefault="003E1D8F" w:rsidP="003E1D8F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2C21052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52,4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9F8F307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52,4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E903A32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52,4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E156429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52,4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5B0441F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52,4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632412F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42,9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0FBA5CE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35,7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114A1BC" w14:textId="77777777" w:rsidR="003E1D8F" w:rsidRPr="003E1D8F" w:rsidRDefault="003E1D8F" w:rsidP="003E1D8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3E1D8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49,3</w:t>
            </w:r>
          </w:p>
        </w:tc>
      </w:tr>
    </w:tbl>
    <w:p w14:paraId="6CDC4825" w14:textId="003DA64D" w:rsidR="00552FE2" w:rsidRDefault="003E1D8F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552FE2">
        <w:rPr>
          <w:lang w:bidi="es-ES"/>
        </w:rPr>
        <w:fldChar w:fldCharType="begin"/>
      </w:r>
      <w:r w:rsidR="00552FE2">
        <w:rPr>
          <w:lang w:bidi="es-ES"/>
        </w:rPr>
        <w:instrText xml:space="preserve"> LINK Excel.Sheet.12 "C:\\Users\\maria.bonache\\Desktop\\Excel Sociedades mercantiles.xlsx" "Tablas!F2C1:F7C9" \a \f 4 \h </w:instrText>
      </w:r>
      <w:r w:rsidR="00552FE2">
        <w:rPr>
          <w:lang w:bidi="es-ES"/>
        </w:rPr>
        <w:fldChar w:fldCharType="separate"/>
      </w:r>
    </w:p>
    <w:p w14:paraId="0D0031AF" w14:textId="58C306A9" w:rsidR="001E106B" w:rsidRPr="00296787" w:rsidRDefault="00552FE2" w:rsidP="001E106B">
      <w:pPr>
        <w:pStyle w:val="Cuerpodelboletn"/>
        <w:rPr>
          <w:rFonts w:ascii="Mulish" w:hAnsi="Mulish"/>
          <w:lang w:bidi="es-ES"/>
        </w:rPr>
      </w:pPr>
      <w:r>
        <w:rPr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>
        <w:rPr>
          <w:rFonts w:ascii="Mulish" w:hAnsi="Mulish"/>
          <w:lang w:bidi="es-ES"/>
        </w:rPr>
        <w:t>4</w:t>
      </w:r>
      <w:r w:rsidR="003E1D8F">
        <w:rPr>
          <w:rFonts w:ascii="Mulish" w:hAnsi="Mulish"/>
          <w:lang w:bidi="es-ES"/>
        </w:rPr>
        <w:t>9,3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072B45E2" w14:textId="6F6B0827" w:rsidR="00DC0C7B" w:rsidRDefault="00460059" w:rsidP="00B86E4D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</w:rPr>
        <w:t>Este Consejo considera insuficiente la evolución de</w:t>
      </w:r>
      <w:r w:rsidR="00360C64">
        <w:rPr>
          <w:rFonts w:ascii="Mulish" w:hAnsi="Mulish"/>
        </w:rPr>
        <w:t>l</w:t>
      </w:r>
      <w:r w:rsidR="001E106B" w:rsidRPr="00296787">
        <w:rPr>
          <w:rFonts w:ascii="Mulish" w:hAnsi="Mulish"/>
        </w:rPr>
        <w:t xml:space="preserve"> cumplimiento de las obligaciones de publicidad activa por parte de</w:t>
      </w:r>
      <w:r w:rsidR="00611350">
        <w:rPr>
          <w:rFonts w:ascii="Mulish" w:hAnsi="Mulish"/>
        </w:rPr>
        <w:t xml:space="preserve"> </w:t>
      </w:r>
      <w:r w:rsidR="00552FE2">
        <w:rPr>
          <w:rFonts w:ascii="Mulish" w:hAnsi="Mulish"/>
          <w:szCs w:val="22"/>
        </w:rPr>
        <w:t>MERCALASPALMAS</w:t>
      </w:r>
      <w:r>
        <w:rPr>
          <w:rFonts w:ascii="Mulish" w:hAnsi="Mulish"/>
          <w:szCs w:val="22"/>
        </w:rPr>
        <w:t>, pese a la mejoría</w:t>
      </w:r>
      <w:r w:rsidR="00360C64">
        <w:rPr>
          <w:rFonts w:ascii="Mulish" w:hAnsi="Mulish"/>
          <w:szCs w:val="22"/>
        </w:rPr>
        <w:t xml:space="preserve"> experimentad</w:t>
      </w:r>
      <w:r>
        <w:rPr>
          <w:rFonts w:ascii="Mulish" w:hAnsi="Mulish"/>
          <w:szCs w:val="22"/>
        </w:rPr>
        <w:t>a. C</w:t>
      </w:r>
      <w:r w:rsidR="00360C64">
        <w:rPr>
          <w:rFonts w:ascii="Mulish" w:hAnsi="Mulish"/>
          <w:szCs w:val="22"/>
        </w:rPr>
        <w:t xml:space="preserve">on respecto a 2025, </w:t>
      </w:r>
      <w:r w:rsidR="00360C64">
        <w:rPr>
          <w:rFonts w:ascii="Mulish" w:hAnsi="Mulish"/>
          <w:lang w:bidi="es-ES"/>
        </w:rPr>
        <w:t>u</w:t>
      </w:r>
      <w:r w:rsidR="001E106B" w:rsidRPr="00296787">
        <w:rPr>
          <w:rFonts w:ascii="Mulish" w:hAnsi="Mulish"/>
          <w:lang w:bidi="es-ES"/>
        </w:rPr>
        <w:t xml:space="preserve">n </w:t>
      </w:r>
      <w:r w:rsidR="00552FE2">
        <w:rPr>
          <w:rFonts w:ascii="Mulish" w:hAnsi="Mulish"/>
          <w:lang w:bidi="es-ES"/>
        </w:rPr>
        <w:t>in</w:t>
      </w:r>
      <w:r w:rsidR="001E106B" w:rsidRPr="00296787">
        <w:rPr>
          <w:rFonts w:ascii="Mulish" w:hAnsi="Mulish"/>
          <w:lang w:bidi="es-ES"/>
        </w:rPr>
        <w:t>cremento de</w:t>
      </w:r>
      <w:r w:rsidR="00DF2CC6">
        <w:rPr>
          <w:rFonts w:ascii="Mulish" w:hAnsi="Mulish"/>
          <w:lang w:bidi="es-ES"/>
        </w:rPr>
        <w:t xml:space="preserve"> </w:t>
      </w:r>
      <w:r w:rsidR="003E1D8F">
        <w:rPr>
          <w:rFonts w:ascii="Mulish" w:hAnsi="Mulish"/>
          <w:lang w:bidi="es-ES"/>
        </w:rPr>
        <w:t>8,5</w:t>
      </w:r>
      <w:r w:rsidR="0076189D">
        <w:rPr>
          <w:rFonts w:ascii="Mulish" w:hAnsi="Mulish"/>
          <w:lang w:bidi="es-ES"/>
        </w:rPr>
        <w:t xml:space="preserve"> </w:t>
      </w:r>
      <w:r w:rsidR="001E106B" w:rsidRPr="00296787">
        <w:rPr>
          <w:rFonts w:ascii="Mulish" w:hAnsi="Mulish"/>
          <w:lang w:bidi="es-ES"/>
        </w:rPr>
        <w:t xml:space="preserve">puntos porcentuales atribuibles </w:t>
      </w:r>
      <w:r w:rsidR="00BF7DFB" w:rsidRPr="005E61F8">
        <w:rPr>
          <w:rFonts w:ascii="Mulish" w:hAnsi="Mulish"/>
          <w:lang w:bidi="es-ES"/>
        </w:rPr>
        <w:t>a la</w:t>
      </w:r>
      <w:r w:rsidR="00DF2CC6">
        <w:rPr>
          <w:rFonts w:ascii="Mulish" w:hAnsi="Mulish"/>
          <w:lang w:bidi="es-ES"/>
        </w:rPr>
        <w:t xml:space="preserve"> </w:t>
      </w:r>
      <w:r w:rsidR="00BF7DFB" w:rsidRPr="005E61F8">
        <w:rPr>
          <w:rFonts w:ascii="Mulish" w:hAnsi="Mulish"/>
          <w:lang w:bidi="es-ES"/>
        </w:rPr>
        <w:t xml:space="preserve">aplicación de </w:t>
      </w:r>
      <w:r w:rsidR="00552FE2">
        <w:rPr>
          <w:rFonts w:ascii="Mulish" w:hAnsi="Mulish"/>
          <w:lang w:bidi="es-ES"/>
        </w:rPr>
        <w:t>una</w:t>
      </w:r>
      <w:r w:rsidR="00DF2CC6">
        <w:rPr>
          <w:rFonts w:ascii="Mulish" w:hAnsi="Mulish"/>
          <w:lang w:bidi="es-ES"/>
        </w:rPr>
        <w:t xml:space="preserve"> d</w:t>
      </w:r>
      <w:r w:rsidR="00BF7DFB" w:rsidRPr="005E61F8">
        <w:rPr>
          <w:rFonts w:ascii="Mulish" w:hAnsi="Mulish"/>
          <w:lang w:bidi="es-ES"/>
        </w:rPr>
        <w:t xml:space="preserve">e las recomendaciones efectuadas en </w:t>
      </w:r>
      <w:r w:rsidR="00360C64">
        <w:rPr>
          <w:rFonts w:ascii="Mulish" w:hAnsi="Mulish"/>
          <w:lang w:bidi="es-ES"/>
        </w:rPr>
        <w:t>esa evaluación</w:t>
      </w:r>
      <w:r w:rsidR="00BF7DFB">
        <w:rPr>
          <w:rFonts w:ascii="Mulish" w:hAnsi="Mulish"/>
          <w:lang w:bidi="es-ES"/>
        </w:rPr>
        <w:t>.</w:t>
      </w:r>
    </w:p>
    <w:p w14:paraId="47D4D685" w14:textId="7E31E6E3" w:rsidR="008A69BE" w:rsidRDefault="003E1D8F" w:rsidP="00611350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obstante, persisten los siguientes déficits</w:t>
      </w:r>
      <w:r w:rsidR="001E106B" w:rsidRPr="00296787">
        <w:rPr>
          <w:rFonts w:ascii="Mulish" w:hAnsi="Mulish"/>
        </w:rPr>
        <w:t xml:space="preserve">: </w:t>
      </w:r>
    </w:p>
    <w:p w14:paraId="6D2CDE24" w14:textId="77777777" w:rsidR="00622202" w:rsidRDefault="00622202" w:rsidP="0062220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>
        <w:rPr>
          <w:rFonts w:ascii="Mulish" w:hAnsi="Mulish"/>
        </w:rPr>
        <w:t>.</w:t>
      </w:r>
    </w:p>
    <w:p w14:paraId="6D52EC09" w14:textId="1C8585C7" w:rsidR="00622202" w:rsidRPr="00296787" w:rsidRDefault="00622202" w:rsidP="0062220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C</w:t>
      </w:r>
      <w:r w:rsidRPr="00296787">
        <w:rPr>
          <w:rFonts w:ascii="Mulish" w:hAnsi="Mulish"/>
        </w:rPr>
        <w:t>ontinúa publicándose información al margen del Portal de Transparencia.</w:t>
      </w:r>
    </w:p>
    <w:p w14:paraId="2625E207" w14:textId="77777777" w:rsidR="007676FF" w:rsidRPr="008A69BE" w:rsidRDefault="007676FF" w:rsidP="00611350">
      <w:pPr>
        <w:pStyle w:val="Cuerpodelboletn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47259C93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D62777">
        <w:rPr>
          <w:rFonts w:ascii="Mulish" w:hAnsi="Mulish"/>
        </w:rPr>
        <w:t xml:space="preserve"> y</w:t>
      </w:r>
      <w:r w:rsidR="00734217">
        <w:rPr>
          <w:rFonts w:ascii="Mulish" w:hAnsi="Mulish"/>
        </w:rPr>
        <w:t xml:space="preserve"> organizativa</w:t>
      </w:r>
      <w:r w:rsidRPr="00296787">
        <w:rPr>
          <w:rFonts w:ascii="Mulish" w:hAnsi="Mulish"/>
        </w:rPr>
        <w:t>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1CFAD43" w14:textId="5B73985C" w:rsidR="006B4FAE" w:rsidRDefault="00611350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descripción de la estructura organizativa.</w:t>
      </w:r>
    </w:p>
    <w:p w14:paraId="7CA8F209" w14:textId="785A43B2" w:rsidR="003E1D8F" w:rsidRDefault="003E1D8F" w:rsidP="003E1D8F">
      <w:pPr>
        <w:pStyle w:val="Sinespaciado"/>
        <w:spacing w:line="276" w:lineRule="auto"/>
        <w:jc w:val="both"/>
        <w:rPr>
          <w:rFonts w:ascii="Mulish" w:hAnsi="Mulish"/>
        </w:rPr>
      </w:pPr>
    </w:p>
    <w:p w14:paraId="39E3EA64" w14:textId="374632C2" w:rsidR="003E1D8F" w:rsidRDefault="003E1D8F" w:rsidP="003E1D8F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 xml:space="preserve">Además, para cumplir por completo con la obligación Normativa aplicable, deben publicarse las normas que regulan el marco jurídico general en que desarrollan su actividad, como la Ley 40/2015, la Ley 47/2003…, y para cumplir por completo con la obligación Perfil y trayectoria profesional de los máximos responsables, debe publicarse información al respecto sobre la </w:t>
      </w:r>
      <w:proofErr w:type="gramStart"/>
      <w:r>
        <w:rPr>
          <w:rFonts w:ascii="Mulish" w:hAnsi="Mulish"/>
        </w:rPr>
        <w:t>Directora</w:t>
      </w:r>
      <w:proofErr w:type="gramEnd"/>
      <w:r>
        <w:rPr>
          <w:rFonts w:ascii="Mulish" w:hAnsi="Mulish"/>
        </w:rPr>
        <w:t xml:space="preserve"> gerente.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74B37AF5" w14:textId="002994F7" w:rsidR="001E106B" w:rsidRDefault="00734217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Información </w:t>
      </w:r>
      <w:r w:rsidR="001E106B" w:rsidRPr="00296787">
        <w:rPr>
          <w:rFonts w:ascii="Mulish" w:hAnsi="Mulish"/>
        </w:rPr>
        <w:t>económica</w:t>
      </w:r>
      <w:r>
        <w:rPr>
          <w:rFonts w:ascii="Mulish" w:hAnsi="Mulish"/>
        </w:rPr>
        <w:t>, presupuestaria y estadística:</w:t>
      </w:r>
    </w:p>
    <w:p w14:paraId="56446819" w14:textId="77777777" w:rsidR="00734217" w:rsidRDefault="00734217" w:rsidP="0073421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1341DF15" w14:textId="3498CE46" w:rsidR="00622202" w:rsidRPr="00622202" w:rsidRDefault="00622202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lastRenderedPageBreak/>
        <w:t>Los desistimientos y renuncias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6982D077" w14:textId="77777777" w:rsidR="00D30D10" w:rsidRPr="006C61B1" w:rsidRDefault="00D30D10" w:rsidP="00D30D10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7"/>
    <w:p w14:paraId="455E28D4" w14:textId="3E489F8F" w:rsidR="00622202" w:rsidRPr="00622202" w:rsidRDefault="00622202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proofErr w:type="spellStart"/>
      <w:r w:rsidR="003E1D8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Mercalaspalmas</w:t>
      </w:r>
      <w:proofErr w:type="spellEnd"/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71BEEB29" w14:textId="64545CCF" w:rsidR="00622202" w:rsidRPr="00622202" w:rsidRDefault="00622202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Los informes de auditoría de cuentas y de fiscalización </w:t>
      </w:r>
      <w:r w:rsidR="003E1D8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del Tribunal de Cuentas. Si no existieran, debe especificarse este extremo</w:t>
      </w:r>
      <w:r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218A9C5" w14:textId="28A70CA2" w:rsidR="00B8144C" w:rsidRPr="00622202" w:rsidRDefault="00B8144C" w:rsidP="0073421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retribuciones anuales de máximos responsables</w:t>
      </w:r>
      <w:r w:rsidR="003E1D8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de forma individualizada</w:t>
      </w: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527D1DBB" w14:textId="04DEBCD9" w:rsidR="0076189D" w:rsidRPr="00622202" w:rsidRDefault="0076189D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indemnizaciones percibidas por altos cargos con ocasión del abandono del cargo</w:t>
      </w:r>
      <w:r w:rsidR="003E1D8F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de forma individualizada</w:t>
      </w: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6DC127A3" w14:textId="5D01254B" w:rsidR="00622202" w:rsidRPr="00622202" w:rsidRDefault="00622202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resoluciones de autorización o reconocimiento de compatibilidad que afecten a los empleados</w:t>
      </w:r>
      <w:r w:rsidR="007B14FC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de forma individualizada</w:t>
      </w: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244D9D18" w14:textId="03895632" w:rsidR="00622202" w:rsidRPr="00622202" w:rsidRDefault="00622202" w:rsidP="00576759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b w:val="0"/>
          <w:bCs w:val="0"/>
          <w:color w:val="auto"/>
          <w:sz w:val="22"/>
          <w:szCs w:val="22"/>
        </w:rPr>
      </w:pP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autorizaciones para actividad privada al cese de altos cargos en la AGE, CCAA o EELL</w:t>
      </w:r>
      <w:r w:rsidR="007B14FC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 de forma individualizada</w:t>
      </w:r>
      <w:r w:rsidRPr="00622202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.</w:t>
      </w:r>
    </w:p>
    <w:p w14:paraId="42852FF7" w14:textId="77777777" w:rsidR="00734217" w:rsidRDefault="00734217" w:rsidP="00734217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365D141E" w14:textId="77777777" w:rsidR="00175A7B" w:rsidRDefault="001E106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 w:rsidR="00175A7B">
        <w:rPr>
          <w:rFonts w:ascii="Mulish" w:hAnsi="Mulish"/>
        </w:rPr>
        <w:t>:</w:t>
      </w:r>
    </w:p>
    <w:p w14:paraId="57110850" w14:textId="77777777" w:rsidR="00175A7B" w:rsidRDefault="00175A7B" w:rsidP="00175A7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39EBB59" w14:textId="09CB182C" w:rsidR="001E106B" w:rsidRDefault="007B14FC" w:rsidP="007B14FC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 xml:space="preserve">Para cumplir por completo con </w:t>
      </w:r>
      <w:r w:rsidR="00360C64">
        <w:rPr>
          <w:rFonts w:ascii="Mulish" w:hAnsi="Mulish"/>
        </w:rPr>
        <w:t xml:space="preserve">el atributo </w:t>
      </w:r>
      <w:r>
        <w:rPr>
          <w:rFonts w:ascii="Mulish" w:hAnsi="Mulish"/>
        </w:rPr>
        <w:t>Reutilización, toda la información sujeta a obligación de publicidad activa debe publicarse en formato reutilizable, incluido el organigrama y los datos estadísticos sobre contratos.</w:t>
      </w:r>
    </w:p>
    <w:p w14:paraId="2FC79FDE" w14:textId="184CCC6F" w:rsidR="007B14FC" w:rsidRDefault="007B14FC" w:rsidP="007B14FC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554B8E6C" w14:textId="1227D47B" w:rsidR="007B14FC" w:rsidRDefault="007B14FC" w:rsidP="007B14FC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 xml:space="preserve">Para cumplir por completo con </w:t>
      </w:r>
      <w:r w:rsidR="00360C64">
        <w:rPr>
          <w:rFonts w:ascii="Mulish" w:hAnsi="Mulish"/>
        </w:rPr>
        <w:t xml:space="preserve">el atributo </w:t>
      </w:r>
      <w:r>
        <w:rPr>
          <w:rFonts w:ascii="Mulish" w:hAnsi="Mulish"/>
        </w:rPr>
        <w:t>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p w14:paraId="0DF4CD27" w14:textId="77777777" w:rsidR="00175A7B" w:rsidRPr="00296787" w:rsidRDefault="00175A7B" w:rsidP="0076189D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311A3CE" w14:textId="77777777" w:rsidR="00576759" w:rsidRDefault="00576759" w:rsidP="00576759">
      <w:pPr>
        <w:pStyle w:val="Sinespaciado"/>
        <w:spacing w:line="276" w:lineRule="auto"/>
        <w:rPr>
          <w:rFonts w:ascii="Mulish" w:hAnsi="Mulish"/>
        </w:rPr>
      </w:pPr>
    </w:p>
    <w:p w14:paraId="5DB8548C" w14:textId="64E72460" w:rsidR="00B628C5" w:rsidRDefault="001E106B" w:rsidP="00576759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76189D">
        <w:rPr>
          <w:rFonts w:ascii="Mulish" w:hAnsi="Mulish"/>
        </w:rPr>
        <w:t>ma</w:t>
      </w:r>
      <w:r w:rsidR="007B14FC">
        <w:rPr>
          <w:rFonts w:ascii="Mulish" w:hAnsi="Mulish"/>
        </w:rPr>
        <w:t>y</w:t>
      </w:r>
      <w:r w:rsidR="0076189D">
        <w:rPr>
          <w:rFonts w:ascii="Mulish" w:hAnsi="Mulish"/>
        </w:rPr>
        <w:t xml:space="preserve">o </w:t>
      </w:r>
      <w:r w:rsidRPr="005E61F8">
        <w:rPr>
          <w:rFonts w:ascii="Mulish" w:hAnsi="Mulish"/>
        </w:rPr>
        <w:t>de 202</w:t>
      </w:r>
      <w:bookmarkEnd w:id="5"/>
      <w:r w:rsidR="0076189D">
        <w:rPr>
          <w:rFonts w:ascii="Mulish" w:hAnsi="Mulish"/>
        </w:rPr>
        <w:t>6</w:t>
      </w:r>
    </w:p>
    <w:p w14:paraId="126B7342" w14:textId="6703B727" w:rsidR="00520A94" w:rsidRDefault="00520A94" w:rsidP="00576759">
      <w:pPr>
        <w:pStyle w:val="Sinespaciado"/>
        <w:spacing w:line="276" w:lineRule="auto"/>
        <w:jc w:val="right"/>
        <w:rPr>
          <w:rFonts w:ascii="Mulish" w:hAnsi="Mulish"/>
        </w:rPr>
      </w:pPr>
    </w:p>
    <w:p w14:paraId="149634A7" w14:textId="616EAA35" w:rsidR="00520A94" w:rsidRDefault="00520A94" w:rsidP="00576759">
      <w:pPr>
        <w:pStyle w:val="Sinespaciado"/>
        <w:spacing w:line="276" w:lineRule="auto"/>
        <w:jc w:val="right"/>
        <w:rPr>
          <w:rFonts w:ascii="Mulish" w:hAnsi="Mulish"/>
        </w:rPr>
      </w:pPr>
    </w:p>
    <w:p w14:paraId="6D848E4A" w14:textId="16C39D98" w:rsidR="00520A94" w:rsidRDefault="00520A94" w:rsidP="00520A94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69819AD8" w14:textId="2C1E4D60" w:rsidR="00520A94" w:rsidRDefault="00520A94" w:rsidP="00520A94">
      <w:pPr>
        <w:pStyle w:val="Sinespaciado"/>
        <w:spacing w:line="276" w:lineRule="auto"/>
        <w:jc w:val="center"/>
        <w:rPr>
          <w:rFonts w:ascii="Mulish" w:hAnsi="Mulish"/>
        </w:rPr>
      </w:pPr>
    </w:p>
    <w:p w14:paraId="5E716609" w14:textId="119ED202" w:rsidR="00520A94" w:rsidRDefault="00520A94" w:rsidP="00411D24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8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los Mercados Centrales de Abastecimiento de Las Palmas</w:t>
      </w:r>
      <w:r>
        <w:rPr>
          <w:rFonts w:ascii="Mulish" w:eastAsia="Times New Roman" w:hAnsi="Mulish"/>
        </w:rPr>
        <w:t>, no se han recibido observaciones.</w:t>
      </w:r>
    </w:p>
    <w:bookmarkEnd w:id="8"/>
    <w:p w14:paraId="218B2DD9" w14:textId="77777777" w:rsidR="00520A94" w:rsidRDefault="00520A94" w:rsidP="00520A94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520A94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05437" w14:textId="77777777" w:rsidR="007D5328" w:rsidRDefault="007D5328" w:rsidP="00F31BC3">
      <w:r>
        <w:separator/>
      </w:r>
    </w:p>
  </w:endnote>
  <w:endnote w:type="continuationSeparator" w:id="0">
    <w:p w14:paraId="06434A47" w14:textId="77777777" w:rsidR="007D5328" w:rsidRDefault="007D5328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557C61" w:rsidRDefault="00734D60" w:rsidP="00734D60">
    <w:pPr>
      <w:pStyle w:val="Piedepgina"/>
      <w:rPr>
        <w:rFonts w:ascii="Mulish" w:hAnsi="Mulish"/>
      </w:rPr>
    </w:pPr>
    <w:r w:rsidRPr="00513565">
      <w:rPr>
        <w:sz w:val="16"/>
        <w:szCs w:val="16"/>
      </w:rPr>
      <w:ptab w:relativeTo="margin" w:alignment="center" w:leader="none"/>
    </w:r>
    <w:r w:rsidRPr="00557C61">
      <w:rPr>
        <w:rFonts w:ascii="Mulish" w:hAnsi="Mulish"/>
        <w:sz w:val="16"/>
        <w:szCs w:val="16"/>
      </w:rPr>
      <w:fldChar w:fldCharType="begin"/>
    </w:r>
    <w:r w:rsidRPr="00557C61">
      <w:rPr>
        <w:rFonts w:ascii="Mulish" w:hAnsi="Mulish"/>
        <w:sz w:val="16"/>
        <w:szCs w:val="16"/>
      </w:rPr>
      <w:instrText>PAGE   \* MERGEFORMAT</w:instrText>
    </w:r>
    <w:r w:rsidRPr="00557C61">
      <w:rPr>
        <w:rFonts w:ascii="Mulish" w:hAnsi="Mulish"/>
        <w:sz w:val="16"/>
        <w:szCs w:val="16"/>
      </w:rPr>
      <w:fldChar w:fldCharType="separate"/>
    </w:r>
    <w:r w:rsidRPr="00557C61">
      <w:rPr>
        <w:rFonts w:ascii="Mulish" w:hAnsi="Mulish"/>
        <w:sz w:val="16"/>
        <w:szCs w:val="16"/>
      </w:rPr>
      <w:t>2</w:t>
    </w:r>
    <w:r w:rsidRPr="00557C61">
      <w:rPr>
        <w:rFonts w:ascii="Mulish" w:hAnsi="Mulish"/>
        <w:sz w:val="16"/>
        <w:szCs w:val="16"/>
      </w:rPr>
      <w:fldChar w:fldCharType="end"/>
    </w:r>
    <w:r w:rsidRPr="00557C6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557C61">
      <w:rPr>
        <w:rFonts w:ascii="Mulish" w:hAnsi="Mulish"/>
        <w:sz w:val="16"/>
        <w:szCs w:val="16"/>
      </w:rPr>
      <w:t>CONSEJO DE TRANSPARENCIA AAI</w:t>
    </w:r>
    <w:bookmarkEnd w:id="0"/>
    <w:r w:rsidRPr="00557C6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557C61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557C61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557C61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557C61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557C61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557C61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557C61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557C61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557C61" w:rsidRDefault="00411D24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557C61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557C61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557C61" w:rsidRDefault="00411D24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557C61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557C61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879FA" w14:textId="77777777" w:rsidR="007D5328" w:rsidRDefault="007D5328" w:rsidP="00F31BC3">
      <w:r>
        <w:separator/>
      </w:r>
    </w:p>
  </w:footnote>
  <w:footnote w:type="continuationSeparator" w:id="0">
    <w:p w14:paraId="68A48E70" w14:textId="77777777" w:rsidR="007D5328" w:rsidRDefault="007D5328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6CDAE19E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240E5C84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7BBBC0A8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81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E026C874"/>
    <w:lvl w:ilvl="0" w:tplc="9BDE3E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1"/>
  </w:num>
  <w:num w:numId="4">
    <w:abstractNumId w:val="0"/>
  </w:num>
  <w:num w:numId="5">
    <w:abstractNumId w:val="18"/>
  </w:num>
  <w:num w:numId="6">
    <w:abstractNumId w:val="20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2"/>
  </w:num>
  <w:num w:numId="12">
    <w:abstractNumId w:val="13"/>
  </w:num>
  <w:num w:numId="13">
    <w:abstractNumId w:val="9"/>
  </w:num>
  <w:num w:numId="14">
    <w:abstractNumId w:val="23"/>
  </w:num>
  <w:num w:numId="15">
    <w:abstractNumId w:val="2"/>
  </w:num>
  <w:num w:numId="16">
    <w:abstractNumId w:val="25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4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358D4"/>
    <w:rsid w:val="00040AF4"/>
    <w:rsid w:val="00045AFA"/>
    <w:rsid w:val="00045E1E"/>
    <w:rsid w:val="00053A0E"/>
    <w:rsid w:val="0005642F"/>
    <w:rsid w:val="00057CAE"/>
    <w:rsid w:val="00064DC7"/>
    <w:rsid w:val="00072B7E"/>
    <w:rsid w:val="000775A5"/>
    <w:rsid w:val="00081DF9"/>
    <w:rsid w:val="0008502E"/>
    <w:rsid w:val="00085AD5"/>
    <w:rsid w:val="00085C93"/>
    <w:rsid w:val="00086D54"/>
    <w:rsid w:val="00090CF7"/>
    <w:rsid w:val="000A457B"/>
    <w:rsid w:val="000A77F5"/>
    <w:rsid w:val="000B2B05"/>
    <w:rsid w:val="000B778E"/>
    <w:rsid w:val="000C31F6"/>
    <w:rsid w:val="000D3907"/>
    <w:rsid w:val="000D5417"/>
    <w:rsid w:val="000E0A9E"/>
    <w:rsid w:val="000E16C3"/>
    <w:rsid w:val="000E3368"/>
    <w:rsid w:val="000F0DA5"/>
    <w:rsid w:val="000F17ED"/>
    <w:rsid w:val="000F1839"/>
    <w:rsid w:val="000F3570"/>
    <w:rsid w:val="000F64F2"/>
    <w:rsid w:val="00104DE9"/>
    <w:rsid w:val="00104E94"/>
    <w:rsid w:val="001149B1"/>
    <w:rsid w:val="00115D53"/>
    <w:rsid w:val="001325A7"/>
    <w:rsid w:val="00132732"/>
    <w:rsid w:val="001342AA"/>
    <w:rsid w:val="00146C3C"/>
    <w:rsid w:val="00155717"/>
    <w:rsid w:val="0016051F"/>
    <w:rsid w:val="00164876"/>
    <w:rsid w:val="00171A09"/>
    <w:rsid w:val="00175A7B"/>
    <w:rsid w:val="0017627D"/>
    <w:rsid w:val="001763F8"/>
    <w:rsid w:val="0017792F"/>
    <w:rsid w:val="00181F69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7CD"/>
    <w:rsid w:val="00244EDA"/>
    <w:rsid w:val="002464DE"/>
    <w:rsid w:val="002467FA"/>
    <w:rsid w:val="00247EA1"/>
    <w:rsid w:val="00250846"/>
    <w:rsid w:val="0025235A"/>
    <w:rsid w:val="00263F79"/>
    <w:rsid w:val="002725E4"/>
    <w:rsid w:val="002777C1"/>
    <w:rsid w:val="00282B9D"/>
    <w:rsid w:val="00296787"/>
    <w:rsid w:val="002A7C57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60C64"/>
    <w:rsid w:val="003614E4"/>
    <w:rsid w:val="00366693"/>
    <w:rsid w:val="0039210E"/>
    <w:rsid w:val="00393F48"/>
    <w:rsid w:val="003A1694"/>
    <w:rsid w:val="003A390C"/>
    <w:rsid w:val="003B399C"/>
    <w:rsid w:val="003B57E6"/>
    <w:rsid w:val="003B6B96"/>
    <w:rsid w:val="003D2C4A"/>
    <w:rsid w:val="003E1D8F"/>
    <w:rsid w:val="003E564B"/>
    <w:rsid w:val="003E5D2F"/>
    <w:rsid w:val="003E7CF3"/>
    <w:rsid w:val="003F4DDD"/>
    <w:rsid w:val="003F527E"/>
    <w:rsid w:val="003F6EDC"/>
    <w:rsid w:val="004061BC"/>
    <w:rsid w:val="00411D24"/>
    <w:rsid w:val="00415DBD"/>
    <w:rsid w:val="00422B18"/>
    <w:rsid w:val="004311B3"/>
    <w:rsid w:val="004356CC"/>
    <w:rsid w:val="00441770"/>
    <w:rsid w:val="00457B28"/>
    <w:rsid w:val="00460059"/>
    <w:rsid w:val="00465E87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506864"/>
    <w:rsid w:val="00520A94"/>
    <w:rsid w:val="00521C69"/>
    <w:rsid w:val="005256F0"/>
    <w:rsid w:val="005301DF"/>
    <w:rsid w:val="00532238"/>
    <w:rsid w:val="00536832"/>
    <w:rsid w:val="00540929"/>
    <w:rsid w:val="005473B8"/>
    <w:rsid w:val="005525BE"/>
    <w:rsid w:val="00552FE2"/>
    <w:rsid w:val="00557C61"/>
    <w:rsid w:val="00560FA0"/>
    <w:rsid w:val="00563295"/>
    <w:rsid w:val="00564E23"/>
    <w:rsid w:val="00576759"/>
    <w:rsid w:val="00581D58"/>
    <w:rsid w:val="00582A8C"/>
    <w:rsid w:val="00585953"/>
    <w:rsid w:val="00592E61"/>
    <w:rsid w:val="00593819"/>
    <w:rsid w:val="0059767A"/>
    <w:rsid w:val="005B11B3"/>
    <w:rsid w:val="005B1544"/>
    <w:rsid w:val="005B5B28"/>
    <w:rsid w:val="005C0919"/>
    <w:rsid w:val="005C1396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1350"/>
    <w:rsid w:val="00622202"/>
    <w:rsid w:val="00622782"/>
    <w:rsid w:val="00623CFC"/>
    <w:rsid w:val="0062420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217"/>
    <w:rsid w:val="00734D60"/>
    <w:rsid w:val="0073626B"/>
    <w:rsid w:val="0074607B"/>
    <w:rsid w:val="007465AA"/>
    <w:rsid w:val="00751FAA"/>
    <w:rsid w:val="00760E4B"/>
    <w:rsid w:val="0076189D"/>
    <w:rsid w:val="00765079"/>
    <w:rsid w:val="0076567C"/>
    <w:rsid w:val="0076640C"/>
    <w:rsid w:val="007676FF"/>
    <w:rsid w:val="00767C60"/>
    <w:rsid w:val="00774C97"/>
    <w:rsid w:val="00777FB3"/>
    <w:rsid w:val="00781700"/>
    <w:rsid w:val="007830B7"/>
    <w:rsid w:val="0078355B"/>
    <w:rsid w:val="00790143"/>
    <w:rsid w:val="007942B7"/>
    <w:rsid w:val="007954A6"/>
    <w:rsid w:val="007B14FC"/>
    <w:rsid w:val="007B5543"/>
    <w:rsid w:val="007C65C5"/>
    <w:rsid w:val="007D1701"/>
    <w:rsid w:val="007D52E6"/>
    <w:rsid w:val="007D5328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43D4"/>
    <w:rsid w:val="00805A8D"/>
    <w:rsid w:val="00807495"/>
    <w:rsid w:val="00821526"/>
    <w:rsid w:val="00821DB0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350F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A660F"/>
    <w:rsid w:val="008A69BE"/>
    <w:rsid w:val="008B5088"/>
    <w:rsid w:val="008C19AC"/>
    <w:rsid w:val="008D6E75"/>
    <w:rsid w:val="008E007D"/>
    <w:rsid w:val="008F0F7D"/>
    <w:rsid w:val="008F0FDC"/>
    <w:rsid w:val="008F2EF6"/>
    <w:rsid w:val="00902A71"/>
    <w:rsid w:val="009039FD"/>
    <w:rsid w:val="00903FE0"/>
    <w:rsid w:val="00911607"/>
    <w:rsid w:val="00912DB4"/>
    <w:rsid w:val="00947271"/>
    <w:rsid w:val="009654DA"/>
    <w:rsid w:val="00965C69"/>
    <w:rsid w:val="00967865"/>
    <w:rsid w:val="00982299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13DEE"/>
    <w:rsid w:val="00A249BB"/>
    <w:rsid w:val="00A24E51"/>
    <w:rsid w:val="00A32171"/>
    <w:rsid w:val="00A4000C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00C29"/>
    <w:rsid w:val="00B1184C"/>
    <w:rsid w:val="00B175DC"/>
    <w:rsid w:val="00B220EC"/>
    <w:rsid w:val="00B23DE2"/>
    <w:rsid w:val="00B344B3"/>
    <w:rsid w:val="00B426C4"/>
    <w:rsid w:val="00B44071"/>
    <w:rsid w:val="00B45E39"/>
    <w:rsid w:val="00B5314A"/>
    <w:rsid w:val="00B56A3A"/>
    <w:rsid w:val="00B61412"/>
    <w:rsid w:val="00B628C5"/>
    <w:rsid w:val="00B75D53"/>
    <w:rsid w:val="00B77C12"/>
    <w:rsid w:val="00B803D2"/>
    <w:rsid w:val="00B8144C"/>
    <w:rsid w:val="00B8311A"/>
    <w:rsid w:val="00B85772"/>
    <w:rsid w:val="00B85EA1"/>
    <w:rsid w:val="00B86E4D"/>
    <w:rsid w:val="00B87734"/>
    <w:rsid w:val="00B9114F"/>
    <w:rsid w:val="00B93247"/>
    <w:rsid w:val="00BA03C4"/>
    <w:rsid w:val="00BA14E6"/>
    <w:rsid w:val="00BA1757"/>
    <w:rsid w:val="00BA3611"/>
    <w:rsid w:val="00BA4045"/>
    <w:rsid w:val="00BA4354"/>
    <w:rsid w:val="00BB2529"/>
    <w:rsid w:val="00BB3652"/>
    <w:rsid w:val="00BC61D1"/>
    <w:rsid w:val="00BD18E4"/>
    <w:rsid w:val="00BD1E44"/>
    <w:rsid w:val="00BD2172"/>
    <w:rsid w:val="00BD2842"/>
    <w:rsid w:val="00BE5F9B"/>
    <w:rsid w:val="00BF658D"/>
    <w:rsid w:val="00BF7DFB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1C9C"/>
    <w:rsid w:val="00C52EE5"/>
    <w:rsid w:val="00C54D21"/>
    <w:rsid w:val="00C555C6"/>
    <w:rsid w:val="00C61E7F"/>
    <w:rsid w:val="00C62E1D"/>
    <w:rsid w:val="00C66E73"/>
    <w:rsid w:val="00C77E48"/>
    <w:rsid w:val="00C91330"/>
    <w:rsid w:val="00CA41DD"/>
    <w:rsid w:val="00CB6837"/>
    <w:rsid w:val="00CC3B31"/>
    <w:rsid w:val="00CC48E8"/>
    <w:rsid w:val="00CC7AA6"/>
    <w:rsid w:val="00CD3DE8"/>
    <w:rsid w:val="00CD4A14"/>
    <w:rsid w:val="00CE0B59"/>
    <w:rsid w:val="00CE5534"/>
    <w:rsid w:val="00CF21EB"/>
    <w:rsid w:val="00D014E1"/>
    <w:rsid w:val="00D0198B"/>
    <w:rsid w:val="00D01CA1"/>
    <w:rsid w:val="00D1453D"/>
    <w:rsid w:val="00D1530E"/>
    <w:rsid w:val="00D2343B"/>
    <w:rsid w:val="00D30D10"/>
    <w:rsid w:val="00D32646"/>
    <w:rsid w:val="00D41F4C"/>
    <w:rsid w:val="00D45F5C"/>
    <w:rsid w:val="00D520C8"/>
    <w:rsid w:val="00D529A9"/>
    <w:rsid w:val="00D62777"/>
    <w:rsid w:val="00D70570"/>
    <w:rsid w:val="00D77D83"/>
    <w:rsid w:val="00D83750"/>
    <w:rsid w:val="00D9090A"/>
    <w:rsid w:val="00D940D6"/>
    <w:rsid w:val="00D96084"/>
    <w:rsid w:val="00DA6660"/>
    <w:rsid w:val="00DB636B"/>
    <w:rsid w:val="00DC0C7B"/>
    <w:rsid w:val="00DC5B52"/>
    <w:rsid w:val="00DC7C01"/>
    <w:rsid w:val="00DD515F"/>
    <w:rsid w:val="00DF05BD"/>
    <w:rsid w:val="00DF25D7"/>
    <w:rsid w:val="00DF2CC6"/>
    <w:rsid w:val="00DF54AF"/>
    <w:rsid w:val="00DF555F"/>
    <w:rsid w:val="00DF56A7"/>
    <w:rsid w:val="00DF63CA"/>
    <w:rsid w:val="00E023B5"/>
    <w:rsid w:val="00E07201"/>
    <w:rsid w:val="00E17DF6"/>
    <w:rsid w:val="00E30705"/>
    <w:rsid w:val="00E33169"/>
    <w:rsid w:val="00E51AC4"/>
    <w:rsid w:val="00E62994"/>
    <w:rsid w:val="00E63F24"/>
    <w:rsid w:val="00E6528C"/>
    <w:rsid w:val="00E73F4D"/>
    <w:rsid w:val="00E83650"/>
    <w:rsid w:val="00E9148B"/>
    <w:rsid w:val="00EA0BDC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45C0"/>
    <w:rsid w:val="00F95333"/>
    <w:rsid w:val="00FA0C58"/>
    <w:rsid w:val="00FA11BE"/>
    <w:rsid w:val="00FA1911"/>
    <w:rsid w:val="00FA5925"/>
    <w:rsid w:val="00FA5997"/>
    <w:rsid w:val="00FA5AFD"/>
    <w:rsid w:val="00FB5F9E"/>
    <w:rsid w:val="00FC4E74"/>
    <w:rsid w:val="00FD0540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51C9C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51C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mercalaspalmas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516FDD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516FDD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516FDD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516FDD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516FDD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516FDD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516FDD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516FDD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516FDD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516FDD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516FDD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516FDD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516FDD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516FDD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516FDD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516FDD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516FDD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516FDD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516FDD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516FDD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516FDD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516FDD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516FDD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516FDD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516FDD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516FDD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516FDD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516FDD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516FDD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516FDD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516FDD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516FDD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516FDD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516FDD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516FDD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516FDD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516FDD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516FDD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516FDD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516FDD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516FDD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516FDD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516FDD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516FDD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516FDD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516FDD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516FDD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516FDD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516FDD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516FDD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74A891DDA2418F846E0B9E6D400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293B2-61A7-4734-8AC2-1F5DE02CF87D}"/>
      </w:docPartPr>
      <w:docPartBody>
        <w:p w:rsidR="00F94B29" w:rsidRDefault="00343013" w:rsidP="00343013">
          <w:pPr>
            <w:pStyle w:val="7174A891DDA2418F846E0B9E6D400AA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32DC55BB7A84E8094BD83C1FFD89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4B14E-618B-4FB7-8B21-DD0FA0C566B8}"/>
      </w:docPartPr>
      <w:docPartBody>
        <w:p w:rsidR="00F94B29" w:rsidRDefault="00343013" w:rsidP="00343013">
          <w:pPr>
            <w:pStyle w:val="832DC55BB7A84E8094BD83C1FFD89055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73B46"/>
    <w:rsid w:val="001B2525"/>
    <w:rsid w:val="001D5E0A"/>
    <w:rsid w:val="00214E50"/>
    <w:rsid w:val="00260578"/>
    <w:rsid w:val="00271FF5"/>
    <w:rsid w:val="002B40B0"/>
    <w:rsid w:val="002C5721"/>
    <w:rsid w:val="002D4E94"/>
    <w:rsid w:val="00343013"/>
    <w:rsid w:val="00356E65"/>
    <w:rsid w:val="0038330C"/>
    <w:rsid w:val="003D3D7C"/>
    <w:rsid w:val="00437E36"/>
    <w:rsid w:val="00443EA4"/>
    <w:rsid w:val="00481CE4"/>
    <w:rsid w:val="004D57AE"/>
    <w:rsid w:val="004F1289"/>
    <w:rsid w:val="00516FDD"/>
    <w:rsid w:val="0054180C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A53D8"/>
    <w:rsid w:val="007C3485"/>
    <w:rsid w:val="00810920"/>
    <w:rsid w:val="008E118A"/>
    <w:rsid w:val="008E3188"/>
    <w:rsid w:val="009F1449"/>
    <w:rsid w:val="00A036B0"/>
    <w:rsid w:val="00A104A7"/>
    <w:rsid w:val="00A70597"/>
    <w:rsid w:val="00AA3DAE"/>
    <w:rsid w:val="00AB484A"/>
    <w:rsid w:val="00AD7C28"/>
    <w:rsid w:val="00AE2C03"/>
    <w:rsid w:val="00B103B1"/>
    <w:rsid w:val="00B42024"/>
    <w:rsid w:val="00B6573C"/>
    <w:rsid w:val="00C12331"/>
    <w:rsid w:val="00C268BA"/>
    <w:rsid w:val="00C32372"/>
    <w:rsid w:val="00DA008C"/>
    <w:rsid w:val="00DE3DE6"/>
    <w:rsid w:val="00E169C0"/>
    <w:rsid w:val="00E64E85"/>
    <w:rsid w:val="00E73AA0"/>
    <w:rsid w:val="00EA0738"/>
    <w:rsid w:val="00EB2177"/>
    <w:rsid w:val="00ED410D"/>
    <w:rsid w:val="00EF5732"/>
    <w:rsid w:val="00F0267E"/>
    <w:rsid w:val="00F21B19"/>
    <w:rsid w:val="00F53F6B"/>
    <w:rsid w:val="00F63321"/>
    <w:rsid w:val="00F9223F"/>
    <w:rsid w:val="00F94B29"/>
    <w:rsid w:val="00FE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43013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7174A891DDA2418F846E0B9E6D400AA6">
    <w:name w:val="7174A891DDA2418F846E0B9E6D400AA6"/>
    <w:rsid w:val="00343013"/>
    <w:pPr>
      <w:spacing w:after="160" w:line="259" w:lineRule="auto"/>
    </w:pPr>
  </w:style>
  <w:style w:type="paragraph" w:customStyle="1" w:styleId="832DC55BB7A84E8094BD83C1FFD89055">
    <w:name w:val="832DC55BB7A84E8094BD83C1FFD89055"/>
    <w:rsid w:val="0034301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1055</Words>
  <Characters>5808</Characters>
  <Application>Microsoft Office Word</Application>
  <DocSecurity>0</DocSecurity>
  <Lines>48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3</cp:revision>
  <cp:lastPrinted>2026-02-09T15:38:00Z</cp:lastPrinted>
  <dcterms:created xsi:type="dcterms:W3CDTF">2026-07-14T09:01:00Z</dcterms:created>
  <dcterms:modified xsi:type="dcterms:W3CDTF">2026-07-14T09:01:00Z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