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9856F33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BA4045" w:rsidRPr="00BA4045">
        <w:rPr>
          <w:rFonts w:ascii="Mulish" w:hAnsi="Mulish"/>
        </w:rPr>
        <w:t xml:space="preserve">Mercados Centrales de Abastecimiento de </w:t>
      </w:r>
      <w:r w:rsidR="008706FF">
        <w:rPr>
          <w:rFonts w:ascii="Mulish" w:hAnsi="Mulish"/>
        </w:rPr>
        <w:t xml:space="preserve">Málaga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4"/>
        <w:gridCol w:w="686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05514F1" w:rsidR="00B628C5" w:rsidRPr="00BA4045" w:rsidRDefault="00BA4045" w:rsidP="00F8475B">
            <w:pPr>
              <w:rPr>
                <w:rFonts w:ascii="Mulish" w:hAnsi="Mulish"/>
                <w:sz w:val="24"/>
              </w:rPr>
            </w:pPr>
            <w:r w:rsidRPr="00BA4045">
              <w:rPr>
                <w:rFonts w:ascii="Mulish" w:hAnsi="Mulish"/>
                <w:sz w:val="24"/>
                <w:szCs w:val="28"/>
              </w:rPr>
              <w:t xml:space="preserve">Mercados Centrales de Abastecimiento </w:t>
            </w:r>
            <w:r w:rsidR="008706FF" w:rsidRPr="008706FF">
              <w:rPr>
                <w:rFonts w:ascii="Mulish" w:hAnsi="Mulish"/>
                <w:sz w:val="24"/>
                <w:szCs w:val="28"/>
              </w:rPr>
              <w:t>de Málaga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61C4CE1A" w:rsidR="008C19AC" w:rsidRDefault="003614E4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</w:t>
            </w:r>
            <w:r w:rsidR="000358D4">
              <w:rPr>
                <w:rFonts w:ascii="Mulish" w:hAnsi="Mulish"/>
                <w:sz w:val="24"/>
              </w:rPr>
              <w:t>9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1C5C2929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BD33FA">
              <w:rPr>
                <w:rFonts w:ascii="Mulish" w:hAnsi="Mulish"/>
                <w:sz w:val="24"/>
              </w:rPr>
              <w:t>01/06/2026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6A3CA7C" w:rsidR="008706FF" w:rsidRPr="008706FF" w:rsidRDefault="003A4423" w:rsidP="00BD33FA">
            <w:pPr>
              <w:rPr>
                <w:rFonts w:ascii="Mulish" w:hAnsi="Mulish"/>
                <w:sz w:val="24"/>
                <w:szCs w:val="28"/>
              </w:rPr>
            </w:pPr>
            <w:hyperlink r:id="rId18" w:history="1">
              <w:r w:rsidR="008706FF" w:rsidRPr="00EB701A">
                <w:rPr>
                  <w:rStyle w:val="Hipervnculo"/>
                  <w:rFonts w:ascii="Mulish" w:hAnsi="Mulish"/>
                  <w:sz w:val="24"/>
                  <w:szCs w:val="28"/>
                </w:rPr>
                <w:t>https://mercamalaga.es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3A4423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DD5BE21" w:rsidR="00AF751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C166DF2" w:rsidR="00AF751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73C9087" w:rsidR="00AF751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EE50598" w:rsidR="00AF751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711449" w:rsidR="00AF751D" w:rsidRPr="00DF05BD" w:rsidRDefault="005767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53B4AC4" w:rsidR="00AF751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A26D011" w:rsidR="00DF05BD" w:rsidRPr="00DF05BD" w:rsidRDefault="00BD33F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E7B6B08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707784B2" w:rsidR="00DF05B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4BC9B69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41E4F57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524F4075" w:rsidR="00DF05BD" w:rsidRPr="00DF05BD" w:rsidRDefault="005A510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6E9A015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64F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D33FA">
              <w:rPr>
                <w:szCs w:val="18"/>
              </w:rPr>
              <w:t xml:space="preserve">. </w:t>
            </w:r>
            <w:r w:rsidR="00BD33FA" w:rsidRPr="00BD33FA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38546E4D" w:rsidR="00DF05B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0EF6CFC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32AD7893" w:rsidR="00DF05B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B38F299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FFDA65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21A1D12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59798387" w:rsidR="00DF05BD" w:rsidRPr="00DF05BD" w:rsidRDefault="005A51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4985C35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64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5660AF4" w:rsidR="00DF05BD" w:rsidRPr="00DF05BD" w:rsidRDefault="005A51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788F73B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A510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BB6D088" w:rsidR="00DF05BD" w:rsidRPr="00DF05BD" w:rsidRDefault="004956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FF9203A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956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0415518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D33FA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3659B6F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E62252E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139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2C6814E" w:rsidR="00DF05BD" w:rsidRPr="00DF05BD" w:rsidRDefault="000F64F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F4E5EAC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D33F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D33FA">
              <w:rPr>
                <w:szCs w:val="18"/>
              </w:rPr>
              <w:t xml:space="preserve">. </w:t>
            </w:r>
            <w:r w:rsidR="00BD33FA" w:rsidRPr="00BD33F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9F4C7A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9F4C7A" w:rsidRPr="00296787" w:rsidRDefault="009F4C7A" w:rsidP="009F4C7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9F4C7A" w:rsidRPr="00296787" w:rsidRDefault="009F4C7A" w:rsidP="009F4C7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9C0F46F8CED34ACFA64266A394F3FB7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9F4C7A" w:rsidRPr="00DF05BD" w:rsidRDefault="009F4C7A" w:rsidP="009F4C7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BC2BCDC" w:rsidR="009F4C7A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30462819"/>
                <w:placeholder>
                  <w:docPart w:val="AD39745049F14F9BB0C5F042DC9CCC0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F4C7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F4C7A">
              <w:rPr>
                <w:szCs w:val="18"/>
              </w:rPr>
              <w:t xml:space="preserve">. </w:t>
            </w:r>
            <w:r w:rsidR="009F4C7A" w:rsidRPr="00BD33F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6EF291F9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</w:t>
            </w:r>
            <w:r w:rsidR="0039210E">
              <w:rPr>
                <w:rFonts w:ascii="Mulish" w:hAnsi="Mulish"/>
                <w:sz w:val="18"/>
                <w:szCs w:val="18"/>
              </w:rPr>
              <w:t>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137F3BE" w:rsidR="00DF05BD" w:rsidRPr="00DF05BD" w:rsidRDefault="000F64F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2444BF0" w:rsidR="00DF05BD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641C4E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DC5F002F443C417C8A9B576FD362F95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632CE36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C54582F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46525412"/>
                <w:placeholder>
                  <w:docPart w:val="B5B8593D55BA4E03B46B3EE699D650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1C4E">
              <w:rPr>
                <w:szCs w:val="18"/>
              </w:rPr>
              <w:t xml:space="preserve">. </w:t>
            </w:r>
            <w:r w:rsidR="00641C4E" w:rsidRPr="00BD33FA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641C4E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AE15ACDC812640FCA11F11C1172CD91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051E349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8CE6AAAB1057456AB3D00D1732C7CCD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641C4E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6B5D72F9F2AF453094648B72CA61121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CEE53B1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4F6570F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1D186FAD8DD24589B23A8B6DE953910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641C4E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641C4E" w:rsidRPr="00296787" w:rsidRDefault="00641C4E" w:rsidP="00641C4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C8CE4EA1A9A84A4AADEE92CAEA89224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FBD017A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6E8E07D2D34A44F887F6E611DCA0468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641C4E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641C4E" w:rsidRPr="00296787" w:rsidRDefault="00641C4E" w:rsidP="00641C4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C8233856254B41AC8F9D08E7C2B200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E24F19D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545904D554422EB44FF1B974BF3DB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41C4E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641C4E" w:rsidRPr="00296787" w:rsidRDefault="00641C4E" w:rsidP="00641C4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5CDBF2873187421D9BAC73070A2931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0985F6F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163C5AE26F3F497EA12A7E4F989E470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1C4E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641C4E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FD84F783DA0440A69EFF3D66A7B06B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56173CF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EACA3C6930414B2A9DF034957B4BED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41C4E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15D00F86589C43BD8C1DD24BAB4389A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96CB2AA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B5B279F56CC847F6A409FCFE8DFD77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41C4E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C080B829ADAF45F48E112E697FB0E14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FEB02CA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3A044A618DFE48E396342F9CB7E951A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41C4E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23D1DE6664A54569B5E5CD304C4921C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2F054AC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FA28338559374FEEA06249CC243BF21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641C4E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641C4E" w:rsidRPr="00296787" w:rsidRDefault="00641C4E" w:rsidP="00641C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5F17B9C7E3094DABBFE56E4D4000A46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E35DF69" w:rsidR="00641C4E" w:rsidRPr="00DF05BD" w:rsidRDefault="00641C4E" w:rsidP="00641C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4584483" w:rsidR="00641C4E" w:rsidRPr="00DF05BD" w:rsidRDefault="003A4423" w:rsidP="00DF4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C84BF1C22FE84350B6E278D02B5EF3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41C4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41C4E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641C4E" w:rsidRPr="00296787" w:rsidRDefault="00641C4E" w:rsidP="00641C4E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10490A9" w:rsidR="00641C4E" w:rsidRPr="00DF05BD" w:rsidRDefault="00641C4E" w:rsidP="00641C4E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16</w:t>
            </w:r>
          </w:p>
        </w:tc>
        <w:tc>
          <w:tcPr>
            <w:tcW w:w="2806" w:type="dxa"/>
          </w:tcPr>
          <w:p w14:paraId="3E03AC72" w14:textId="18ED2AEB" w:rsidR="00641C4E" w:rsidRPr="00DF05BD" w:rsidRDefault="00641C4E" w:rsidP="00DF4A21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9598C9A" w:rsidR="002A7C57" w:rsidRPr="0017792F" w:rsidRDefault="0062420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A402D3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5" w:type="dxa"/>
          </w:tcPr>
          <w:p w14:paraId="33CF1936" w14:textId="4EE2C9E8" w:rsidR="002A7C57" w:rsidRPr="0017792F" w:rsidRDefault="00641C4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86" w:type="dxa"/>
            <w:shd w:val="clear" w:color="auto" w:fill="CB9700"/>
          </w:tcPr>
          <w:p w14:paraId="2B06FB4B" w14:textId="1CF8BF6C" w:rsidR="002A7C57" w:rsidRPr="0017792F" w:rsidRDefault="009F4C7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0B6977C0" w:rsidR="00DF2CC6" w:rsidRPr="00DF2CC6" w:rsidRDefault="003A4423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</w:instrText>
      </w:r>
      <w:r w:rsidR="008706FF">
        <w:rPr>
          <w:lang w:bidi="es-ES"/>
        </w:rPr>
        <w:instrText xml:space="preserve">Excel.Sheet.12 "C:\\Users\\maria.bonache\\Desktop\\Excel Sociedades mercantiles, plantilla.xlsx" Tablas!F2C1:F7C9 </w:instrText>
      </w:r>
      <w:r w:rsidR="00DF2CC6">
        <w:rPr>
          <w:lang w:bidi="es-ES"/>
        </w:rPr>
        <w:instrText xml:space="preserve">\a \f 4 \h </w:instrText>
      </w:r>
      <w:r w:rsidR="00DF2CC6">
        <w:rPr>
          <w:lang w:bidi="es-ES"/>
        </w:rPr>
        <w:fldChar w:fldCharType="separate"/>
      </w:r>
    </w:p>
    <w:p w14:paraId="368F608C" w14:textId="77777777" w:rsidR="00CD7C5A" w:rsidRDefault="00DF2CC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641C4E">
        <w:rPr>
          <w:lang w:bidi="es-ES"/>
        </w:rPr>
        <w:fldChar w:fldCharType="begin"/>
      </w:r>
      <w:r w:rsidR="00641C4E">
        <w:rPr>
          <w:lang w:bidi="es-ES"/>
        </w:rPr>
        <w:instrText xml:space="preserve"> LINK Excel.Sheet.12 "C:\\Users\\mariadelcarmen.motos\\Documents\\Trabajo fuera red\\Segunda vuelta SPI\\113-MERCA MÁLAGA\\2026\\113 Excel MERCAMALAGA 2026.xlsx" "Tablas!F2C1:F7C9" \a \f 4 \h </w:instrText>
      </w:r>
      <w:r w:rsidR="00641C4E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CD7C5A" w:rsidRPr="00CD7C5A" w14:paraId="1728F86A" w14:textId="77777777" w:rsidTr="00BB1115">
        <w:trPr>
          <w:divId w:val="1776249263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1E25730" w14:textId="09D11E98" w:rsidR="00CD7C5A" w:rsidRPr="00CD7C5A" w:rsidRDefault="00CD7C5A" w:rsidP="00CD7C5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37781F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081320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AD2B8F9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0EF628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606443B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9747442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9CE650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53C58D7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CD7C5A" w:rsidRPr="00CD7C5A" w14:paraId="64F609DC" w14:textId="77777777" w:rsidTr="00BB1115">
        <w:trPr>
          <w:divId w:val="177624926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9CEB8DA" w14:textId="77777777" w:rsidR="00CD7C5A" w:rsidRPr="00CD7C5A" w:rsidRDefault="00CD7C5A" w:rsidP="00CD7C5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963B78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742DE1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10EEEC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AAB9EF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ABFCBC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0B9C54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7908CD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53627C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78,6</w:t>
            </w:r>
          </w:p>
        </w:tc>
      </w:tr>
      <w:tr w:rsidR="00CD7C5A" w:rsidRPr="00CD7C5A" w14:paraId="595FEE05" w14:textId="77777777" w:rsidTr="00BB1115">
        <w:trPr>
          <w:divId w:val="1776249263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DE51C74" w14:textId="77777777" w:rsidR="00CD7C5A" w:rsidRPr="00CD7C5A" w:rsidRDefault="00CD7C5A" w:rsidP="00CD7C5A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817EAE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E5D2AC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CFD4D2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2448F0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0F186C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28BD07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E88E8F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B1D5B1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CD7C5A" w:rsidRPr="00CD7C5A" w14:paraId="537B8A3B" w14:textId="77777777" w:rsidTr="00BB1115">
        <w:trPr>
          <w:divId w:val="177624926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03B266F" w14:textId="77777777" w:rsidR="00CD7C5A" w:rsidRPr="00CD7C5A" w:rsidRDefault="00CD7C5A" w:rsidP="00CD7C5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3E4A64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B89E8A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A70786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D86F07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284718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3C3E9C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3AA6D0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1E3F9E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73,2</w:t>
            </w:r>
          </w:p>
        </w:tc>
      </w:tr>
      <w:tr w:rsidR="00CD7C5A" w:rsidRPr="00CD7C5A" w14:paraId="19AED36F" w14:textId="77777777" w:rsidTr="00BB1115">
        <w:trPr>
          <w:divId w:val="177624926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572E0C2" w14:textId="77777777" w:rsidR="00CD7C5A" w:rsidRPr="00CD7C5A" w:rsidRDefault="00CD7C5A" w:rsidP="00CD7C5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255ED2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B39128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D47078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EB6344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4BFFF8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A7A5E2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93B24F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2C470F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CD7C5A" w:rsidRPr="00CD7C5A" w14:paraId="60F790D4" w14:textId="77777777" w:rsidTr="00BB1115">
        <w:trPr>
          <w:divId w:val="177624926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2F1F9A7" w14:textId="77777777" w:rsidR="00CD7C5A" w:rsidRPr="00CD7C5A" w:rsidRDefault="00CD7C5A" w:rsidP="00CD7C5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8035B93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3DD036D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0D92B2A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659B76F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ADEFA9D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74111FA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5BA5D3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4F548D2" w14:textId="77777777" w:rsidR="00CD7C5A" w:rsidRPr="00CD7C5A" w:rsidRDefault="00CD7C5A" w:rsidP="00CD7C5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7C5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75,8</w:t>
            </w:r>
          </w:p>
        </w:tc>
      </w:tr>
    </w:tbl>
    <w:p w14:paraId="1853604E" w14:textId="355423AC" w:rsidR="00306679" w:rsidRDefault="00641C4E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306679">
        <w:rPr>
          <w:lang w:bidi="es-ES"/>
        </w:rPr>
        <w:fldChar w:fldCharType="begin"/>
      </w:r>
      <w:r w:rsidR="00306679">
        <w:rPr>
          <w:lang w:bidi="es-ES"/>
        </w:rPr>
        <w:instrText xml:space="preserve"> LINK Excel.Sheet.12 "C:\\Users\\maria.bonache\\Desktop\\Excel MERCAMALAGA 2026.xlsx" "Tablas!F2C1:F7C9" \a \f 4 \h </w:instrText>
      </w:r>
      <w:r w:rsidR="00306679">
        <w:rPr>
          <w:lang w:bidi="es-ES"/>
        </w:rPr>
        <w:fldChar w:fldCharType="separate"/>
      </w:r>
    </w:p>
    <w:p w14:paraId="0D0031AF" w14:textId="5CD7F8FE" w:rsidR="001E106B" w:rsidRPr="00296787" w:rsidRDefault="00306679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41C4E">
        <w:rPr>
          <w:rFonts w:ascii="Mulish" w:hAnsi="Mulish"/>
          <w:lang w:bidi="es-ES"/>
        </w:rPr>
        <w:t>75,8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37E9EA61" w14:textId="26993CB2" w:rsidR="00DF2CC6" w:rsidRPr="00552FE2" w:rsidRDefault="001E106B" w:rsidP="00B86E4D">
      <w:pPr>
        <w:pStyle w:val="Cuerpodelboletn"/>
        <w:rPr>
          <w:rFonts w:ascii="Mulish" w:hAnsi="Mulish"/>
          <w:szCs w:val="22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641C4E">
        <w:rPr>
          <w:rFonts w:ascii="Mulish" w:hAnsi="Mulish"/>
        </w:rPr>
        <w:t xml:space="preserve">muy </w:t>
      </w:r>
      <w:r w:rsidR="00552FE2">
        <w:rPr>
          <w:rFonts w:ascii="Mulish" w:hAnsi="Mulish"/>
        </w:rPr>
        <w:t>posi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11350">
        <w:rPr>
          <w:rFonts w:ascii="Mulish" w:hAnsi="Mulish"/>
        </w:rPr>
        <w:t xml:space="preserve"> </w:t>
      </w:r>
      <w:r w:rsidR="00552FE2">
        <w:rPr>
          <w:rFonts w:ascii="Mulish" w:hAnsi="Mulish"/>
          <w:szCs w:val="22"/>
        </w:rPr>
        <w:t>MERCA</w:t>
      </w:r>
      <w:r w:rsidR="00306679">
        <w:rPr>
          <w:rFonts w:ascii="Mulish" w:hAnsi="Mulish"/>
          <w:szCs w:val="22"/>
        </w:rPr>
        <w:t xml:space="preserve">MÁLAGA.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552FE2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>cremento de</w:t>
      </w:r>
      <w:r w:rsidR="00DF2CC6">
        <w:rPr>
          <w:rFonts w:ascii="Mulish" w:hAnsi="Mulish"/>
          <w:lang w:bidi="es-ES"/>
        </w:rPr>
        <w:t xml:space="preserve"> </w:t>
      </w:r>
      <w:r w:rsidR="00641C4E">
        <w:rPr>
          <w:rFonts w:ascii="Mulish" w:hAnsi="Mulish"/>
          <w:lang w:bidi="es-ES"/>
        </w:rPr>
        <w:t>44,2</w:t>
      </w:r>
      <w:r w:rsidR="0076189D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641C4E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atribuibles </w:t>
      </w:r>
      <w:r w:rsidR="00BF7DFB" w:rsidRPr="005E61F8">
        <w:rPr>
          <w:rFonts w:ascii="Mulish" w:hAnsi="Mulish"/>
          <w:lang w:bidi="es-ES"/>
        </w:rPr>
        <w:t>a la</w:t>
      </w:r>
      <w:r w:rsidR="00DF2CC6">
        <w:rPr>
          <w:rFonts w:ascii="Mulish" w:hAnsi="Mulish"/>
          <w:lang w:bidi="es-ES"/>
        </w:rPr>
        <w:t xml:space="preserve"> </w:t>
      </w:r>
      <w:r w:rsidR="00BF7DFB" w:rsidRPr="005E61F8">
        <w:rPr>
          <w:rFonts w:ascii="Mulish" w:hAnsi="Mulish"/>
          <w:lang w:bidi="es-ES"/>
        </w:rPr>
        <w:t xml:space="preserve">aplicación de </w:t>
      </w:r>
      <w:r w:rsidR="00641C4E">
        <w:rPr>
          <w:rFonts w:ascii="Mulish" w:hAnsi="Mulish"/>
          <w:lang w:bidi="es-ES"/>
        </w:rPr>
        <w:t>doce</w:t>
      </w:r>
      <w:r w:rsidR="00306679">
        <w:rPr>
          <w:rFonts w:ascii="Mulish" w:hAnsi="Mulish"/>
          <w:lang w:bidi="es-ES"/>
        </w:rPr>
        <w:t xml:space="preserve"> </w:t>
      </w:r>
      <w:r w:rsidR="00DF2CC6">
        <w:rPr>
          <w:rFonts w:ascii="Mulish" w:hAnsi="Mulish"/>
          <w:lang w:bidi="es-ES"/>
        </w:rPr>
        <w:t>d</w:t>
      </w:r>
      <w:r w:rsidR="00BF7DFB" w:rsidRPr="005E61F8">
        <w:rPr>
          <w:rFonts w:ascii="Mulish" w:hAnsi="Mulish"/>
          <w:lang w:bidi="es-ES"/>
        </w:rPr>
        <w:t>e las recomendaciones efectuadas en 202</w:t>
      </w:r>
      <w:r w:rsidR="00BF7DFB">
        <w:rPr>
          <w:rFonts w:ascii="Mulish" w:hAnsi="Mulish"/>
          <w:lang w:bidi="es-ES"/>
        </w:rPr>
        <w:t>5</w:t>
      </w:r>
      <w:r w:rsidR="00641C4E">
        <w:rPr>
          <w:rFonts w:ascii="Mulish" w:hAnsi="Mulish"/>
          <w:lang w:bidi="es-ES"/>
        </w:rPr>
        <w:t xml:space="preserve">, aunque también ha habido que revisar a la baja el cumplimiento de la obligación Presupuestos, </w:t>
      </w:r>
      <w:r w:rsidR="00552FE2" w:rsidRPr="00552FE2">
        <w:rPr>
          <w:rFonts w:ascii="Mulish" w:hAnsi="Mulish"/>
          <w:szCs w:val="22"/>
        </w:rPr>
        <w:t>dado que la última información publicada data de 2024.</w:t>
      </w:r>
    </w:p>
    <w:p w14:paraId="47D4D685" w14:textId="07B4FD3F" w:rsidR="008A69BE" w:rsidRDefault="001E106B" w:rsidP="00611350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641C4E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6D2CDE24" w14:textId="77777777" w:rsidR="00622202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6D52EC09" w14:textId="1C8585C7" w:rsidR="00622202" w:rsidRPr="00296787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Pr="00296787">
        <w:rPr>
          <w:rFonts w:ascii="Mulish" w:hAnsi="Mulish"/>
        </w:rPr>
        <w:t>ontinúa publicándose información al margen del Portal de Transparencia.</w:t>
      </w:r>
    </w:p>
    <w:p w14:paraId="2625E207" w14:textId="77777777" w:rsidR="007676FF" w:rsidRPr="008A69BE" w:rsidRDefault="007676FF" w:rsidP="00611350">
      <w:pPr>
        <w:pStyle w:val="Cuerpodelboletn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CFAD43" w14:textId="4969F39E" w:rsidR="006B4FAE" w:rsidRDefault="00611350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93F5F23" w14:textId="15C533AE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presupuestos</w:t>
      </w:r>
      <w:r w:rsidR="00641C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actualizados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7110850" w14:textId="1E38DFB5" w:rsidR="00175A7B" w:rsidRPr="00641C4E" w:rsidRDefault="00622202" w:rsidP="00791F76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641C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Cuentas. Si no existieran, debe especificarse este extremo</w:t>
      </w:r>
      <w:r w:rsidR="00791F76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025676DB" w14:textId="77777777" w:rsidR="00B40833" w:rsidRDefault="00B40833" w:rsidP="00641C4E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</w:p>
    <w:p w14:paraId="6FB83490" w14:textId="77777777" w:rsidR="00B40833" w:rsidRDefault="00B40833" w:rsidP="00641C4E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</w:p>
    <w:p w14:paraId="06EAE718" w14:textId="4A1A583F" w:rsidR="00641C4E" w:rsidRPr="00791F76" w:rsidRDefault="00641C4E" w:rsidP="00641C4E">
      <w:pPr>
        <w:pStyle w:val="Sinespaciado"/>
        <w:spacing w:line="276" w:lineRule="auto"/>
        <w:ind w:left="1418"/>
        <w:jc w:val="both"/>
        <w:rPr>
          <w:rFonts w:ascii="Mulish" w:hAnsi="Mulish"/>
          <w:b/>
          <w:bCs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 xml:space="preserve">Además, para cumplir completamente con la obligación Datos estadísticos de contratación de PYMES </w:t>
      </w:r>
      <w:r w:rsidR="00B40833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debe publicarse el número de contratos adjudicados a PYMES según tipo de contrato y procedimiento de licitación.</w:t>
      </w:r>
    </w:p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43C63C3A" w14:textId="77777777" w:rsidR="00641C4E" w:rsidRDefault="00641C4E" w:rsidP="00641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27015856" w14:textId="77777777" w:rsidR="00641C4E" w:rsidRDefault="00641C4E" w:rsidP="00641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9A697DB" w14:textId="4D85E522" w:rsidR="00641C4E" w:rsidRDefault="00641C4E" w:rsidP="00641C4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7D5570">
        <w:rPr>
          <w:rFonts w:ascii="Mulish" w:hAnsi="Mulish"/>
        </w:rPr>
        <w:t xml:space="preserve">el atributo </w:t>
      </w:r>
      <w:r>
        <w:rPr>
          <w:rFonts w:ascii="Mulish" w:hAnsi="Mulish"/>
        </w:rPr>
        <w:t>Reutilización, toda la información sujeta a obligación de publicidad activa debe publicarse en formato reutilizable, incluido el organigrama y las cuentas anuales.</w:t>
      </w: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3A177F5C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D5570">
        <w:rPr>
          <w:rFonts w:ascii="Mulish" w:hAnsi="Mulish"/>
        </w:rPr>
        <w:t>junio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327DBD32" w14:textId="71A9A1B5" w:rsidR="003A4423" w:rsidRDefault="003A4423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13AD8A61" w14:textId="03A254D4" w:rsidR="003A4423" w:rsidRDefault="003A4423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059CF53A" w14:textId="228EDFD6" w:rsidR="003A4423" w:rsidRDefault="003A4423" w:rsidP="003A4423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5E2DD40E" w14:textId="1F2D0996" w:rsidR="003A4423" w:rsidRDefault="003A4423" w:rsidP="003A4423">
      <w:pPr>
        <w:pStyle w:val="Sinespaciado"/>
        <w:spacing w:line="276" w:lineRule="auto"/>
        <w:jc w:val="center"/>
        <w:rPr>
          <w:rFonts w:ascii="Mulish" w:hAnsi="Mulish"/>
        </w:rPr>
      </w:pPr>
    </w:p>
    <w:p w14:paraId="698838B7" w14:textId="1C7ECFE4" w:rsidR="003A4423" w:rsidRDefault="003A4423" w:rsidP="003A4423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los Mercados Centrales de Abastecimiento de Málaga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1DD57392" w14:textId="77777777" w:rsidR="003A4423" w:rsidRDefault="003A4423" w:rsidP="003A4423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3A4423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A13D" w14:textId="77777777" w:rsidR="00B32487" w:rsidRDefault="00B32487" w:rsidP="00F31BC3">
      <w:r>
        <w:separator/>
      </w:r>
    </w:p>
  </w:endnote>
  <w:endnote w:type="continuationSeparator" w:id="0">
    <w:p w14:paraId="2CF77002" w14:textId="77777777" w:rsidR="00B32487" w:rsidRDefault="00B32487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3A4423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3A4423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CA37" w14:textId="77777777" w:rsidR="00B32487" w:rsidRDefault="00B32487" w:rsidP="00F31BC3">
      <w:r>
        <w:separator/>
      </w:r>
    </w:p>
  </w:footnote>
  <w:footnote w:type="continuationSeparator" w:id="0">
    <w:p w14:paraId="41D9C381" w14:textId="77777777" w:rsidR="00B32487" w:rsidRDefault="00B32487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CFFB64F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901EE1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00D659B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58D4"/>
    <w:rsid w:val="00040AF4"/>
    <w:rsid w:val="00045AFA"/>
    <w:rsid w:val="00045E1E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90CF7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0F64F2"/>
    <w:rsid w:val="00104DE9"/>
    <w:rsid w:val="00104E94"/>
    <w:rsid w:val="001149B1"/>
    <w:rsid w:val="00115D53"/>
    <w:rsid w:val="001325A7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7CD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6679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14E4"/>
    <w:rsid w:val="00366693"/>
    <w:rsid w:val="0039210E"/>
    <w:rsid w:val="00393F48"/>
    <w:rsid w:val="00397171"/>
    <w:rsid w:val="003A1694"/>
    <w:rsid w:val="003A390C"/>
    <w:rsid w:val="003A4423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95628"/>
    <w:rsid w:val="004A1663"/>
    <w:rsid w:val="004C6440"/>
    <w:rsid w:val="004D4B3E"/>
    <w:rsid w:val="004D50CC"/>
    <w:rsid w:val="004D7037"/>
    <w:rsid w:val="004E7B33"/>
    <w:rsid w:val="00506864"/>
    <w:rsid w:val="00521C69"/>
    <w:rsid w:val="005256F0"/>
    <w:rsid w:val="005301DF"/>
    <w:rsid w:val="00532238"/>
    <w:rsid w:val="00536832"/>
    <w:rsid w:val="00540929"/>
    <w:rsid w:val="005473B8"/>
    <w:rsid w:val="005525BE"/>
    <w:rsid w:val="00552FE2"/>
    <w:rsid w:val="00557C61"/>
    <w:rsid w:val="00560FA0"/>
    <w:rsid w:val="00563295"/>
    <w:rsid w:val="00564E23"/>
    <w:rsid w:val="00576759"/>
    <w:rsid w:val="00581D58"/>
    <w:rsid w:val="00582A8C"/>
    <w:rsid w:val="00585953"/>
    <w:rsid w:val="00592E61"/>
    <w:rsid w:val="00593819"/>
    <w:rsid w:val="0059767A"/>
    <w:rsid w:val="005A510A"/>
    <w:rsid w:val="005B11B3"/>
    <w:rsid w:val="005B1544"/>
    <w:rsid w:val="005B5B28"/>
    <w:rsid w:val="005C0919"/>
    <w:rsid w:val="005C1396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2202"/>
    <w:rsid w:val="00623CFC"/>
    <w:rsid w:val="0062420C"/>
    <w:rsid w:val="006253FA"/>
    <w:rsid w:val="00626152"/>
    <w:rsid w:val="006266A5"/>
    <w:rsid w:val="00627473"/>
    <w:rsid w:val="00633EAA"/>
    <w:rsid w:val="00635D45"/>
    <w:rsid w:val="00641C4E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0B7"/>
    <w:rsid w:val="0078355B"/>
    <w:rsid w:val="00790143"/>
    <w:rsid w:val="00791F76"/>
    <w:rsid w:val="007942B7"/>
    <w:rsid w:val="007954A6"/>
    <w:rsid w:val="007B5543"/>
    <w:rsid w:val="007C65C5"/>
    <w:rsid w:val="007D1701"/>
    <w:rsid w:val="007D52E6"/>
    <w:rsid w:val="007D5570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3D4"/>
    <w:rsid w:val="00805A8D"/>
    <w:rsid w:val="00807495"/>
    <w:rsid w:val="00821526"/>
    <w:rsid w:val="00821DB0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06FF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B5088"/>
    <w:rsid w:val="008C19AC"/>
    <w:rsid w:val="008D6E75"/>
    <w:rsid w:val="008E007D"/>
    <w:rsid w:val="008F0F7D"/>
    <w:rsid w:val="008F0FDC"/>
    <w:rsid w:val="008F2EF6"/>
    <w:rsid w:val="00902A71"/>
    <w:rsid w:val="009039FD"/>
    <w:rsid w:val="00903FE0"/>
    <w:rsid w:val="00911607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9F4C7A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000C"/>
    <w:rsid w:val="00A402D3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00C29"/>
    <w:rsid w:val="00B1184C"/>
    <w:rsid w:val="00B175DC"/>
    <w:rsid w:val="00B220EC"/>
    <w:rsid w:val="00B23DE2"/>
    <w:rsid w:val="00B32487"/>
    <w:rsid w:val="00B344B3"/>
    <w:rsid w:val="00B40833"/>
    <w:rsid w:val="00B426C4"/>
    <w:rsid w:val="00B45E39"/>
    <w:rsid w:val="00B5314A"/>
    <w:rsid w:val="00B56A3A"/>
    <w:rsid w:val="00B61412"/>
    <w:rsid w:val="00B628C5"/>
    <w:rsid w:val="00B75D53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045"/>
    <w:rsid w:val="00BA4354"/>
    <w:rsid w:val="00BB1115"/>
    <w:rsid w:val="00BB2529"/>
    <w:rsid w:val="00BB3652"/>
    <w:rsid w:val="00BC61D1"/>
    <w:rsid w:val="00BD18E4"/>
    <w:rsid w:val="00BD1E44"/>
    <w:rsid w:val="00BD2172"/>
    <w:rsid w:val="00BD2842"/>
    <w:rsid w:val="00BD33FA"/>
    <w:rsid w:val="00BE5F9B"/>
    <w:rsid w:val="00BF658D"/>
    <w:rsid w:val="00BF7DFB"/>
    <w:rsid w:val="00C02953"/>
    <w:rsid w:val="00C05280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D7C5A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9090A"/>
    <w:rsid w:val="00D940D6"/>
    <w:rsid w:val="00D96084"/>
    <w:rsid w:val="00DA6660"/>
    <w:rsid w:val="00DB636B"/>
    <w:rsid w:val="00DC0C7B"/>
    <w:rsid w:val="00DC5B52"/>
    <w:rsid w:val="00DC7C01"/>
    <w:rsid w:val="00DD515F"/>
    <w:rsid w:val="00DF05BD"/>
    <w:rsid w:val="00DF25D7"/>
    <w:rsid w:val="00DF2CC6"/>
    <w:rsid w:val="00DF4A21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148B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mercamalag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C0F46F8CED34ACFA64266A394F3F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8D198-D605-46E1-BFE4-752214429881}"/>
      </w:docPartPr>
      <w:docPartBody>
        <w:p w:rsidR="00227D56" w:rsidRDefault="00BE764B" w:rsidP="00BE764B">
          <w:pPr>
            <w:pStyle w:val="9C0F46F8CED34ACFA64266A394F3FB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D39745049F14F9BB0C5F042DC9C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A3ADD-2234-4C4E-A3D9-4AC1FBFD8916}"/>
      </w:docPartPr>
      <w:docPartBody>
        <w:p w:rsidR="00227D56" w:rsidRDefault="00BE764B" w:rsidP="00BE764B">
          <w:pPr>
            <w:pStyle w:val="AD39745049F14F9BB0C5F042DC9CCC0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5F002F443C417C8A9B576FD362F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D3D1C-DDF4-4E1F-BA22-0235577F5C9D}"/>
      </w:docPartPr>
      <w:docPartBody>
        <w:p w:rsidR="00227D56" w:rsidRDefault="00BE764B" w:rsidP="00BE764B">
          <w:pPr>
            <w:pStyle w:val="DC5F002F443C417C8A9B576FD362F9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B8593D55BA4E03B46B3EE699D65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D7F81-B971-4F44-9B63-18226AEF8C96}"/>
      </w:docPartPr>
      <w:docPartBody>
        <w:p w:rsidR="00227D56" w:rsidRDefault="00BE764B" w:rsidP="00BE764B">
          <w:pPr>
            <w:pStyle w:val="B5B8593D55BA4E03B46B3EE699D650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E15ACDC812640FCA11F11C1172CD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18CA4-29B7-44E6-959B-EE08A37982FD}"/>
      </w:docPartPr>
      <w:docPartBody>
        <w:p w:rsidR="00227D56" w:rsidRDefault="00BE764B" w:rsidP="00BE764B">
          <w:pPr>
            <w:pStyle w:val="AE15ACDC812640FCA11F11C1172CD91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E6AAAB1057456AB3D00D1732C7C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F67F3-17D3-4FC7-83C3-CDF18E9F5E98}"/>
      </w:docPartPr>
      <w:docPartBody>
        <w:p w:rsidR="00227D56" w:rsidRDefault="00BE764B" w:rsidP="00BE764B">
          <w:pPr>
            <w:pStyle w:val="8CE6AAAB1057456AB3D00D1732C7CCD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5D72F9F2AF453094648B72CA611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91C3B-E176-4B28-9204-4349A34C69BD}"/>
      </w:docPartPr>
      <w:docPartBody>
        <w:p w:rsidR="00227D56" w:rsidRDefault="00BE764B" w:rsidP="00BE764B">
          <w:pPr>
            <w:pStyle w:val="6B5D72F9F2AF453094648B72CA61121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186FAD8DD24589B23A8B6DE9539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DB96E-D236-4388-A810-5B9FFED22390}"/>
      </w:docPartPr>
      <w:docPartBody>
        <w:p w:rsidR="00227D56" w:rsidRDefault="00BE764B" w:rsidP="00BE764B">
          <w:pPr>
            <w:pStyle w:val="1D186FAD8DD24589B23A8B6DE953910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CE4EA1A9A84A4AADEE92CAEA892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F070D-F574-45E2-B876-F0529F8546DD}"/>
      </w:docPartPr>
      <w:docPartBody>
        <w:p w:rsidR="00227D56" w:rsidRDefault="00BE764B" w:rsidP="00BE764B">
          <w:pPr>
            <w:pStyle w:val="C8CE4EA1A9A84A4AADEE92CAEA89224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8E07D2D34A44F887F6E611DCA04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8C6D9-6BFB-4E00-B812-1805B63AC030}"/>
      </w:docPartPr>
      <w:docPartBody>
        <w:p w:rsidR="00227D56" w:rsidRDefault="00BE764B" w:rsidP="00BE764B">
          <w:pPr>
            <w:pStyle w:val="6E8E07D2D34A44F887F6E611DCA0468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233856254B41AC8F9D08E7C2B20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9E177-FD06-4D76-AAE2-0B71F04025F5}"/>
      </w:docPartPr>
      <w:docPartBody>
        <w:p w:rsidR="00227D56" w:rsidRDefault="00BE764B" w:rsidP="00BE764B">
          <w:pPr>
            <w:pStyle w:val="C8233856254B41AC8F9D08E7C2B200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545904D554422EB44FF1B974BF3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AC325-6EDA-4911-9A9A-F3C72D761211}"/>
      </w:docPartPr>
      <w:docPartBody>
        <w:p w:rsidR="00227D56" w:rsidRDefault="00BE764B" w:rsidP="00BE764B">
          <w:pPr>
            <w:pStyle w:val="4B545904D554422EB44FF1B974BF3DB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DBF2873187421D9BAC73070A293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40F07-DEFA-416A-AB21-F92C8515BE0F}"/>
      </w:docPartPr>
      <w:docPartBody>
        <w:p w:rsidR="00227D56" w:rsidRDefault="00BE764B" w:rsidP="00BE764B">
          <w:pPr>
            <w:pStyle w:val="5CDBF2873187421D9BAC73070A2931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C5AE26F3F497EA12A7E4F989E4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6ECB2-8DC1-4D91-A34D-FAB7D3175F94}"/>
      </w:docPartPr>
      <w:docPartBody>
        <w:p w:rsidR="00227D56" w:rsidRDefault="00BE764B" w:rsidP="00BE764B">
          <w:pPr>
            <w:pStyle w:val="163C5AE26F3F497EA12A7E4F989E470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84F783DA0440A69EFF3D66A7B06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12E02-B8BA-41EA-B7BC-75B8E2B3A6C8}"/>
      </w:docPartPr>
      <w:docPartBody>
        <w:p w:rsidR="00227D56" w:rsidRDefault="00BE764B" w:rsidP="00BE764B">
          <w:pPr>
            <w:pStyle w:val="FD84F783DA0440A69EFF3D66A7B06B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CA3C6930414B2A9DF034957B4BE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ADF39-42ED-45D3-91ED-F50199AE1785}"/>
      </w:docPartPr>
      <w:docPartBody>
        <w:p w:rsidR="00227D56" w:rsidRDefault="00BE764B" w:rsidP="00BE764B">
          <w:pPr>
            <w:pStyle w:val="EACA3C6930414B2A9DF034957B4BED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D00F86589C43BD8C1DD24BAB438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CE1B7-7DB3-4C43-8915-2AE628B24857}"/>
      </w:docPartPr>
      <w:docPartBody>
        <w:p w:rsidR="00227D56" w:rsidRDefault="00BE764B" w:rsidP="00BE764B">
          <w:pPr>
            <w:pStyle w:val="15D00F86589C43BD8C1DD24BAB4389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B279F56CC847F6A409FCFE8DFD7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53747-8109-4FB6-837F-40267462760C}"/>
      </w:docPartPr>
      <w:docPartBody>
        <w:p w:rsidR="00227D56" w:rsidRDefault="00BE764B" w:rsidP="00BE764B">
          <w:pPr>
            <w:pStyle w:val="B5B279F56CC847F6A409FCFE8DFD77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80B829ADAF45F48E112E697FB0E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10A81-7F9E-4E6E-9DE2-1A82309168E0}"/>
      </w:docPartPr>
      <w:docPartBody>
        <w:p w:rsidR="00227D56" w:rsidRDefault="00BE764B" w:rsidP="00BE764B">
          <w:pPr>
            <w:pStyle w:val="C080B829ADAF45F48E112E697FB0E14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044A618DFE48E396342F9CB7E95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62FA7-76F1-4FD7-B113-39D0DC3B8CBD}"/>
      </w:docPartPr>
      <w:docPartBody>
        <w:p w:rsidR="00227D56" w:rsidRDefault="00BE764B" w:rsidP="00BE764B">
          <w:pPr>
            <w:pStyle w:val="3A044A618DFE48E396342F9CB7E951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D1DE6664A54569B5E5CD304C492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2D130-B371-4351-8FF2-35D5EBBB09E7}"/>
      </w:docPartPr>
      <w:docPartBody>
        <w:p w:rsidR="00227D56" w:rsidRDefault="00BE764B" w:rsidP="00BE764B">
          <w:pPr>
            <w:pStyle w:val="23D1DE6664A54569B5E5CD304C4921C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28338559374FEEA06249CC243BF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C2321-46E7-4FC6-9DA5-5100572467D2}"/>
      </w:docPartPr>
      <w:docPartBody>
        <w:p w:rsidR="00227D56" w:rsidRDefault="00BE764B" w:rsidP="00BE764B">
          <w:pPr>
            <w:pStyle w:val="FA28338559374FEEA06249CC243BF21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7B9C7E3094DABBFE56E4D4000A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0B6EB-428E-4D07-87C8-457E4A31B35D}"/>
      </w:docPartPr>
      <w:docPartBody>
        <w:p w:rsidR="00227D56" w:rsidRDefault="00BE764B" w:rsidP="00BE764B">
          <w:pPr>
            <w:pStyle w:val="5F17B9C7E3094DABBFE56E4D4000A4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84BF1C22FE84350B6E278D02B5E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57097-0791-4899-B13D-084F1CA1F74C}"/>
      </w:docPartPr>
      <w:docPartBody>
        <w:p w:rsidR="00227D56" w:rsidRDefault="00BE764B" w:rsidP="00BE764B">
          <w:pPr>
            <w:pStyle w:val="C84BF1C22FE84350B6E278D02B5EF398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D5E0A"/>
    <w:rsid w:val="00214E50"/>
    <w:rsid w:val="00227D56"/>
    <w:rsid w:val="00260578"/>
    <w:rsid w:val="00271FF5"/>
    <w:rsid w:val="002B40B0"/>
    <w:rsid w:val="002C5721"/>
    <w:rsid w:val="002D4E94"/>
    <w:rsid w:val="002E26F4"/>
    <w:rsid w:val="00356E65"/>
    <w:rsid w:val="0038330C"/>
    <w:rsid w:val="00396705"/>
    <w:rsid w:val="003D3D7C"/>
    <w:rsid w:val="00424F1E"/>
    <w:rsid w:val="00437E36"/>
    <w:rsid w:val="00443EA4"/>
    <w:rsid w:val="00481CE4"/>
    <w:rsid w:val="004D57AE"/>
    <w:rsid w:val="004F1289"/>
    <w:rsid w:val="00516FDD"/>
    <w:rsid w:val="0054180C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70597"/>
    <w:rsid w:val="00AA3DAE"/>
    <w:rsid w:val="00AB484A"/>
    <w:rsid w:val="00AD7C28"/>
    <w:rsid w:val="00AE2C03"/>
    <w:rsid w:val="00B103B1"/>
    <w:rsid w:val="00B42024"/>
    <w:rsid w:val="00B6573C"/>
    <w:rsid w:val="00BE764B"/>
    <w:rsid w:val="00C12331"/>
    <w:rsid w:val="00C268BA"/>
    <w:rsid w:val="00C32372"/>
    <w:rsid w:val="00DA008C"/>
    <w:rsid w:val="00DE3DE6"/>
    <w:rsid w:val="00E169C0"/>
    <w:rsid w:val="00E64E85"/>
    <w:rsid w:val="00E73AA0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E764B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9C0F46F8CED34ACFA64266A394F3FB71">
    <w:name w:val="9C0F46F8CED34ACFA64266A394F3FB71"/>
    <w:rsid w:val="00BE764B"/>
    <w:pPr>
      <w:spacing w:after="160" w:line="259" w:lineRule="auto"/>
    </w:pPr>
  </w:style>
  <w:style w:type="paragraph" w:customStyle="1" w:styleId="AD39745049F14F9BB0C5F042DC9CCC0D">
    <w:name w:val="AD39745049F14F9BB0C5F042DC9CCC0D"/>
    <w:rsid w:val="00BE764B"/>
    <w:pPr>
      <w:spacing w:after="160" w:line="259" w:lineRule="auto"/>
    </w:pPr>
  </w:style>
  <w:style w:type="paragraph" w:customStyle="1" w:styleId="DC5F002F443C417C8A9B576FD362F95A">
    <w:name w:val="DC5F002F443C417C8A9B576FD362F95A"/>
    <w:rsid w:val="00BE764B"/>
    <w:pPr>
      <w:spacing w:after="160" w:line="259" w:lineRule="auto"/>
    </w:pPr>
  </w:style>
  <w:style w:type="paragraph" w:customStyle="1" w:styleId="B5B8593D55BA4E03B46B3EE699D650ED">
    <w:name w:val="B5B8593D55BA4E03B46B3EE699D650ED"/>
    <w:rsid w:val="00BE764B"/>
    <w:pPr>
      <w:spacing w:after="160" w:line="259" w:lineRule="auto"/>
    </w:pPr>
  </w:style>
  <w:style w:type="paragraph" w:customStyle="1" w:styleId="AE15ACDC812640FCA11F11C1172CD91A">
    <w:name w:val="AE15ACDC812640FCA11F11C1172CD91A"/>
    <w:rsid w:val="00BE764B"/>
    <w:pPr>
      <w:spacing w:after="160" w:line="259" w:lineRule="auto"/>
    </w:pPr>
  </w:style>
  <w:style w:type="paragraph" w:customStyle="1" w:styleId="8CE6AAAB1057456AB3D00D1732C7CCD9">
    <w:name w:val="8CE6AAAB1057456AB3D00D1732C7CCD9"/>
    <w:rsid w:val="00BE764B"/>
    <w:pPr>
      <w:spacing w:after="160" w:line="259" w:lineRule="auto"/>
    </w:pPr>
  </w:style>
  <w:style w:type="paragraph" w:customStyle="1" w:styleId="6B5D72F9F2AF453094648B72CA61121C">
    <w:name w:val="6B5D72F9F2AF453094648B72CA61121C"/>
    <w:rsid w:val="00BE764B"/>
    <w:pPr>
      <w:spacing w:after="160" w:line="259" w:lineRule="auto"/>
    </w:pPr>
  </w:style>
  <w:style w:type="paragraph" w:customStyle="1" w:styleId="1D186FAD8DD24589B23A8B6DE953910C">
    <w:name w:val="1D186FAD8DD24589B23A8B6DE953910C"/>
    <w:rsid w:val="00BE764B"/>
    <w:pPr>
      <w:spacing w:after="160" w:line="259" w:lineRule="auto"/>
    </w:pPr>
  </w:style>
  <w:style w:type="paragraph" w:customStyle="1" w:styleId="C8CE4EA1A9A84A4AADEE92CAEA89224C">
    <w:name w:val="C8CE4EA1A9A84A4AADEE92CAEA89224C"/>
    <w:rsid w:val="00BE764B"/>
    <w:pPr>
      <w:spacing w:after="160" w:line="259" w:lineRule="auto"/>
    </w:pPr>
  </w:style>
  <w:style w:type="paragraph" w:customStyle="1" w:styleId="6E8E07D2D34A44F887F6E611DCA04681">
    <w:name w:val="6E8E07D2D34A44F887F6E611DCA04681"/>
    <w:rsid w:val="00BE764B"/>
    <w:pPr>
      <w:spacing w:after="160" w:line="259" w:lineRule="auto"/>
    </w:pPr>
  </w:style>
  <w:style w:type="paragraph" w:customStyle="1" w:styleId="C8233856254B41AC8F9D08E7C2B20085">
    <w:name w:val="C8233856254B41AC8F9D08E7C2B20085"/>
    <w:rsid w:val="00BE764B"/>
    <w:pPr>
      <w:spacing w:after="160" w:line="259" w:lineRule="auto"/>
    </w:pPr>
  </w:style>
  <w:style w:type="paragraph" w:customStyle="1" w:styleId="4B545904D554422EB44FF1B974BF3DBC">
    <w:name w:val="4B545904D554422EB44FF1B974BF3DBC"/>
    <w:rsid w:val="00BE764B"/>
    <w:pPr>
      <w:spacing w:after="160" w:line="259" w:lineRule="auto"/>
    </w:pPr>
  </w:style>
  <w:style w:type="paragraph" w:customStyle="1" w:styleId="5CDBF2873187421D9BAC73070A2931E8">
    <w:name w:val="5CDBF2873187421D9BAC73070A2931E8"/>
    <w:rsid w:val="00BE764B"/>
    <w:pPr>
      <w:spacing w:after="160" w:line="259" w:lineRule="auto"/>
    </w:pPr>
  </w:style>
  <w:style w:type="paragraph" w:customStyle="1" w:styleId="163C5AE26F3F497EA12A7E4F989E470A">
    <w:name w:val="163C5AE26F3F497EA12A7E4F989E470A"/>
    <w:rsid w:val="00BE764B"/>
    <w:pPr>
      <w:spacing w:after="160" w:line="259" w:lineRule="auto"/>
    </w:pPr>
  </w:style>
  <w:style w:type="paragraph" w:customStyle="1" w:styleId="FD84F783DA0440A69EFF3D66A7B06BE1">
    <w:name w:val="FD84F783DA0440A69EFF3D66A7B06BE1"/>
    <w:rsid w:val="00BE764B"/>
    <w:pPr>
      <w:spacing w:after="160" w:line="259" w:lineRule="auto"/>
    </w:pPr>
  </w:style>
  <w:style w:type="paragraph" w:customStyle="1" w:styleId="EACA3C6930414B2A9DF034957B4BED79">
    <w:name w:val="EACA3C6930414B2A9DF034957B4BED79"/>
    <w:rsid w:val="00BE764B"/>
    <w:pPr>
      <w:spacing w:after="160" w:line="259" w:lineRule="auto"/>
    </w:pPr>
  </w:style>
  <w:style w:type="paragraph" w:customStyle="1" w:styleId="15D00F86589C43BD8C1DD24BAB4389A9">
    <w:name w:val="15D00F86589C43BD8C1DD24BAB4389A9"/>
    <w:rsid w:val="00BE764B"/>
    <w:pPr>
      <w:spacing w:after="160" w:line="259" w:lineRule="auto"/>
    </w:pPr>
  </w:style>
  <w:style w:type="paragraph" w:customStyle="1" w:styleId="B5B279F56CC847F6A409FCFE8DFD775F">
    <w:name w:val="B5B279F56CC847F6A409FCFE8DFD775F"/>
    <w:rsid w:val="00BE764B"/>
    <w:pPr>
      <w:spacing w:after="160" w:line="259" w:lineRule="auto"/>
    </w:pPr>
  </w:style>
  <w:style w:type="paragraph" w:customStyle="1" w:styleId="C080B829ADAF45F48E112E697FB0E14D">
    <w:name w:val="C080B829ADAF45F48E112E697FB0E14D"/>
    <w:rsid w:val="00BE764B"/>
    <w:pPr>
      <w:spacing w:after="160" w:line="259" w:lineRule="auto"/>
    </w:pPr>
  </w:style>
  <w:style w:type="paragraph" w:customStyle="1" w:styleId="3A044A618DFE48E396342F9CB7E951A6">
    <w:name w:val="3A044A618DFE48E396342F9CB7E951A6"/>
    <w:rsid w:val="00BE764B"/>
    <w:pPr>
      <w:spacing w:after="160" w:line="259" w:lineRule="auto"/>
    </w:pPr>
  </w:style>
  <w:style w:type="paragraph" w:customStyle="1" w:styleId="23D1DE6664A54569B5E5CD304C4921CF">
    <w:name w:val="23D1DE6664A54569B5E5CD304C4921CF"/>
    <w:rsid w:val="00BE764B"/>
    <w:pPr>
      <w:spacing w:after="160" w:line="259" w:lineRule="auto"/>
    </w:pPr>
  </w:style>
  <w:style w:type="paragraph" w:customStyle="1" w:styleId="FA28338559374FEEA06249CC243BF211">
    <w:name w:val="FA28338559374FEEA06249CC243BF211"/>
    <w:rsid w:val="00BE764B"/>
    <w:pPr>
      <w:spacing w:after="160" w:line="259" w:lineRule="auto"/>
    </w:pPr>
  </w:style>
  <w:style w:type="paragraph" w:customStyle="1" w:styleId="5F17B9C7E3094DABBFE56E4D4000A467">
    <w:name w:val="5F17B9C7E3094DABBFE56E4D4000A467"/>
    <w:rsid w:val="00BE764B"/>
    <w:pPr>
      <w:spacing w:after="160" w:line="259" w:lineRule="auto"/>
    </w:pPr>
  </w:style>
  <w:style w:type="paragraph" w:customStyle="1" w:styleId="C84BF1C22FE84350B6E278D02B5EF398">
    <w:name w:val="C84BF1C22FE84350B6E278D02B5EF398"/>
    <w:rsid w:val="00BE764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889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2026-07-14T09:06:00Z</dcterms:created>
  <dcterms:modified xsi:type="dcterms:W3CDTF">2026-07-14T09:06:00Z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