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BC1FDDA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C73C79" w:rsidRPr="00C73C79">
        <w:rPr>
          <w:rFonts w:ascii="Mulish" w:hAnsi="Mulish"/>
        </w:rPr>
        <w:t>Aparcamientos Zona Franca</w:t>
      </w:r>
      <w:r w:rsidR="00C73C79">
        <w:t xml:space="preserve"> </w:t>
      </w:r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65"/>
        <w:gridCol w:w="689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FAB6B85" w:rsidR="00B628C5" w:rsidRPr="00805F01" w:rsidRDefault="00805F01" w:rsidP="00F8475B">
            <w:pPr>
              <w:rPr>
                <w:rFonts w:ascii="Mulish" w:hAnsi="Mulish"/>
                <w:sz w:val="24"/>
              </w:rPr>
            </w:pPr>
            <w:r w:rsidRPr="00805F01">
              <w:rPr>
                <w:rFonts w:ascii="Mulish" w:hAnsi="Mulish"/>
                <w:sz w:val="24"/>
                <w:szCs w:val="28"/>
              </w:rPr>
              <w:t xml:space="preserve">Aparcamientos Zona Franca </w:t>
            </w:r>
            <w:proofErr w:type="gramStart"/>
            <w:r w:rsidRPr="00805F01">
              <w:rPr>
                <w:rFonts w:ascii="Mulish" w:hAnsi="Mulish"/>
                <w:sz w:val="24"/>
                <w:szCs w:val="28"/>
              </w:rPr>
              <w:t>S.L</w:t>
            </w:r>
            <w:proofErr w:type="gramEnd"/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7B39D600" w:rsidR="008C19AC" w:rsidRDefault="00805F01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20</w:t>
            </w:r>
            <w:r w:rsidR="008C19AC">
              <w:rPr>
                <w:rFonts w:ascii="Mulish" w:hAnsi="Mulish"/>
                <w:sz w:val="24"/>
              </w:rPr>
              <w:t>/03/2026</w:t>
            </w:r>
          </w:p>
          <w:p w14:paraId="5DEB5371" w14:textId="64B9193C" w:rsidR="00B628C5" w:rsidRPr="0075466A" w:rsidRDefault="00B628C5" w:rsidP="00F8475B">
            <w:pPr>
              <w:rPr>
                <w:rFonts w:ascii="Mulish" w:hAnsi="Mulish"/>
                <w:sz w:val="24"/>
              </w:rPr>
            </w:pPr>
            <w:r w:rsidRPr="0075466A">
              <w:rPr>
                <w:rFonts w:ascii="Mulish" w:hAnsi="Mulish"/>
                <w:sz w:val="24"/>
              </w:rPr>
              <w:t xml:space="preserve">Segunda revisión: </w:t>
            </w:r>
            <w:r w:rsidR="0075466A" w:rsidRPr="0075466A">
              <w:rPr>
                <w:rFonts w:ascii="Mulish" w:hAnsi="Mulish"/>
                <w:sz w:val="24"/>
              </w:rPr>
              <w:t>01/06/2026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20A448A" w:rsidR="0075466A" w:rsidRPr="0075466A" w:rsidRDefault="00BF5415" w:rsidP="0075466A">
            <w:pPr>
              <w:rPr>
                <w:rFonts w:ascii="Mulish" w:hAnsi="Mulish"/>
                <w:sz w:val="24"/>
              </w:rPr>
            </w:pPr>
            <w:hyperlink r:id="rId18" w:history="1">
              <w:r w:rsidR="0075466A" w:rsidRPr="0075466A">
                <w:rPr>
                  <w:rStyle w:val="Hipervnculo"/>
                  <w:rFonts w:ascii="Mulish" w:hAnsi="Mulish"/>
                  <w:sz w:val="24"/>
                </w:rPr>
                <w:t>https://www.zonafrancacadiz.com/aparcamientos/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BF5415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DD5BE21" w:rsidR="00AF751D" w:rsidRPr="00DF05BD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ABA9D99" w:rsidR="00AF751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5776AFA" w:rsidR="00AF751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F6B3ED" w:rsidR="00AF751D" w:rsidRPr="00DF05BD" w:rsidRDefault="0005062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81150CB" w:rsidR="00AF751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062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AFCC125" w:rsidR="00AF751D" w:rsidRPr="00DF05BD" w:rsidRDefault="0005062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191F4490" w:rsidR="00AF751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062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5466A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75466A" w:rsidRPr="00296787" w:rsidRDefault="0075466A" w:rsidP="0075466A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CA3ACECE95E14E64AE00BB6BE98089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0193C35C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6459ACC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0138728"/>
                <w:placeholder>
                  <w:docPart w:val="0A38D265787F42D7BCD86C651755BCA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5466A">
              <w:rPr>
                <w:szCs w:val="18"/>
              </w:rPr>
              <w:t xml:space="preserve">. </w:t>
            </w:r>
            <w:r w:rsidR="0075466A" w:rsidRPr="0075466A">
              <w:rPr>
                <w:rFonts w:ascii="Mulish" w:hAnsi="Mulish"/>
                <w:sz w:val="18"/>
                <w:szCs w:val="18"/>
              </w:rPr>
              <w:t xml:space="preserve">No </w:t>
            </w:r>
            <w:r w:rsidR="0075466A">
              <w:rPr>
                <w:rFonts w:ascii="Mulish" w:hAnsi="Mulish"/>
                <w:sz w:val="18"/>
                <w:szCs w:val="18"/>
              </w:rPr>
              <w:t>toda la información se publica en formato reutilizable.</w:t>
            </w:r>
          </w:p>
        </w:tc>
      </w:tr>
      <w:tr w:rsidR="0075466A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8C63F99B119547CC84D7D6190034BED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707784B2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4A1F94D7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187CAC46FA434E61BA7025BA53E68D5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5466A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1612EBE11BEB4FAEA6AB07D8A74A4A8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8CCDBE2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4CE1C524C6C04BCA9DAB6D0E26C72E6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5466A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8EC9020F71404F48923C9CAC987D030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524F4075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81F6EDA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5150EF44A99D4BBEAFFEE0C06F6ADEC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5466A">
              <w:rPr>
                <w:szCs w:val="18"/>
              </w:rPr>
              <w:t xml:space="preserve">. </w:t>
            </w:r>
            <w:r w:rsidR="0075466A" w:rsidRPr="0075466A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5466A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D595402693A4B2F8407F22D3F6E16B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02A7C5EB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9B6FBF2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F91BA64975C342E5A7E7DEC7D7CEFF5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5466A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63F6C573D29A44AB9E9081A96AE2840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6EBF4F5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7BDDF75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DD60B8DB525045AEB5525266367C51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5466A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bookmarkStart w:id="6" w:name="_Hlk224646322"/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  <w:bookmarkEnd w:id="6"/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726BFF1A37E942FDA920E88B385EA22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6BE23E0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D19EADB" w:rsidR="0075466A" w:rsidRPr="009C47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B9D0C59D529443718C14EB13D2FB2E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 w:rsidRPr="009C47B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47BD" w:rsidRPr="009C47BD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9C47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4645A13AA8C043A4B7D9DBFB5E8479F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59798387" w:rsidR="009C47BD" w:rsidRPr="00DF05BD" w:rsidRDefault="009C47BD" w:rsidP="009C47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D8BE15B" w:rsidR="009C47BD" w:rsidRPr="009C47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79404275"/>
                <w:placeholder>
                  <w:docPart w:val="5E5F83261F0A482999CA377C697E703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47BD" w:rsidRPr="009C47B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47BD" w:rsidRPr="009C47BD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9C47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2324424641634D0CB569F95A67E56A1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5660AF4" w:rsidR="009C47BD" w:rsidRPr="00DF05BD" w:rsidRDefault="009C47BD" w:rsidP="009C47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4B7E705" w:rsidR="009C47B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57580478"/>
                <w:placeholder>
                  <w:docPart w:val="CD3FD1D66AB64E4FB97AC462B6023C7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47BD" w:rsidRPr="009C47B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47BD" w:rsidRPr="009C47BD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75466A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B533F29C63274BA8BBD346542F79E85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BB6D088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6F38CBE9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196489FAAD8A48A2ADED8A0E2EAC55C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47B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5466A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1853E69284F441EDB822364F436A1FA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97F073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D1E01FD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8B9441C26AF54D4C9FBF52EBBBFA9F8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47B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5466A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6E1071FD939D42C7B07EE205282C54C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4E7DD3F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07A88077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71E6B7ED2C264CCE8EBAA57C90E301D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5466A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DD53E5C4E2C47C5B74E68213BBF081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2C6814E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084056D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05E7C42C5E1C48DA8AF9C397DAFD919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5466A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1A6889EDE40045449FA7D68C2634D4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805D1DA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2AE61BD5297442CBB257207935A93E3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5466A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75466A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6EF291F9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</w:t>
            </w:r>
            <w:r>
              <w:rPr>
                <w:rFonts w:ascii="Mulish" w:hAnsi="Mulish"/>
                <w:sz w:val="18"/>
                <w:szCs w:val="18"/>
              </w:rPr>
              <w:t>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06F7093E6C854D458D2A420D48E6810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0939118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4F05510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964D7B7C395B471FA5AB66F828A1F66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20C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220C7B" w:rsidRPr="00296787" w:rsidRDefault="00220C7B" w:rsidP="00220C7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220C7B" w:rsidRPr="00296787" w:rsidRDefault="00220C7B" w:rsidP="00220C7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B8A87A362F948BB8AE503779C176EC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3A9D7DE" w:rsidR="00220C7B" w:rsidRPr="00DF05BD" w:rsidRDefault="00220C7B" w:rsidP="00220C7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353E0F59" w:rsidR="00220C7B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64372814"/>
                <w:placeholder>
                  <w:docPart w:val="D49B8F67DFDE4CDCB992193A5E0ED79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20C7B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20C7B">
              <w:rPr>
                <w:rFonts w:ascii="Mulish" w:hAnsi="Mulish"/>
                <w:sz w:val="18"/>
                <w:szCs w:val="18"/>
              </w:rPr>
              <w:t xml:space="preserve"> Se publica la Memoria abreviada del ejercicio.</w:t>
            </w:r>
          </w:p>
        </w:tc>
      </w:tr>
      <w:tr w:rsidR="009C47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68307A061C6B4437B46178D4BE15037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9C47BD" w:rsidRPr="00DF05BD" w:rsidRDefault="009C47BD" w:rsidP="009C47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4574378" w:rsidR="009C47B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45310249"/>
                <w:placeholder>
                  <w:docPart w:val="E17F5BBCC65B48128E890817031698B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47B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47BD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75466A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F37B88C694904ACC9791AAC6F245973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1CEE53B1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23BB906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D0B97FBFF1C648AFA02EF245E445A38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47BD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9C47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9C47BD" w:rsidRPr="00296787" w:rsidRDefault="009C47BD" w:rsidP="009C47BD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5B1EDFB80AC14CDFB16DD2A9F8315F1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9C47BD" w:rsidRPr="00DF05BD" w:rsidRDefault="009C47BD" w:rsidP="009C47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BA17FA8" w:rsidR="009C47B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39354692"/>
                <w:placeholder>
                  <w:docPart w:val="0762DF2B99AD41EAB097D3AC8FD07AF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9788E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9C47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9C47BD" w:rsidRPr="00296787" w:rsidRDefault="009C47BD" w:rsidP="009C47BD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1B83E6AC48AF48C99D1481C79DDB50B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9C47BD" w:rsidRPr="00DF05BD" w:rsidRDefault="009C47BD" w:rsidP="009C47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D1611CB" w:rsidR="009C47B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27721619"/>
                <w:placeholder>
                  <w:docPart w:val="D9D139424DDC45119BED630A69FA52D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47B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47BD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9C47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9C47BD" w:rsidRPr="00296787" w:rsidRDefault="009C47BD" w:rsidP="009C47BD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27DB17483FE40D9BED37AA6361D969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9C47BD" w:rsidRPr="00DF05BD" w:rsidRDefault="009C47BD" w:rsidP="009C47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2C21E050" w:rsidR="009C47B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56538965"/>
                <w:placeholder>
                  <w:docPart w:val="B0E0693F0FB64C7CBA790B416477EF0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47B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47BD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75466A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68C28934196E4F96BD8DB40EA9734C6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138A9B8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939CCBA2F9E04356AD406FB7126209A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5466A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CD6ECCCDFF444337AD065B440DD20C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4E46B27A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FAB3BBD5FD8B478E8309A04E3976A78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5466A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10604B4DF3E548ECBD2274B262BB8F9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16E4ECD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273BE19FAEEF4D89A7AFC2DE9BF71D5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75466A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75466A" w:rsidRPr="00296787" w:rsidRDefault="0075466A" w:rsidP="0075466A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2EAE4E5F63BA474E86A75A3AD19DC10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75466A" w:rsidRPr="00DF05BD" w:rsidRDefault="0075466A" w:rsidP="0075466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9F30A0F" w:rsidR="0075466A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F95A7F5822A84DB6B08EE2265B6507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5466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9C47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9C47BD" w:rsidRPr="00296787" w:rsidRDefault="009C47BD" w:rsidP="009C47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55F26A57D36F44B39D9D3489C0A54EC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E35DF69" w:rsidR="009C47BD" w:rsidRPr="00DF05BD" w:rsidRDefault="009C47BD" w:rsidP="009C47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184E9E4" w:rsidR="009C47BD" w:rsidRPr="00DF05BD" w:rsidRDefault="00BF5415" w:rsidP="002A3B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22735858"/>
                <w:placeholder>
                  <w:docPart w:val="D9540B4FFDA947B4872F79D234B1613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C47B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C47BD">
              <w:rPr>
                <w:rFonts w:ascii="Mulish" w:hAnsi="Mulish"/>
                <w:sz w:val="18"/>
                <w:szCs w:val="18"/>
              </w:rPr>
              <w:t xml:space="preserve"> 27 de junio de 2025.</w:t>
            </w:r>
          </w:p>
        </w:tc>
      </w:tr>
      <w:tr w:rsidR="0075466A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75466A" w:rsidRPr="00296787" w:rsidRDefault="0075466A" w:rsidP="0075466A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B6C0AAD" w:rsidR="0075466A" w:rsidRPr="00DF05BD" w:rsidRDefault="0075466A" w:rsidP="0075466A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20</w:t>
            </w:r>
          </w:p>
        </w:tc>
        <w:tc>
          <w:tcPr>
            <w:tcW w:w="2806" w:type="dxa"/>
          </w:tcPr>
          <w:p w14:paraId="3E03AC72" w14:textId="6E78FEB5" w:rsidR="0075466A" w:rsidRPr="00DF05BD" w:rsidRDefault="0059788E" w:rsidP="002A3B2F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FAB3A2C" w:rsidR="002A7C57" w:rsidRPr="0017792F" w:rsidRDefault="005A108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85" w:type="dxa"/>
          </w:tcPr>
          <w:p w14:paraId="33CF1936" w14:textId="3D6F5DE5" w:rsidR="002A7C57" w:rsidRPr="0017792F" w:rsidRDefault="005A108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59788E"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6" w:type="dxa"/>
            <w:shd w:val="clear" w:color="auto" w:fill="CB9700"/>
          </w:tcPr>
          <w:p w14:paraId="2B06FB4B" w14:textId="7F268248" w:rsidR="002A7C57" w:rsidRPr="0017792F" w:rsidRDefault="0059788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4DF78CAB" w14:textId="0562DB7D" w:rsidR="00DF2CC6" w:rsidRPr="00DF2CC6" w:rsidRDefault="00BF5415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F2CC6">
        <w:rPr>
          <w:lang w:bidi="es-ES"/>
        </w:rPr>
        <w:fldChar w:fldCharType="begin"/>
      </w:r>
      <w:r w:rsidR="00DF2CC6">
        <w:rPr>
          <w:lang w:bidi="es-ES"/>
        </w:rPr>
        <w:instrText xml:space="preserve"> LINK </w:instrText>
      </w:r>
      <w:r w:rsidR="0005062B">
        <w:rPr>
          <w:lang w:bidi="es-ES"/>
        </w:rPr>
        <w:instrText xml:space="preserve">Excel.Sheet.12 "C:\\Users\\maria.bonache\\Desktop\\Excel Sociedades mercantiles, plantilla.xlsx" Tablas!F2C1:F7C9 </w:instrText>
      </w:r>
      <w:r w:rsidR="00DF2CC6">
        <w:rPr>
          <w:lang w:bidi="es-ES"/>
        </w:rPr>
        <w:instrText xml:space="preserve">\a \f 4 \h </w:instrText>
      </w:r>
      <w:r w:rsidR="00DF2CC6">
        <w:rPr>
          <w:lang w:bidi="es-ES"/>
        </w:rPr>
        <w:fldChar w:fldCharType="separate"/>
      </w:r>
    </w:p>
    <w:p w14:paraId="5777797E" w14:textId="77777777" w:rsidR="00EC2491" w:rsidRDefault="00DF2CC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EC2491">
        <w:rPr>
          <w:lang w:bidi="es-ES"/>
        </w:rPr>
        <w:fldChar w:fldCharType="begin"/>
      </w:r>
      <w:r w:rsidR="00EC2491">
        <w:rPr>
          <w:lang w:bidi="es-ES"/>
        </w:rPr>
        <w:instrText xml:space="preserve"> LINK Excel.Sheet.12 "C:\\Users\\mariadelcarmen.motos\\Documents\\Trabajo fuera red\\Segunda vuelta SPI\\114-AZF\\2026\\114 Excel AZF 2026.xlsx" "Tablas!F2C1:F7C9" \a \f 4 \h </w:instrText>
      </w:r>
      <w:r w:rsidR="00EC2491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EC2491" w:rsidRPr="00EC2491" w14:paraId="17E2A342" w14:textId="77777777" w:rsidTr="00EC2491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D98D9F4" w14:textId="69861243" w:rsidR="00EC2491" w:rsidRPr="00EC2491" w:rsidRDefault="00EC2491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BEE43C0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EA9FBFD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A34C738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5CB6C8F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8109326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EE9F38C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030F411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10FD81D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EC2491" w:rsidRPr="00EC2491" w14:paraId="2C8A8A7B" w14:textId="77777777" w:rsidTr="00EC2491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C9DE2D5" w14:textId="77777777" w:rsidR="00EC2491" w:rsidRPr="00EC2491" w:rsidRDefault="00EC2491" w:rsidP="00EC249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13E6A4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83CC5D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43DAC2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2C3D35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34DDC5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2C74EF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8EA84C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DB63A4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95,7</w:t>
            </w:r>
          </w:p>
        </w:tc>
      </w:tr>
      <w:tr w:rsidR="00EC2491" w:rsidRPr="00EC2491" w14:paraId="6524C1EB" w14:textId="77777777" w:rsidTr="00EC2491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9EF6CD8" w14:textId="77777777" w:rsidR="00EC2491" w:rsidRPr="00EC2491" w:rsidRDefault="00EC2491" w:rsidP="00EC2491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2F8457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F4F0B2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C2B681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E04489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B21529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E29420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593503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53A66F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EC2491" w:rsidRPr="00EC2491" w14:paraId="7ECC25A9" w14:textId="77777777" w:rsidTr="00EC2491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E304D28" w14:textId="77777777" w:rsidR="00EC2491" w:rsidRPr="00EC2491" w:rsidRDefault="00EC2491" w:rsidP="00EC249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0CC9E1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A9881E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D7B665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7D362D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94555C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9B6B63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737AF2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4088C8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37,5</w:t>
            </w:r>
          </w:p>
        </w:tc>
      </w:tr>
      <w:tr w:rsidR="00EC2491" w:rsidRPr="00EC2491" w14:paraId="76B5CAD8" w14:textId="77777777" w:rsidTr="00EC2491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8CDCFC2" w14:textId="77777777" w:rsidR="00EC2491" w:rsidRPr="00EC2491" w:rsidRDefault="00EC2491" w:rsidP="00EC249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A83FFD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AB7FC9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5228AD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EF22A2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1053A6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660D5A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1B0DE4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F08F4A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EC2491" w:rsidRPr="00EC2491" w14:paraId="03638A39" w14:textId="77777777" w:rsidTr="00EC2491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733ACD1" w14:textId="77777777" w:rsidR="00EC2491" w:rsidRPr="00EC2491" w:rsidRDefault="00EC2491" w:rsidP="00EC2491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4799A94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82BF2A3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9082D02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9B37EBE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61210C5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E1A35EC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57,7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E938F33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DE98A17" w14:textId="77777777" w:rsidR="00EC2491" w:rsidRPr="00EC2491" w:rsidRDefault="00EC2491" w:rsidP="00EC249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C249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61,0</w:t>
            </w:r>
          </w:p>
        </w:tc>
      </w:tr>
    </w:tbl>
    <w:p w14:paraId="1853604E" w14:textId="26279B96" w:rsidR="00306679" w:rsidRDefault="00EC2491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306679">
        <w:rPr>
          <w:lang w:bidi="es-ES"/>
        </w:rPr>
        <w:fldChar w:fldCharType="begin"/>
      </w:r>
      <w:r w:rsidR="00306679">
        <w:rPr>
          <w:lang w:bidi="es-ES"/>
        </w:rPr>
        <w:instrText xml:space="preserve"> LINK Excel.Sheet.12 "C:\\Users\\maria.bonache\\Desktop\\Excel MERCAMALAGA 2026.xlsx" "Tablas!F2C1:F7C9" \a \f 4 \h </w:instrText>
      </w:r>
      <w:r w:rsidR="00306679">
        <w:rPr>
          <w:lang w:bidi="es-ES"/>
        </w:rPr>
        <w:fldChar w:fldCharType="separate"/>
      </w:r>
    </w:p>
    <w:p w14:paraId="0D0031AF" w14:textId="051DE5EF" w:rsidR="001E106B" w:rsidRPr="00296787" w:rsidRDefault="00306679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642791">
        <w:rPr>
          <w:rFonts w:ascii="Mulish" w:hAnsi="Mulish"/>
          <w:lang w:bidi="es-ES"/>
        </w:rPr>
        <w:t>6</w:t>
      </w:r>
      <w:r w:rsidR="00EC2491">
        <w:rPr>
          <w:rFonts w:ascii="Mulish" w:hAnsi="Mulish"/>
          <w:lang w:bidi="es-ES"/>
        </w:rPr>
        <w:t>1%</w:t>
      </w:r>
      <w:r w:rsidR="001E106B" w:rsidRPr="00296787">
        <w:rPr>
          <w:rFonts w:ascii="Mulish" w:hAnsi="Mulish"/>
          <w:lang w:bidi="es-ES"/>
        </w:rPr>
        <w:t xml:space="preserve">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72B45E2" w14:textId="75C2D4B1" w:rsidR="00DC0C7B" w:rsidRDefault="001E106B" w:rsidP="00B86E4D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EC2491">
        <w:rPr>
          <w:rFonts w:ascii="Mulish" w:hAnsi="Mulish"/>
        </w:rPr>
        <w:t xml:space="preserve">muy </w:t>
      </w:r>
      <w:r w:rsidR="00552FE2">
        <w:rPr>
          <w:rFonts w:ascii="Mulish" w:hAnsi="Mulish"/>
        </w:rPr>
        <w:t>posi</w:t>
      </w:r>
      <w:r w:rsidR="007F144B" w:rsidRPr="00296787">
        <w:rPr>
          <w:rFonts w:ascii="Mulish" w:hAnsi="Mulish"/>
        </w:rPr>
        <w:t xml:space="preserve">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42791">
        <w:rPr>
          <w:rFonts w:ascii="Mulish" w:hAnsi="Mulish"/>
        </w:rPr>
        <w:t xml:space="preserve"> </w:t>
      </w:r>
      <w:r w:rsidR="00642791" w:rsidRPr="00642791">
        <w:rPr>
          <w:rFonts w:ascii="Mulish" w:hAnsi="Mulish"/>
        </w:rPr>
        <w:t>Aparcamientos Zona Franca</w:t>
      </w:r>
      <w:r w:rsidR="00306679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552FE2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>cremento de</w:t>
      </w:r>
      <w:r w:rsidR="00DF2CC6">
        <w:rPr>
          <w:rFonts w:ascii="Mulish" w:hAnsi="Mulish"/>
          <w:lang w:bidi="es-ES"/>
        </w:rPr>
        <w:t xml:space="preserve"> </w:t>
      </w:r>
      <w:r w:rsidR="00EC2491">
        <w:rPr>
          <w:rFonts w:ascii="Mulish" w:hAnsi="Mulish"/>
          <w:lang w:bidi="es-ES"/>
        </w:rPr>
        <w:t>48,1</w:t>
      </w:r>
      <w:r w:rsidR="00642791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EC2491">
        <w:rPr>
          <w:rFonts w:ascii="Mulish" w:hAnsi="Mulish"/>
          <w:lang w:bidi="es-ES"/>
        </w:rPr>
        <w:t>,</w:t>
      </w:r>
      <w:r w:rsidRPr="00296787">
        <w:rPr>
          <w:rFonts w:ascii="Mulish" w:hAnsi="Mulish"/>
          <w:lang w:bidi="es-ES"/>
        </w:rPr>
        <w:t xml:space="preserve"> atribuibles </w:t>
      </w:r>
      <w:r w:rsidR="00BF7DFB" w:rsidRPr="005E61F8">
        <w:rPr>
          <w:rFonts w:ascii="Mulish" w:hAnsi="Mulish"/>
          <w:lang w:bidi="es-ES"/>
        </w:rPr>
        <w:t>a la</w:t>
      </w:r>
      <w:r w:rsidR="00DF2CC6">
        <w:rPr>
          <w:rFonts w:ascii="Mulish" w:hAnsi="Mulish"/>
          <w:lang w:bidi="es-ES"/>
        </w:rPr>
        <w:t xml:space="preserve"> </w:t>
      </w:r>
      <w:r w:rsidR="00BF7DFB" w:rsidRPr="005E61F8">
        <w:rPr>
          <w:rFonts w:ascii="Mulish" w:hAnsi="Mulish"/>
          <w:lang w:bidi="es-ES"/>
        </w:rPr>
        <w:t xml:space="preserve">aplicación de </w:t>
      </w:r>
      <w:r w:rsidR="00EC2491">
        <w:rPr>
          <w:rFonts w:ascii="Mulish" w:hAnsi="Mulish"/>
          <w:lang w:bidi="es-ES"/>
        </w:rPr>
        <w:t>dieciséis</w:t>
      </w:r>
      <w:r w:rsidR="00642791">
        <w:rPr>
          <w:rFonts w:ascii="Mulish" w:hAnsi="Mulish"/>
          <w:lang w:bidi="es-ES"/>
        </w:rPr>
        <w:t xml:space="preserve"> </w:t>
      </w:r>
      <w:r w:rsidR="00DF2CC6">
        <w:rPr>
          <w:rFonts w:ascii="Mulish" w:hAnsi="Mulish"/>
          <w:lang w:bidi="es-ES"/>
        </w:rPr>
        <w:t>d</w:t>
      </w:r>
      <w:r w:rsidR="00BF7DFB" w:rsidRPr="005E61F8">
        <w:rPr>
          <w:rFonts w:ascii="Mulish" w:hAnsi="Mulish"/>
          <w:lang w:bidi="es-ES"/>
        </w:rPr>
        <w:t>e las recomendaciones efectuadas en 202</w:t>
      </w:r>
      <w:r w:rsidR="00BF7DFB">
        <w:rPr>
          <w:rFonts w:ascii="Mulish" w:hAnsi="Mulish"/>
          <w:lang w:bidi="es-ES"/>
        </w:rPr>
        <w:t>5.</w:t>
      </w:r>
    </w:p>
    <w:p w14:paraId="2625E207" w14:textId="6F52CA7E" w:rsidR="007676FF" w:rsidRPr="008A69BE" w:rsidRDefault="00EC2491" w:rsidP="00611350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persisten los siguientes déficits</w:t>
      </w:r>
      <w:r w:rsidR="001E106B" w:rsidRPr="00296787">
        <w:rPr>
          <w:rFonts w:ascii="Mulish" w:hAnsi="Mulish"/>
        </w:rPr>
        <w:t xml:space="preserve">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0D5D02D" w14:textId="4A6587D3" w:rsidR="00EC2491" w:rsidRDefault="00EC2491" w:rsidP="00EC249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5614061D" w14:textId="77777777" w:rsidR="00220C7B" w:rsidRPr="006C61B1" w:rsidRDefault="00220C7B" w:rsidP="00220C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393F5F23" w14:textId="615A9C2B" w:rsidR="00622202" w:rsidRPr="00EC2491" w:rsidRDefault="00EC2491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</w:t>
      </w:r>
      <w:r w:rsidR="0064279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convenios suscritos.</w:t>
      </w:r>
    </w:p>
    <w:p w14:paraId="6C26052B" w14:textId="3C9351DC" w:rsidR="00EC2491" w:rsidRPr="00622202" w:rsidRDefault="00EC2491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cuentas anuales.</w:t>
      </w:r>
    </w:p>
    <w:p w14:paraId="42852FF7" w14:textId="2690140F" w:rsidR="00734217" w:rsidRDefault="00734217" w:rsidP="00EC2491">
      <w:pPr>
        <w:pStyle w:val="Sinespaciado"/>
        <w:spacing w:line="276" w:lineRule="auto"/>
        <w:ind w:left="1418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</w:p>
    <w:p w14:paraId="005E5101" w14:textId="097268A2" w:rsidR="00EC2491" w:rsidRDefault="00EC2491" w:rsidP="00EC2491">
      <w:pPr>
        <w:pStyle w:val="Sinespaciado"/>
        <w:spacing w:line="276" w:lineRule="auto"/>
        <w:ind w:left="1418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Además, para cumplir por completo con las obligaciones Retribuciones de los máximos responsables e Indemnizaciones percibidas por altos cargos o máximos responsables con ocasión del abandono del cargo</w:t>
      </w:r>
      <w:r w:rsidR="00F94C1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, debe publicarse información sobre la Administradora única.</w:t>
      </w:r>
    </w:p>
    <w:p w14:paraId="5F4D275F" w14:textId="77777777" w:rsidR="00642791" w:rsidRDefault="00642791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480B53CC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4C5344E" w14:textId="70CDE22E" w:rsidR="00F94C1E" w:rsidRDefault="00F94C1E" w:rsidP="00F94C1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 xml:space="preserve">Para cumplir por completo con </w:t>
      </w:r>
      <w:r w:rsidR="00524230">
        <w:rPr>
          <w:rFonts w:ascii="Mulish" w:hAnsi="Mulish"/>
        </w:rPr>
        <w:t xml:space="preserve">el atributo </w:t>
      </w:r>
      <w:r>
        <w:rPr>
          <w:rFonts w:ascii="Mulish" w:hAnsi="Mulish"/>
        </w:rPr>
        <w:t>Reutilización, toda la información sujeta a obligación de publicidad activa debe publicarse en formato reutilizable, incluida la normativa aplicable.</w:t>
      </w:r>
    </w:p>
    <w:p w14:paraId="759A8AA1" w14:textId="77777777" w:rsidR="00F94C1E" w:rsidRDefault="00F94C1E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DF4CD27" w14:textId="77777777" w:rsidR="00175A7B" w:rsidRPr="00296787" w:rsidRDefault="00175A7B" w:rsidP="0076189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19A93339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524230">
        <w:rPr>
          <w:rFonts w:ascii="Mulish" w:hAnsi="Mulish"/>
        </w:rPr>
        <w:t>junio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p w14:paraId="0B1ED1C6" w14:textId="2FD78F69" w:rsidR="00BF5415" w:rsidRDefault="00BF5415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7BA56F94" w14:textId="14B68910" w:rsidR="00BF5415" w:rsidRDefault="00BF5415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39B4EDE0" w14:textId="126F60B4" w:rsidR="00BF5415" w:rsidRDefault="00BF5415" w:rsidP="00BF5415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55DDA0DF" w14:textId="32716FCB" w:rsidR="00BF5415" w:rsidRDefault="00BF5415" w:rsidP="00BF5415">
      <w:pPr>
        <w:pStyle w:val="Sinespaciado"/>
        <w:spacing w:line="276" w:lineRule="auto"/>
        <w:jc w:val="center"/>
        <w:rPr>
          <w:rFonts w:ascii="Mulish" w:hAnsi="Mulish"/>
        </w:rPr>
      </w:pPr>
    </w:p>
    <w:p w14:paraId="06E4932B" w14:textId="50086B9A" w:rsidR="00BF5415" w:rsidRDefault="00BF5415" w:rsidP="00BF5415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los Aparcamientos Zona Franca SL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44DA7DFC" w14:textId="77777777" w:rsidR="00BF5415" w:rsidRDefault="00BF5415" w:rsidP="00BF5415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BF541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9BB76" w14:textId="77777777" w:rsidR="00873843" w:rsidRDefault="00873843" w:rsidP="00F31BC3">
      <w:r>
        <w:separator/>
      </w:r>
    </w:p>
  </w:endnote>
  <w:endnote w:type="continuationSeparator" w:id="0">
    <w:p w14:paraId="48FE7F4F" w14:textId="77777777" w:rsidR="00873843" w:rsidRDefault="00873843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524230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524230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04503" w14:textId="77777777" w:rsidR="00873843" w:rsidRDefault="00873843" w:rsidP="00F31BC3">
      <w:r>
        <w:separator/>
      </w:r>
    </w:p>
  </w:footnote>
  <w:footnote w:type="continuationSeparator" w:id="0">
    <w:p w14:paraId="0451460F" w14:textId="77777777" w:rsidR="00873843" w:rsidRDefault="00873843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B673BC7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326CF96A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A1DFC5D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6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58D4"/>
    <w:rsid w:val="00040AF4"/>
    <w:rsid w:val="00045AFA"/>
    <w:rsid w:val="00045E1E"/>
    <w:rsid w:val="0005062B"/>
    <w:rsid w:val="00053A0E"/>
    <w:rsid w:val="0005642F"/>
    <w:rsid w:val="00057CAE"/>
    <w:rsid w:val="00064DC7"/>
    <w:rsid w:val="00072B7E"/>
    <w:rsid w:val="000775A5"/>
    <w:rsid w:val="00081DF9"/>
    <w:rsid w:val="0008502E"/>
    <w:rsid w:val="00085AD5"/>
    <w:rsid w:val="00085C93"/>
    <w:rsid w:val="00086D54"/>
    <w:rsid w:val="00090CF7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0F64F2"/>
    <w:rsid w:val="00104DE9"/>
    <w:rsid w:val="00104E94"/>
    <w:rsid w:val="001149B1"/>
    <w:rsid w:val="00115D53"/>
    <w:rsid w:val="001325A7"/>
    <w:rsid w:val="00132732"/>
    <w:rsid w:val="001342AA"/>
    <w:rsid w:val="00146C3C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0C7B"/>
    <w:rsid w:val="0022349F"/>
    <w:rsid w:val="00231D61"/>
    <w:rsid w:val="002333FD"/>
    <w:rsid w:val="00243294"/>
    <w:rsid w:val="002447CD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2B9D"/>
    <w:rsid w:val="00296787"/>
    <w:rsid w:val="002A3B2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6679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614E4"/>
    <w:rsid w:val="00366693"/>
    <w:rsid w:val="0039210E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5E87"/>
    <w:rsid w:val="00467FDF"/>
    <w:rsid w:val="004720A5"/>
    <w:rsid w:val="0047735C"/>
    <w:rsid w:val="004859CC"/>
    <w:rsid w:val="0048761D"/>
    <w:rsid w:val="00495628"/>
    <w:rsid w:val="004A1663"/>
    <w:rsid w:val="004C6440"/>
    <w:rsid w:val="004D4B3E"/>
    <w:rsid w:val="004D50CC"/>
    <w:rsid w:val="004D7037"/>
    <w:rsid w:val="004E7B33"/>
    <w:rsid w:val="00506864"/>
    <w:rsid w:val="00521C69"/>
    <w:rsid w:val="00524230"/>
    <w:rsid w:val="005256F0"/>
    <w:rsid w:val="005301DF"/>
    <w:rsid w:val="00532238"/>
    <w:rsid w:val="00536832"/>
    <w:rsid w:val="00540929"/>
    <w:rsid w:val="005473B8"/>
    <w:rsid w:val="005525BE"/>
    <w:rsid w:val="00552FE2"/>
    <w:rsid w:val="00557C61"/>
    <w:rsid w:val="00560FA0"/>
    <w:rsid w:val="00563295"/>
    <w:rsid w:val="00564E23"/>
    <w:rsid w:val="00576759"/>
    <w:rsid w:val="00581D58"/>
    <w:rsid w:val="00582A8C"/>
    <w:rsid w:val="00585953"/>
    <w:rsid w:val="00592E61"/>
    <w:rsid w:val="00593819"/>
    <w:rsid w:val="0059767A"/>
    <w:rsid w:val="0059788E"/>
    <w:rsid w:val="005A1084"/>
    <w:rsid w:val="005A510A"/>
    <w:rsid w:val="005B11B3"/>
    <w:rsid w:val="005B1544"/>
    <w:rsid w:val="005B5B28"/>
    <w:rsid w:val="005C0919"/>
    <w:rsid w:val="005C1396"/>
    <w:rsid w:val="005C4778"/>
    <w:rsid w:val="005D1AC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1350"/>
    <w:rsid w:val="00622202"/>
    <w:rsid w:val="00623CFC"/>
    <w:rsid w:val="0062420C"/>
    <w:rsid w:val="006253FA"/>
    <w:rsid w:val="00626152"/>
    <w:rsid w:val="006266A5"/>
    <w:rsid w:val="00627473"/>
    <w:rsid w:val="00633EAA"/>
    <w:rsid w:val="00634F02"/>
    <w:rsid w:val="00635D45"/>
    <w:rsid w:val="00642791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5466A"/>
    <w:rsid w:val="00760E4B"/>
    <w:rsid w:val="0076189D"/>
    <w:rsid w:val="00765079"/>
    <w:rsid w:val="0076567C"/>
    <w:rsid w:val="0076640C"/>
    <w:rsid w:val="007676FF"/>
    <w:rsid w:val="00767C60"/>
    <w:rsid w:val="00774C97"/>
    <w:rsid w:val="00777FB3"/>
    <w:rsid w:val="00781700"/>
    <w:rsid w:val="007830B7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43D4"/>
    <w:rsid w:val="00805A8D"/>
    <w:rsid w:val="00805F01"/>
    <w:rsid w:val="00807495"/>
    <w:rsid w:val="00814918"/>
    <w:rsid w:val="00821526"/>
    <w:rsid w:val="00821DB0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06FF"/>
    <w:rsid w:val="00873742"/>
    <w:rsid w:val="00873843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B5088"/>
    <w:rsid w:val="008C19AC"/>
    <w:rsid w:val="008D6E75"/>
    <w:rsid w:val="008E007D"/>
    <w:rsid w:val="008E7C63"/>
    <w:rsid w:val="008F0F7D"/>
    <w:rsid w:val="008F0FDC"/>
    <w:rsid w:val="008F2EF6"/>
    <w:rsid w:val="00902A71"/>
    <w:rsid w:val="009039FD"/>
    <w:rsid w:val="00903FE0"/>
    <w:rsid w:val="00911607"/>
    <w:rsid w:val="00912DB4"/>
    <w:rsid w:val="009423A1"/>
    <w:rsid w:val="00947271"/>
    <w:rsid w:val="009654DA"/>
    <w:rsid w:val="00965C69"/>
    <w:rsid w:val="00967865"/>
    <w:rsid w:val="00982299"/>
    <w:rsid w:val="009A726E"/>
    <w:rsid w:val="009B75CD"/>
    <w:rsid w:val="009C47B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9F21CB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000C"/>
    <w:rsid w:val="00A402D3"/>
    <w:rsid w:val="00A51AAD"/>
    <w:rsid w:val="00A56942"/>
    <w:rsid w:val="00A571E6"/>
    <w:rsid w:val="00A608C3"/>
    <w:rsid w:val="00A65B9C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00C29"/>
    <w:rsid w:val="00B1184C"/>
    <w:rsid w:val="00B175DC"/>
    <w:rsid w:val="00B220EC"/>
    <w:rsid w:val="00B23DE2"/>
    <w:rsid w:val="00B344B3"/>
    <w:rsid w:val="00B426C4"/>
    <w:rsid w:val="00B45E39"/>
    <w:rsid w:val="00B51BCC"/>
    <w:rsid w:val="00B5314A"/>
    <w:rsid w:val="00B56A3A"/>
    <w:rsid w:val="00B61412"/>
    <w:rsid w:val="00B628C5"/>
    <w:rsid w:val="00B75D53"/>
    <w:rsid w:val="00B77C12"/>
    <w:rsid w:val="00B803D2"/>
    <w:rsid w:val="00B8144C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045"/>
    <w:rsid w:val="00BA4354"/>
    <w:rsid w:val="00BB2529"/>
    <w:rsid w:val="00BB3652"/>
    <w:rsid w:val="00BC61D1"/>
    <w:rsid w:val="00BD18E4"/>
    <w:rsid w:val="00BD1E44"/>
    <w:rsid w:val="00BD2172"/>
    <w:rsid w:val="00BD2842"/>
    <w:rsid w:val="00BE5F9B"/>
    <w:rsid w:val="00BF5415"/>
    <w:rsid w:val="00BF658D"/>
    <w:rsid w:val="00BF7DFB"/>
    <w:rsid w:val="00C02953"/>
    <w:rsid w:val="00C05280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3C79"/>
    <w:rsid w:val="00C77E48"/>
    <w:rsid w:val="00C91330"/>
    <w:rsid w:val="00CA41DD"/>
    <w:rsid w:val="00CB6837"/>
    <w:rsid w:val="00CC3B31"/>
    <w:rsid w:val="00CC48E8"/>
    <w:rsid w:val="00CC7AA6"/>
    <w:rsid w:val="00CD3DE8"/>
    <w:rsid w:val="00CD4A14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2777"/>
    <w:rsid w:val="00D70570"/>
    <w:rsid w:val="00D77D83"/>
    <w:rsid w:val="00D83750"/>
    <w:rsid w:val="00D9090A"/>
    <w:rsid w:val="00D940D6"/>
    <w:rsid w:val="00D96084"/>
    <w:rsid w:val="00DA6660"/>
    <w:rsid w:val="00DB636B"/>
    <w:rsid w:val="00DC0C7B"/>
    <w:rsid w:val="00DC5B52"/>
    <w:rsid w:val="00DC7C01"/>
    <w:rsid w:val="00DD515F"/>
    <w:rsid w:val="00DD6E30"/>
    <w:rsid w:val="00DF05BD"/>
    <w:rsid w:val="00DF25D7"/>
    <w:rsid w:val="00DF2CC6"/>
    <w:rsid w:val="00DF54AF"/>
    <w:rsid w:val="00DF555F"/>
    <w:rsid w:val="00DF56A7"/>
    <w:rsid w:val="00DF63CA"/>
    <w:rsid w:val="00E023B5"/>
    <w:rsid w:val="00E07201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9148B"/>
    <w:rsid w:val="00EA0BDC"/>
    <w:rsid w:val="00EA3A94"/>
    <w:rsid w:val="00EB68A3"/>
    <w:rsid w:val="00EC2491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379E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5C0"/>
    <w:rsid w:val="00F94C1E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0540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zonafrancacadiz.com/aparcamientos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A3ACECE95E14E64AE00BB6BE9808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CECFE-A375-47FA-80DB-883A9440F573}"/>
      </w:docPartPr>
      <w:docPartBody>
        <w:p w:rsidR="002512FC" w:rsidRDefault="008B2F57" w:rsidP="008B2F57">
          <w:pPr>
            <w:pStyle w:val="CA3ACECE95E14E64AE00BB6BE980893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38D265787F42D7BCD86C651755B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90836-0060-40D8-9EF8-9DA271251333}"/>
      </w:docPartPr>
      <w:docPartBody>
        <w:p w:rsidR="002512FC" w:rsidRDefault="008B2F57" w:rsidP="008B2F57">
          <w:pPr>
            <w:pStyle w:val="0A38D265787F42D7BCD86C651755BCA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63F99B119547CC84D7D6190034B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C94F8-14CD-4C4C-A1E4-B7DD36D41860}"/>
      </w:docPartPr>
      <w:docPartBody>
        <w:p w:rsidR="002512FC" w:rsidRDefault="008B2F57" w:rsidP="008B2F57">
          <w:pPr>
            <w:pStyle w:val="8C63F99B119547CC84D7D6190034BED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7CAC46FA434E61BA7025BA53E68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59492-D0AA-438C-886A-4145D7D41281}"/>
      </w:docPartPr>
      <w:docPartBody>
        <w:p w:rsidR="002512FC" w:rsidRDefault="008B2F57" w:rsidP="008B2F57">
          <w:pPr>
            <w:pStyle w:val="187CAC46FA434E61BA7025BA53E68D5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12EBE11BEB4FAEA6AB07D8A74A4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B65BF-1DFB-4753-974D-22DB2093C1B1}"/>
      </w:docPartPr>
      <w:docPartBody>
        <w:p w:rsidR="002512FC" w:rsidRDefault="008B2F57" w:rsidP="008B2F57">
          <w:pPr>
            <w:pStyle w:val="1612EBE11BEB4FAEA6AB07D8A74A4A8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E1C524C6C04BCA9DAB6D0E26C72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61841-D31C-4D58-B3D3-6E4BA861AC4A}"/>
      </w:docPartPr>
      <w:docPartBody>
        <w:p w:rsidR="002512FC" w:rsidRDefault="008B2F57" w:rsidP="008B2F57">
          <w:pPr>
            <w:pStyle w:val="4CE1C524C6C04BCA9DAB6D0E26C72E6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EC9020F71404F48923C9CAC987D0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FF1BB-BD0C-4EA2-AC78-BE6A90E492CB}"/>
      </w:docPartPr>
      <w:docPartBody>
        <w:p w:rsidR="002512FC" w:rsidRDefault="008B2F57" w:rsidP="008B2F57">
          <w:pPr>
            <w:pStyle w:val="8EC9020F71404F48923C9CAC987D030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50EF44A99D4BBEAFFEE0C06F6AD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2AD1C-2766-4FB3-8857-2CB70DC81E27}"/>
      </w:docPartPr>
      <w:docPartBody>
        <w:p w:rsidR="002512FC" w:rsidRDefault="008B2F57" w:rsidP="008B2F57">
          <w:pPr>
            <w:pStyle w:val="5150EF44A99D4BBEAFFEE0C06F6ADEC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595402693A4B2F8407F22D3F6E1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21096-2BC1-4876-8B84-7FC84C3EC3C0}"/>
      </w:docPartPr>
      <w:docPartBody>
        <w:p w:rsidR="002512FC" w:rsidRDefault="008B2F57" w:rsidP="008B2F57">
          <w:pPr>
            <w:pStyle w:val="FD595402693A4B2F8407F22D3F6E16B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91BA64975C342E5A7E7DEC7D7CEF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8CA28-44C9-451D-BC8E-A8029CCF425B}"/>
      </w:docPartPr>
      <w:docPartBody>
        <w:p w:rsidR="002512FC" w:rsidRDefault="008B2F57" w:rsidP="008B2F57">
          <w:pPr>
            <w:pStyle w:val="F91BA64975C342E5A7E7DEC7D7CEFF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F6C573D29A44AB9E9081A96AE28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C862F-BD54-48E6-9C25-1467783F6A23}"/>
      </w:docPartPr>
      <w:docPartBody>
        <w:p w:rsidR="002512FC" w:rsidRDefault="008B2F57" w:rsidP="008B2F57">
          <w:pPr>
            <w:pStyle w:val="63F6C573D29A44AB9E9081A96AE2840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60B8DB525045AEB5525266367C5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E2420-AE79-4FA7-8F21-C51220D1553C}"/>
      </w:docPartPr>
      <w:docPartBody>
        <w:p w:rsidR="002512FC" w:rsidRDefault="008B2F57" w:rsidP="008B2F57">
          <w:pPr>
            <w:pStyle w:val="DD60B8DB525045AEB5525266367C51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26BFF1A37E942FDA920E88B385EA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A5B7A-88BC-4183-B764-3B93AD04A247}"/>
      </w:docPartPr>
      <w:docPartBody>
        <w:p w:rsidR="002512FC" w:rsidRDefault="008B2F57" w:rsidP="008B2F57">
          <w:pPr>
            <w:pStyle w:val="726BFF1A37E942FDA920E88B385EA22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D0C59D529443718C14EB13D2FB2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5BABE-DBBA-4339-8013-FA20934E62A9}"/>
      </w:docPartPr>
      <w:docPartBody>
        <w:p w:rsidR="002512FC" w:rsidRDefault="008B2F57" w:rsidP="008B2F57">
          <w:pPr>
            <w:pStyle w:val="B9D0C59D529443718C14EB13D2FB2E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533F29C63274BA8BBD346542F79E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B6145-D38A-4819-AA9A-85B927CAD1A0}"/>
      </w:docPartPr>
      <w:docPartBody>
        <w:p w:rsidR="002512FC" w:rsidRDefault="008B2F57" w:rsidP="008B2F57">
          <w:pPr>
            <w:pStyle w:val="B533F29C63274BA8BBD346542F79E85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6489FAAD8A48A2ADED8A0E2EAC5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9036F-50FA-4FC1-A93A-BCB0BEE555BC}"/>
      </w:docPartPr>
      <w:docPartBody>
        <w:p w:rsidR="002512FC" w:rsidRDefault="008B2F57" w:rsidP="008B2F57">
          <w:pPr>
            <w:pStyle w:val="196489FAAD8A48A2ADED8A0E2EAC55C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53E69284F441EDB822364F436A1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F8B0E-4616-4285-8730-D7B989C91A2B}"/>
      </w:docPartPr>
      <w:docPartBody>
        <w:p w:rsidR="002512FC" w:rsidRDefault="008B2F57" w:rsidP="008B2F57">
          <w:pPr>
            <w:pStyle w:val="1853E69284F441EDB822364F436A1F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9441C26AF54D4C9FBF52EBBBFA9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658A1-33EE-45C0-B127-43210FEE642C}"/>
      </w:docPartPr>
      <w:docPartBody>
        <w:p w:rsidR="002512FC" w:rsidRDefault="008B2F57" w:rsidP="008B2F57">
          <w:pPr>
            <w:pStyle w:val="8B9441C26AF54D4C9FBF52EBBBFA9F8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1071FD939D42C7B07EE205282C5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DA2EF-81B2-4DB8-BAE1-5F6D7D78FAAE}"/>
      </w:docPartPr>
      <w:docPartBody>
        <w:p w:rsidR="002512FC" w:rsidRDefault="008B2F57" w:rsidP="008B2F57">
          <w:pPr>
            <w:pStyle w:val="6E1071FD939D42C7B07EE205282C54C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E6B7ED2C264CCE8EBAA57C90E30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7A131-4311-4986-A987-74D7DB8D556C}"/>
      </w:docPartPr>
      <w:docPartBody>
        <w:p w:rsidR="002512FC" w:rsidRDefault="008B2F57" w:rsidP="008B2F57">
          <w:pPr>
            <w:pStyle w:val="71E6B7ED2C264CCE8EBAA57C90E301D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DD53E5C4E2C47C5B74E68213BBF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5B06D-615E-407C-B42B-D9C0E9AFC796}"/>
      </w:docPartPr>
      <w:docPartBody>
        <w:p w:rsidR="002512FC" w:rsidRDefault="008B2F57" w:rsidP="008B2F57">
          <w:pPr>
            <w:pStyle w:val="2DD53E5C4E2C47C5B74E68213BBF081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E7C42C5E1C48DA8AF9C397DAFD9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D8AD1-EE8C-43D9-BE27-357CFAA0B444}"/>
      </w:docPartPr>
      <w:docPartBody>
        <w:p w:rsidR="002512FC" w:rsidRDefault="008B2F57" w:rsidP="008B2F57">
          <w:pPr>
            <w:pStyle w:val="05E7C42C5E1C48DA8AF9C397DAFD919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6889EDE40045449FA7D68C2634D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05DF5-0EA2-4290-B87C-64FA4C6D0E50}"/>
      </w:docPartPr>
      <w:docPartBody>
        <w:p w:rsidR="002512FC" w:rsidRDefault="008B2F57" w:rsidP="008B2F57">
          <w:pPr>
            <w:pStyle w:val="1A6889EDE40045449FA7D68C2634D4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E61BD5297442CBB257207935A93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04C45-2802-4E43-BDF9-2D73FAEE7EFE}"/>
      </w:docPartPr>
      <w:docPartBody>
        <w:p w:rsidR="002512FC" w:rsidRDefault="008B2F57" w:rsidP="008B2F57">
          <w:pPr>
            <w:pStyle w:val="2AE61BD5297442CBB257207935A93E3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6F7093E6C854D458D2A420D48E68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02C9C-A114-4E8F-8035-152837603D0A}"/>
      </w:docPartPr>
      <w:docPartBody>
        <w:p w:rsidR="002512FC" w:rsidRDefault="008B2F57" w:rsidP="008B2F57">
          <w:pPr>
            <w:pStyle w:val="06F7093E6C854D458D2A420D48E6810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64D7B7C395B471FA5AB66F828A1F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29F03-5FAC-49DF-A3B0-C0A216F69167}"/>
      </w:docPartPr>
      <w:docPartBody>
        <w:p w:rsidR="002512FC" w:rsidRDefault="008B2F57" w:rsidP="008B2F57">
          <w:pPr>
            <w:pStyle w:val="964D7B7C395B471FA5AB66F828A1F6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7B88C694904ACC9791AAC6F2459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70705-E039-446D-A830-F3F90AE0A017}"/>
      </w:docPartPr>
      <w:docPartBody>
        <w:p w:rsidR="002512FC" w:rsidRDefault="008B2F57" w:rsidP="008B2F57">
          <w:pPr>
            <w:pStyle w:val="F37B88C694904ACC9791AAC6F245973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0B97FBFF1C648AFA02EF245E445A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7745C-F09F-47AE-B84E-EE107C76426E}"/>
      </w:docPartPr>
      <w:docPartBody>
        <w:p w:rsidR="002512FC" w:rsidRDefault="008B2F57" w:rsidP="008B2F57">
          <w:pPr>
            <w:pStyle w:val="D0B97FBFF1C648AFA02EF245E445A38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8C28934196E4F96BD8DB40EA9734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57922-8A10-44DF-89BD-845B0F469620}"/>
      </w:docPartPr>
      <w:docPartBody>
        <w:p w:rsidR="002512FC" w:rsidRDefault="008B2F57" w:rsidP="008B2F57">
          <w:pPr>
            <w:pStyle w:val="68C28934196E4F96BD8DB40EA9734C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39CCBA2F9E04356AD406FB712620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A72F2-8754-44DF-9970-7C757988910A}"/>
      </w:docPartPr>
      <w:docPartBody>
        <w:p w:rsidR="002512FC" w:rsidRDefault="008B2F57" w:rsidP="008B2F57">
          <w:pPr>
            <w:pStyle w:val="939CCBA2F9E04356AD406FB7126209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D6ECCCDFF444337AD065B440DD20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54C74-AA10-4F76-BA98-C4D1DCDD2A4B}"/>
      </w:docPartPr>
      <w:docPartBody>
        <w:p w:rsidR="002512FC" w:rsidRDefault="008B2F57" w:rsidP="008B2F57">
          <w:pPr>
            <w:pStyle w:val="CD6ECCCDFF444337AD065B440DD20C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B3BBD5FD8B478E8309A04E3976A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FD740-64D6-43FB-9642-5FF98C9E5704}"/>
      </w:docPartPr>
      <w:docPartBody>
        <w:p w:rsidR="002512FC" w:rsidRDefault="008B2F57" w:rsidP="008B2F57">
          <w:pPr>
            <w:pStyle w:val="FAB3BBD5FD8B478E8309A04E3976A7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604B4DF3E548ECBD2274B262BB8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B2F59-18CF-45CB-B48A-1E7F0550CE1B}"/>
      </w:docPartPr>
      <w:docPartBody>
        <w:p w:rsidR="002512FC" w:rsidRDefault="008B2F57" w:rsidP="008B2F57">
          <w:pPr>
            <w:pStyle w:val="10604B4DF3E548ECBD2274B262BB8F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73BE19FAEEF4D89A7AFC2DE9BF71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F444B-0393-4395-BF1B-F51F6D7BC92E}"/>
      </w:docPartPr>
      <w:docPartBody>
        <w:p w:rsidR="002512FC" w:rsidRDefault="008B2F57" w:rsidP="008B2F57">
          <w:pPr>
            <w:pStyle w:val="273BE19FAEEF4D89A7AFC2DE9BF71D5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E4E5F63BA474E86A75A3AD19DC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C7722-5F39-4E2C-B35F-35112BDF2C5B}"/>
      </w:docPartPr>
      <w:docPartBody>
        <w:p w:rsidR="002512FC" w:rsidRDefault="008B2F57" w:rsidP="008B2F57">
          <w:pPr>
            <w:pStyle w:val="2EAE4E5F63BA474E86A75A3AD19DC10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95A7F5822A84DB6B08EE2265B650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2914C-66F6-47D2-B68A-87D8F7BDF6F9}"/>
      </w:docPartPr>
      <w:docPartBody>
        <w:p w:rsidR="002512FC" w:rsidRDefault="008B2F57" w:rsidP="008B2F57">
          <w:pPr>
            <w:pStyle w:val="F95A7F5822A84DB6B08EE2265B6507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645A13AA8C043A4B7D9DBFB5E847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6C353-9676-4FB7-8CC8-269684080EFB}"/>
      </w:docPartPr>
      <w:docPartBody>
        <w:p w:rsidR="002512FC" w:rsidRDefault="008B2F57" w:rsidP="008B2F57">
          <w:pPr>
            <w:pStyle w:val="4645A13AA8C043A4B7D9DBFB5E8479F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E5F83261F0A482999CA377C697E7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82401-1188-4C5C-B73C-F9C6C457C220}"/>
      </w:docPartPr>
      <w:docPartBody>
        <w:p w:rsidR="002512FC" w:rsidRDefault="008B2F57" w:rsidP="008B2F57">
          <w:pPr>
            <w:pStyle w:val="5E5F83261F0A482999CA377C697E703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324424641634D0CB569F95A67E56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06DE8-0CCB-4EB3-8F94-9737406F97E9}"/>
      </w:docPartPr>
      <w:docPartBody>
        <w:p w:rsidR="002512FC" w:rsidRDefault="008B2F57" w:rsidP="008B2F57">
          <w:pPr>
            <w:pStyle w:val="2324424641634D0CB569F95A67E56A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D3FD1D66AB64E4FB97AC462B6023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1D37C-39CC-48B7-996B-F40D6E304C2B}"/>
      </w:docPartPr>
      <w:docPartBody>
        <w:p w:rsidR="002512FC" w:rsidRDefault="008B2F57" w:rsidP="008B2F57">
          <w:pPr>
            <w:pStyle w:val="CD3FD1D66AB64E4FB97AC462B6023C7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8307A061C6B4437B46178D4BE150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E37F9-A3A1-48F0-9A55-F1D424ED9B07}"/>
      </w:docPartPr>
      <w:docPartBody>
        <w:p w:rsidR="002512FC" w:rsidRDefault="008B2F57" w:rsidP="008B2F57">
          <w:pPr>
            <w:pStyle w:val="68307A061C6B4437B46178D4BE15037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7F5BBCC65B48128E89081703169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DE47A-8F55-48F3-9D45-007935726DC5}"/>
      </w:docPartPr>
      <w:docPartBody>
        <w:p w:rsidR="002512FC" w:rsidRDefault="008B2F57" w:rsidP="008B2F57">
          <w:pPr>
            <w:pStyle w:val="E17F5BBCC65B48128E890817031698B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1EDFB80AC14CDFB16DD2A9F8315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BF605-8CE8-4416-BB47-88CFD95B7133}"/>
      </w:docPartPr>
      <w:docPartBody>
        <w:p w:rsidR="002512FC" w:rsidRDefault="008B2F57" w:rsidP="008B2F57">
          <w:pPr>
            <w:pStyle w:val="5B1EDFB80AC14CDFB16DD2A9F8315F1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62DF2B99AD41EAB097D3AC8FD07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1FDC6-4AB2-43DE-B4FD-C72A196E2D19}"/>
      </w:docPartPr>
      <w:docPartBody>
        <w:p w:rsidR="002512FC" w:rsidRDefault="008B2F57" w:rsidP="008B2F57">
          <w:pPr>
            <w:pStyle w:val="0762DF2B99AD41EAB097D3AC8FD07A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B83E6AC48AF48C99D1481C79DDB5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EEE46-50FD-4D46-9B5F-7D25AAB7D91B}"/>
      </w:docPartPr>
      <w:docPartBody>
        <w:p w:rsidR="002512FC" w:rsidRDefault="008B2F57" w:rsidP="008B2F57">
          <w:pPr>
            <w:pStyle w:val="1B83E6AC48AF48C99D1481C79DDB50B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9D139424DDC45119BED630A69FA5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26EE2-ECBC-4E23-B25B-924D69A1EFDC}"/>
      </w:docPartPr>
      <w:docPartBody>
        <w:p w:rsidR="002512FC" w:rsidRDefault="008B2F57" w:rsidP="008B2F57">
          <w:pPr>
            <w:pStyle w:val="D9D139424DDC45119BED630A69FA52D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27DB17483FE40D9BED37AA6361D9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B6A49-9AC0-4DE4-86AE-4B8AC2FE1B5E}"/>
      </w:docPartPr>
      <w:docPartBody>
        <w:p w:rsidR="002512FC" w:rsidRDefault="008B2F57" w:rsidP="008B2F57">
          <w:pPr>
            <w:pStyle w:val="D27DB17483FE40D9BED37AA6361D96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E0693F0FB64C7CBA790B416477E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0C83C-448C-4D00-8D08-147FDFE2679E}"/>
      </w:docPartPr>
      <w:docPartBody>
        <w:p w:rsidR="002512FC" w:rsidRDefault="008B2F57" w:rsidP="008B2F57">
          <w:pPr>
            <w:pStyle w:val="B0E0693F0FB64C7CBA790B416477EF0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5F26A57D36F44B39D9D3489C0A54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404A9-8CDF-4E9C-A708-CA3F15F43245}"/>
      </w:docPartPr>
      <w:docPartBody>
        <w:p w:rsidR="002512FC" w:rsidRDefault="008B2F57" w:rsidP="008B2F57">
          <w:pPr>
            <w:pStyle w:val="55F26A57D36F44B39D9D3489C0A54EC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9540B4FFDA947B4872F79D234B16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1B3F7-7DCF-40FE-BA66-985255DEA05C}"/>
      </w:docPartPr>
      <w:docPartBody>
        <w:p w:rsidR="002512FC" w:rsidRDefault="008B2F57" w:rsidP="008B2F57">
          <w:pPr>
            <w:pStyle w:val="D9540B4FFDA947B4872F79D234B1613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8A87A362F948BB8AE503779C176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CB699-9048-48D0-8261-B067E2728304}"/>
      </w:docPartPr>
      <w:docPartBody>
        <w:p w:rsidR="00C33CED" w:rsidRDefault="002512FC" w:rsidP="002512FC">
          <w:pPr>
            <w:pStyle w:val="0B8A87A362F948BB8AE503779C176EC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9B8F67DFDE4CDCB992193A5E0ED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37584-81A4-4FC3-B210-48586028BA26}"/>
      </w:docPartPr>
      <w:docPartBody>
        <w:p w:rsidR="00C33CED" w:rsidRDefault="002512FC" w:rsidP="002512FC">
          <w:pPr>
            <w:pStyle w:val="D49B8F67DFDE4CDCB992193A5E0ED79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1D5E0A"/>
    <w:rsid w:val="001D70B5"/>
    <w:rsid w:val="00214E50"/>
    <w:rsid w:val="002512FC"/>
    <w:rsid w:val="00260578"/>
    <w:rsid w:val="00271FF5"/>
    <w:rsid w:val="002B40B0"/>
    <w:rsid w:val="002C5721"/>
    <w:rsid w:val="002D4E94"/>
    <w:rsid w:val="002E26F4"/>
    <w:rsid w:val="00356E65"/>
    <w:rsid w:val="0038330C"/>
    <w:rsid w:val="003A3F40"/>
    <w:rsid w:val="003D3D7C"/>
    <w:rsid w:val="00437E36"/>
    <w:rsid w:val="00443EA4"/>
    <w:rsid w:val="004614C3"/>
    <w:rsid w:val="00481CE4"/>
    <w:rsid w:val="004D57AE"/>
    <w:rsid w:val="004F1289"/>
    <w:rsid w:val="00516FDD"/>
    <w:rsid w:val="0054180C"/>
    <w:rsid w:val="00565B82"/>
    <w:rsid w:val="00582A22"/>
    <w:rsid w:val="00583D19"/>
    <w:rsid w:val="0059019A"/>
    <w:rsid w:val="005B05C2"/>
    <w:rsid w:val="005D6EA7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7D541B"/>
    <w:rsid w:val="00810920"/>
    <w:rsid w:val="008B2F57"/>
    <w:rsid w:val="008E118A"/>
    <w:rsid w:val="008E3188"/>
    <w:rsid w:val="00A036B0"/>
    <w:rsid w:val="00A104A7"/>
    <w:rsid w:val="00A70597"/>
    <w:rsid w:val="00AA3DAE"/>
    <w:rsid w:val="00AB484A"/>
    <w:rsid w:val="00AD7C28"/>
    <w:rsid w:val="00AE2C03"/>
    <w:rsid w:val="00B103B1"/>
    <w:rsid w:val="00B42024"/>
    <w:rsid w:val="00B6573C"/>
    <w:rsid w:val="00C12331"/>
    <w:rsid w:val="00C268BA"/>
    <w:rsid w:val="00C32372"/>
    <w:rsid w:val="00C33CED"/>
    <w:rsid w:val="00DA008C"/>
    <w:rsid w:val="00DE3DE6"/>
    <w:rsid w:val="00E169C0"/>
    <w:rsid w:val="00E64E85"/>
    <w:rsid w:val="00E73AA0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512FC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0B8A87A362F948BB8AE503779C176EC1">
    <w:name w:val="0B8A87A362F948BB8AE503779C176EC1"/>
    <w:rsid w:val="002512FC"/>
    <w:pPr>
      <w:spacing w:after="160" w:line="259" w:lineRule="auto"/>
    </w:pPr>
  </w:style>
  <w:style w:type="paragraph" w:customStyle="1" w:styleId="D49B8F67DFDE4CDCB992193A5E0ED79D">
    <w:name w:val="D49B8F67DFDE4CDCB992193A5E0ED79D"/>
    <w:rsid w:val="002512FC"/>
    <w:pPr>
      <w:spacing w:after="160" w:line="259" w:lineRule="auto"/>
    </w:pPr>
  </w:style>
  <w:style w:type="paragraph" w:customStyle="1" w:styleId="CA3ACECE95E14E64AE00BB6BE9808938">
    <w:name w:val="CA3ACECE95E14E64AE00BB6BE9808938"/>
    <w:rsid w:val="008B2F57"/>
    <w:pPr>
      <w:spacing w:after="160" w:line="259" w:lineRule="auto"/>
    </w:pPr>
  </w:style>
  <w:style w:type="paragraph" w:customStyle="1" w:styleId="0A38D265787F42D7BCD86C651755BCAD">
    <w:name w:val="0A38D265787F42D7BCD86C651755BCAD"/>
    <w:rsid w:val="008B2F57"/>
    <w:pPr>
      <w:spacing w:after="160" w:line="259" w:lineRule="auto"/>
    </w:pPr>
  </w:style>
  <w:style w:type="paragraph" w:customStyle="1" w:styleId="8C63F99B119547CC84D7D6190034BED2">
    <w:name w:val="8C63F99B119547CC84D7D6190034BED2"/>
    <w:rsid w:val="008B2F57"/>
    <w:pPr>
      <w:spacing w:after="160" w:line="259" w:lineRule="auto"/>
    </w:pPr>
  </w:style>
  <w:style w:type="paragraph" w:customStyle="1" w:styleId="187CAC46FA434E61BA7025BA53E68D55">
    <w:name w:val="187CAC46FA434E61BA7025BA53E68D55"/>
    <w:rsid w:val="008B2F57"/>
    <w:pPr>
      <w:spacing w:after="160" w:line="259" w:lineRule="auto"/>
    </w:pPr>
  </w:style>
  <w:style w:type="paragraph" w:customStyle="1" w:styleId="1612EBE11BEB4FAEA6AB07D8A74A4A8C">
    <w:name w:val="1612EBE11BEB4FAEA6AB07D8A74A4A8C"/>
    <w:rsid w:val="008B2F57"/>
    <w:pPr>
      <w:spacing w:after="160" w:line="259" w:lineRule="auto"/>
    </w:pPr>
  </w:style>
  <w:style w:type="paragraph" w:customStyle="1" w:styleId="4CE1C524C6C04BCA9DAB6D0E26C72E67">
    <w:name w:val="4CE1C524C6C04BCA9DAB6D0E26C72E67"/>
    <w:rsid w:val="008B2F57"/>
    <w:pPr>
      <w:spacing w:after="160" w:line="259" w:lineRule="auto"/>
    </w:pPr>
  </w:style>
  <w:style w:type="paragraph" w:customStyle="1" w:styleId="8EC9020F71404F48923C9CAC987D0301">
    <w:name w:val="8EC9020F71404F48923C9CAC987D0301"/>
    <w:rsid w:val="008B2F57"/>
    <w:pPr>
      <w:spacing w:after="160" w:line="259" w:lineRule="auto"/>
    </w:pPr>
  </w:style>
  <w:style w:type="paragraph" w:customStyle="1" w:styleId="5150EF44A99D4BBEAFFEE0C06F6ADEC5">
    <w:name w:val="5150EF44A99D4BBEAFFEE0C06F6ADEC5"/>
    <w:rsid w:val="008B2F57"/>
    <w:pPr>
      <w:spacing w:after="160" w:line="259" w:lineRule="auto"/>
    </w:pPr>
  </w:style>
  <w:style w:type="paragraph" w:customStyle="1" w:styleId="FD595402693A4B2F8407F22D3F6E16B9">
    <w:name w:val="FD595402693A4B2F8407F22D3F6E16B9"/>
    <w:rsid w:val="008B2F57"/>
    <w:pPr>
      <w:spacing w:after="160" w:line="259" w:lineRule="auto"/>
    </w:pPr>
  </w:style>
  <w:style w:type="paragraph" w:customStyle="1" w:styleId="F91BA64975C342E5A7E7DEC7D7CEFF5A">
    <w:name w:val="F91BA64975C342E5A7E7DEC7D7CEFF5A"/>
    <w:rsid w:val="008B2F57"/>
    <w:pPr>
      <w:spacing w:after="160" w:line="259" w:lineRule="auto"/>
    </w:pPr>
  </w:style>
  <w:style w:type="paragraph" w:customStyle="1" w:styleId="63F6C573D29A44AB9E9081A96AE2840B">
    <w:name w:val="63F6C573D29A44AB9E9081A96AE2840B"/>
    <w:rsid w:val="008B2F57"/>
    <w:pPr>
      <w:spacing w:after="160" w:line="259" w:lineRule="auto"/>
    </w:pPr>
  </w:style>
  <w:style w:type="paragraph" w:customStyle="1" w:styleId="DD60B8DB525045AEB5525266367C51E8">
    <w:name w:val="DD60B8DB525045AEB5525266367C51E8"/>
    <w:rsid w:val="008B2F57"/>
    <w:pPr>
      <w:spacing w:after="160" w:line="259" w:lineRule="auto"/>
    </w:pPr>
  </w:style>
  <w:style w:type="paragraph" w:customStyle="1" w:styleId="726BFF1A37E942FDA920E88B385EA22E">
    <w:name w:val="726BFF1A37E942FDA920E88B385EA22E"/>
    <w:rsid w:val="008B2F57"/>
    <w:pPr>
      <w:spacing w:after="160" w:line="259" w:lineRule="auto"/>
    </w:pPr>
  </w:style>
  <w:style w:type="paragraph" w:customStyle="1" w:styleId="B9D0C59D529443718C14EB13D2FB2E35">
    <w:name w:val="B9D0C59D529443718C14EB13D2FB2E35"/>
    <w:rsid w:val="008B2F57"/>
    <w:pPr>
      <w:spacing w:after="160" w:line="259" w:lineRule="auto"/>
    </w:pPr>
  </w:style>
  <w:style w:type="paragraph" w:customStyle="1" w:styleId="B533F29C63274BA8BBD346542F79E850">
    <w:name w:val="B533F29C63274BA8BBD346542F79E850"/>
    <w:rsid w:val="008B2F57"/>
    <w:pPr>
      <w:spacing w:after="160" w:line="259" w:lineRule="auto"/>
    </w:pPr>
  </w:style>
  <w:style w:type="paragraph" w:customStyle="1" w:styleId="196489FAAD8A48A2ADED8A0E2EAC55C2">
    <w:name w:val="196489FAAD8A48A2ADED8A0E2EAC55C2"/>
    <w:rsid w:val="008B2F57"/>
    <w:pPr>
      <w:spacing w:after="160" w:line="259" w:lineRule="auto"/>
    </w:pPr>
  </w:style>
  <w:style w:type="paragraph" w:customStyle="1" w:styleId="1853E69284F441EDB822364F436A1FA9">
    <w:name w:val="1853E69284F441EDB822364F436A1FA9"/>
    <w:rsid w:val="008B2F57"/>
    <w:pPr>
      <w:spacing w:after="160" w:line="259" w:lineRule="auto"/>
    </w:pPr>
  </w:style>
  <w:style w:type="paragraph" w:customStyle="1" w:styleId="8B9441C26AF54D4C9FBF52EBBBFA9F89">
    <w:name w:val="8B9441C26AF54D4C9FBF52EBBBFA9F89"/>
    <w:rsid w:val="008B2F57"/>
    <w:pPr>
      <w:spacing w:after="160" w:line="259" w:lineRule="auto"/>
    </w:pPr>
  </w:style>
  <w:style w:type="paragraph" w:customStyle="1" w:styleId="6E1071FD939D42C7B07EE205282C54C5">
    <w:name w:val="6E1071FD939D42C7B07EE205282C54C5"/>
    <w:rsid w:val="008B2F57"/>
    <w:pPr>
      <w:spacing w:after="160" w:line="259" w:lineRule="auto"/>
    </w:pPr>
  </w:style>
  <w:style w:type="paragraph" w:customStyle="1" w:styleId="71E6B7ED2C264CCE8EBAA57C90E301DF">
    <w:name w:val="71E6B7ED2C264CCE8EBAA57C90E301DF"/>
    <w:rsid w:val="008B2F57"/>
    <w:pPr>
      <w:spacing w:after="160" w:line="259" w:lineRule="auto"/>
    </w:pPr>
  </w:style>
  <w:style w:type="paragraph" w:customStyle="1" w:styleId="2DD53E5C4E2C47C5B74E68213BBF0813">
    <w:name w:val="2DD53E5C4E2C47C5B74E68213BBF0813"/>
    <w:rsid w:val="008B2F57"/>
    <w:pPr>
      <w:spacing w:after="160" w:line="259" w:lineRule="auto"/>
    </w:pPr>
  </w:style>
  <w:style w:type="paragraph" w:customStyle="1" w:styleId="05E7C42C5E1C48DA8AF9C397DAFD9199">
    <w:name w:val="05E7C42C5E1C48DA8AF9C397DAFD9199"/>
    <w:rsid w:val="008B2F57"/>
    <w:pPr>
      <w:spacing w:after="160" w:line="259" w:lineRule="auto"/>
    </w:pPr>
  </w:style>
  <w:style w:type="paragraph" w:customStyle="1" w:styleId="1A6889EDE40045449FA7D68C2634D42F">
    <w:name w:val="1A6889EDE40045449FA7D68C2634D42F"/>
    <w:rsid w:val="008B2F57"/>
    <w:pPr>
      <w:spacing w:after="160" w:line="259" w:lineRule="auto"/>
    </w:pPr>
  </w:style>
  <w:style w:type="paragraph" w:customStyle="1" w:styleId="2AE61BD5297442CBB257207935A93E37">
    <w:name w:val="2AE61BD5297442CBB257207935A93E37"/>
    <w:rsid w:val="008B2F57"/>
    <w:pPr>
      <w:spacing w:after="160" w:line="259" w:lineRule="auto"/>
    </w:pPr>
  </w:style>
  <w:style w:type="paragraph" w:customStyle="1" w:styleId="06F7093E6C854D458D2A420D48E6810C">
    <w:name w:val="06F7093E6C854D458D2A420D48E6810C"/>
    <w:rsid w:val="008B2F57"/>
    <w:pPr>
      <w:spacing w:after="160" w:line="259" w:lineRule="auto"/>
    </w:pPr>
  </w:style>
  <w:style w:type="paragraph" w:customStyle="1" w:styleId="964D7B7C395B471FA5AB66F828A1F66A">
    <w:name w:val="964D7B7C395B471FA5AB66F828A1F66A"/>
    <w:rsid w:val="008B2F57"/>
    <w:pPr>
      <w:spacing w:after="160" w:line="259" w:lineRule="auto"/>
    </w:pPr>
  </w:style>
  <w:style w:type="paragraph" w:customStyle="1" w:styleId="DDF0CE83A7E4420EB1FDC21183DE2739">
    <w:name w:val="DDF0CE83A7E4420EB1FDC21183DE2739"/>
    <w:rsid w:val="008B2F57"/>
    <w:pPr>
      <w:spacing w:after="160" w:line="259" w:lineRule="auto"/>
    </w:pPr>
  </w:style>
  <w:style w:type="paragraph" w:customStyle="1" w:styleId="9DAA679F7F724E58919F6052BAB9E3F0">
    <w:name w:val="9DAA679F7F724E58919F6052BAB9E3F0"/>
    <w:rsid w:val="008B2F57"/>
    <w:pPr>
      <w:spacing w:after="160" w:line="259" w:lineRule="auto"/>
    </w:pPr>
  </w:style>
  <w:style w:type="paragraph" w:customStyle="1" w:styleId="F37B88C694904ACC9791AAC6F2459736">
    <w:name w:val="F37B88C694904ACC9791AAC6F2459736"/>
    <w:rsid w:val="008B2F57"/>
    <w:pPr>
      <w:spacing w:after="160" w:line="259" w:lineRule="auto"/>
    </w:pPr>
  </w:style>
  <w:style w:type="paragraph" w:customStyle="1" w:styleId="D0B97FBFF1C648AFA02EF245E445A38A">
    <w:name w:val="D0B97FBFF1C648AFA02EF245E445A38A"/>
    <w:rsid w:val="008B2F57"/>
    <w:pPr>
      <w:spacing w:after="160" w:line="259" w:lineRule="auto"/>
    </w:pPr>
  </w:style>
  <w:style w:type="paragraph" w:customStyle="1" w:styleId="68C28934196E4F96BD8DB40EA9734C6D">
    <w:name w:val="68C28934196E4F96BD8DB40EA9734C6D"/>
    <w:rsid w:val="008B2F57"/>
    <w:pPr>
      <w:spacing w:after="160" w:line="259" w:lineRule="auto"/>
    </w:pPr>
  </w:style>
  <w:style w:type="paragraph" w:customStyle="1" w:styleId="939CCBA2F9E04356AD406FB7126209A9">
    <w:name w:val="939CCBA2F9E04356AD406FB7126209A9"/>
    <w:rsid w:val="008B2F57"/>
    <w:pPr>
      <w:spacing w:after="160" w:line="259" w:lineRule="auto"/>
    </w:pPr>
  </w:style>
  <w:style w:type="paragraph" w:customStyle="1" w:styleId="CD6ECCCDFF444337AD065B440DD20C51">
    <w:name w:val="CD6ECCCDFF444337AD065B440DD20C51"/>
    <w:rsid w:val="008B2F57"/>
    <w:pPr>
      <w:spacing w:after="160" w:line="259" w:lineRule="auto"/>
    </w:pPr>
  </w:style>
  <w:style w:type="paragraph" w:customStyle="1" w:styleId="FAB3BBD5FD8B478E8309A04E3976A788">
    <w:name w:val="FAB3BBD5FD8B478E8309A04E3976A788"/>
    <w:rsid w:val="008B2F57"/>
    <w:pPr>
      <w:spacing w:after="160" w:line="259" w:lineRule="auto"/>
    </w:pPr>
  </w:style>
  <w:style w:type="paragraph" w:customStyle="1" w:styleId="10604B4DF3E548ECBD2274B262BB8F92">
    <w:name w:val="10604B4DF3E548ECBD2274B262BB8F92"/>
    <w:rsid w:val="008B2F57"/>
    <w:pPr>
      <w:spacing w:after="160" w:line="259" w:lineRule="auto"/>
    </w:pPr>
  </w:style>
  <w:style w:type="paragraph" w:customStyle="1" w:styleId="273BE19FAEEF4D89A7AFC2DE9BF71D55">
    <w:name w:val="273BE19FAEEF4D89A7AFC2DE9BF71D55"/>
    <w:rsid w:val="008B2F57"/>
    <w:pPr>
      <w:spacing w:after="160" w:line="259" w:lineRule="auto"/>
    </w:pPr>
  </w:style>
  <w:style w:type="paragraph" w:customStyle="1" w:styleId="2EAE4E5F63BA474E86A75A3AD19DC10B">
    <w:name w:val="2EAE4E5F63BA474E86A75A3AD19DC10B"/>
    <w:rsid w:val="008B2F57"/>
    <w:pPr>
      <w:spacing w:after="160" w:line="259" w:lineRule="auto"/>
    </w:pPr>
  </w:style>
  <w:style w:type="paragraph" w:customStyle="1" w:styleId="F95A7F5822A84DB6B08EE2265B6507A7">
    <w:name w:val="F95A7F5822A84DB6B08EE2265B6507A7"/>
    <w:rsid w:val="008B2F57"/>
    <w:pPr>
      <w:spacing w:after="160" w:line="259" w:lineRule="auto"/>
    </w:pPr>
  </w:style>
  <w:style w:type="paragraph" w:customStyle="1" w:styleId="4645A13AA8C043A4B7D9DBFB5E8479FF">
    <w:name w:val="4645A13AA8C043A4B7D9DBFB5E8479FF"/>
    <w:rsid w:val="008B2F57"/>
    <w:pPr>
      <w:spacing w:after="160" w:line="259" w:lineRule="auto"/>
    </w:pPr>
  </w:style>
  <w:style w:type="paragraph" w:customStyle="1" w:styleId="5E5F83261F0A482999CA377C697E703E">
    <w:name w:val="5E5F83261F0A482999CA377C697E703E"/>
    <w:rsid w:val="008B2F57"/>
    <w:pPr>
      <w:spacing w:after="160" w:line="259" w:lineRule="auto"/>
    </w:pPr>
  </w:style>
  <w:style w:type="paragraph" w:customStyle="1" w:styleId="2324424641634D0CB569F95A67E56A1D">
    <w:name w:val="2324424641634D0CB569F95A67E56A1D"/>
    <w:rsid w:val="008B2F57"/>
    <w:pPr>
      <w:spacing w:after="160" w:line="259" w:lineRule="auto"/>
    </w:pPr>
  </w:style>
  <w:style w:type="paragraph" w:customStyle="1" w:styleId="CD3FD1D66AB64E4FB97AC462B6023C73">
    <w:name w:val="CD3FD1D66AB64E4FB97AC462B6023C73"/>
    <w:rsid w:val="008B2F57"/>
    <w:pPr>
      <w:spacing w:after="160" w:line="259" w:lineRule="auto"/>
    </w:pPr>
  </w:style>
  <w:style w:type="paragraph" w:customStyle="1" w:styleId="68307A061C6B4437B46178D4BE150375">
    <w:name w:val="68307A061C6B4437B46178D4BE150375"/>
    <w:rsid w:val="008B2F57"/>
    <w:pPr>
      <w:spacing w:after="160" w:line="259" w:lineRule="auto"/>
    </w:pPr>
  </w:style>
  <w:style w:type="paragraph" w:customStyle="1" w:styleId="E17F5BBCC65B48128E890817031698BE">
    <w:name w:val="E17F5BBCC65B48128E890817031698BE"/>
    <w:rsid w:val="008B2F57"/>
    <w:pPr>
      <w:spacing w:after="160" w:line="259" w:lineRule="auto"/>
    </w:pPr>
  </w:style>
  <w:style w:type="paragraph" w:customStyle="1" w:styleId="5B1EDFB80AC14CDFB16DD2A9F8315F13">
    <w:name w:val="5B1EDFB80AC14CDFB16DD2A9F8315F13"/>
    <w:rsid w:val="008B2F57"/>
    <w:pPr>
      <w:spacing w:after="160" w:line="259" w:lineRule="auto"/>
    </w:pPr>
  </w:style>
  <w:style w:type="paragraph" w:customStyle="1" w:styleId="0762DF2B99AD41EAB097D3AC8FD07AF3">
    <w:name w:val="0762DF2B99AD41EAB097D3AC8FD07AF3"/>
    <w:rsid w:val="008B2F57"/>
    <w:pPr>
      <w:spacing w:after="160" w:line="259" w:lineRule="auto"/>
    </w:pPr>
  </w:style>
  <w:style w:type="paragraph" w:customStyle="1" w:styleId="1B83E6AC48AF48C99D1481C79DDB50B9">
    <w:name w:val="1B83E6AC48AF48C99D1481C79DDB50B9"/>
    <w:rsid w:val="008B2F57"/>
    <w:pPr>
      <w:spacing w:after="160" w:line="259" w:lineRule="auto"/>
    </w:pPr>
  </w:style>
  <w:style w:type="paragraph" w:customStyle="1" w:styleId="D9D139424DDC45119BED630A69FA52D2">
    <w:name w:val="D9D139424DDC45119BED630A69FA52D2"/>
    <w:rsid w:val="008B2F57"/>
    <w:pPr>
      <w:spacing w:after="160" w:line="259" w:lineRule="auto"/>
    </w:pPr>
  </w:style>
  <w:style w:type="paragraph" w:customStyle="1" w:styleId="D27DB17483FE40D9BED37AA6361D9698">
    <w:name w:val="D27DB17483FE40D9BED37AA6361D9698"/>
    <w:rsid w:val="008B2F57"/>
    <w:pPr>
      <w:spacing w:after="160" w:line="259" w:lineRule="auto"/>
    </w:pPr>
  </w:style>
  <w:style w:type="paragraph" w:customStyle="1" w:styleId="B0E0693F0FB64C7CBA790B416477EF01">
    <w:name w:val="B0E0693F0FB64C7CBA790B416477EF01"/>
    <w:rsid w:val="008B2F57"/>
    <w:pPr>
      <w:spacing w:after="160" w:line="259" w:lineRule="auto"/>
    </w:pPr>
  </w:style>
  <w:style w:type="paragraph" w:customStyle="1" w:styleId="55F26A57D36F44B39D9D3489C0A54EC1">
    <w:name w:val="55F26A57D36F44B39D9D3489C0A54EC1"/>
    <w:rsid w:val="008B2F57"/>
    <w:pPr>
      <w:spacing w:after="160" w:line="259" w:lineRule="auto"/>
    </w:pPr>
  </w:style>
  <w:style w:type="paragraph" w:customStyle="1" w:styleId="D9540B4FFDA947B4872F79D234B16136">
    <w:name w:val="D9540B4FFDA947B4872F79D234B16136"/>
    <w:rsid w:val="008B2F5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863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2026-07-14T09:10:00Z</dcterms:created>
  <dcterms:modified xsi:type="dcterms:W3CDTF">2026-07-14T09:10:00Z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