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7202AFD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9A5943">
        <w:rPr>
          <w:rFonts w:ascii="Mulish" w:hAnsi="Mulish"/>
        </w:rPr>
        <w:t xml:space="preserve">la </w:t>
      </w:r>
      <w:r w:rsidR="001B2C86">
        <w:rPr>
          <w:rFonts w:ascii="Mulish" w:hAnsi="Mulish"/>
        </w:rPr>
        <w:t>Casa Asia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35A2516" w:rsidR="00B628C5" w:rsidRPr="009A5943" w:rsidRDefault="001B2C86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Casa Asia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F8AA260" w:rsidR="00B628C5" w:rsidRPr="00296787" w:rsidRDefault="00E247F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20</w:t>
            </w:r>
            <w:r w:rsidR="009A5943">
              <w:rPr>
                <w:rFonts w:ascii="Mulish" w:hAnsi="Mulish"/>
                <w:sz w:val="24"/>
              </w:rPr>
              <w:t>/03/2026</w:t>
            </w:r>
          </w:p>
          <w:p w14:paraId="5DEB5371" w14:textId="1B7A826C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D93FF3">
              <w:rPr>
                <w:rFonts w:ascii="Mulish" w:hAnsi="Mulish"/>
                <w:sz w:val="24"/>
              </w:rPr>
              <w:t>01/06/2026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7F618D7" w:rsidR="00B628C5" w:rsidRPr="001B2C86" w:rsidRDefault="002A2745" w:rsidP="00F8475B">
            <w:pPr>
              <w:rPr>
                <w:rFonts w:ascii="Mulish" w:hAnsi="Mulish"/>
                <w:szCs w:val="22"/>
              </w:rPr>
            </w:pPr>
            <w:hyperlink r:id="rId18" w:history="1">
              <w:r w:rsidR="001B2C86" w:rsidRPr="001B2C86">
                <w:rPr>
                  <w:rStyle w:val="Hipervnculo"/>
                  <w:rFonts w:ascii="Mulish" w:hAnsi="Mulish"/>
                  <w:sz w:val="24"/>
                </w:rPr>
                <w:t>https://www.casaasia.es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2A2745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37C85EB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6940F56" w:rsidR="00AF751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15E6023" w:rsidR="00AF751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4542C00" w:rsidR="00AF751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237316AD" w:rsidR="00AF751D" w:rsidRPr="00DF05BD" w:rsidRDefault="003E60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F735127" w:rsidR="00AF751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60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3F766A4" w:rsidR="00DF05BD" w:rsidRPr="00DF05BD" w:rsidRDefault="00D93FF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74207CF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93FF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DC59656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3146DC4" w:rsidR="00DF05BD" w:rsidRPr="00DF05BD" w:rsidRDefault="003E60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BF5DE69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60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19153D4" w:rsidR="00DF05BD" w:rsidRPr="00DF05BD" w:rsidRDefault="003E60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BE5582A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60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5F0F8A83" w:rsidR="00DF05BD" w:rsidRPr="00DF05BD" w:rsidRDefault="003E60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652A0F0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60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5AF0230" w:rsidR="00DF05BD" w:rsidRPr="00950272" w:rsidRDefault="00D32E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950272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69D7BC8" w:rsidR="00DF05BD" w:rsidRPr="00950272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 w:rsidRPr="0095027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1E7A0D3" w:rsidR="00DF05BD" w:rsidRPr="00DF05BD" w:rsidRDefault="003E60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27F0218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60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C66CB84" w:rsidR="00DF05BD" w:rsidRPr="00DF05BD" w:rsidRDefault="0084391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79EA47E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4391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B4A989F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293AF94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47B2971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5027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69E976F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5027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50272">
              <w:rPr>
                <w:szCs w:val="18"/>
              </w:rPr>
              <w:t xml:space="preserve">. </w:t>
            </w:r>
            <w:r w:rsidR="00950272" w:rsidRPr="00950272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511BCD75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5027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50272">
              <w:rPr>
                <w:szCs w:val="18"/>
              </w:rPr>
              <w:t xml:space="preserve">. </w:t>
            </w:r>
            <w:r w:rsidR="00950272" w:rsidRPr="00950272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E7231A3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D393FB9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CD11C89" w:rsidR="00DF05BD" w:rsidRPr="00DF05BD" w:rsidRDefault="005F307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27D942A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8FB3109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EC2131A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DEC66D4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0D6947C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247A797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F415BA4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15304E1E" w:rsidR="00DF05BD" w:rsidRPr="00DF05BD" w:rsidRDefault="005F307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8A1FC15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2388E860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40352BBB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7FBEF4B6" w:rsidR="00DF05BD" w:rsidRPr="00DF05BD" w:rsidRDefault="005F307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B84D198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4612D81" w:rsidR="00DF05BD" w:rsidRPr="00DF05BD" w:rsidRDefault="005F307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94445BB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AE3F255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0BFE625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81ECCA7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CE03A38" w:rsidR="00DF05BD" w:rsidRPr="00DF05BD" w:rsidRDefault="005F307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E8CB71B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1B4655F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A45BA1F" w:rsidR="00DF05BD" w:rsidRPr="00DF05BD" w:rsidRDefault="005F307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9C596EF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2D3E9B6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307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2B95657" w:rsidR="00DF05BD" w:rsidRPr="00DF05BD" w:rsidRDefault="00DA3DD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69C42B39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00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7597CE44" w:rsidR="00DF05BD" w:rsidRPr="00DF05BD" w:rsidRDefault="002A2745" w:rsidP="006044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53A0460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717A85CB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3041FEF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84FEDB2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14B134D" w:rsidR="00DF05BD" w:rsidRPr="00DF05BD" w:rsidRDefault="00950272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4F142D8" w:rsidR="00DF05BD" w:rsidRPr="00DF05BD" w:rsidRDefault="002A2745" w:rsidP="006044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5027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737805A" w:rsidR="00DF05BD" w:rsidRPr="00DF05BD" w:rsidRDefault="000335C1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950272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  <w:tc>
          <w:tcPr>
            <w:tcW w:w="2806" w:type="dxa"/>
          </w:tcPr>
          <w:p w14:paraId="3E03AC72" w14:textId="15E23CBD" w:rsidR="00DF05BD" w:rsidRPr="00DF05BD" w:rsidRDefault="00950272" w:rsidP="00604421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67000C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F17758B" w:rsidR="002A7C57" w:rsidRPr="00816885" w:rsidRDefault="000335C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67000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5" w:type="dxa"/>
          </w:tcPr>
          <w:p w14:paraId="33CF1936" w14:textId="3F21C77D" w:rsidR="002A7C57" w:rsidRPr="00816885" w:rsidRDefault="00950272" w:rsidP="000335C1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076BAA2B" w:rsidR="002A7C57" w:rsidRPr="00816885" w:rsidRDefault="000335C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67000C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56871961" w:rsidR="00786855" w:rsidRPr="00786855" w:rsidRDefault="002A2745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1B2C86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2276EAAA" w14:textId="77777777" w:rsidR="0067000C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67000C">
        <w:rPr>
          <w:rFonts w:ascii="Mulish" w:hAnsi="Mulish"/>
          <w:lang w:bidi="es-ES"/>
        </w:rPr>
        <w:fldChar w:fldCharType="begin"/>
      </w:r>
      <w:r w:rsidR="0067000C">
        <w:rPr>
          <w:rFonts w:ascii="Mulish" w:hAnsi="Mulish"/>
          <w:lang w:bidi="es-ES"/>
        </w:rPr>
        <w:instrText xml:space="preserve"> LINK Excel.Sheet.12 "C:\\Users\\mariadelcarmen.motos\\Documents\\Trabajo fuera red\\Segunda vuelta SPI\\116-Casa Asia\\2026\\116 Excel Casa Asia 2026.xlsx" "Tablas!F2C1:F7C9" \a \f 4 \h </w:instrText>
      </w:r>
      <w:r w:rsidR="0067000C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67000C" w:rsidRPr="0067000C" w14:paraId="250026D3" w14:textId="77777777" w:rsidTr="0067000C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2F2023D" w14:textId="2358D883" w:rsidR="0067000C" w:rsidRPr="0067000C" w:rsidRDefault="0067000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4C9C6D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B19D943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B0CD1C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EB988FB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C8EEE8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821F6F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3FCC768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37AB1B4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67000C" w:rsidRPr="0067000C" w14:paraId="6389D6AB" w14:textId="77777777" w:rsidTr="0067000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1DE3DBA" w14:textId="77777777" w:rsidR="0067000C" w:rsidRPr="0067000C" w:rsidRDefault="0067000C" w:rsidP="0067000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F2D094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388699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906456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661F64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CF2B99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C8788E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C5AFB0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F1AD15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42,1</w:t>
            </w:r>
          </w:p>
        </w:tc>
      </w:tr>
      <w:tr w:rsidR="0067000C" w:rsidRPr="0067000C" w14:paraId="2B1983C8" w14:textId="77777777" w:rsidTr="0067000C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9FD485F" w14:textId="77777777" w:rsidR="0067000C" w:rsidRPr="0067000C" w:rsidRDefault="0067000C" w:rsidP="0067000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CE2DB7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BCB114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E21FD0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EB3659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90A841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93C118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639CBE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811BF0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67000C" w:rsidRPr="0067000C" w14:paraId="66077BD3" w14:textId="77777777" w:rsidTr="0067000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CE14EF9" w14:textId="77777777" w:rsidR="0067000C" w:rsidRPr="0067000C" w:rsidRDefault="0067000C" w:rsidP="0067000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9F6C97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15B74C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259B4E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C3B7C3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6D5EB3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D6CEF8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CEFE0C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F4F92A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19,7</w:t>
            </w:r>
          </w:p>
        </w:tc>
      </w:tr>
      <w:tr w:rsidR="0067000C" w:rsidRPr="0067000C" w14:paraId="6DD6C39B" w14:textId="77777777" w:rsidTr="0067000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8263700" w14:textId="77777777" w:rsidR="0067000C" w:rsidRPr="0067000C" w:rsidRDefault="0067000C" w:rsidP="0067000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18E3AC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E3342C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554B09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2C63F3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03264A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E0A386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EE1FD3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47BAD1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67000C" w:rsidRPr="0067000C" w14:paraId="79DD4AB4" w14:textId="77777777" w:rsidTr="0067000C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31B0FC9" w14:textId="77777777" w:rsidR="0067000C" w:rsidRPr="0067000C" w:rsidRDefault="0067000C" w:rsidP="0067000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039833D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96C803E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280B67F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EE5F62A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7215C70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5E3EA7C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3A780EB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C09AA76" w14:textId="77777777" w:rsidR="0067000C" w:rsidRPr="0067000C" w:rsidRDefault="0067000C" w:rsidP="006700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700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27,6</w:t>
            </w:r>
          </w:p>
        </w:tc>
      </w:tr>
    </w:tbl>
    <w:p w14:paraId="7971D561" w14:textId="3987D36D" w:rsidR="00B533D4" w:rsidRDefault="0067000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B533D4">
        <w:rPr>
          <w:rFonts w:ascii="Mulish" w:hAnsi="Mulish"/>
          <w:lang w:bidi="es-ES"/>
        </w:rPr>
        <w:fldChar w:fldCharType="begin"/>
      </w:r>
      <w:r w:rsidR="00B533D4">
        <w:rPr>
          <w:rFonts w:ascii="Mulish" w:hAnsi="Mulish"/>
          <w:lang w:bidi="es-ES"/>
        </w:rPr>
        <w:instrText xml:space="preserve"> LINK Excel.Sheet.12 "C:\\Users\\maria.bonache\\Desktop\\Excel Casa Asia 2026.xlsx" "Tablas!F2C1:F7C9" \a \f 4 \h </w:instrText>
      </w:r>
      <w:r w:rsidR="00B533D4">
        <w:rPr>
          <w:rFonts w:ascii="Mulish" w:hAnsi="Mulish"/>
          <w:lang w:bidi="es-ES"/>
        </w:rPr>
        <w:fldChar w:fldCharType="separate"/>
      </w:r>
    </w:p>
    <w:p w14:paraId="0D0031AF" w14:textId="29F5E3F5" w:rsidR="001E106B" w:rsidRPr="00296787" w:rsidRDefault="00B533D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7000C">
        <w:rPr>
          <w:rFonts w:ascii="Mulish" w:hAnsi="Mulish"/>
          <w:lang w:bidi="es-ES"/>
        </w:rPr>
        <w:t>27,6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2E0B798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711FFE">
        <w:rPr>
          <w:rFonts w:ascii="Mulish" w:hAnsi="Mulish"/>
        </w:rPr>
        <w:t xml:space="preserve">considera </w:t>
      </w:r>
      <w:r w:rsidR="006848BB">
        <w:rPr>
          <w:rFonts w:ascii="Mulish" w:hAnsi="Mulish"/>
        </w:rPr>
        <w:t>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B533D4">
        <w:rPr>
          <w:rFonts w:ascii="Mulish" w:hAnsi="Mulish"/>
        </w:rPr>
        <w:t>Casa Asia</w:t>
      </w:r>
      <w:r w:rsidR="006848BB">
        <w:rPr>
          <w:rFonts w:ascii="Mulish" w:hAnsi="Mulish"/>
        </w:rPr>
        <w:t>, pese a la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67000C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B533D4">
        <w:rPr>
          <w:rFonts w:ascii="Mulish" w:hAnsi="Mulish"/>
          <w:lang w:bidi="es-ES"/>
        </w:rPr>
        <w:t>4</w:t>
      </w:r>
      <w:r w:rsidR="0067000C">
        <w:rPr>
          <w:rFonts w:ascii="Mulish" w:hAnsi="Mulish"/>
          <w:lang w:bidi="es-ES"/>
        </w:rPr>
        <w:t>,3</w:t>
      </w:r>
      <w:r w:rsidR="00786855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67000C">
        <w:rPr>
          <w:rFonts w:ascii="Mulish" w:hAnsi="Mulish"/>
          <w:lang w:bidi="es-ES"/>
        </w:rPr>
        <w:t xml:space="preserve">, ya que se ha aplicado </w:t>
      </w:r>
      <w:r w:rsidR="00B533D4">
        <w:rPr>
          <w:rFonts w:ascii="Mulish" w:hAnsi="Mulish"/>
          <w:lang w:bidi="es-ES"/>
        </w:rPr>
        <w:t>una</w:t>
      </w:r>
      <w:r w:rsidR="00A557D4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28209DFA" w14:textId="6C64D90B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67000C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284C32FD" w:rsidR="001E106B" w:rsidRPr="00FC21F4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FC21F4">
        <w:rPr>
          <w:rFonts w:ascii="Mulish" w:hAnsi="Mulish"/>
        </w:rPr>
        <w:t>Sigue sin organizarse la información conforme al patrón definido por la LTAIBG</w:t>
      </w:r>
      <w:r w:rsidR="006B4FAE" w:rsidRPr="00FC21F4">
        <w:rPr>
          <w:rFonts w:ascii="Mulish" w:hAnsi="Mulish"/>
        </w:rPr>
        <w:t>.</w:t>
      </w:r>
    </w:p>
    <w:p w14:paraId="0E4CCA9C" w14:textId="755A7CE5" w:rsidR="00FC21F4" w:rsidRPr="00FC21F4" w:rsidRDefault="00FC21F4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FC21F4">
        <w:rPr>
          <w:rFonts w:ascii="Mulish" w:hAnsi="Mulish"/>
        </w:rPr>
        <w:t>Continúa publicándose información fuera del Portal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14DF762" w14:textId="790AAA19" w:rsidR="00760894" w:rsidRDefault="001E106B" w:rsidP="00760894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</w:t>
      </w:r>
      <w:r w:rsidR="00760894">
        <w:rPr>
          <w:rFonts w:ascii="Mulish" w:hAnsi="Mulish"/>
        </w:rPr>
        <w:t>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Pr="00760894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  <w:sz w:val="28"/>
          <w:szCs w:val="28"/>
        </w:rPr>
      </w:pPr>
    </w:p>
    <w:p w14:paraId="7C546942" w14:textId="5B6F8344" w:rsidR="00FC21F4" w:rsidRPr="00760894" w:rsidRDefault="0076089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 xml:space="preserve">El </w:t>
      </w:r>
      <w:r w:rsidR="0067000C">
        <w:rPr>
          <w:rFonts w:ascii="Mulish" w:hAnsi="Mulish"/>
        </w:rPr>
        <w:t>Re</w:t>
      </w:r>
      <w:r w:rsidR="00FC21F4" w:rsidRPr="00760894">
        <w:rPr>
          <w:rFonts w:ascii="Mulish" w:hAnsi="Mulish"/>
        </w:rPr>
        <w:t xml:space="preserve">gistro de </w:t>
      </w:r>
      <w:r w:rsidR="0067000C">
        <w:rPr>
          <w:rFonts w:ascii="Mulish" w:hAnsi="Mulish"/>
        </w:rPr>
        <w:t>A</w:t>
      </w:r>
      <w:r w:rsidR="00FC21F4" w:rsidRPr="00760894">
        <w:rPr>
          <w:rFonts w:ascii="Mulish" w:hAnsi="Mulish"/>
        </w:rPr>
        <w:t xml:space="preserve">ctividades de </w:t>
      </w:r>
      <w:r w:rsidR="0067000C">
        <w:rPr>
          <w:rFonts w:ascii="Mulish" w:hAnsi="Mulish"/>
        </w:rPr>
        <w:t>T</w:t>
      </w:r>
      <w:r w:rsidR="00FC21F4" w:rsidRPr="00760894">
        <w:rPr>
          <w:rFonts w:ascii="Mulish" w:hAnsi="Mulish"/>
        </w:rPr>
        <w:t>ratamiento</w:t>
      </w:r>
      <w:r w:rsidRPr="00760894">
        <w:rPr>
          <w:rFonts w:ascii="Mulish" w:hAnsi="Mulish"/>
        </w:rPr>
        <w:t>.</w:t>
      </w:r>
    </w:p>
    <w:p w14:paraId="5799B185" w14:textId="7E740DBE" w:rsidR="00FC21F4" w:rsidRPr="00760894" w:rsidRDefault="0076089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 d</w:t>
      </w:r>
      <w:r w:rsidR="00FC21F4" w:rsidRPr="00760894">
        <w:rPr>
          <w:rFonts w:ascii="Mulish" w:hAnsi="Mulish"/>
        </w:rPr>
        <w:t>escripción de la estructura organizativa</w:t>
      </w:r>
      <w:r w:rsidRPr="00760894">
        <w:rPr>
          <w:rFonts w:ascii="Mulish" w:hAnsi="Mulish"/>
        </w:rPr>
        <w:t>.</w:t>
      </w:r>
    </w:p>
    <w:p w14:paraId="2D9D7A55" w14:textId="0AD4A0F8" w:rsidR="00FC21F4" w:rsidRPr="00760894" w:rsidRDefault="0076089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El o</w:t>
      </w:r>
      <w:r w:rsidR="00FC21F4" w:rsidRPr="00760894">
        <w:rPr>
          <w:rFonts w:ascii="Mulish" w:hAnsi="Mulish"/>
        </w:rPr>
        <w:t>rganigrama</w:t>
      </w:r>
      <w:r>
        <w:rPr>
          <w:rFonts w:ascii="Mulish" w:hAnsi="Mulish"/>
        </w:rPr>
        <w:t>.</w:t>
      </w:r>
    </w:p>
    <w:p w14:paraId="4245F68D" w14:textId="1A2FEE10" w:rsidR="00FC21F4" w:rsidRPr="00760894" w:rsidRDefault="0076089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El p</w:t>
      </w:r>
      <w:r w:rsidR="00FC21F4" w:rsidRPr="00760894">
        <w:rPr>
          <w:rFonts w:ascii="Mulish" w:hAnsi="Mulish"/>
        </w:rPr>
        <w:t>erfil y trayectoria profesional de los máximos responsables</w:t>
      </w:r>
      <w:r>
        <w:rPr>
          <w:rFonts w:ascii="Mulish" w:hAnsi="Mulish"/>
        </w:rPr>
        <w:t>.</w:t>
      </w:r>
    </w:p>
    <w:p w14:paraId="7896D4AB" w14:textId="5AA93269" w:rsidR="006B4FAE" w:rsidRPr="00760894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El grado de cumplimiento y resultados de planes y programas.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347932EE" w14:textId="3FF5EA3D" w:rsidR="00FC21F4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FC21F4">
        <w:rPr>
          <w:rFonts w:ascii="Mulish" w:hAnsi="Mulish"/>
        </w:rPr>
        <w:t>económica, presupuestaria y estadística: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7110850" w14:textId="1D296C86" w:rsidR="00175A7B" w:rsidRPr="00760894" w:rsidRDefault="005B0C07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</w:t>
      </w:r>
      <w:r w:rsidR="00FC21F4" w:rsidRPr="00760894">
        <w:rPr>
          <w:rFonts w:ascii="Mulish" w:hAnsi="Mulish"/>
        </w:rPr>
        <w:t>as modificaciones de contratos</w:t>
      </w:r>
      <w:r w:rsidR="00447B82" w:rsidRPr="00760894">
        <w:rPr>
          <w:rFonts w:ascii="Mulish" w:hAnsi="Mulish"/>
        </w:rPr>
        <w:t>.</w:t>
      </w:r>
    </w:p>
    <w:p w14:paraId="2A52063F" w14:textId="77777777" w:rsidR="0067000C" w:rsidRDefault="0067000C" w:rsidP="0067000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lastRenderedPageBreak/>
        <w:t>Información estadística sobre la distribución de los contratos expresada en términos presupuestarios y según procedimiento de licitación.</w:t>
      </w:r>
    </w:p>
    <w:p w14:paraId="4C5B90DA" w14:textId="77777777" w:rsidR="00ED6C22" w:rsidRPr="006C61B1" w:rsidRDefault="00ED6C22" w:rsidP="00ED6C2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6145B4F2" w14:textId="3E6BCF3B" w:rsidR="00FC21F4" w:rsidRPr="00760894" w:rsidRDefault="00760894" w:rsidP="0067000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</w:t>
      </w:r>
      <w:r w:rsidR="00FC21F4" w:rsidRPr="00760894">
        <w:rPr>
          <w:rFonts w:ascii="Mulish" w:hAnsi="Mulish"/>
        </w:rPr>
        <w:t>onvenios</w:t>
      </w:r>
      <w:r w:rsidRPr="00760894">
        <w:rPr>
          <w:rFonts w:ascii="Mulish" w:hAnsi="Mulish"/>
        </w:rPr>
        <w:t xml:space="preserve"> suscritos.</w:t>
      </w:r>
    </w:p>
    <w:p w14:paraId="3D6086F6" w14:textId="1C3B6CC2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Las e</w:t>
      </w:r>
      <w:r w:rsidR="00FC21F4" w:rsidRPr="00760894">
        <w:rPr>
          <w:rFonts w:ascii="Mulish" w:hAnsi="Mulish"/>
        </w:rPr>
        <w:t>ncomiendas</w:t>
      </w:r>
      <w:r>
        <w:rPr>
          <w:rFonts w:ascii="Mulish" w:hAnsi="Mulish"/>
        </w:rPr>
        <w:t>.</w:t>
      </w:r>
    </w:p>
    <w:p w14:paraId="5764962C" w14:textId="2EC8180F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Las s</w:t>
      </w:r>
      <w:r w:rsidR="00FC21F4" w:rsidRPr="00760894">
        <w:rPr>
          <w:rFonts w:ascii="Mulish" w:hAnsi="Mulish"/>
        </w:rPr>
        <w:t>ubcontrataciones</w:t>
      </w:r>
      <w:r>
        <w:rPr>
          <w:rFonts w:ascii="Mulish" w:hAnsi="Mulish"/>
        </w:rPr>
        <w:t>.</w:t>
      </w:r>
    </w:p>
    <w:p w14:paraId="63913D5A" w14:textId="4FFD03DC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Las s</w:t>
      </w:r>
      <w:r w:rsidR="00FC21F4" w:rsidRPr="00760894">
        <w:rPr>
          <w:rFonts w:ascii="Mulish" w:hAnsi="Mulish"/>
        </w:rPr>
        <w:t>ubvenciones y ayudas públicas</w:t>
      </w:r>
      <w:r w:rsidRPr="00760894">
        <w:rPr>
          <w:rFonts w:ascii="Mulish" w:hAnsi="Mulish"/>
        </w:rPr>
        <w:t xml:space="preserve"> concedidas por Casa Asia.</w:t>
      </w:r>
    </w:p>
    <w:p w14:paraId="08D029F7" w14:textId="4D4FB929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Los p</w:t>
      </w:r>
      <w:r w:rsidR="00FC21F4" w:rsidRPr="00760894">
        <w:rPr>
          <w:rFonts w:ascii="Mulish" w:hAnsi="Mulish"/>
        </w:rPr>
        <w:t>resupuesto</w:t>
      </w:r>
      <w:r w:rsidRPr="00760894">
        <w:rPr>
          <w:rFonts w:ascii="Mulish" w:hAnsi="Mulish"/>
        </w:rPr>
        <w:t>s</w:t>
      </w:r>
      <w:r>
        <w:rPr>
          <w:rFonts w:ascii="Mulish" w:hAnsi="Mulish"/>
        </w:rPr>
        <w:t>.</w:t>
      </w:r>
    </w:p>
    <w:p w14:paraId="4568F19C" w14:textId="34FC1586" w:rsidR="0076089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F5154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r w:rsidR="00F51549">
        <w:rPr>
          <w:rFonts w:ascii="Mulish" w:hAnsi="Mulish"/>
        </w:rPr>
        <w:t>Si no existieran, debe especificarse este extremo</w:t>
      </w:r>
      <w:r w:rsidRPr="00760894">
        <w:rPr>
          <w:rFonts w:ascii="Mulish" w:hAnsi="Mulish"/>
        </w:rPr>
        <w:t>.</w:t>
      </w:r>
    </w:p>
    <w:p w14:paraId="13210C58" w14:textId="3DF73D86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Las r</w:t>
      </w:r>
      <w:r w:rsidR="00FC21F4" w:rsidRPr="00760894">
        <w:rPr>
          <w:rFonts w:ascii="Mulish" w:hAnsi="Mulish"/>
        </w:rPr>
        <w:t xml:space="preserve">etribuciones de los </w:t>
      </w:r>
      <w:r w:rsidR="00F51549">
        <w:rPr>
          <w:rFonts w:ascii="Mulish" w:hAnsi="Mulish"/>
        </w:rPr>
        <w:t xml:space="preserve">altos cargos y </w:t>
      </w:r>
      <w:r w:rsidR="00FC21F4" w:rsidRPr="00760894">
        <w:rPr>
          <w:rFonts w:ascii="Mulish" w:hAnsi="Mulish"/>
        </w:rPr>
        <w:t>máximos responsables</w:t>
      </w:r>
      <w:r>
        <w:rPr>
          <w:rFonts w:ascii="Mulish" w:hAnsi="Mulish"/>
        </w:rPr>
        <w:t>.</w:t>
      </w:r>
    </w:p>
    <w:p w14:paraId="756F4EA0" w14:textId="3FACDEBA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Las i</w:t>
      </w:r>
      <w:r w:rsidR="00FC21F4" w:rsidRPr="00760894">
        <w:rPr>
          <w:rFonts w:ascii="Mulish" w:hAnsi="Mulish"/>
        </w:rPr>
        <w:t>ndemnizaciones percibidas por altos cargos o máximos responsables con ocasión del abandono del cargo</w:t>
      </w:r>
      <w:r w:rsidRPr="00760894">
        <w:rPr>
          <w:rFonts w:ascii="Mulish" w:hAnsi="Mulish"/>
        </w:rPr>
        <w:t>.</w:t>
      </w:r>
    </w:p>
    <w:p w14:paraId="59EC527A" w14:textId="24F8FA33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Las r</w:t>
      </w:r>
      <w:r w:rsidR="00FC21F4" w:rsidRPr="00760894">
        <w:rPr>
          <w:rFonts w:ascii="Mulish" w:hAnsi="Mulish"/>
        </w:rPr>
        <w:t>esoluciones de autorización o reconocimiento de compatibilidad de empleados.</w:t>
      </w:r>
    </w:p>
    <w:p w14:paraId="3DCA0CB7" w14:textId="43A40D4C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760894">
        <w:rPr>
          <w:rFonts w:ascii="Mulish" w:hAnsi="Mulish"/>
        </w:rPr>
        <w:t>Las a</w:t>
      </w:r>
      <w:r w:rsidR="00FC21F4" w:rsidRPr="00760894">
        <w:rPr>
          <w:rFonts w:ascii="Mulish" w:hAnsi="Mulish"/>
        </w:rPr>
        <w:t>utorizaci</w:t>
      </w:r>
      <w:r w:rsidRPr="00760894">
        <w:rPr>
          <w:rFonts w:ascii="Mulish" w:hAnsi="Mulish"/>
        </w:rPr>
        <w:t>ones</w:t>
      </w:r>
      <w:r w:rsidR="00FC21F4" w:rsidRPr="00760894">
        <w:rPr>
          <w:rFonts w:ascii="Mulish" w:hAnsi="Mulish"/>
        </w:rPr>
        <w:t xml:space="preserve"> para actividad privada al cese de altos cargos en la AGE, CCAA o EELL</w:t>
      </w:r>
      <w:r>
        <w:rPr>
          <w:rFonts w:ascii="Mulish" w:hAnsi="Mulish"/>
        </w:rPr>
        <w:t>.</w:t>
      </w:r>
    </w:p>
    <w:p w14:paraId="0063BFDA" w14:textId="262D16A3" w:rsidR="00FC21F4" w:rsidRDefault="00FC21F4" w:rsidP="00FC21F4">
      <w:pPr>
        <w:pStyle w:val="Sinespaciado"/>
        <w:spacing w:line="276" w:lineRule="auto"/>
        <w:jc w:val="both"/>
        <w:rPr>
          <w:rFonts w:ascii="Mulish" w:hAnsi="Mulish"/>
          <w:sz w:val="28"/>
          <w:szCs w:val="28"/>
        </w:rPr>
      </w:pPr>
    </w:p>
    <w:p w14:paraId="2ACA3ACA" w14:textId="0AD56387" w:rsidR="00FC21F4" w:rsidRPr="008A5725" w:rsidRDefault="00FC21F4" w:rsidP="00FC21F4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 xml:space="preserve">En el bloque de </w:t>
      </w:r>
      <w:r w:rsidR="00F51549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6DDE2782" w14:textId="77777777" w:rsidR="008A5725" w:rsidRPr="00FC21F4" w:rsidRDefault="008A5725" w:rsidP="008A5725">
      <w:pPr>
        <w:pStyle w:val="Sinespaciado"/>
        <w:spacing w:line="276" w:lineRule="auto"/>
        <w:ind w:left="1440"/>
        <w:jc w:val="both"/>
        <w:rPr>
          <w:rFonts w:ascii="Mulish" w:hAnsi="Mulish"/>
          <w:sz w:val="28"/>
          <w:szCs w:val="28"/>
        </w:rPr>
      </w:pPr>
    </w:p>
    <w:p w14:paraId="103CCF1B" w14:textId="0DF04025" w:rsidR="00FC21F4" w:rsidRPr="00760894" w:rsidRDefault="00760894" w:rsidP="00447B8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760894">
        <w:rPr>
          <w:rFonts w:ascii="Mulish" w:hAnsi="Mulish"/>
        </w:rPr>
        <w:t>La r</w:t>
      </w:r>
      <w:r w:rsidR="00FC21F4" w:rsidRPr="00760894">
        <w:rPr>
          <w:rFonts w:ascii="Mulish" w:hAnsi="Mulish"/>
        </w:rPr>
        <w:t>elación de bienes inmuebles que sean propiedad o sobre los que se ostente algún derecho real</w:t>
      </w:r>
      <w:r>
        <w:rPr>
          <w:rFonts w:ascii="Mulish" w:hAnsi="Mulish"/>
        </w:rPr>
        <w:t>.</w:t>
      </w:r>
    </w:p>
    <w:p w14:paraId="64E2A0C8" w14:textId="77777777" w:rsidR="00760894" w:rsidRPr="00FC21F4" w:rsidRDefault="00760894" w:rsidP="00760894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4D526EF9" w14:textId="71909532" w:rsidR="00FC21F4" w:rsidRDefault="00FC21F4" w:rsidP="00FC21F4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2E04058E" w14:textId="2BED3657" w:rsidR="00760894" w:rsidRDefault="00760894" w:rsidP="00760894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464A74A2" w14:textId="40867EED" w:rsidR="00760894" w:rsidRDefault="00760894" w:rsidP="00760894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0B0DA0B" w14:textId="77777777" w:rsidR="00F51549" w:rsidRPr="00687EAC" w:rsidRDefault="00F51549" w:rsidP="00F51549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2C02750" w14:textId="77777777" w:rsidR="00F51549" w:rsidRDefault="00F51549" w:rsidP="00760894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EB0D016" w14:textId="4D9B004E" w:rsidR="00296787" w:rsidRDefault="00296787" w:rsidP="00447B82">
      <w:pPr>
        <w:pStyle w:val="Sinespaciado"/>
        <w:spacing w:line="276" w:lineRule="auto"/>
        <w:rPr>
          <w:rFonts w:ascii="Mulish" w:hAnsi="Mulish"/>
        </w:rPr>
      </w:pPr>
    </w:p>
    <w:p w14:paraId="4E678FDE" w14:textId="77777777" w:rsidR="00447B82" w:rsidRDefault="00447B82" w:rsidP="00447B82">
      <w:pPr>
        <w:pStyle w:val="Sinespaciado"/>
        <w:spacing w:line="276" w:lineRule="auto"/>
        <w:rPr>
          <w:rFonts w:ascii="Mulish" w:hAnsi="Mulish"/>
        </w:rPr>
      </w:pPr>
    </w:p>
    <w:p w14:paraId="5DB8548C" w14:textId="3FD8F7DA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F51549">
        <w:rPr>
          <w:rFonts w:ascii="Mulish" w:hAnsi="Mulish"/>
        </w:rPr>
        <w:t>juni</w:t>
      </w:r>
      <w:r w:rsidR="00AB2822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01A93E8B" w14:textId="6FECFF57" w:rsidR="002A2745" w:rsidRDefault="002A2745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720C9474" w14:textId="67A81D0D" w:rsidR="002A2745" w:rsidRDefault="002A2745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376F5FC1" w14:textId="6A1CB42A" w:rsidR="002A2745" w:rsidRDefault="002A2745" w:rsidP="002A2745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A389FB9" w14:textId="19546EB3" w:rsidR="002A2745" w:rsidRDefault="002A2745" w:rsidP="002A2745">
      <w:pPr>
        <w:pStyle w:val="Sinespaciado"/>
        <w:spacing w:line="276" w:lineRule="auto"/>
        <w:jc w:val="center"/>
        <w:rPr>
          <w:rFonts w:ascii="Mulish" w:hAnsi="Mulish"/>
        </w:rPr>
      </w:pPr>
    </w:p>
    <w:p w14:paraId="71035C8B" w14:textId="4127C025" w:rsidR="002A2745" w:rsidRDefault="002A2745" w:rsidP="002A2745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Casa Asia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5727917B" w14:textId="77777777" w:rsidR="002A2745" w:rsidRDefault="002A2745" w:rsidP="002A2745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2A274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FDEC" w14:textId="77777777" w:rsidR="009079D1" w:rsidRDefault="009079D1" w:rsidP="00F31BC3">
      <w:r>
        <w:separator/>
      </w:r>
    </w:p>
  </w:endnote>
  <w:endnote w:type="continuationSeparator" w:id="0">
    <w:p w14:paraId="6DA0B533" w14:textId="77777777" w:rsidR="009079D1" w:rsidRDefault="009079D1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2A2745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2A2745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D61F" w14:textId="77777777" w:rsidR="009079D1" w:rsidRDefault="009079D1" w:rsidP="00F31BC3">
      <w:r>
        <w:separator/>
      </w:r>
    </w:p>
  </w:footnote>
  <w:footnote w:type="continuationSeparator" w:id="0">
    <w:p w14:paraId="27A85F9A" w14:textId="77777777" w:rsidR="009079D1" w:rsidRDefault="009079D1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E98A18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07912F5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B2C53D4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50" type="#_x0000_t75" style="width:9pt;height:9pt" o:bullet="t">
        <v:imagedata r:id="rId1" o:title="BD14533_"/>
      </v:shape>
    </w:pict>
  </w:numPicBullet>
  <w:abstractNum w:abstractNumId="0" w15:restartNumberingAfterBreak="0">
    <w:nsid w:val="01553913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A7EECE36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CAB2CE18"/>
    <w:lvl w:ilvl="0" w:tplc="0C0A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E578BB"/>
    <w:multiLevelType w:val="hybridMultilevel"/>
    <w:tmpl w:val="CAB2CE18"/>
    <w:lvl w:ilvl="0" w:tplc="0C0A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1"/>
  </w:num>
  <w:num w:numId="5">
    <w:abstractNumId w:val="19"/>
  </w:num>
  <w:num w:numId="6">
    <w:abstractNumId w:val="21"/>
  </w:num>
  <w:num w:numId="7">
    <w:abstractNumId w:val="18"/>
  </w:num>
  <w:num w:numId="8">
    <w:abstractNumId w:val="2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7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8"/>
  </w:num>
  <w:num w:numId="26">
    <w:abstractNumId w:val="25"/>
  </w:num>
  <w:num w:numId="27">
    <w:abstractNumId w:val="0"/>
  </w:num>
  <w:num w:numId="28">
    <w:abstractNumId w:val="26"/>
  </w:num>
  <w:num w:numId="2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35C1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2C86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2745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399C"/>
    <w:rsid w:val="003B57E6"/>
    <w:rsid w:val="003B6B96"/>
    <w:rsid w:val="003D2C4A"/>
    <w:rsid w:val="003E564B"/>
    <w:rsid w:val="003E5D2F"/>
    <w:rsid w:val="003E6011"/>
    <w:rsid w:val="003E7CF3"/>
    <w:rsid w:val="003F4AA5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A1663"/>
    <w:rsid w:val="004A1F4C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078"/>
    <w:rsid w:val="005F3C59"/>
    <w:rsid w:val="005F4F71"/>
    <w:rsid w:val="005F580F"/>
    <w:rsid w:val="005F7D73"/>
    <w:rsid w:val="00603DFC"/>
    <w:rsid w:val="0060442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000C"/>
    <w:rsid w:val="00672A65"/>
    <w:rsid w:val="006848BB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1FFE"/>
    <w:rsid w:val="00712213"/>
    <w:rsid w:val="00712D07"/>
    <w:rsid w:val="00714C54"/>
    <w:rsid w:val="00717272"/>
    <w:rsid w:val="00734D60"/>
    <w:rsid w:val="0073626B"/>
    <w:rsid w:val="007465AA"/>
    <w:rsid w:val="00751FAA"/>
    <w:rsid w:val="00760894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470D"/>
    <w:rsid w:val="00825ACB"/>
    <w:rsid w:val="00826275"/>
    <w:rsid w:val="00831EE9"/>
    <w:rsid w:val="00836976"/>
    <w:rsid w:val="008414D4"/>
    <w:rsid w:val="00843913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725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079D1"/>
    <w:rsid w:val="00912DB4"/>
    <w:rsid w:val="00947271"/>
    <w:rsid w:val="00950272"/>
    <w:rsid w:val="009654DA"/>
    <w:rsid w:val="00965C69"/>
    <w:rsid w:val="00967865"/>
    <w:rsid w:val="00982299"/>
    <w:rsid w:val="009A5943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57D4"/>
    <w:rsid w:val="00A56942"/>
    <w:rsid w:val="00A571E6"/>
    <w:rsid w:val="00A608C3"/>
    <w:rsid w:val="00A670E9"/>
    <w:rsid w:val="00A677C6"/>
    <w:rsid w:val="00A770A3"/>
    <w:rsid w:val="00A82709"/>
    <w:rsid w:val="00AA0AE1"/>
    <w:rsid w:val="00AA6023"/>
    <w:rsid w:val="00AB1913"/>
    <w:rsid w:val="00AB2822"/>
    <w:rsid w:val="00AC2723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1F96"/>
    <w:rsid w:val="00B426C4"/>
    <w:rsid w:val="00B45E39"/>
    <w:rsid w:val="00B5314A"/>
    <w:rsid w:val="00B533D4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3F4C"/>
    <w:rsid w:val="00CD4A14"/>
    <w:rsid w:val="00CE5534"/>
    <w:rsid w:val="00CE735D"/>
    <w:rsid w:val="00CF21EB"/>
    <w:rsid w:val="00D014E1"/>
    <w:rsid w:val="00D0198B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70570"/>
    <w:rsid w:val="00D77D83"/>
    <w:rsid w:val="00D9090A"/>
    <w:rsid w:val="00D91A5D"/>
    <w:rsid w:val="00D93FF3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6C22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51549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21F4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93F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asaasi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2C4E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810920"/>
    <w:rsid w:val="008627A2"/>
    <w:rsid w:val="008D777A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33BC3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1105</Words>
  <Characters>6079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2026-07-14T09:19:00Z</dcterms:created>
  <dcterms:modified xsi:type="dcterms:W3CDTF">2026-07-14T09:19:00Z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