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09E41139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1258F2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09E41139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1258F2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4F0590E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5662DE">
        <w:rPr>
          <w:rFonts w:ascii="Mulish" w:hAnsi="Mulish"/>
        </w:rPr>
        <w:t>l</w:t>
      </w:r>
      <w:r w:rsidRPr="00296787">
        <w:rPr>
          <w:rFonts w:ascii="Mulish" w:hAnsi="Mulish"/>
        </w:rPr>
        <w:t xml:space="preserve"> </w:t>
      </w:r>
      <w:r w:rsidR="005662DE" w:rsidRPr="005662DE">
        <w:rPr>
          <w:rFonts w:ascii="Mulish" w:hAnsi="Mulish"/>
          <w:szCs w:val="22"/>
        </w:rPr>
        <w:t>Centro de Investigaciones Energéticas, Medioambientales y Tecnológicas</w:t>
      </w:r>
      <w:r w:rsidR="005662DE" w:rsidRPr="005662DE">
        <w:rPr>
          <w:rFonts w:ascii="Mulish" w:hAnsi="Mulish"/>
          <w:sz w:val="20"/>
          <w:szCs w:val="22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5662DE">
          <w:rPr>
            <w:rStyle w:val="Hipervnculo"/>
            <w:rFonts w:ascii="Mulish" w:hAnsi="Mulish"/>
          </w:rPr>
          <w:t>mayo</w:t>
        </w:r>
        <w:r w:rsidR="00F11C31" w:rsidRPr="00F11C31">
          <w:rPr>
            <w:rStyle w:val="Hipervnculo"/>
            <w:rFonts w:ascii="Mulish" w:hAnsi="Mulish"/>
          </w:rPr>
          <w:t xml:space="preserve"> 2025</w:t>
        </w:r>
      </w:hyperlink>
      <w:r w:rsidR="00F11C3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el Consejo ha incluido a</w:t>
      </w:r>
      <w:r w:rsidR="00F11C31">
        <w:rPr>
          <w:rFonts w:ascii="Mulish" w:hAnsi="Mulish"/>
        </w:rPr>
        <w:t xml:space="preserve"> dicha entidad </w:t>
      </w:r>
      <w:r w:rsidRPr="00296787">
        <w:rPr>
          <w:rFonts w:ascii="Mulish" w:hAnsi="Mulish"/>
        </w:rPr>
        <w:t xml:space="preserve">en su </w:t>
      </w:r>
      <w:hyperlink r:id="rId17" w:history="1">
        <w:r w:rsidRPr="00F11C31">
          <w:rPr>
            <w:rStyle w:val="Hipervnculo"/>
            <w:rFonts w:ascii="Mulish" w:hAnsi="Mulish"/>
          </w:rPr>
          <w:t>Plan de Evaluación 20</w:t>
        </w:r>
        <w:r w:rsidR="00F11C31" w:rsidRPr="00F11C31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1A859D7" w:rsidR="00B628C5" w:rsidRPr="005662DE" w:rsidRDefault="005662DE" w:rsidP="00F8475B">
            <w:pPr>
              <w:rPr>
                <w:rFonts w:ascii="Mulish" w:hAnsi="Mulish"/>
                <w:sz w:val="24"/>
              </w:rPr>
            </w:pPr>
            <w:r w:rsidRPr="005662DE">
              <w:rPr>
                <w:rFonts w:ascii="Mulish" w:hAnsi="Mulish"/>
                <w:sz w:val="24"/>
              </w:rPr>
              <w:t>Centro de Investigaciones Energéticas, Medioambientales y Tecnológicas (CIEMAT)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08E0777E" w14:textId="11AC7FAD" w:rsidR="000D50A3" w:rsidRDefault="005662DE" w:rsidP="000D50A3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20</w:t>
            </w:r>
            <w:r w:rsidR="000D50A3">
              <w:rPr>
                <w:rFonts w:ascii="Mulish" w:hAnsi="Mulish"/>
                <w:sz w:val="24"/>
              </w:rPr>
              <w:t>/03/2026</w:t>
            </w:r>
          </w:p>
          <w:p w14:paraId="5DEB5371" w14:textId="27628EAC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F13852">
              <w:rPr>
                <w:rFonts w:ascii="Mulish" w:hAnsi="Mulish"/>
                <w:sz w:val="24"/>
              </w:rPr>
              <w:t>18/06/2026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4884E439" w:rsidR="00B628C5" w:rsidRPr="005662DE" w:rsidRDefault="001C3272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5662DE" w:rsidRPr="005662DE">
                <w:rPr>
                  <w:rStyle w:val="Hipervnculo"/>
                  <w:rFonts w:ascii="Mulish" w:hAnsi="Mulish"/>
                  <w:sz w:val="24"/>
                </w:rPr>
                <w:t>https://www.ciemat.es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C327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BCF7627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BF2090" w:rsidR="00AF751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256821C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830ADE3" w:rsidR="00AF751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E6D5EE8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528C05AE" w:rsidR="00AF751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AD592F8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7CB034F" w:rsidR="00AF751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385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7ABE64C" w:rsidR="00DF05BD" w:rsidRPr="00DF05BD" w:rsidRDefault="005662D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06D743A" w:rsidR="00DF05B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313AF8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57767FF" w:rsidR="00DF05B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4184591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1F860E68" w:rsidR="00DF05B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3781B31" w:rsidR="00DF05BD" w:rsidRPr="00DF05BD" w:rsidRDefault="005662D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0C38D6E" w:rsidR="00DF05B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41A8C4F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DD17847" w:rsidR="00DF05B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385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6C31565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336B69F" w:rsidR="00DF05B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CDBD684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7B2908F" w:rsidR="00DF05BD" w:rsidRPr="00DF05BD" w:rsidRDefault="001C327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8AC3560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8BE8BB4" w:rsidR="00DF05BD" w:rsidRPr="00DF05BD" w:rsidRDefault="001C327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66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C7C8C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5C7C8C" w:rsidRPr="00296787" w:rsidRDefault="005C7C8C" w:rsidP="005C7C8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5C7C8C" w:rsidRDefault="005C7C8C" w:rsidP="005C7C8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8865C16104CD408DA1FB1F8EEAD1534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C75C8C3" w:rsidR="005C7C8C" w:rsidRPr="00DF05BD" w:rsidRDefault="005C7C8C" w:rsidP="005C7C8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3AB52ADF" w:rsidR="005C7C8C" w:rsidRPr="00DF05BD" w:rsidRDefault="001C3272" w:rsidP="005C7C8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3997486"/>
                <w:placeholder>
                  <w:docPart w:val="7FCF3C29B96244D1BEFE33C4855D26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7C8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C7C8C">
              <w:rPr>
                <w:szCs w:val="18"/>
              </w:rPr>
              <w:t xml:space="preserve">. </w:t>
            </w:r>
            <w:r w:rsidR="005C7C8C" w:rsidRPr="005C7C8C">
              <w:rPr>
                <w:rFonts w:ascii="Mulish" w:hAnsi="Mulish"/>
                <w:sz w:val="18"/>
                <w:szCs w:val="18"/>
              </w:rPr>
              <w:t>Se publica el de 2024, pero fechado en noviembre de 2025.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ED82D0A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321CA94" w:rsidR="00DF05BD" w:rsidRPr="00DF05BD" w:rsidRDefault="001C327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C7C8C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5C7C8C" w:rsidRPr="00296787" w:rsidRDefault="005C7C8C" w:rsidP="005C7C8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5C7C8C" w:rsidRDefault="005C7C8C" w:rsidP="005C7C8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C808E61AD0114B5EB1D32A43F0252D1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2F4EDCEF" w:rsidR="005C7C8C" w:rsidRPr="00DF05BD" w:rsidRDefault="005C7C8C" w:rsidP="005C7C8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2864A316" w:rsidR="005C7C8C" w:rsidRPr="00DF05BD" w:rsidRDefault="001C3272" w:rsidP="005C7C8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131003761"/>
                <w:placeholder>
                  <w:docPart w:val="0F77FEFF06F841D7B7284FAA340DC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7C8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C7C8C">
              <w:rPr>
                <w:szCs w:val="18"/>
              </w:rPr>
              <w:t xml:space="preserve">. </w:t>
            </w:r>
            <w:r w:rsidR="005C7C8C" w:rsidRPr="005C7C8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5C7C8C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5C7C8C" w:rsidRPr="00296787" w:rsidRDefault="005C7C8C" w:rsidP="005C7C8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5C7C8C" w:rsidRDefault="005C7C8C" w:rsidP="005C7C8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EBC318CFCF1A4E58BE5834962871A2F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6ED7751" w:rsidR="005C7C8C" w:rsidRPr="00DF05BD" w:rsidRDefault="005C7C8C" w:rsidP="005C7C8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44E620F4" w:rsidR="005C7C8C" w:rsidRPr="00DF05BD" w:rsidRDefault="001C3272" w:rsidP="005C7C8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36976139"/>
                <w:placeholder>
                  <w:docPart w:val="9100F1BBA19C47CA949157A3CED4E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7C8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C7C8C">
              <w:rPr>
                <w:szCs w:val="18"/>
              </w:rPr>
              <w:t xml:space="preserve">. </w:t>
            </w:r>
            <w:r w:rsidR="005C7C8C" w:rsidRPr="005C7C8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02CD5AA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3C20F5F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34C68D4" w:rsidR="00DF05BD" w:rsidRPr="00DF05BD" w:rsidRDefault="009E0F3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138F984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22C085B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5BF20DD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E0F32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3523984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6A338351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3396AC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9105E35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EA574C4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EE4A6A7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B7A6BC2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3DFE0F9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F7659B1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2843FCFD" w:rsidR="00DF05BD" w:rsidRPr="00DF05BD" w:rsidRDefault="001C327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38F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F138FF">
              <w:rPr>
                <w:szCs w:val="18"/>
              </w:rPr>
              <w:t xml:space="preserve">. </w:t>
            </w:r>
            <w:r w:rsidR="00F138FF" w:rsidRPr="00F138FF">
              <w:rPr>
                <w:rFonts w:ascii="Mulish" w:hAnsi="Mulish"/>
                <w:sz w:val="18"/>
                <w:szCs w:val="18"/>
              </w:rPr>
              <w:t>Se publica que no existen, pero la información no está datada y no es posible saber si está vigente o no.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1C7769DC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79EA2DF7" w:rsidR="00DF05BD" w:rsidRPr="00DF05BD" w:rsidRDefault="001C327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38F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</w:t>
            </w:r>
            <w:r w:rsidR="00F138FF" w:rsidRPr="00F138FF">
              <w:rPr>
                <w:rFonts w:ascii="Mulish" w:hAnsi="Mulish"/>
                <w:sz w:val="18"/>
                <w:szCs w:val="18"/>
              </w:rPr>
              <w:t>Se publica que no existen, pero la información no está datada y no es posible saber si está vigente o no.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4C335B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08DFCAE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12CD7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4CCF101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38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CA3FEF6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4EB4EDBE" w:rsidR="00DF05BD" w:rsidRPr="00DF05BD" w:rsidRDefault="001C327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0432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E0B32E5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729C83D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F43154A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90812AB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5728268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C8A5D2E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B3E76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EB3E76" w:rsidRPr="00296787" w:rsidRDefault="00EB3E76" w:rsidP="00EB3E7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EB3E76" w:rsidRPr="00296787" w:rsidRDefault="00EB3E76" w:rsidP="00EB3E7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9BCE7EFBC2214730B7DC98ECAF47E31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F084593" w:rsidR="00EB3E76" w:rsidRPr="00DF05BD" w:rsidRDefault="00EB3E76" w:rsidP="00EB3E7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FD08965" w:rsidR="00EB3E76" w:rsidRPr="00DF05BD" w:rsidRDefault="001C3272" w:rsidP="00EB3E7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0955702"/>
                <w:placeholder>
                  <w:docPart w:val="FB47DA43A0D94ADBABDAFEF38B0915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B3E76">
                  <w:rPr>
                    <w:rStyle w:val="Estilo6"/>
                    <w:szCs w:val="18"/>
                  </w:rPr>
                  <w:t>No</w:t>
                </w:r>
              </w:sdtContent>
            </w:sdt>
            <w:r w:rsidR="00EB3E76">
              <w:rPr>
                <w:rFonts w:ascii="Mulish" w:hAnsi="Mulish"/>
                <w:sz w:val="18"/>
                <w:szCs w:val="18"/>
              </w:rPr>
              <w:t xml:space="preserve"> </w:t>
            </w:r>
            <w:r w:rsidR="00EB3E76" w:rsidRPr="00F138FF">
              <w:rPr>
                <w:rFonts w:ascii="Mulish" w:hAnsi="Mulish"/>
                <w:sz w:val="18"/>
                <w:szCs w:val="18"/>
              </w:rPr>
              <w:t xml:space="preserve">Se publica que no </w:t>
            </w:r>
            <w:r w:rsidR="00EB3E76">
              <w:rPr>
                <w:rFonts w:ascii="Mulish" w:hAnsi="Mulish"/>
                <w:sz w:val="18"/>
                <w:szCs w:val="18"/>
              </w:rPr>
              <w:t>aplica</w:t>
            </w:r>
            <w:r w:rsidR="00EB3E76" w:rsidRPr="00F138FF">
              <w:rPr>
                <w:rFonts w:ascii="Mulish" w:hAnsi="Mulish"/>
                <w:sz w:val="18"/>
                <w:szCs w:val="18"/>
              </w:rPr>
              <w:t>, pero la información no está datada y no es posible saber si está vigente o no.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59BEED5D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223C509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AD8DB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CF78819" w:rsidR="00DF05BD" w:rsidRPr="00DF05BD" w:rsidRDefault="001C327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60326FE" w:rsidR="00DF05BD" w:rsidRPr="00DF05BD" w:rsidRDefault="00313E3F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50B3FB4" w:rsidR="00DF05BD" w:rsidRPr="00DF05BD" w:rsidRDefault="001C3272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43679EC0" w:rsidR="00DF05BD" w:rsidRPr="00DF05BD" w:rsidRDefault="00EE018E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B1E47C2" w:rsidR="00DF05BD" w:rsidRPr="00DF05BD" w:rsidRDefault="001C3272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B3E7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1298CA2B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1D39B2D" w:rsidR="00DF05BD" w:rsidRPr="00DF05BD" w:rsidRDefault="001C327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698C8E5C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8C3317F" w:rsidR="00DF05BD" w:rsidRPr="00DF05BD" w:rsidRDefault="001C327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FC85E42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4E9F91D" w:rsidR="00DF05BD" w:rsidRPr="00DF05BD" w:rsidRDefault="001C327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8931F76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A32F1CD" w:rsidR="00DF05BD" w:rsidRPr="00DF05BD" w:rsidRDefault="001C327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6C5AAF8" w:rsidR="00DF05BD" w:rsidRPr="00DF05BD" w:rsidRDefault="005F74D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D8B43FA" w:rsidR="00DF05BD" w:rsidRPr="00DF05BD" w:rsidRDefault="001C327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74D6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C94F426" w:rsidR="00DF05BD" w:rsidRPr="00DF05BD" w:rsidRDefault="005F74D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4E20DD62" w:rsidR="00DF05BD" w:rsidRPr="00DF05BD" w:rsidRDefault="005F74D6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15</w:t>
            </w:r>
          </w:p>
        </w:tc>
      </w:tr>
    </w:tbl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B00ED3B" w:rsidR="002A7C57" w:rsidRPr="00A66834" w:rsidRDefault="005F74D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lastRenderedPageBreak/>
              <w:t>19</w:t>
            </w:r>
          </w:p>
        </w:tc>
        <w:tc>
          <w:tcPr>
            <w:tcW w:w="3485" w:type="dxa"/>
          </w:tcPr>
          <w:p w14:paraId="33CF1936" w14:textId="05DAF0D2" w:rsidR="002A7C57" w:rsidRPr="00A66834" w:rsidRDefault="005F74D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6" w:type="dxa"/>
            <w:shd w:val="clear" w:color="auto" w:fill="CB9700"/>
          </w:tcPr>
          <w:p w14:paraId="2B06FB4B" w14:textId="0B5C28D8" w:rsidR="002A7C57" w:rsidRPr="00A66834" w:rsidRDefault="002E00A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5F74D6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7A93ED4A" w14:textId="6D10AD8D" w:rsidR="00ED7193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33DEF88E" w14:textId="77777777" w:rsidR="00940ABE" w:rsidRPr="00296787" w:rsidRDefault="00940ABE">
      <w:pPr>
        <w:rPr>
          <w:rFonts w:ascii="Mulish" w:hAnsi="Mulish"/>
          <w:b/>
          <w:color w:val="3C8378"/>
          <w:sz w:val="24"/>
          <w:lang w:bidi="es-ES"/>
        </w:rPr>
      </w:pPr>
    </w:p>
    <w:p w14:paraId="058574C5" w14:textId="1096D75A" w:rsidR="00C309E3" w:rsidRPr="00E8238D" w:rsidRDefault="001C3272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C309E3">
        <w:rPr>
          <w:lang w:bidi="es-ES"/>
        </w:rPr>
        <w:fldChar w:fldCharType="begin"/>
      </w:r>
      <w:r w:rsidR="00C309E3">
        <w:rPr>
          <w:lang w:bidi="es-ES"/>
        </w:rPr>
        <w:instrText xml:space="preserve"> LINK </w:instrText>
      </w:r>
      <w:r w:rsidR="009E0F32">
        <w:rPr>
          <w:lang w:bidi="es-ES"/>
        </w:rPr>
        <w:instrText xml:space="preserve">Excel.Sheet.12 "C:\\Users\\maria.bonache\\Desktop\\Excel de BOE 2026.xlsx" Tablas!F2C1:F7C9 </w:instrText>
      </w:r>
      <w:r w:rsidR="00C309E3">
        <w:rPr>
          <w:lang w:bidi="es-ES"/>
        </w:rPr>
        <w:instrText xml:space="preserve">\a \f 4 \h </w:instrText>
      </w:r>
      <w:r w:rsidR="00C309E3">
        <w:rPr>
          <w:lang w:bidi="es-ES"/>
        </w:rPr>
        <w:fldChar w:fldCharType="separate"/>
      </w:r>
    </w:p>
    <w:p w14:paraId="6951A788" w14:textId="1BF69CE6" w:rsidR="001258F2" w:rsidRDefault="00C309E3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5F74D6">
        <w:rPr>
          <w:rFonts w:ascii="Mulish" w:hAnsi="Mulish"/>
          <w:lang w:bidi="es-ES"/>
        </w:rPr>
        <w:fldChar w:fldCharType="begin"/>
      </w:r>
      <w:r w:rsidR="005F74D6">
        <w:rPr>
          <w:rFonts w:ascii="Mulish" w:hAnsi="Mulish"/>
          <w:lang w:bidi="es-ES"/>
        </w:rPr>
        <w:instrText xml:space="preserve"> LINK </w:instrText>
      </w:r>
      <w:r w:rsidR="001258F2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Institucional\\Revisiones\\117-CIEMAT\\2026\\117 Excel CIEMAT 2026.xlsx" Tablas!F2C1:F7C9 </w:instrText>
      </w:r>
      <w:r w:rsidR="005F74D6">
        <w:rPr>
          <w:rFonts w:ascii="Mulish" w:hAnsi="Mulish"/>
          <w:lang w:bidi="es-ES"/>
        </w:rPr>
        <w:instrText xml:space="preserve">\a \f 4 \h  \* MERGEFORMAT </w:instrText>
      </w:r>
      <w:r w:rsidR="001258F2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2"/>
        <w:gridCol w:w="782"/>
        <w:gridCol w:w="782"/>
        <w:gridCol w:w="782"/>
        <w:gridCol w:w="782"/>
        <w:gridCol w:w="782"/>
        <w:gridCol w:w="783"/>
        <w:gridCol w:w="783"/>
      </w:tblGrid>
      <w:tr w:rsidR="001258F2" w:rsidRPr="001258F2" w14:paraId="7B18AA2B" w14:textId="77777777" w:rsidTr="001258F2">
        <w:trPr>
          <w:divId w:val="949701049"/>
          <w:trHeight w:val="1245"/>
        </w:trPr>
        <w:tc>
          <w:tcPr>
            <w:tcW w:w="179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67FBFF94" w14:textId="0F206865" w:rsidR="001258F2" w:rsidRPr="001258F2" w:rsidRDefault="001258F2" w:rsidP="001258F2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988BD09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DC8EE2B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065B0AD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837BA83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CFAE904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0CA057D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1414761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05C2C34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1258F2" w:rsidRPr="001258F2" w14:paraId="6CAC344E" w14:textId="77777777" w:rsidTr="001258F2">
        <w:trPr>
          <w:divId w:val="94970104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C45274F" w14:textId="77777777" w:rsidR="001258F2" w:rsidRPr="001258F2" w:rsidRDefault="001258F2" w:rsidP="001258F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01ECED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EAF0E0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27A4BB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E76E3B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7C8E2C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67056D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47FF76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203C0B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92,1</w:t>
            </w:r>
          </w:p>
        </w:tc>
      </w:tr>
      <w:tr w:rsidR="001258F2" w:rsidRPr="001258F2" w14:paraId="675F5BAE" w14:textId="77777777" w:rsidTr="001258F2">
        <w:trPr>
          <w:divId w:val="949701049"/>
          <w:trHeight w:val="45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55F8B06" w14:textId="77777777" w:rsidR="001258F2" w:rsidRPr="001258F2" w:rsidRDefault="001258F2" w:rsidP="001258F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5343A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1871D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9288A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54181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E9FA5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F561C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7297F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F9EE3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1258F2" w:rsidRPr="001258F2" w14:paraId="57FED1AF" w14:textId="77777777" w:rsidTr="001258F2">
        <w:trPr>
          <w:divId w:val="94970104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04D0DA8" w14:textId="77777777" w:rsidR="001258F2" w:rsidRPr="001258F2" w:rsidRDefault="001258F2" w:rsidP="001258F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 Presupuestaria y Estadística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11D201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B24063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5CEF80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5D0406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704434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F559A1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7C4E0F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CB3D62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29,0</w:t>
            </w:r>
          </w:p>
        </w:tc>
      </w:tr>
      <w:tr w:rsidR="001258F2" w:rsidRPr="001258F2" w14:paraId="474C79E6" w14:textId="77777777" w:rsidTr="001258F2">
        <w:trPr>
          <w:divId w:val="94970104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65BF14CB" w14:textId="77777777" w:rsidR="001258F2" w:rsidRPr="001258F2" w:rsidRDefault="001258F2" w:rsidP="001258F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D9100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0A45C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E44E5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5FF79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6AF94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AACD0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47E8F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7E301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1258F2" w:rsidRPr="001258F2" w14:paraId="17D1C97B" w14:textId="77777777" w:rsidTr="001258F2">
        <w:trPr>
          <w:divId w:val="94970104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BED52E8" w14:textId="77777777" w:rsidR="001258F2" w:rsidRPr="001258F2" w:rsidRDefault="001258F2" w:rsidP="001258F2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A926CC4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E6376EB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48,3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8D5D56F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E69E8C6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48,3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013F1E2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83351FA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3DCCCCB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8A973F0" w14:textId="77777777" w:rsidR="001258F2" w:rsidRPr="001258F2" w:rsidRDefault="001258F2" w:rsidP="001258F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258F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</w:tr>
    </w:tbl>
    <w:p w14:paraId="1B61910C" w14:textId="02893430" w:rsidR="002E00A9" w:rsidRPr="002E00A9" w:rsidRDefault="005F74D6" w:rsidP="001E106B">
      <w:pPr>
        <w:pStyle w:val="Cuerpodelboletn"/>
      </w:pPr>
      <w:r>
        <w:rPr>
          <w:rFonts w:ascii="Mulish" w:hAnsi="Mulish"/>
          <w:lang w:bidi="es-ES"/>
        </w:rPr>
        <w:fldChar w:fldCharType="end"/>
      </w:r>
      <w:r w:rsidR="002E00A9">
        <w:rPr>
          <w:rFonts w:ascii="Mulish" w:hAnsi="Mulish"/>
          <w:lang w:bidi="es-ES"/>
        </w:rPr>
        <w:fldChar w:fldCharType="begin"/>
      </w:r>
      <w:r w:rsidR="002E00A9">
        <w:rPr>
          <w:rFonts w:ascii="Mulish" w:hAnsi="Mulish"/>
          <w:lang w:bidi="es-ES"/>
        </w:rPr>
        <w:instrText xml:space="preserve"> LINK Excel.Sheet.12 "C:\\Users\\maria.bonache\\Desktop\\Excel CIEMAT 2026.xlsx" "Tablas!F2C1:F7C9" \a \f 4 \h </w:instrText>
      </w:r>
      <w:r>
        <w:rPr>
          <w:rFonts w:ascii="Mulish" w:hAnsi="Mulish"/>
          <w:lang w:bidi="es-ES"/>
        </w:rPr>
        <w:instrText xml:space="preserve"> \* MERGEFORMAT </w:instrText>
      </w:r>
      <w:r w:rsidR="002E00A9">
        <w:rPr>
          <w:rFonts w:ascii="Mulish" w:hAnsi="Mulish"/>
          <w:lang w:bidi="es-ES"/>
        </w:rPr>
        <w:fldChar w:fldCharType="separate"/>
      </w:r>
    </w:p>
    <w:p w14:paraId="0D0031AF" w14:textId="06DE9D39" w:rsidR="001E106B" w:rsidRPr="00296787" w:rsidRDefault="002E00A9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5F74D6">
        <w:rPr>
          <w:rFonts w:ascii="Mulish" w:hAnsi="Mulish"/>
          <w:lang w:bidi="es-ES"/>
        </w:rPr>
        <w:t>50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BDE8983" w:rsidR="001E106B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2E00A9">
        <w:rPr>
          <w:rFonts w:ascii="Mulish" w:hAnsi="Mulish"/>
        </w:rPr>
        <w:t>CIEMAT</w:t>
      </w:r>
      <w:r w:rsidR="00C309E3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5F74D6">
        <w:rPr>
          <w:rFonts w:ascii="Mulish" w:hAnsi="Mulish"/>
          <w:lang w:bidi="es-ES"/>
        </w:rPr>
        <w:t>10,6</w:t>
      </w:r>
      <w:r w:rsidR="00C309E3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5F74D6">
        <w:rPr>
          <w:rFonts w:ascii="Mulish" w:hAnsi="Mulish"/>
          <w:lang w:bidi="es-ES"/>
        </w:rPr>
        <w:t>cuatro</w:t>
      </w:r>
      <w:r w:rsidRPr="00296787">
        <w:rPr>
          <w:rFonts w:ascii="Mulish" w:hAnsi="Mulish"/>
          <w:lang w:bidi="es-ES"/>
        </w:rPr>
        <w:t xml:space="preserve"> de las recomendaciones efectuadas en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347D7C3C" w14:textId="2A9C3BF9" w:rsidR="001E106B" w:rsidRDefault="005F74D6" w:rsidP="00C309E3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se siguen evidenciando los siguientes déficits</w:t>
      </w:r>
      <w:r w:rsidR="001E106B" w:rsidRPr="00296787">
        <w:rPr>
          <w:rFonts w:ascii="Mulish" w:hAnsi="Mulish"/>
        </w:rPr>
        <w:t xml:space="preserve">: </w:t>
      </w:r>
    </w:p>
    <w:p w14:paraId="3B646D86" w14:textId="46B5952D" w:rsidR="00953226" w:rsidRDefault="00953226" w:rsidP="00953226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3F28B165" w14:textId="46CC827A" w:rsidR="005F74D6" w:rsidRDefault="005F74D6" w:rsidP="00953226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>
        <w:rPr>
          <w:rFonts w:ascii="Mulish" w:hAnsi="Mulish"/>
        </w:rPr>
        <w:t>Parte de la información sujeta a obligación de publicidad activa se publica fuera del Portal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60D160C6" w:rsidR="001E106B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5B7A6624" w14:textId="77777777" w:rsidR="00953226" w:rsidRDefault="00953226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C5AD00B" w14:textId="3580F262" w:rsidR="00714C22" w:rsidRDefault="00714C22" w:rsidP="00B63711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70AE5853" w14:textId="77777777" w:rsidR="00714C22" w:rsidRDefault="00714C22" w:rsidP="00B63711">
      <w:pPr>
        <w:pStyle w:val="Sinespaciado"/>
        <w:spacing w:line="276" w:lineRule="auto"/>
        <w:jc w:val="both"/>
        <w:rPr>
          <w:rFonts w:ascii="Mulish" w:hAnsi="Mulish"/>
        </w:rPr>
      </w:pPr>
    </w:p>
    <w:p w14:paraId="322669B7" w14:textId="6725FD7B" w:rsidR="00B63711" w:rsidRPr="005F74D6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</w:t>
      </w:r>
      <w:r w:rsidRPr="007D4A4E">
        <w:rPr>
          <w:rFonts w:ascii="Mulish" w:hAnsi="Mulish"/>
        </w:rPr>
        <w:t xml:space="preserve">as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odificaciones de contratos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90C2E73" w14:textId="07E06B17" w:rsidR="005F74D6" w:rsidRDefault="005F74D6" w:rsidP="005F74D6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5F74D6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635EF593" w14:textId="23A3ED38" w:rsidR="005F74D6" w:rsidRDefault="005F74D6" w:rsidP="005F74D6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bookmarkStart w:id="7" w:name="_Hlk231307743"/>
      <w:r w:rsidRPr="005F74D6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62D03F94" w14:textId="0AF508CA" w:rsidR="005F74D6" w:rsidRDefault="005F74D6" w:rsidP="005F74D6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Información </w:t>
      </w:r>
      <w:r w:rsidR="00560E18">
        <w:rPr>
          <w:rFonts w:ascii="Mulish" w:hAnsi="Mulish"/>
        </w:rPr>
        <w:t>actualizada</w:t>
      </w:r>
      <w:r>
        <w:rPr>
          <w:rFonts w:ascii="Mulish" w:hAnsi="Mulish"/>
        </w:rPr>
        <w:t xml:space="preserve"> sobre las encomiendas</w:t>
      </w:r>
      <w:r w:rsidR="00560E18">
        <w:rPr>
          <w:rFonts w:ascii="Mulish" w:hAnsi="Mulish"/>
        </w:rPr>
        <w:t>.</w:t>
      </w:r>
    </w:p>
    <w:p w14:paraId="73C5A253" w14:textId="2CD9D3AA" w:rsidR="00560E18" w:rsidRPr="005F74D6" w:rsidRDefault="00560E18" w:rsidP="005F74D6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Información actualizada sobre subcontrataciones.</w:t>
      </w:r>
    </w:p>
    <w:bookmarkEnd w:id="7"/>
    <w:p w14:paraId="1796697D" w14:textId="53D16887" w:rsidR="00B63711" w:rsidRPr="00B63711" w:rsidRDefault="00B63711" w:rsidP="005F74D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>Las 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ubvenciones y ayudas públicas concedidas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por 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CIEMAT.</w:t>
      </w:r>
    </w:p>
    <w:p w14:paraId="1EA3F79B" w14:textId="60CB7303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jecución presupuestaria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65014B51" w14:textId="6F626146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nformes de auditoría de cuentas y de fiscalización por </w:t>
      </w:r>
      <w:r w:rsidR="00560E1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el Tribunal de Cuentas. </w:t>
      </w:r>
      <w:bookmarkStart w:id="8" w:name="_Hlk231307238"/>
      <w:r w:rsidR="00560E18">
        <w:rPr>
          <w:rFonts w:ascii="Mulish" w:hAnsi="Mulish"/>
        </w:rPr>
        <w:t>Si no existieran, debe especificarse este extremo</w:t>
      </w:r>
      <w:bookmarkEnd w:id="8"/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3F6EBA2" w14:textId="5171BF2E" w:rsidR="00B63711" w:rsidRPr="00560E18" w:rsidRDefault="00B63711" w:rsidP="00EC78C5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etribuciones anuales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</w:t>
      </w:r>
      <w:r w:rsidR="00560E1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altos cargos y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máximos responsables</w:t>
      </w:r>
      <w:r w:rsidR="00560E1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sin remitir al Portal AGE.</w:t>
      </w:r>
    </w:p>
    <w:p w14:paraId="13C0345C" w14:textId="646C2EE5" w:rsidR="00560E18" w:rsidRPr="00EC78C5" w:rsidRDefault="00560E18" w:rsidP="00EC78C5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indemnizaciones percibidas por altos cargos o máximos responsables con ocasión del abandono del cargo, de forma actualizada.</w:t>
      </w:r>
    </w:p>
    <w:p w14:paraId="4A7789CD" w14:textId="30910615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esoluciones de autorización o reconocimiento de compatibilidad que afecten a los empleados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62B8262" w14:textId="39424857" w:rsidR="00EC78C5" w:rsidRPr="00EC78C5" w:rsidRDefault="00B63711" w:rsidP="00EC78C5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 a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utorizaci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ones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para actividad privada al cese de altos cargos en la AGE o asimilados en CCAA o EELL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3DEA0E62" w14:textId="77777777" w:rsidR="00560E18" w:rsidRDefault="00560E18" w:rsidP="00560E18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736A390" w14:textId="5A479F3A" w:rsidR="00560E18" w:rsidRDefault="00560E18" w:rsidP="00560E18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662D9C9C" w14:textId="77777777" w:rsidR="00560E18" w:rsidRDefault="00560E18" w:rsidP="00560E18">
      <w:pPr>
        <w:pStyle w:val="Sinespaciado"/>
        <w:spacing w:line="276" w:lineRule="auto"/>
        <w:jc w:val="both"/>
        <w:rPr>
          <w:rFonts w:ascii="Mulish" w:hAnsi="Mulish"/>
        </w:rPr>
      </w:pPr>
    </w:p>
    <w:p w14:paraId="7EDDE994" w14:textId="0C4E15C6" w:rsidR="00560E18" w:rsidRPr="005F74D6" w:rsidRDefault="00560E18" w:rsidP="00560E18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La relación de bienes inmuebles que sean propiedad o sobre los que se ostente algún derecho real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A18A120" w14:textId="77777777" w:rsidR="00560E18" w:rsidRPr="00296787" w:rsidRDefault="00560E18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576A558D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2B0036A" w14:textId="690B129F" w:rsidR="00560E18" w:rsidRDefault="00560E18" w:rsidP="00560E18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940ABE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2560EEA5" w14:textId="045284FC" w:rsidR="00560E18" w:rsidRDefault="00560E18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EAF7ED1" w14:textId="53154CD6" w:rsidR="001C3272" w:rsidRDefault="001C3272" w:rsidP="001C3272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10" w:name="_Hlk235025962"/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CIEMAT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junio. </w:t>
      </w:r>
      <w:r>
        <w:rPr>
          <w:rFonts w:ascii="Mulish" w:hAnsi="Mulish"/>
        </w:rPr>
        <w:t>E</w:t>
      </w:r>
      <w:r w:rsidRPr="00D232A0">
        <w:rPr>
          <w:rFonts w:ascii="Mulish" w:hAnsi="Mulish"/>
        </w:rPr>
        <w:t xml:space="preserve">l </w:t>
      </w:r>
      <w:r>
        <w:rPr>
          <w:rFonts w:ascii="Mulish" w:hAnsi="Mulish"/>
        </w:rPr>
        <w:t>10</w:t>
      </w:r>
      <w:r w:rsidRPr="00D232A0">
        <w:rPr>
          <w:rFonts w:ascii="Mulish" w:hAnsi="Mulish"/>
        </w:rPr>
        <w:t xml:space="preserve"> de julio </w:t>
      </w:r>
      <w:r>
        <w:rPr>
          <w:rFonts w:ascii="Mulish" w:hAnsi="Mulish"/>
        </w:rPr>
        <w:t xml:space="preserve">se recibe escrito de alegaciones, en el que se indica que se está acometiendo </w:t>
      </w:r>
      <w:r w:rsidRPr="001C3272">
        <w:rPr>
          <w:rFonts w:ascii="Mulish" w:hAnsi="Mulish"/>
        </w:rPr>
        <w:t>una revisión de</w:t>
      </w:r>
      <w:r>
        <w:rPr>
          <w:rFonts w:ascii="Mulish" w:hAnsi="Mulish"/>
        </w:rPr>
        <w:t>l portal del organismo, en concreto de “</w:t>
      </w:r>
      <w:r w:rsidRPr="001C3272">
        <w:rPr>
          <w:rFonts w:ascii="Mulish" w:hAnsi="Mulish"/>
          <w:i/>
          <w:iCs/>
        </w:rPr>
        <w:t>su estructura y contenidos para adecuarlos plenamente a las exigencias de la Ley 19/2013, de 9 de diciembre, así como a las observaciones formuladas por el Consejo</w:t>
      </w:r>
      <w:r>
        <w:rPr>
          <w:rFonts w:ascii="Mulish" w:hAnsi="Mulish"/>
        </w:rPr>
        <w:t>”</w:t>
      </w:r>
      <w:r w:rsidRPr="001C3272">
        <w:rPr>
          <w:rFonts w:ascii="Mulish" w:hAnsi="Mulish"/>
        </w:rPr>
        <w:t xml:space="preserve">. </w:t>
      </w:r>
      <w:r>
        <w:rPr>
          <w:rFonts w:ascii="Mulish" w:hAnsi="Mulish"/>
        </w:rPr>
        <w:t>Y que la nueva información “</w:t>
      </w:r>
      <w:r w:rsidRPr="001C3272">
        <w:rPr>
          <w:rFonts w:ascii="Mulish" w:hAnsi="Mulish"/>
          <w:i/>
          <w:iCs/>
        </w:rPr>
        <w:t>será incorporada al Portal de Transparencia de forma progresiva, una vez finalicen las adaptaciones técnicas y de estructura necesarias para garantizar una presentación homogénea, accesible y conforme con los criterios de calidad exigidos en materia de publicidad activa</w:t>
      </w:r>
      <w:r>
        <w:rPr>
          <w:rFonts w:ascii="Mulish" w:hAnsi="Mulish"/>
        </w:rPr>
        <w:t>”.</w:t>
      </w:r>
    </w:p>
    <w:p w14:paraId="1FE3DAD9" w14:textId="77777777" w:rsidR="001C3272" w:rsidRDefault="001C3272" w:rsidP="001C3272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bookmarkEnd w:id="10"/>
    <w:p w14:paraId="0A3DEA4F" w14:textId="77777777" w:rsidR="001C3272" w:rsidRPr="00560E18" w:rsidRDefault="001C3272" w:rsidP="00560E18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CDDBFCD" w:rsidR="00B628C5" w:rsidRDefault="001E106B" w:rsidP="00B6371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560E18">
        <w:rPr>
          <w:rFonts w:ascii="Mulish" w:hAnsi="Mulish"/>
        </w:rPr>
        <w:t>ju</w:t>
      </w:r>
      <w:r w:rsidR="001C3272">
        <w:rPr>
          <w:rFonts w:ascii="Mulish" w:hAnsi="Mulish"/>
        </w:rPr>
        <w:t>l</w:t>
      </w:r>
      <w:r w:rsidR="00560E18">
        <w:rPr>
          <w:rFonts w:ascii="Mulish" w:hAnsi="Mulish"/>
        </w:rPr>
        <w:t>io</w:t>
      </w:r>
      <w:r w:rsidR="00E8238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8238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2E19" w14:textId="77777777" w:rsidR="00D47D2A" w:rsidRDefault="00D47D2A" w:rsidP="00F31BC3">
      <w:r>
        <w:separator/>
      </w:r>
    </w:p>
  </w:endnote>
  <w:endnote w:type="continuationSeparator" w:id="0">
    <w:p w14:paraId="195D6A65" w14:textId="77777777" w:rsidR="00D47D2A" w:rsidRDefault="00D47D2A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1C327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1C327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EC616" w14:textId="77777777" w:rsidR="00D47D2A" w:rsidRDefault="00D47D2A" w:rsidP="00F31BC3">
      <w:r>
        <w:separator/>
      </w:r>
    </w:p>
  </w:footnote>
  <w:footnote w:type="continuationSeparator" w:id="0">
    <w:p w14:paraId="402A5C70" w14:textId="77777777" w:rsidR="00D47D2A" w:rsidRDefault="00D47D2A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D9BB80B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9F0659F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7C185C59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0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62608D90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2640B9CC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6FBF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0A3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258F2"/>
    <w:rsid w:val="00132732"/>
    <w:rsid w:val="001342AA"/>
    <w:rsid w:val="00146C3C"/>
    <w:rsid w:val="00153FC2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272"/>
    <w:rsid w:val="001C3BC4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00A9"/>
    <w:rsid w:val="002E409F"/>
    <w:rsid w:val="002E629F"/>
    <w:rsid w:val="002E644A"/>
    <w:rsid w:val="002F06DC"/>
    <w:rsid w:val="002F0CAA"/>
    <w:rsid w:val="002F2B10"/>
    <w:rsid w:val="00307FC9"/>
    <w:rsid w:val="003127E7"/>
    <w:rsid w:val="00313E3F"/>
    <w:rsid w:val="0031769F"/>
    <w:rsid w:val="003208A1"/>
    <w:rsid w:val="00327E72"/>
    <w:rsid w:val="00331EDB"/>
    <w:rsid w:val="0033246F"/>
    <w:rsid w:val="00337C82"/>
    <w:rsid w:val="00341BCC"/>
    <w:rsid w:val="00342717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4329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E18"/>
    <w:rsid w:val="00560FA0"/>
    <w:rsid w:val="00563295"/>
    <w:rsid w:val="00564E23"/>
    <w:rsid w:val="005662DE"/>
    <w:rsid w:val="00576BB1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C7C8C"/>
    <w:rsid w:val="005E2505"/>
    <w:rsid w:val="005E4B0F"/>
    <w:rsid w:val="005E61F8"/>
    <w:rsid w:val="005E6704"/>
    <w:rsid w:val="005F3C59"/>
    <w:rsid w:val="005F4F71"/>
    <w:rsid w:val="005F580F"/>
    <w:rsid w:val="005F74D6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266FD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B47F7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0ABE"/>
    <w:rsid w:val="00947271"/>
    <w:rsid w:val="00953226"/>
    <w:rsid w:val="009654DA"/>
    <w:rsid w:val="00965C69"/>
    <w:rsid w:val="00967273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0F32"/>
    <w:rsid w:val="009E2E6F"/>
    <w:rsid w:val="009E63D3"/>
    <w:rsid w:val="009E7254"/>
    <w:rsid w:val="009F0FDC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6834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63711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09E3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47D2A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77A98"/>
    <w:rsid w:val="00E8238D"/>
    <w:rsid w:val="00E83650"/>
    <w:rsid w:val="00EA3A94"/>
    <w:rsid w:val="00EB3E76"/>
    <w:rsid w:val="00EB68A3"/>
    <w:rsid w:val="00EC6A3E"/>
    <w:rsid w:val="00EC78C5"/>
    <w:rsid w:val="00ED30F1"/>
    <w:rsid w:val="00ED57F6"/>
    <w:rsid w:val="00ED6104"/>
    <w:rsid w:val="00ED7193"/>
    <w:rsid w:val="00ED7D79"/>
    <w:rsid w:val="00EE018E"/>
    <w:rsid w:val="00EE51A5"/>
    <w:rsid w:val="00EE5F85"/>
    <w:rsid w:val="00EF4231"/>
    <w:rsid w:val="00EF4B82"/>
    <w:rsid w:val="00EF5B46"/>
    <w:rsid w:val="00EF6910"/>
    <w:rsid w:val="00F04B4F"/>
    <w:rsid w:val="00F05E2C"/>
    <w:rsid w:val="00F11C31"/>
    <w:rsid w:val="00F132F9"/>
    <w:rsid w:val="00F13852"/>
    <w:rsid w:val="00F138FF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2610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D68A4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138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iemat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65C16104CD408DA1FB1F8EEAD15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A16A3-836C-4A05-81D9-60DAC0FAD679}"/>
      </w:docPartPr>
      <w:docPartBody>
        <w:p w:rsidR="00FE0368" w:rsidRDefault="00471C98" w:rsidP="00471C98">
          <w:pPr>
            <w:pStyle w:val="8865C16104CD408DA1FB1F8EEAD1534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F3C29B96244D1BEFE33C4855D2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893BD-FB38-4F2C-B86E-16B9EEA76BBD}"/>
      </w:docPartPr>
      <w:docPartBody>
        <w:p w:rsidR="00FE0368" w:rsidRDefault="00471C98" w:rsidP="00471C98">
          <w:pPr>
            <w:pStyle w:val="7FCF3C29B96244D1BEFE33C4855D26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08E61AD0114B5EB1D32A43F0252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C9BE7-3721-433E-9AAE-52D3407D27A4}"/>
      </w:docPartPr>
      <w:docPartBody>
        <w:p w:rsidR="00FE0368" w:rsidRDefault="00471C98" w:rsidP="00471C98">
          <w:pPr>
            <w:pStyle w:val="C808E61AD0114B5EB1D32A43F0252D1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77FEFF06F841D7B7284FAA340DC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076AF-AA8E-49DA-AFB5-8F5629F19843}"/>
      </w:docPartPr>
      <w:docPartBody>
        <w:p w:rsidR="00FE0368" w:rsidRDefault="00471C98" w:rsidP="00471C98">
          <w:pPr>
            <w:pStyle w:val="0F77FEFF06F841D7B7284FAA340DC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318CFCF1A4E58BE5834962871A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DDF40-3E41-4CB4-9211-F3B73E0917C7}"/>
      </w:docPartPr>
      <w:docPartBody>
        <w:p w:rsidR="00FE0368" w:rsidRDefault="00471C98" w:rsidP="00471C98">
          <w:pPr>
            <w:pStyle w:val="EBC318CFCF1A4E58BE5834962871A2F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00F1BBA19C47CA949157A3CED4E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1044A-C4C9-42E4-BF6D-788DA71A2E88}"/>
      </w:docPartPr>
      <w:docPartBody>
        <w:p w:rsidR="00FE0368" w:rsidRDefault="00471C98" w:rsidP="00471C98">
          <w:pPr>
            <w:pStyle w:val="9100F1BBA19C47CA949157A3CED4E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BCE7EFBC2214730B7DC98ECAF47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972C4-A9E3-4A1B-B2F1-537850A650D8}"/>
      </w:docPartPr>
      <w:docPartBody>
        <w:p w:rsidR="00FE0368" w:rsidRDefault="00471C98" w:rsidP="00471C98">
          <w:pPr>
            <w:pStyle w:val="9BCE7EFBC2214730B7DC98ECAF47E3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B47DA43A0D94ADBABDAFEF38B091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A0AA-1444-4902-B88C-8E0D3ED2CDC9}"/>
      </w:docPartPr>
      <w:docPartBody>
        <w:p w:rsidR="00FE0368" w:rsidRDefault="00471C98" w:rsidP="00471C98">
          <w:pPr>
            <w:pStyle w:val="FB47DA43A0D94ADBABDAFEF38B0915F5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71C98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7C5A99"/>
    <w:rsid w:val="00810920"/>
    <w:rsid w:val="008176E2"/>
    <w:rsid w:val="008E118A"/>
    <w:rsid w:val="008E3188"/>
    <w:rsid w:val="00A036B0"/>
    <w:rsid w:val="00A104A7"/>
    <w:rsid w:val="00A61A5D"/>
    <w:rsid w:val="00AB484A"/>
    <w:rsid w:val="00AD7C28"/>
    <w:rsid w:val="00AE2C03"/>
    <w:rsid w:val="00B103B1"/>
    <w:rsid w:val="00B42024"/>
    <w:rsid w:val="00B6573C"/>
    <w:rsid w:val="00C0036D"/>
    <w:rsid w:val="00C32372"/>
    <w:rsid w:val="00DA008C"/>
    <w:rsid w:val="00DE3DE6"/>
    <w:rsid w:val="00E5661E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E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71C9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8865C16104CD408DA1FB1F8EEAD15340">
    <w:name w:val="8865C16104CD408DA1FB1F8EEAD15340"/>
    <w:rsid w:val="00471C98"/>
    <w:pPr>
      <w:spacing w:after="160" w:line="259" w:lineRule="auto"/>
    </w:pPr>
  </w:style>
  <w:style w:type="paragraph" w:customStyle="1" w:styleId="7FCF3C29B96244D1BEFE33C4855D267F">
    <w:name w:val="7FCF3C29B96244D1BEFE33C4855D267F"/>
    <w:rsid w:val="00471C98"/>
    <w:pPr>
      <w:spacing w:after="160" w:line="259" w:lineRule="auto"/>
    </w:pPr>
  </w:style>
  <w:style w:type="paragraph" w:customStyle="1" w:styleId="C808E61AD0114B5EB1D32A43F0252D1E">
    <w:name w:val="C808E61AD0114B5EB1D32A43F0252D1E"/>
    <w:rsid w:val="00471C98"/>
    <w:pPr>
      <w:spacing w:after="160" w:line="259" w:lineRule="auto"/>
    </w:pPr>
  </w:style>
  <w:style w:type="paragraph" w:customStyle="1" w:styleId="0F77FEFF06F841D7B7284FAA340DC53A">
    <w:name w:val="0F77FEFF06F841D7B7284FAA340DC53A"/>
    <w:rsid w:val="00471C98"/>
    <w:pPr>
      <w:spacing w:after="160" w:line="259" w:lineRule="auto"/>
    </w:pPr>
  </w:style>
  <w:style w:type="paragraph" w:customStyle="1" w:styleId="EBC318CFCF1A4E58BE5834962871A2F6">
    <w:name w:val="EBC318CFCF1A4E58BE5834962871A2F6"/>
    <w:rsid w:val="00471C98"/>
    <w:pPr>
      <w:spacing w:after="160" w:line="259" w:lineRule="auto"/>
    </w:pPr>
  </w:style>
  <w:style w:type="paragraph" w:customStyle="1" w:styleId="9100F1BBA19C47CA949157A3CED4EAAE">
    <w:name w:val="9100F1BBA19C47CA949157A3CED4EAAE"/>
    <w:rsid w:val="00471C98"/>
    <w:pPr>
      <w:spacing w:after="160" w:line="259" w:lineRule="auto"/>
    </w:pPr>
  </w:style>
  <w:style w:type="paragraph" w:customStyle="1" w:styleId="9BCE7EFBC2214730B7DC98ECAF47E31B">
    <w:name w:val="9BCE7EFBC2214730B7DC98ECAF47E31B"/>
    <w:rsid w:val="00471C98"/>
    <w:pPr>
      <w:spacing w:after="160" w:line="259" w:lineRule="auto"/>
    </w:pPr>
  </w:style>
  <w:style w:type="paragraph" w:customStyle="1" w:styleId="FB47DA43A0D94ADBABDAFEF38B0915F5">
    <w:name w:val="FB47DA43A0D94ADBABDAFEF38B0915F5"/>
    <w:rsid w:val="00471C9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11</TotalTime>
  <Pages>4</Pages>
  <Words>1252</Words>
  <Characters>6888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</cp:revision>
  <cp:lastPrinted>2026-02-09T15:38:00Z</cp:lastPrinted>
  <dcterms:created xsi:type="dcterms:W3CDTF">2026-07-16T16:34:00Z</dcterms:created>
  <dcterms:modified xsi:type="dcterms:W3CDTF">2026-07-16T16:45:00Z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