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0BFFFECF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2E0A63">
        <w:rPr>
          <w:rFonts w:ascii="Mulish" w:hAnsi="Mulish"/>
        </w:rPr>
        <w:t>l</w:t>
      </w:r>
      <w:r w:rsidRPr="00296787">
        <w:rPr>
          <w:rFonts w:ascii="Mulish" w:hAnsi="Mulish"/>
        </w:rPr>
        <w:t xml:space="preserve"> </w:t>
      </w:r>
      <w:r w:rsidR="002E0A63" w:rsidRPr="002E0A63">
        <w:rPr>
          <w:rFonts w:ascii="Mulish" w:hAnsi="Mulish"/>
          <w:szCs w:val="22"/>
        </w:rPr>
        <w:t>Centro Sefarad-Israel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5"/>
        <w:gridCol w:w="686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5EEDBD48" w:rsidR="00B628C5" w:rsidRPr="002E0A63" w:rsidRDefault="002E0A63" w:rsidP="00F8475B">
            <w:pPr>
              <w:rPr>
                <w:rFonts w:ascii="Mulish" w:hAnsi="Mulish"/>
                <w:sz w:val="24"/>
              </w:rPr>
            </w:pPr>
            <w:r w:rsidRPr="002E0A63">
              <w:rPr>
                <w:rFonts w:ascii="Mulish" w:hAnsi="Mulish"/>
                <w:sz w:val="24"/>
              </w:rPr>
              <w:t>Centro Sefarad-Israel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18664DB7" w:rsidR="00B628C5" w:rsidRPr="00296787" w:rsidRDefault="00E247FB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2</w:t>
            </w:r>
            <w:r w:rsidR="002E0A63">
              <w:rPr>
                <w:rFonts w:ascii="Mulish" w:hAnsi="Mulish"/>
                <w:sz w:val="24"/>
              </w:rPr>
              <w:t>3</w:t>
            </w:r>
            <w:r w:rsidR="009A5943">
              <w:rPr>
                <w:rFonts w:ascii="Mulish" w:hAnsi="Mulish"/>
                <w:sz w:val="24"/>
              </w:rPr>
              <w:t>/03/2026</w:t>
            </w:r>
          </w:p>
          <w:p w14:paraId="5DEB5371" w14:textId="3B5CF056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9A35EA">
              <w:rPr>
                <w:rFonts w:ascii="Mulish" w:hAnsi="Mulish"/>
                <w:sz w:val="24"/>
              </w:rPr>
              <w:t>02/06/2026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08A073E9" w:rsidR="00B628C5" w:rsidRPr="002E0A63" w:rsidRDefault="008B32D9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2E0A63" w:rsidRPr="002E0A63">
                <w:rPr>
                  <w:rStyle w:val="Hipervnculo"/>
                  <w:rFonts w:ascii="Mulish" w:hAnsi="Mulish"/>
                  <w:sz w:val="24"/>
                </w:rPr>
                <w:t>https://www.sefarad-israel.es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8B32D9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637C85EB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272DDCDC" w:rsidR="00AF751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30894A09" w:rsidR="00AF751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64CFC116" w:rsidR="00AF751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74238BDA" w:rsidR="00AF751D" w:rsidRPr="00DF05BD" w:rsidRDefault="002B2F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0BDEA76" w:rsidR="00AF751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2F3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0AB42FE7" w:rsidR="00DF05BD" w:rsidRPr="00DF05BD" w:rsidRDefault="009A35E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81C06B8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A35EA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CA6CFE4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0A9B5A14" w:rsidR="00DF05BD" w:rsidRPr="00DF05BD" w:rsidRDefault="002B2F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6A3AA5C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2F3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31B12DBB" w:rsidR="00DF05BD" w:rsidRPr="00DF05BD" w:rsidRDefault="002B2F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5F3DD56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2F3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79575F8A" w:rsidR="00DF05BD" w:rsidRPr="00DF05BD" w:rsidRDefault="002B2F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132AEA68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2F3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29B7BBAF" w:rsidR="00DF05BD" w:rsidRPr="00DF05BD" w:rsidRDefault="002B2F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5131F9EF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2F3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26F816D8" w:rsidR="00DF05BD" w:rsidRPr="00DF05BD" w:rsidRDefault="002B2F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47421F6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2F3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4162057C" w:rsidR="00DF05BD" w:rsidRPr="00DF05BD" w:rsidRDefault="002B2F3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403F151B" w:rsidR="00DF05BD" w:rsidRPr="00DF05BD" w:rsidRDefault="008B32D9" w:rsidP="001B1B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2F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27F431A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40EF8546" w:rsidR="00DF05BD" w:rsidRPr="00DF05BD" w:rsidRDefault="008B32D9" w:rsidP="001B1B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7293AF94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126349BB" w:rsidR="00DF05BD" w:rsidRPr="00DF05BD" w:rsidRDefault="008B32D9" w:rsidP="001B1B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9A35EA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9A35EA" w:rsidRPr="00296787" w:rsidRDefault="009A35EA" w:rsidP="009A35E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9A35EA" w:rsidRDefault="009A35EA" w:rsidP="009A35EA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ABD2FA63B57341E4AD366288BB04D31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9A35EA" w:rsidRPr="00DF05BD" w:rsidRDefault="009A35EA" w:rsidP="009A35EA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4CC4AFF0" w:rsidR="009A35EA" w:rsidRPr="00DF05BD" w:rsidRDefault="008B32D9" w:rsidP="001B1B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11040343"/>
                <w:placeholder>
                  <w:docPart w:val="B0DA194ABB0C4890B1F8865BD411F0D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A35E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A35EA">
              <w:rPr>
                <w:szCs w:val="18"/>
              </w:rPr>
              <w:t xml:space="preserve">. </w:t>
            </w:r>
            <w:r w:rsidR="009A35EA" w:rsidRPr="009A35EA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0FF74D9C" w:rsidR="00DF05BD" w:rsidRPr="00DF05BD" w:rsidRDefault="008B32D9" w:rsidP="001B1B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A35E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A35EA">
              <w:rPr>
                <w:szCs w:val="18"/>
              </w:rPr>
              <w:t xml:space="preserve">. </w:t>
            </w:r>
            <w:r w:rsidR="009A35EA" w:rsidRPr="009A35EA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7E7231A3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7D9224E2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D7B3E46" w:rsidR="00DF05BD" w:rsidRPr="00DF05BD" w:rsidRDefault="002B2F3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1246F5B4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2F3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58FB3109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C0449A8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32EB1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7EC48F6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27F8641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247A797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3F3805D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4A24356" w:rsidR="00DF05BD" w:rsidRPr="00DF05BD" w:rsidRDefault="008D755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7EF9489F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A0E8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074F8DA8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17FF7982" w:rsidR="00DF05BD" w:rsidRPr="00DF05BD" w:rsidRDefault="008B32D9" w:rsidP="001B1B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D755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3B9D600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215A605B" w:rsidR="00DF05BD" w:rsidRPr="00DF05BD" w:rsidRDefault="008B32D9" w:rsidP="001B1B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D755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A0BAF3C" w:rsidR="00DF05BD" w:rsidRPr="00DF05BD" w:rsidRDefault="008D755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31D9F3BD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D755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2C51BED" w:rsidR="00DF05BD" w:rsidRPr="00DF05BD" w:rsidRDefault="008D755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3388A427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D755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AE3F255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046F8D5F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3600CE41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D755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CE151E" w:rsidR="00DF05BD" w:rsidRPr="00DF05BD" w:rsidRDefault="008D755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2F1396FF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E370B15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D755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01FB232A" w:rsidR="00DF05BD" w:rsidRPr="00DF05BD" w:rsidRDefault="008D755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4866D958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D755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0A4727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457877B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D755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32B95657" w:rsidR="00DF05BD" w:rsidRPr="00DF05BD" w:rsidRDefault="00DA3DD5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31FE5362" w:rsidR="00DF05BD" w:rsidRPr="00DF05BD" w:rsidRDefault="008B32D9" w:rsidP="001B1B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D755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1BA5E437" w:rsidR="00DF05BD" w:rsidRPr="00DF05BD" w:rsidRDefault="008B32D9" w:rsidP="001B1B6B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0649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5084FC2A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CF0B28A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4119D0C2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2A6B518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D267BDA" w:rsidR="00DF05BD" w:rsidRPr="00DF05BD" w:rsidRDefault="00A0649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05EF6FBD" w:rsidR="00DF05BD" w:rsidRPr="00DF05BD" w:rsidRDefault="008B32D9" w:rsidP="001B1B6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06491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55C2A63D" w:rsidR="00DF05BD" w:rsidRPr="00DF05BD" w:rsidRDefault="00764F87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A06491">
              <w:rPr>
                <w:rFonts w:ascii="Mulish" w:hAnsi="Mulish"/>
                <w:b/>
                <w:sz w:val="18"/>
                <w:szCs w:val="18"/>
              </w:rPr>
              <w:t>3</w:t>
            </w:r>
          </w:p>
        </w:tc>
        <w:tc>
          <w:tcPr>
            <w:tcW w:w="2806" w:type="dxa"/>
          </w:tcPr>
          <w:p w14:paraId="3E03AC72" w14:textId="0B407E7F" w:rsidR="00DF05BD" w:rsidRPr="00DF05BD" w:rsidRDefault="00A06491" w:rsidP="001B1B6B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22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E8C3896" w:rsidR="002A7C57" w:rsidRPr="00816885" w:rsidRDefault="00764F8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A06491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5" w:type="dxa"/>
          </w:tcPr>
          <w:p w14:paraId="33CF1936" w14:textId="0B978B69" w:rsidR="002A7C57" w:rsidRPr="00816885" w:rsidRDefault="00764F8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6" w:type="dxa"/>
            <w:shd w:val="clear" w:color="auto" w:fill="CB9700"/>
          </w:tcPr>
          <w:p w14:paraId="2B06FB4B" w14:textId="31CB088A" w:rsidR="002A7C57" w:rsidRPr="00816885" w:rsidRDefault="00764F8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A06491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1998848E" w:rsidR="00786855" w:rsidRPr="00786855" w:rsidRDefault="008B32D9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2E0A63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6116C2A2" w14:textId="520FF6F9" w:rsidR="0028343B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A06491">
        <w:rPr>
          <w:rFonts w:ascii="Mulish" w:hAnsi="Mulish"/>
          <w:lang w:bidi="es-ES"/>
        </w:rPr>
        <w:fldChar w:fldCharType="begin"/>
      </w:r>
      <w:r w:rsidR="00A06491">
        <w:rPr>
          <w:rFonts w:ascii="Mulish" w:hAnsi="Mulish"/>
          <w:lang w:bidi="es-ES"/>
        </w:rPr>
        <w:instrText xml:space="preserve"> LINK </w:instrText>
      </w:r>
      <w:r w:rsidR="0028343B">
        <w:rPr>
          <w:rFonts w:ascii="Mulish" w:hAnsi="Mulish"/>
          <w:lang w:bidi="es-ES"/>
        </w:rPr>
        <w:instrText xml:space="preserve">Excel.Sheet.12 "C:\\Users\\mariadelcarmen.motos\\Documents\\Trabajo fuera red\\Segunda vuelta SPI\\119-Centro Sefarad-Israel\\2026\\119 Excel Centro Sefarad-Israel 2026.xlsx" Tablas!F2C1:F7C9 </w:instrText>
      </w:r>
      <w:r w:rsidR="00A06491">
        <w:rPr>
          <w:rFonts w:ascii="Mulish" w:hAnsi="Mulish"/>
          <w:lang w:bidi="es-ES"/>
        </w:rPr>
        <w:instrText xml:space="preserve">\a \f 4 \h </w:instrText>
      </w:r>
      <w:r w:rsidR="00A06491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28343B" w:rsidRPr="0028343B" w14:paraId="37F60A38" w14:textId="77777777" w:rsidTr="0028343B">
        <w:trPr>
          <w:divId w:val="1374768317"/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02353414" w14:textId="38E916A6" w:rsidR="0028343B" w:rsidRPr="0028343B" w:rsidRDefault="0028343B" w:rsidP="0028343B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E1B861B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0F4A569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47A7155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85A8898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4370A56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E9433EC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698C4CB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DC27457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28343B" w:rsidRPr="0028343B" w14:paraId="03D8C5AC" w14:textId="77777777" w:rsidTr="0028343B">
        <w:trPr>
          <w:divId w:val="1374768317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4F2CD4C" w14:textId="77777777" w:rsidR="0028343B" w:rsidRPr="0028343B" w:rsidRDefault="0028343B" w:rsidP="0028343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BADD57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CA087B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B4212A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6910DD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B8C881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F0A4A7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E95F74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FFB53E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22,1</w:t>
            </w:r>
          </w:p>
        </w:tc>
      </w:tr>
      <w:tr w:rsidR="0028343B" w:rsidRPr="0028343B" w14:paraId="36B09362" w14:textId="77777777" w:rsidTr="0028343B">
        <w:trPr>
          <w:divId w:val="1374768317"/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E24092A" w14:textId="77777777" w:rsidR="0028343B" w:rsidRPr="0028343B" w:rsidRDefault="0028343B" w:rsidP="0028343B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805425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28D8A5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0C1D8A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6D60AAE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647CFE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1BF690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CEC76F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C5ADFD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28343B" w:rsidRPr="0028343B" w14:paraId="2E97E5A2" w14:textId="77777777" w:rsidTr="0028343B">
        <w:trPr>
          <w:divId w:val="1374768317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F12F397" w14:textId="77777777" w:rsidR="0028343B" w:rsidRPr="0028343B" w:rsidRDefault="0028343B" w:rsidP="0028343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17AB4B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132200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0C5E54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8B679A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12436E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B1AD8D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5BC4DA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9BB5BD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25,2</w:t>
            </w:r>
          </w:p>
        </w:tc>
      </w:tr>
      <w:tr w:rsidR="0028343B" w:rsidRPr="0028343B" w14:paraId="13D8E0F2" w14:textId="77777777" w:rsidTr="0028343B">
        <w:trPr>
          <w:divId w:val="1374768317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45146C1" w14:textId="77777777" w:rsidR="0028343B" w:rsidRPr="0028343B" w:rsidRDefault="0028343B" w:rsidP="0028343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1417DC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E3F9CF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F35E75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7B6354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9E6988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4352FD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D35974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1B6AB2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28343B" w:rsidRPr="0028343B" w14:paraId="15940517" w14:textId="77777777" w:rsidTr="0028343B">
        <w:trPr>
          <w:divId w:val="1374768317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23A69D2" w14:textId="77777777" w:rsidR="0028343B" w:rsidRPr="0028343B" w:rsidRDefault="0028343B" w:rsidP="0028343B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5FA4FB3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ED04AB8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7CF5CD3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928F0DB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2ACD21B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B0539C2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285D385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17,9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3105B86" w14:textId="77777777" w:rsidR="0028343B" w:rsidRPr="0028343B" w:rsidRDefault="0028343B" w:rsidP="0028343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8343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23,5</w:t>
            </w:r>
          </w:p>
        </w:tc>
      </w:tr>
    </w:tbl>
    <w:p w14:paraId="0C1D514F" w14:textId="689D64E3" w:rsidR="005D6440" w:rsidRDefault="00A06491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5D6440">
        <w:rPr>
          <w:rFonts w:ascii="Mulish" w:hAnsi="Mulish"/>
          <w:lang w:bidi="es-ES"/>
        </w:rPr>
        <w:fldChar w:fldCharType="begin"/>
      </w:r>
      <w:r w:rsidR="005D6440">
        <w:rPr>
          <w:rFonts w:ascii="Mulish" w:hAnsi="Mulish"/>
          <w:lang w:bidi="es-ES"/>
        </w:rPr>
        <w:instrText xml:space="preserve"> LINK Excel.Sheet.12 "C:\\Users\\maria.bonache\\Desktop\\Excel Centro Sefarad-Israel 2026.xlsx" "Tablas!F2C1:F7C9" \a \f 4 \h </w:instrText>
      </w:r>
      <w:r w:rsidR="005D6440">
        <w:rPr>
          <w:rFonts w:ascii="Mulish" w:hAnsi="Mulish"/>
          <w:lang w:bidi="es-ES"/>
        </w:rPr>
        <w:fldChar w:fldCharType="separate"/>
      </w:r>
    </w:p>
    <w:p w14:paraId="0D0031AF" w14:textId="35832E67" w:rsidR="001E106B" w:rsidRPr="00296787" w:rsidRDefault="005D6440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A06491">
        <w:rPr>
          <w:rFonts w:ascii="Mulish" w:hAnsi="Mulish"/>
          <w:lang w:bidi="es-ES"/>
        </w:rPr>
        <w:t>23,5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1AE869CF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1342ED">
        <w:rPr>
          <w:rFonts w:ascii="Mulish" w:hAnsi="Mulish"/>
        </w:rPr>
        <w:t xml:space="preserve">considera </w:t>
      </w:r>
      <w:r w:rsidR="00C54F6E">
        <w:rPr>
          <w:rFonts w:ascii="Mulish" w:hAnsi="Mulish"/>
        </w:rPr>
        <w:t>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5D6440">
        <w:rPr>
          <w:rFonts w:ascii="Mulish" w:hAnsi="Mulish"/>
        </w:rPr>
        <w:t xml:space="preserve">l </w:t>
      </w:r>
      <w:r w:rsidR="005D6440" w:rsidRPr="005D6440">
        <w:rPr>
          <w:rFonts w:ascii="Mulish" w:hAnsi="Mulish"/>
          <w:szCs w:val="22"/>
        </w:rPr>
        <w:t>Centro Sefarad-Israel</w:t>
      </w:r>
      <w:r w:rsidR="00C54F6E">
        <w:rPr>
          <w:rFonts w:ascii="Mulish" w:hAnsi="Mulish"/>
          <w:szCs w:val="22"/>
        </w:rPr>
        <w:t>, pese a la mejoría experimentada</w:t>
      </w:r>
      <w:r w:rsidR="001342ED">
        <w:rPr>
          <w:rFonts w:ascii="Mulish" w:hAnsi="Mulish"/>
          <w:szCs w:val="22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A06491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 xml:space="preserve">cremento de </w:t>
      </w:r>
      <w:r w:rsidR="00A06491">
        <w:rPr>
          <w:rFonts w:ascii="Mulish" w:hAnsi="Mulish"/>
          <w:lang w:bidi="es-ES"/>
        </w:rPr>
        <w:t>2,7</w:t>
      </w:r>
      <w:r w:rsidR="00786855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 atribuibles a la</w:t>
      </w:r>
      <w:r w:rsidR="00A557D4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aplicación de </w:t>
      </w:r>
      <w:r w:rsidR="005D6440">
        <w:rPr>
          <w:rFonts w:ascii="Mulish" w:hAnsi="Mulish"/>
          <w:lang w:bidi="es-ES"/>
        </w:rPr>
        <w:t>una</w:t>
      </w:r>
      <w:r w:rsidR="00A557D4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5.</w:t>
      </w:r>
    </w:p>
    <w:p w14:paraId="28209DFA" w14:textId="14730C99" w:rsidR="001E106B" w:rsidRPr="00296787" w:rsidRDefault="00A06491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obstante,</w:t>
      </w:r>
      <w:r w:rsidR="001E106B" w:rsidRPr="00296787">
        <w:rPr>
          <w:rFonts w:ascii="Mulish" w:hAnsi="Mulish"/>
        </w:rPr>
        <w:t xml:space="preserve"> persisten los </w:t>
      </w:r>
      <w:r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347D7C3C" w14:textId="7FFFBD9F" w:rsidR="001E106B" w:rsidRDefault="001E106B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111A6B95" w14:textId="2A5D04AB" w:rsidR="00E9449A" w:rsidRPr="00447B82" w:rsidRDefault="00E9449A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Continúa publicándose información fuera del </w:t>
      </w:r>
      <w:r w:rsidR="00A06491">
        <w:rPr>
          <w:rFonts w:ascii="Mulish" w:hAnsi="Mulish"/>
        </w:rPr>
        <w:t>P</w:t>
      </w:r>
      <w:r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0677D16" w14:textId="4F2852D8" w:rsidR="004E487F" w:rsidRPr="00897B58" w:rsidRDefault="001C3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36"/>
          <w:szCs w:val="36"/>
        </w:rPr>
      </w:pPr>
      <w:r w:rsidRPr="00897B58">
        <w:rPr>
          <w:rFonts w:ascii="Mulish" w:hAnsi="Mulish"/>
        </w:rPr>
        <w:t xml:space="preserve">El </w:t>
      </w:r>
      <w:r w:rsidR="00A06491">
        <w:rPr>
          <w:rFonts w:ascii="Mulish" w:hAnsi="Mulish"/>
        </w:rPr>
        <w:t>R</w:t>
      </w:r>
      <w:r w:rsidR="004E487F" w:rsidRPr="00897B58">
        <w:rPr>
          <w:rFonts w:ascii="Mulish" w:hAnsi="Mulish"/>
        </w:rPr>
        <w:t xml:space="preserve">egistro de </w:t>
      </w:r>
      <w:r w:rsidR="00A06491">
        <w:rPr>
          <w:rFonts w:ascii="Mulish" w:hAnsi="Mulish"/>
        </w:rPr>
        <w:t>A</w:t>
      </w:r>
      <w:r w:rsidR="004E487F" w:rsidRPr="00897B58">
        <w:rPr>
          <w:rFonts w:ascii="Mulish" w:hAnsi="Mulish"/>
        </w:rPr>
        <w:t xml:space="preserve">ctividades de </w:t>
      </w:r>
      <w:r w:rsidR="00A06491">
        <w:rPr>
          <w:rFonts w:ascii="Mulish" w:hAnsi="Mulish"/>
        </w:rPr>
        <w:t>T</w:t>
      </w:r>
      <w:r w:rsidR="004E487F" w:rsidRPr="00897B58">
        <w:rPr>
          <w:rFonts w:ascii="Mulish" w:hAnsi="Mulish"/>
        </w:rPr>
        <w:t>ratamiento</w:t>
      </w:r>
      <w:r w:rsidRPr="00897B58">
        <w:rPr>
          <w:rFonts w:ascii="Mulish" w:hAnsi="Mulish"/>
        </w:rPr>
        <w:t>.</w:t>
      </w:r>
    </w:p>
    <w:p w14:paraId="0630EC2C" w14:textId="1AACCAF1" w:rsidR="004E487F" w:rsidRPr="00897B58" w:rsidRDefault="001C3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97B58">
        <w:rPr>
          <w:rFonts w:ascii="Mulish" w:hAnsi="Mulish"/>
        </w:rPr>
        <w:t>La d</w:t>
      </w:r>
      <w:r w:rsidR="004E487F" w:rsidRPr="00897B58">
        <w:rPr>
          <w:rFonts w:ascii="Mulish" w:hAnsi="Mulish"/>
        </w:rPr>
        <w:t>escripción de la estructura organizativa</w:t>
      </w:r>
      <w:r w:rsidR="00897B58">
        <w:rPr>
          <w:rFonts w:ascii="Mulish" w:hAnsi="Mulish"/>
        </w:rPr>
        <w:t>.</w:t>
      </w:r>
    </w:p>
    <w:p w14:paraId="5B70EB30" w14:textId="71F25258" w:rsidR="004E487F" w:rsidRPr="00897B58" w:rsidRDefault="001C3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97B58">
        <w:rPr>
          <w:rFonts w:ascii="Mulish" w:hAnsi="Mulish"/>
        </w:rPr>
        <w:t>El o</w:t>
      </w:r>
      <w:r w:rsidR="004E487F" w:rsidRPr="00897B58">
        <w:rPr>
          <w:rFonts w:ascii="Mulish" w:hAnsi="Mulish"/>
        </w:rPr>
        <w:t>rganigrama</w:t>
      </w:r>
      <w:r w:rsidR="00897B58">
        <w:rPr>
          <w:rFonts w:ascii="Mulish" w:hAnsi="Mulish"/>
        </w:rPr>
        <w:t>.</w:t>
      </w:r>
    </w:p>
    <w:p w14:paraId="13B4FAC6" w14:textId="784DEF27" w:rsidR="004E487F" w:rsidRPr="00897B58" w:rsidRDefault="001C3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97B58">
        <w:rPr>
          <w:rFonts w:ascii="Mulish" w:hAnsi="Mulish"/>
        </w:rPr>
        <w:t>La i</w:t>
      </w:r>
      <w:r w:rsidR="004E487F" w:rsidRPr="00897B58">
        <w:rPr>
          <w:rFonts w:ascii="Mulish" w:hAnsi="Mulish"/>
        </w:rPr>
        <w:t>dentificación de los máximos responsables</w:t>
      </w:r>
      <w:r w:rsidR="00897B58">
        <w:rPr>
          <w:rFonts w:ascii="Mulish" w:hAnsi="Mulish"/>
        </w:rPr>
        <w:t>.</w:t>
      </w:r>
    </w:p>
    <w:p w14:paraId="4D3744C8" w14:textId="60DCAEAA" w:rsidR="004E487F" w:rsidRPr="00897B58" w:rsidRDefault="001C3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97B58">
        <w:rPr>
          <w:rFonts w:ascii="Mulish" w:hAnsi="Mulish"/>
        </w:rPr>
        <w:t>El p</w:t>
      </w:r>
      <w:r w:rsidR="004E487F" w:rsidRPr="00897B58">
        <w:rPr>
          <w:rFonts w:ascii="Mulish" w:hAnsi="Mulish"/>
        </w:rPr>
        <w:t>erfil y trayectoria profesional de los máximos responsables</w:t>
      </w:r>
      <w:r w:rsidR="00897B58">
        <w:rPr>
          <w:rFonts w:ascii="Mulish" w:hAnsi="Mulish"/>
        </w:rPr>
        <w:t>.</w:t>
      </w:r>
    </w:p>
    <w:p w14:paraId="7896D4AB" w14:textId="5AA93269" w:rsidR="006B4FAE" w:rsidRPr="00897B58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97B58">
        <w:rPr>
          <w:rFonts w:ascii="Mulish" w:hAnsi="Mulish"/>
        </w:rPr>
        <w:t>El grado de cumplimiento y resultados de planes y programas.</w:t>
      </w:r>
    </w:p>
    <w:p w14:paraId="43EA5C21" w14:textId="0D82A9D4" w:rsidR="004A1F4C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97B58">
        <w:rPr>
          <w:rFonts w:ascii="Mulish" w:hAnsi="Mulish"/>
        </w:rPr>
        <w:t>Los indicadores de medida y valoración de planes y programas.</w:t>
      </w:r>
    </w:p>
    <w:p w14:paraId="68B9EA3A" w14:textId="3F5BA676" w:rsidR="005E3488" w:rsidRDefault="005E3488" w:rsidP="005E3488">
      <w:pPr>
        <w:pStyle w:val="Sinespaciado"/>
        <w:spacing w:line="276" w:lineRule="auto"/>
        <w:jc w:val="both"/>
        <w:rPr>
          <w:rFonts w:ascii="Mulish" w:hAnsi="Mulish"/>
        </w:rPr>
      </w:pPr>
    </w:p>
    <w:p w14:paraId="3A0DCC38" w14:textId="3B7F0B84" w:rsidR="005E3488" w:rsidRPr="005E3488" w:rsidRDefault="005E3488" w:rsidP="005E3488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 xml:space="preserve">Además, para cumplir por completo con la </w:t>
      </w:r>
      <w:r w:rsidRPr="005E3488">
        <w:rPr>
          <w:rFonts w:ascii="Mulish" w:hAnsi="Mulish"/>
        </w:rPr>
        <w:t xml:space="preserve">obligación Normativa aplicable, debe publicarse la normativa que regula el marco jurídico general de la entidad, por ejemplo, la Ley </w:t>
      </w:r>
      <w:r w:rsidRPr="005E3488">
        <w:rPr>
          <w:rFonts w:ascii="Mulish" w:hAnsi="Mulish"/>
        </w:rPr>
        <w:lastRenderedPageBreak/>
        <w:t>39/2015, la Ley 40/2015, la Ley de Contratos del Sector Público, la Ley General Presupuestaria</w:t>
      </w:r>
      <w:r w:rsidR="0028343B">
        <w:rPr>
          <w:rFonts w:ascii="Mulish" w:hAnsi="Mulish"/>
        </w:rPr>
        <w:t>.</w:t>
      </w:r>
    </w:p>
    <w:p w14:paraId="74EFA6E7" w14:textId="77777777" w:rsidR="00102065" w:rsidRPr="005E3488" w:rsidRDefault="00102065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624DCE2C" w14:textId="43B93D79" w:rsidR="004E487F" w:rsidRDefault="004E487F" w:rsidP="004E487F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347835E1" w14:textId="77777777" w:rsidR="004E487F" w:rsidRDefault="004E487F" w:rsidP="004E487F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23E5C1D" w14:textId="7039C1F8" w:rsidR="004E487F" w:rsidRPr="00897B58" w:rsidRDefault="004E487F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97B58">
        <w:rPr>
          <w:rFonts w:ascii="Mulish" w:hAnsi="Mulish"/>
        </w:rPr>
        <w:t>Las modificaciones de contratos.</w:t>
      </w:r>
    </w:p>
    <w:p w14:paraId="768A654E" w14:textId="77777777" w:rsidR="005E3488" w:rsidRDefault="005E3488" w:rsidP="005E348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1C86A977" w14:textId="77777777" w:rsidR="00F15315" w:rsidRPr="006C61B1" w:rsidRDefault="00F15315" w:rsidP="00F1531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3BF96073" w14:textId="530FFF44" w:rsidR="004E487F" w:rsidRPr="00897B58" w:rsidRDefault="001C3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897B58">
        <w:rPr>
          <w:rFonts w:ascii="Mulish" w:hAnsi="Mulish"/>
        </w:rPr>
        <w:t>Las e</w:t>
      </w:r>
      <w:r w:rsidR="004E487F" w:rsidRPr="00897B58">
        <w:rPr>
          <w:rFonts w:ascii="Mulish" w:hAnsi="Mulish"/>
        </w:rPr>
        <w:t>ncomiendas</w:t>
      </w:r>
      <w:r w:rsidR="00897B58">
        <w:rPr>
          <w:rFonts w:ascii="Mulish" w:hAnsi="Mulish"/>
        </w:rPr>
        <w:t>.</w:t>
      </w:r>
    </w:p>
    <w:p w14:paraId="3F0F4CE2" w14:textId="27C0C4C6" w:rsidR="004E487F" w:rsidRPr="00897B58" w:rsidRDefault="001C3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897B58">
        <w:rPr>
          <w:rFonts w:ascii="Mulish" w:hAnsi="Mulish"/>
        </w:rPr>
        <w:t>Las s</w:t>
      </w:r>
      <w:r w:rsidR="004E487F" w:rsidRPr="00897B58">
        <w:rPr>
          <w:rFonts w:ascii="Mulish" w:hAnsi="Mulish"/>
        </w:rPr>
        <w:t>ubcontrataciones</w:t>
      </w:r>
      <w:r w:rsidR="00897B58">
        <w:rPr>
          <w:rFonts w:ascii="Mulish" w:hAnsi="Mulish"/>
        </w:rPr>
        <w:t>.</w:t>
      </w:r>
    </w:p>
    <w:p w14:paraId="092220B7" w14:textId="0735A81F" w:rsidR="004E487F" w:rsidRPr="00897B58" w:rsidRDefault="001C3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897B58">
        <w:rPr>
          <w:rFonts w:ascii="Mulish" w:hAnsi="Mulish"/>
        </w:rPr>
        <w:t>Las s</w:t>
      </w:r>
      <w:r w:rsidR="004E487F" w:rsidRPr="00897B58">
        <w:rPr>
          <w:rFonts w:ascii="Mulish" w:hAnsi="Mulish"/>
        </w:rPr>
        <w:t>ubvenciones y ayudas públicas</w:t>
      </w:r>
      <w:r w:rsidRPr="00897B58">
        <w:rPr>
          <w:rFonts w:ascii="Mulish" w:hAnsi="Mulish"/>
        </w:rPr>
        <w:t xml:space="preserve"> concedidas por el Centro Sefarad-Israel</w:t>
      </w:r>
      <w:r w:rsidR="00897B58">
        <w:rPr>
          <w:rFonts w:ascii="Mulish" w:hAnsi="Mulish"/>
        </w:rPr>
        <w:t>.</w:t>
      </w:r>
    </w:p>
    <w:p w14:paraId="4C7E9F78" w14:textId="1D8A5250" w:rsidR="004E487F" w:rsidRPr="00897B58" w:rsidRDefault="005E3488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Sus</w:t>
      </w:r>
      <w:r w:rsidR="001C36D3" w:rsidRPr="00897B58">
        <w:rPr>
          <w:rFonts w:ascii="Mulish" w:hAnsi="Mulish"/>
        </w:rPr>
        <w:t xml:space="preserve"> p</w:t>
      </w:r>
      <w:r w:rsidR="004E487F" w:rsidRPr="00897B58">
        <w:rPr>
          <w:rFonts w:ascii="Mulish" w:hAnsi="Mulish"/>
        </w:rPr>
        <w:t>resupuesto</w:t>
      </w:r>
      <w:r w:rsidR="001C36D3" w:rsidRPr="00897B58">
        <w:rPr>
          <w:rFonts w:ascii="Mulish" w:hAnsi="Mulish"/>
        </w:rPr>
        <w:t>s</w:t>
      </w:r>
      <w:r w:rsidR="00897B58">
        <w:rPr>
          <w:rFonts w:ascii="Mulish" w:hAnsi="Mulish"/>
        </w:rPr>
        <w:t>.</w:t>
      </w:r>
    </w:p>
    <w:p w14:paraId="6ECC63A9" w14:textId="0C6F238F" w:rsidR="001C36D3" w:rsidRPr="00897B58" w:rsidRDefault="001C3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897B58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informes de auditoría de cuentas y de fiscalización </w:t>
      </w:r>
      <w:r w:rsidR="005E3488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r w:rsidR="005E3488">
        <w:rPr>
          <w:rFonts w:ascii="Mulish" w:hAnsi="Mulish"/>
        </w:rPr>
        <w:t>Si no existieran, debe especificarse este extremo</w:t>
      </w:r>
      <w:r w:rsidR="00897B58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F93364E" w14:textId="7C1FCFC2" w:rsidR="00AB2822" w:rsidRPr="00897B58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97B58">
        <w:rPr>
          <w:rFonts w:ascii="Mulish" w:hAnsi="Mulish"/>
        </w:rPr>
        <w:t>Las r</w:t>
      </w:r>
      <w:r w:rsidR="00AB2822" w:rsidRPr="00897B58">
        <w:rPr>
          <w:rFonts w:ascii="Mulish" w:hAnsi="Mulish"/>
        </w:rPr>
        <w:t>etribuciones de los máximos responsables</w:t>
      </w:r>
      <w:r w:rsidR="005B0C07" w:rsidRPr="00897B58">
        <w:rPr>
          <w:rFonts w:ascii="Mulish" w:hAnsi="Mulish"/>
        </w:rPr>
        <w:t>.</w:t>
      </w:r>
    </w:p>
    <w:p w14:paraId="2E26827F" w14:textId="2019B692" w:rsidR="004E487F" w:rsidRPr="00897B58" w:rsidRDefault="001C3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97B58">
        <w:rPr>
          <w:rFonts w:ascii="Mulish" w:hAnsi="Mulish"/>
        </w:rPr>
        <w:t>Las i</w:t>
      </w:r>
      <w:r w:rsidR="004E487F" w:rsidRPr="00897B58">
        <w:rPr>
          <w:rFonts w:ascii="Mulish" w:hAnsi="Mulish"/>
        </w:rPr>
        <w:t>ndemnizaciones percibidas por altos cargos o máximos responsables con ocasión del abandono del cargo</w:t>
      </w:r>
      <w:r w:rsidR="00897B58">
        <w:rPr>
          <w:rFonts w:ascii="Mulish" w:hAnsi="Mulish"/>
        </w:rPr>
        <w:t>.</w:t>
      </w:r>
    </w:p>
    <w:p w14:paraId="34943F58" w14:textId="4CEA277B" w:rsidR="004E487F" w:rsidRPr="00897B58" w:rsidRDefault="001C3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97B58">
        <w:rPr>
          <w:rFonts w:ascii="Mulish" w:hAnsi="Mulish"/>
        </w:rPr>
        <w:t>Las r</w:t>
      </w:r>
      <w:r w:rsidR="004E487F" w:rsidRPr="00897B58">
        <w:rPr>
          <w:rFonts w:ascii="Mulish" w:hAnsi="Mulish"/>
        </w:rPr>
        <w:t>esoluciones de autorización o reconocimiento de compatibilidad de empleados.</w:t>
      </w:r>
    </w:p>
    <w:p w14:paraId="33464E7B" w14:textId="157DB7B0" w:rsidR="004E487F" w:rsidRPr="00897B58" w:rsidRDefault="001C3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97B58">
        <w:rPr>
          <w:rFonts w:ascii="Mulish" w:hAnsi="Mulish"/>
        </w:rPr>
        <w:t>Las a</w:t>
      </w:r>
      <w:r w:rsidR="004E487F" w:rsidRPr="00897B58">
        <w:rPr>
          <w:rFonts w:ascii="Mulish" w:hAnsi="Mulish"/>
        </w:rPr>
        <w:t>utorizaci</w:t>
      </w:r>
      <w:r w:rsidRPr="00897B58">
        <w:rPr>
          <w:rFonts w:ascii="Mulish" w:hAnsi="Mulish"/>
        </w:rPr>
        <w:t>ones</w:t>
      </w:r>
      <w:r w:rsidR="004E487F" w:rsidRPr="00897B58">
        <w:rPr>
          <w:rFonts w:ascii="Mulish" w:hAnsi="Mulish"/>
        </w:rPr>
        <w:t xml:space="preserve"> para actividad privada al cese de altos cargos en la AGE, CCAA o EELL</w:t>
      </w:r>
      <w:r w:rsidR="00897B58">
        <w:rPr>
          <w:rFonts w:ascii="Mulish" w:hAnsi="Mulish"/>
        </w:rPr>
        <w:t>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C49A6C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7110850" w14:textId="702B7100" w:rsidR="00175A7B" w:rsidRPr="00447B82" w:rsidRDefault="005B0C07" w:rsidP="00447B8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0DF4CD27" w14:textId="77777777" w:rsidR="00175A7B" w:rsidRPr="00296787" w:rsidRDefault="00175A7B" w:rsidP="00AB28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0F345092" w14:textId="77777777" w:rsidR="005E3488" w:rsidRDefault="005E3488" w:rsidP="005E3488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bookmarkStart w:id="8" w:name="_Hlk231203178"/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6503A02B" w14:textId="77777777" w:rsidR="005E3488" w:rsidRDefault="005E3488" w:rsidP="005E3488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bookmarkEnd w:id="8"/>
    <w:p w14:paraId="3148666B" w14:textId="0C169B48" w:rsidR="005E3488" w:rsidRDefault="005E3488" w:rsidP="005E3488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por completo con </w:t>
      </w:r>
      <w:r w:rsidR="001342ED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4E678FDE" w14:textId="7FC7B4F7" w:rsidR="00447B82" w:rsidRDefault="00447B82" w:rsidP="00447B82">
      <w:pPr>
        <w:pStyle w:val="Sinespaciado"/>
        <w:spacing w:line="276" w:lineRule="auto"/>
        <w:rPr>
          <w:rFonts w:ascii="Mulish" w:hAnsi="Mulish"/>
        </w:rPr>
      </w:pPr>
    </w:p>
    <w:p w14:paraId="2B76762C" w14:textId="77777777" w:rsidR="00897B58" w:rsidRDefault="00897B58" w:rsidP="00447B82">
      <w:pPr>
        <w:pStyle w:val="Sinespaciado"/>
        <w:spacing w:line="276" w:lineRule="auto"/>
        <w:rPr>
          <w:rFonts w:ascii="Mulish" w:hAnsi="Mulish"/>
        </w:rPr>
      </w:pPr>
    </w:p>
    <w:p w14:paraId="5DB8548C" w14:textId="066A5E93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5E3488">
        <w:rPr>
          <w:rFonts w:ascii="Mulish" w:hAnsi="Mulish"/>
        </w:rPr>
        <w:t>juni</w:t>
      </w:r>
      <w:r w:rsidR="00AB2822">
        <w:rPr>
          <w:rFonts w:ascii="Mulish" w:hAnsi="Mulish"/>
        </w:rPr>
        <w:t xml:space="preserve">o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p w14:paraId="39BAF077" w14:textId="67AA43CA" w:rsidR="008B32D9" w:rsidRDefault="008B32D9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9F7922C" w14:textId="79AF6A23" w:rsidR="008B32D9" w:rsidRDefault="008B32D9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987BDD8" w14:textId="7D22EC59" w:rsidR="008B32D9" w:rsidRDefault="008B32D9" w:rsidP="008B32D9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3FD21B87" w14:textId="7A76D3FE" w:rsidR="008B32D9" w:rsidRDefault="008B32D9" w:rsidP="008B32D9">
      <w:pPr>
        <w:pStyle w:val="Sinespaciado"/>
        <w:spacing w:line="276" w:lineRule="auto"/>
        <w:jc w:val="center"/>
        <w:rPr>
          <w:rFonts w:ascii="Mulish" w:hAnsi="Mulish"/>
        </w:rPr>
      </w:pPr>
    </w:p>
    <w:p w14:paraId="4CA193C5" w14:textId="4BE5078B" w:rsidR="008B32D9" w:rsidRDefault="008B32D9" w:rsidP="008B32D9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9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Centro Sefarad-Israel</w:t>
      </w:r>
      <w:r>
        <w:rPr>
          <w:rFonts w:ascii="Mulish" w:eastAsia="Times New Roman" w:hAnsi="Mulish"/>
        </w:rPr>
        <w:t>, no se han recibido observaciones.</w:t>
      </w:r>
    </w:p>
    <w:bookmarkEnd w:id="9"/>
    <w:p w14:paraId="3BAFC231" w14:textId="77777777" w:rsidR="008B32D9" w:rsidRDefault="008B32D9" w:rsidP="008B32D9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8B32D9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AD2E8" w14:textId="77777777" w:rsidR="003B18DA" w:rsidRDefault="003B18DA" w:rsidP="00F31BC3">
      <w:r>
        <w:separator/>
      </w:r>
    </w:p>
  </w:endnote>
  <w:endnote w:type="continuationSeparator" w:id="0">
    <w:p w14:paraId="65AC3E79" w14:textId="77777777" w:rsidR="003B18DA" w:rsidRDefault="003B18DA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8B32D9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8B32D9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1C567" w14:textId="77777777" w:rsidR="003B18DA" w:rsidRDefault="003B18DA" w:rsidP="00F31BC3">
      <w:r>
        <w:separator/>
      </w:r>
    </w:p>
  </w:footnote>
  <w:footnote w:type="continuationSeparator" w:id="0">
    <w:p w14:paraId="763EE25C" w14:textId="77777777" w:rsidR="003B18DA" w:rsidRDefault="003B18DA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35DCBC9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505FCDE3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D0DBECE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92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43DA9740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2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30D3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342ED"/>
    <w:rsid w:val="00143137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1B6B"/>
    <w:rsid w:val="001B556E"/>
    <w:rsid w:val="001C01C2"/>
    <w:rsid w:val="001C2217"/>
    <w:rsid w:val="001C36D3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8343B"/>
    <w:rsid w:val="00296787"/>
    <w:rsid w:val="002A7C57"/>
    <w:rsid w:val="002B2F33"/>
    <w:rsid w:val="002C0CF7"/>
    <w:rsid w:val="002C19B9"/>
    <w:rsid w:val="002C1DD9"/>
    <w:rsid w:val="002C41B4"/>
    <w:rsid w:val="002D0702"/>
    <w:rsid w:val="002D27E4"/>
    <w:rsid w:val="002E0A63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941FA"/>
    <w:rsid w:val="003A0E8D"/>
    <w:rsid w:val="003A1694"/>
    <w:rsid w:val="003A390C"/>
    <w:rsid w:val="003B18DA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47B82"/>
    <w:rsid w:val="00457B28"/>
    <w:rsid w:val="00467FDF"/>
    <w:rsid w:val="004720A5"/>
    <w:rsid w:val="0047735C"/>
    <w:rsid w:val="004859CC"/>
    <w:rsid w:val="0048761D"/>
    <w:rsid w:val="004A1663"/>
    <w:rsid w:val="004A1F4C"/>
    <w:rsid w:val="004C6440"/>
    <w:rsid w:val="004D2203"/>
    <w:rsid w:val="004D4B3E"/>
    <w:rsid w:val="004D50CC"/>
    <w:rsid w:val="004D7037"/>
    <w:rsid w:val="004E487F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0C07"/>
    <w:rsid w:val="005B11B3"/>
    <w:rsid w:val="005B1544"/>
    <w:rsid w:val="005B5B28"/>
    <w:rsid w:val="005C0919"/>
    <w:rsid w:val="005C4778"/>
    <w:rsid w:val="005D6440"/>
    <w:rsid w:val="005E2505"/>
    <w:rsid w:val="005E3488"/>
    <w:rsid w:val="005E61F8"/>
    <w:rsid w:val="005E6704"/>
    <w:rsid w:val="005F3C59"/>
    <w:rsid w:val="005F4F71"/>
    <w:rsid w:val="005F580F"/>
    <w:rsid w:val="005F7D73"/>
    <w:rsid w:val="00603DFC"/>
    <w:rsid w:val="00607613"/>
    <w:rsid w:val="006179B9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96D5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4F87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E58B1"/>
    <w:rsid w:val="007F144B"/>
    <w:rsid w:val="007F1D56"/>
    <w:rsid w:val="007F3347"/>
    <w:rsid w:val="007F5F9D"/>
    <w:rsid w:val="00800B69"/>
    <w:rsid w:val="008012F4"/>
    <w:rsid w:val="00803D20"/>
    <w:rsid w:val="00804174"/>
    <w:rsid w:val="00805A8D"/>
    <w:rsid w:val="00807495"/>
    <w:rsid w:val="0081688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B58"/>
    <w:rsid w:val="00897D04"/>
    <w:rsid w:val="008A56F3"/>
    <w:rsid w:val="008A5AAE"/>
    <w:rsid w:val="008A6540"/>
    <w:rsid w:val="008B32D9"/>
    <w:rsid w:val="008D6E75"/>
    <w:rsid w:val="008D7550"/>
    <w:rsid w:val="008E007D"/>
    <w:rsid w:val="008F0F7D"/>
    <w:rsid w:val="008F0FDC"/>
    <w:rsid w:val="008F245E"/>
    <w:rsid w:val="008F2EF6"/>
    <w:rsid w:val="00902A71"/>
    <w:rsid w:val="009039FD"/>
    <w:rsid w:val="00903FE0"/>
    <w:rsid w:val="00912DB4"/>
    <w:rsid w:val="00941BC8"/>
    <w:rsid w:val="00947271"/>
    <w:rsid w:val="009654DA"/>
    <w:rsid w:val="00965C69"/>
    <w:rsid w:val="00967865"/>
    <w:rsid w:val="00982299"/>
    <w:rsid w:val="009A35EA"/>
    <w:rsid w:val="009A5943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491"/>
    <w:rsid w:val="00A06BF1"/>
    <w:rsid w:val="00A10B8C"/>
    <w:rsid w:val="00A11004"/>
    <w:rsid w:val="00A1361E"/>
    <w:rsid w:val="00A249BB"/>
    <w:rsid w:val="00A24E51"/>
    <w:rsid w:val="00A32171"/>
    <w:rsid w:val="00A51AAD"/>
    <w:rsid w:val="00A557D4"/>
    <w:rsid w:val="00A56942"/>
    <w:rsid w:val="00A571E6"/>
    <w:rsid w:val="00A608C3"/>
    <w:rsid w:val="00A670E9"/>
    <w:rsid w:val="00A677C6"/>
    <w:rsid w:val="00A770A3"/>
    <w:rsid w:val="00A82709"/>
    <w:rsid w:val="00AA0AE1"/>
    <w:rsid w:val="00AA6023"/>
    <w:rsid w:val="00AB1913"/>
    <w:rsid w:val="00AB2822"/>
    <w:rsid w:val="00AC2723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1F96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51D3"/>
    <w:rsid w:val="00C5055D"/>
    <w:rsid w:val="00C52EE5"/>
    <w:rsid w:val="00C54D21"/>
    <w:rsid w:val="00C54F6E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3F4C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32EB1"/>
    <w:rsid w:val="00D41F4C"/>
    <w:rsid w:val="00D45F5C"/>
    <w:rsid w:val="00D520C8"/>
    <w:rsid w:val="00D529A9"/>
    <w:rsid w:val="00D572C4"/>
    <w:rsid w:val="00D61D33"/>
    <w:rsid w:val="00D70570"/>
    <w:rsid w:val="00D77D83"/>
    <w:rsid w:val="00D9090A"/>
    <w:rsid w:val="00D91A5D"/>
    <w:rsid w:val="00D940D6"/>
    <w:rsid w:val="00D96084"/>
    <w:rsid w:val="00DA3DD5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247FB"/>
    <w:rsid w:val="00E30705"/>
    <w:rsid w:val="00E33169"/>
    <w:rsid w:val="00E51AC4"/>
    <w:rsid w:val="00E63F24"/>
    <w:rsid w:val="00E6528C"/>
    <w:rsid w:val="00E73F4D"/>
    <w:rsid w:val="00E83650"/>
    <w:rsid w:val="00E9449A"/>
    <w:rsid w:val="00E960E2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15315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35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sefarad-israel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6D2460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6D2460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D2FA63B57341E4AD366288BB04D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DBE00-C5CA-4406-96FE-9B942B9DAB4D}"/>
      </w:docPartPr>
      <w:docPartBody>
        <w:p w:rsidR="00BA042F" w:rsidRDefault="00873343" w:rsidP="00873343">
          <w:pPr>
            <w:pStyle w:val="ABD2FA63B57341E4AD366288BB04D31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DA194ABB0C4890B1F8865BD411F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630EA-7CD6-43CA-AE50-AB53450EBC77}"/>
      </w:docPartPr>
      <w:docPartBody>
        <w:p w:rsidR="00BA042F" w:rsidRDefault="00873343" w:rsidP="00873343">
          <w:pPr>
            <w:pStyle w:val="B0DA194ABB0C4890B1F8865BD411F0D9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5C7A79"/>
    <w:rsid w:val="00605052"/>
    <w:rsid w:val="00647467"/>
    <w:rsid w:val="006D1F5D"/>
    <w:rsid w:val="006D2460"/>
    <w:rsid w:val="00722659"/>
    <w:rsid w:val="00722728"/>
    <w:rsid w:val="0072448F"/>
    <w:rsid w:val="0074478F"/>
    <w:rsid w:val="00787EBD"/>
    <w:rsid w:val="007C3485"/>
    <w:rsid w:val="00810920"/>
    <w:rsid w:val="008627A2"/>
    <w:rsid w:val="00873343"/>
    <w:rsid w:val="008E118A"/>
    <w:rsid w:val="008E3188"/>
    <w:rsid w:val="00A036B0"/>
    <w:rsid w:val="00A104A7"/>
    <w:rsid w:val="00A26513"/>
    <w:rsid w:val="00AB484A"/>
    <w:rsid w:val="00AD7C28"/>
    <w:rsid w:val="00AE2C03"/>
    <w:rsid w:val="00B103B1"/>
    <w:rsid w:val="00B42024"/>
    <w:rsid w:val="00B6573C"/>
    <w:rsid w:val="00BA042F"/>
    <w:rsid w:val="00C32372"/>
    <w:rsid w:val="00D96C6D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73343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ABD2FA63B57341E4AD366288BB04D31E">
    <w:name w:val="ABD2FA63B57341E4AD366288BB04D31E"/>
    <w:rsid w:val="00873343"/>
    <w:pPr>
      <w:spacing w:after="160" w:line="259" w:lineRule="auto"/>
    </w:pPr>
  </w:style>
  <w:style w:type="paragraph" w:customStyle="1" w:styleId="B0DA194ABB0C4890B1F8865BD411F0D9">
    <w:name w:val="B0DA194ABB0C4890B1F8865BD411F0D9"/>
    <w:rsid w:val="0087334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4</Pages>
  <Words>1186</Words>
  <Characters>6526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MARIA DEL CARMEN MOTOS LÓPEZ</cp:lastModifiedBy>
  <cp:revision>2</cp:revision>
  <cp:lastPrinted>2026-02-09T15:38:00Z</cp:lastPrinted>
  <dcterms:created xsi:type="dcterms:W3CDTF">2026-07-14T09:24:00Z</dcterms:created>
  <dcterms:modified xsi:type="dcterms:W3CDTF">2026-07-14T09:24:00Z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