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428B8A5C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710E07" w:rsidRPr="00710E07">
        <w:rPr>
          <w:rFonts w:ascii="Mulish" w:hAnsi="Mulish"/>
          <w:szCs w:val="22"/>
        </w:rPr>
        <w:t xml:space="preserve">Consorcio Universitario del Centro Asociado a la UNED Andrés de </w:t>
      </w:r>
      <w:proofErr w:type="spellStart"/>
      <w:r w:rsidR="00710E07" w:rsidRPr="00710E07">
        <w:rPr>
          <w:rFonts w:ascii="Mulish" w:hAnsi="Mulish"/>
          <w:szCs w:val="22"/>
        </w:rPr>
        <w:t>Vandelvira</w:t>
      </w:r>
      <w:proofErr w:type="spellEnd"/>
      <w:r w:rsidR="00710E07" w:rsidRPr="00710E07">
        <w:rPr>
          <w:rFonts w:ascii="Mulish" w:hAnsi="Mulish"/>
          <w:szCs w:val="22"/>
        </w:rPr>
        <w:t xml:space="preserve"> en la provincia de Jaén</w:t>
      </w:r>
      <w:r w:rsidRPr="004A1FF4">
        <w:rPr>
          <w:rFonts w:ascii="Mulish" w:hAnsi="Mulish"/>
          <w:szCs w:val="22"/>
        </w:rPr>
        <w:t>,</w:t>
      </w:r>
      <w:r w:rsidRPr="00296787">
        <w:rPr>
          <w:rFonts w:ascii="Mulish" w:hAnsi="Mulish"/>
        </w:rPr>
        <w:t xml:space="preserve"> 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9B7A96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9"/>
        <w:gridCol w:w="685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505C6FDC" w:rsidR="00B628C5" w:rsidRPr="00090F7C" w:rsidRDefault="00090F7C" w:rsidP="009B7A96">
            <w:pPr>
              <w:jc w:val="both"/>
              <w:rPr>
                <w:rFonts w:ascii="Mulish" w:hAnsi="Mulish"/>
                <w:sz w:val="24"/>
              </w:rPr>
            </w:pPr>
            <w:r w:rsidRPr="00090F7C">
              <w:rPr>
                <w:rFonts w:ascii="Mulish" w:hAnsi="Mulish"/>
                <w:sz w:val="24"/>
              </w:rPr>
              <w:t xml:space="preserve">Consorcio Universitario del Centro Asociado a la UNED Andrés de </w:t>
            </w:r>
            <w:proofErr w:type="spellStart"/>
            <w:r w:rsidRPr="00090F7C">
              <w:rPr>
                <w:rFonts w:ascii="Mulish" w:hAnsi="Mulish"/>
                <w:sz w:val="24"/>
              </w:rPr>
              <w:t>Vandelvira</w:t>
            </w:r>
            <w:proofErr w:type="spellEnd"/>
            <w:r w:rsidRPr="00090F7C">
              <w:rPr>
                <w:rFonts w:ascii="Mulish" w:hAnsi="Mulish"/>
                <w:sz w:val="24"/>
              </w:rPr>
              <w:t xml:space="preserve"> en la provincia de Jaén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189EE7C5" w:rsidR="00B628C5" w:rsidRPr="00296787" w:rsidRDefault="00A93BD6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30</w:t>
            </w:r>
            <w:r w:rsidR="009A5943">
              <w:rPr>
                <w:rFonts w:ascii="Mulish" w:hAnsi="Mulish"/>
                <w:sz w:val="24"/>
              </w:rPr>
              <w:t>/03/2026</w:t>
            </w:r>
          </w:p>
          <w:p w14:paraId="5DEB5371" w14:textId="181344A6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9B7A96">
              <w:rPr>
                <w:rFonts w:ascii="Mulish" w:hAnsi="Mulish"/>
                <w:sz w:val="24"/>
              </w:rPr>
              <w:t>04/06/2026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EF0E018" w:rsidR="00B628C5" w:rsidRPr="00710E07" w:rsidRDefault="00D43E2C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710E07" w:rsidRPr="00710E07">
                <w:rPr>
                  <w:rStyle w:val="Hipervnculo"/>
                  <w:rFonts w:ascii="Mulish" w:hAnsi="Mulish"/>
                  <w:sz w:val="24"/>
                </w:rPr>
                <w:t>https://uned-jaen-ubeda.es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D43E2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3EFF642" w:rsidR="00AF751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B1756A2" w:rsidR="00AF751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FEA0482" w:rsidR="00AF751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62114002" w:rsidR="00AF751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28507A1" w:rsidR="00DF05BD" w:rsidRPr="00DF05BD" w:rsidRDefault="00124F1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5CA29640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24F1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12251DA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72B2502F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CC07CA2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C884648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39BD275E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09B4B7F" w:rsidR="00DF05BD" w:rsidRPr="00DF05BD" w:rsidRDefault="0025461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9F5B060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546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7271592" w:rsidR="00DF05B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002EA95F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4CB6FC6C" w:rsidR="00DF05B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8658269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7BEA95D9" w:rsidR="00DF05BD" w:rsidRPr="00DF05BD" w:rsidRDefault="0025461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73F272E7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546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CB5B50E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00F38295" w:rsidR="00DF05BD" w:rsidRPr="00DF05BD" w:rsidRDefault="0025461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726FF1E0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5461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9255BBC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427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4274">
              <w:rPr>
                <w:szCs w:val="18"/>
              </w:rPr>
              <w:t xml:space="preserve">. </w:t>
            </w:r>
            <w:r w:rsidR="00414274" w:rsidRPr="00414274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414274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414274" w:rsidRPr="00296787" w:rsidRDefault="00414274" w:rsidP="0041427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414274" w:rsidRDefault="00414274" w:rsidP="00414274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B095BAA5CA714E5BBE6B31293E89EF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414274" w:rsidRPr="00DF05BD" w:rsidRDefault="00414274" w:rsidP="0041427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44EE6382" w:rsidR="00414274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35786312"/>
                <w:placeholder>
                  <w:docPart w:val="5CAC7CC9F61846B7BE813264484B12C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4274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4274">
              <w:rPr>
                <w:szCs w:val="18"/>
              </w:rPr>
              <w:t xml:space="preserve">. </w:t>
            </w:r>
            <w:r w:rsidR="00414274" w:rsidRPr="00414274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45FC7FC5" w:rsidR="00DF05BD" w:rsidRPr="00DF05BD" w:rsidRDefault="00F57BC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E56DA42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B2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854C619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675B26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42301AE0602240959356061C0D7D1A3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2023CED" w:rsidR="00675B26" w:rsidRPr="00DF05BD" w:rsidRDefault="00675B26" w:rsidP="00675B2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8002EF3" w:rsidR="00675B26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46601480"/>
                <w:placeholder>
                  <w:docPart w:val="EB64748D8C584042A6E24F39D98F0D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B26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75B26">
              <w:rPr>
                <w:szCs w:val="18"/>
              </w:rPr>
              <w:t xml:space="preserve">. </w:t>
            </w:r>
            <w:r w:rsidR="00675B26" w:rsidRPr="00414274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675B26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ECFD4E3B89DF4DB19A3633F58D12A8F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675B26" w:rsidRPr="00DF05BD" w:rsidRDefault="00675B26" w:rsidP="00675B2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21CDDD2F" w:rsidR="00675B26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34759630"/>
                <w:placeholder>
                  <w:docPart w:val="AAB3900B51974776A3D36ED68ACEF0C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B26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75B26" w:rsidRPr="00675B26">
              <w:rPr>
                <w:rFonts w:ascii="Mulish" w:hAnsi="Mulish"/>
                <w:sz w:val="18"/>
                <w:szCs w:val="18"/>
              </w:rPr>
              <w:t>. Datos de 2024.</w:t>
            </w:r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95F9BF7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08EE15BC" w:rsidR="00DF05BD" w:rsidRPr="00DF05BD" w:rsidRDefault="00F57BC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04A68E55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B2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75B26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91E44E40D4A3439987A732B113976AB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675B26" w:rsidRPr="00DF05BD" w:rsidRDefault="00675B26" w:rsidP="00675B2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5B9989A" w:rsidR="00675B26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96638105"/>
                <w:placeholder>
                  <w:docPart w:val="66558087316F4B6A9DD3AF395121F92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B26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75B26" w:rsidRPr="00675B26">
              <w:rPr>
                <w:rFonts w:ascii="Mulish" w:hAnsi="Mulish"/>
                <w:sz w:val="18"/>
                <w:szCs w:val="18"/>
              </w:rPr>
              <w:t>. Datos de 2024.</w:t>
            </w:r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9F98D5F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5EAC936E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E05E07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75B2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75B26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675B26" w:rsidRPr="00296787" w:rsidRDefault="00675B26" w:rsidP="00675B2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0E2C3BBE21264E0BB4031890F7720C0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7E4251BE" w:rsidR="00675B26" w:rsidRPr="00DF05BD" w:rsidRDefault="00675B26" w:rsidP="00675B2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4A25F508" w:rsidR="00675B26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47646592"/>
                <w:placeholder>
                  <w:docPart w:val="919B87504C8946A48D41682DF9A025D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B674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75B26" w:rsidRPr="00675B26">
              <w:rPr>
                <w:rFonts w:ascii="Mulish" w:hAnsi="Mulish"/>
                <w:sz w:val="18"/>
                <w:szCs w:val="18"/>
              </w:rPr>
              <w:t>. Datos de 202</w:t>
            </w:r>
            <w:r w:rsidR="00675B26">
              <w:rPr>
                <w:rFonts w:ascii="Mulish" w:hAnsi="Mulish"/>
                <w:sz w:val="18"/>
                <w:szCs w:val="18"/>
              </w:rPr>
              <w:t>5</w:t>
            </w:r>
            <w:r w:rsidR="00675B26" w:rsidRPr="00675B26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77AC22EF" w:rsidR="00DF05BD" w:rsidRPr="00DF05BD" w:rsidRDefault="00D9451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E27127E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677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FA68A8B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A8740D1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1EB93884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5482FC8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71020630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DF05BD" w:rsidRPr="00DF05BD" w:rsidRDefault="00936779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4F1D9E8E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3407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1329DAA" w:rsidR="00DF05BD" w:rsidRPr="00DF05BD" w:rsidRDefault="00D43E2C" w:rsidP="00A94BC6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9451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7169BFE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00B5DB25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11338E9B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F6E2A21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B00A1D9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5FB9E36" w:rsidR="00DF05BD" w:rsidRPr="00DF05BD" w:rsidRDefault="00D43E2C" w:rsidP="00A94BC6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4F33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9192FD0" w:rsidR="00DF05BD" w:rsidRPr="00DF05BD" w:rsidRDefault="00D35A39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30</w:t>
            </w:r>
          </w:p>
        </w:tc>
        <w:tc>
          <w:tcPr>
            <w:tcW w:w="2806" w:type="dxa"/>
          </w:tcPr>
          <w:p w14:paraId="3E03AC72" w14:textId="5935ADFF" w:rsidR="00DF05BD" w:rsidRPr="00DF05BD" w:rsidRDefault="00DB674C" w:rsidP="00A94BC6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6D06E6C" w:rsidR="002A7C57" w:rsidRPr="00816885" w:rsidRDefault="00D35A39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85" w:type="dxa"/>
          </w:tcPr>
          <w:p w14:paraId="33CF1936" w14:textId="129DDA0E" w:rsidR="002A7C57" w:rsidRPr="00816885" w:rsidRDefault="00DB674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8 (uno de ellos, parcialmente)</w:t>
            </w:r>
          </w:p>
        </w:tc>
        <w:tc>
          <w:tcPr>
            <w:tcW w:w="3486" w:type="dxa"/>
            <w:shd w:val="clear" w:color="auto" w:fill="CB9700"/>
          </w:tcPr>
          <w:p w14:paraId="2B06FB4B" w14:textId="17B4AA23" w:rsidR="002A7C57" w:rsidRPr="00816885" w:rsidRDefault="004A1FF4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DB674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07BF2415" w:rsidR="00786855" w:rsidRPr="00786855" w:rsidRDefault="00D43E2C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710E07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2E85260B" w14:textId="77777777" w:rsidR="00DB674C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DB674C">
        <w:rPr>
          <w:rFonts w:ascii="Mulish" w:hAnsi="Mulish"/>
          <w:lang w:bidi="es-ES"/>
        </w:rPr>
        <w:fldChar w:fldCharType="begin"/>
      </w:r>
      <w:r w:rsidR="00DB674C">
        <w:rPr>
          <w:rFonts w:ascii="Mulish" w:hAnsi="Mulish"/>
          <w:lang w:bidi="es-ES"/>
        </w:rPr>
        <w:instrText xml:space="preserve"> LINK Excel.Sheet.12 "C:\\Users\\mariadelcarmen.motos\\Documents\\Trabajo fuera red\\Segunda vuelta SPI\\136-CU UNED Jaén\\2026\\136 Excel CU UNED Jaen 2026.xlsx" "Tablas!F2C1:F7C9" \a \f 4 \h </w:instrText>
      </w:r>
      <w:r w:rsidR="00DB674C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DB674C" w:rsidRPr="00DB674C" w14:paraId="7BD63150" w14:textId="77777777" w:rsidTr="00DB674C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30205AEA" w14:textId="502B771B" w:rsidR="00DB674C" w:rsidRPr="00DB674C" w:rsidRDefault="00DB674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44C8086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5EB7363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B68D96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A626732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C1DA960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8F7BB44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D7EF0D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0FAAD47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B674C" w:rsidRPr="00DB674C" w14:paraId="1815743A" w14:textId="77777777" w:rsidTr="00DB674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32ED6ED" w14:textId="77777777" w:rsidR="00DB674C" w:rsidRPr="00DB674C" w:rsidRDefault="00DB674C" w:rsidP="00DB674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6F82E86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1D77C9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894132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96F994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F15126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C2E2FD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08AE8FE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190D05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17,1</w:t>
            </w:r>
          </w:p>
        </w:tc>
      </w:tr>
      <w:tr w:rsidR="00DB674C" w:rsidRPr="00DB674C" w14:paraId="647F40B1" w14:textId="77777777" w:rsidTr="00DB674C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A189A62" w14:textId="77777777" w:rsidR="00DB674C" w:rsidRPr="00DB674C" w:rsidRDefault="00DB674C" w:rsidP="00DB674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CE755C0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D190C7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ABD6AB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5736B0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D9E33D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EF8B2E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BB2C63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A2D983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DB674C" w:rsidRPr="00DB674C" w14:paraId="762E34B8" w14:textId="77777777" w:rsidTr="00DB674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0E1B8CC" w14:textId="77777777" w:rsidR="00DB674C" w:rsidRPr="00DB674C" w:rsidRDefault="00DB674C" w:rsidP="00DB674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7B0C33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8FF32C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709A8E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CE5FC93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176137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F959F4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29,4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FCB510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26,5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BB1554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25,6</w:t>
            </w:r>
          </w:p>
        </w:tc>
      </w:tr>
      <w:tr w:rsidR="00DB674C" w:rsidRPr="00DB674C" w14:paraId="6DEE9755" w14:textId="77777777" w:rsidTr="00DB674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5A964C3" w14:textId="77777777" w:rsidR="00DB674C" w:rsidRPr="00DB674C" w:rsidRDefault="00DB674C" w:rsidP="00DB674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8B78AA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A0D3D8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EBE740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135DAB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FD0D4F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F485A3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B7944E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C16939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DB674C" w:rsidRPr="00DB674C" w14:paraId="47DB0AE8" w14:textId="77777777" w:rsidTr="00DB674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53079BB" w14:textId="77777777" w:rsidR="00DB674C" w:rsidRPr="00DB674C" w:rsidRDefault="00DB674C" w:rsidP="00DB674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FBB03D3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48EB076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1146D8C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7BB3CB2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21,4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5145247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A550ED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C1E537C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75AF84" w14:textId="77777777" w:rsidR="00DB674C" w:rsidRPr="00DB674C" w:rsidRDefault="00DB674C" w:rsidP="00DB674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B674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25,5</w:t>
            </w:r>
          </w:p>
        </w:tc>
      </w:tr>
    </w:tbl>
    <w:p w14:paraId="47687140" w14:textId="393E49B6" w:rsidR="00090F7C" w:rsidRDefault="00DB674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090F7C">
        <w:rPr>
          <w:rFonts w:ascii="Mulish" w:hAnsi="Mulish"/>
          <w:lang w:bidi="es-ES"/>
        </w:rPr>
        <w:fldChar w:fldCharType="begin"/>
      </w:r>
      <w:r w:rsidR="00090F7C">
        <w:rPr>
          <w:rFonts w:ascii="Mulish" w:hAnsi="Mulish"/>
          <w:lang w:bidi="es-ES"/>
        </w:rPr>
        <w:instrText xml:space="preserve"> LINK Excel.Sheet.12 "C:\\Users\\maria.bonache\\Desktop\\Excel UNED Jaen 2026.xlsx" "Tablas!F2C1:F7C9" \a \f 4 \h </w:instrText>
      </w:r>
      <w:r w:rsidR="00090F7C">
        <w:rPr>
          <w:rFonts w:ascii="Mulish" w:hAnsi="Mulish"/>
          <w:lang w:bidi="es-ES"/>
        </w:rPr>
        <w:fldChar w:fldCharType="separate"/>
      </w:r>
    </w:p>
    <w:p w14:paraId="0D0031AF" w14:textId="58584935" w:rsidR="001E106B" w:rsidRPr="00296787" w:rsidRDefault="00090F7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4A1FF4">
        <w:rPr>
          <w:rFonts w:ascii="Mulish" w:hAnsi="Mulish"/>
          <w:lang w:bidi="es-ES"/>
        </w:rPr>
        <w:t>2</w:t>
      </w:r>
      <w:r w:rsidR="00DB674C">
        <w:rPr>
          <w:rFonts w:ascii="Mulish" w:hAnsi="Mulish"/>
          <w:lang w:bidi="es-ES"/>
        </w:rPr>
        <w:t>5</w:t>
      </w:r>
      <w:r>
        <w:rPr>
          <w:rFonts w:ascii="Mulish" w:hAnsi="Mulish"/>
          <w:lang w:bidi="es-ES"/>
        </w:rPr>
        <w:t>,5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BCB9EC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</w:t>
      </w:r>
      <w:r w:rsidR="00EE5D62">
        <w:rPr>
          <w:rFonts w:ascii="Mulish" w:hAnsi="Mulish"/>
        </w:rPr>
        <w:t>considera insuficiente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090F7C">
        <w:rPr>
          <w:rFonts w:ascii="Mulish" w:hAnsi="Mulish"/>
        </w:rPr>
        <w:t>l</w:t>
      </w:r>
      <w:r w:rsidR="00786855">
        <w:rPr>
          <w:rFonts w:ascii="Mulish" w:hAnsi="Mulish"/>
        </w:rPr>
        <w:t xml:space="preserve"> </w:t>
      </w:r>
      <w:r w:rsidR="00090F7C" w:rsidRPr="00090F7C">
        <w:rPr>
          <w:rFonts w:ascii="Mulish" w:hAnsi="Mulish"/>
          <w:szCs w:val="22"/>
        </w:rPr>
        <w:t xml:space="preserve">Consorcio Universitario del Centro Asociado a la UNED Andrés de </w:t>
      </w:r>
      <w:proofErr w:type="spellStart"/>
      <w:r w:rsidR="00090F7C" w:rsidRPr="00090F7C">
        <w:rPr>
          <w:rFonts w:ascii="Mulish" w:hAnsi="Mulish"/>
          <w:szCs w:val="22"/>
        </w:rPr>
        <w:t>Vandelvira</w:t>
      </w:r>
      <w:proofErr w:type="spellEnd"/>
      <w:r w:rsidR="00090F7C" w:rsidRPr="00090F7C">
        <w:rPr>
          <w:rFonts w:ascii="Mulish" w:hAnsi="Mulish"/>
          <w:szCs w:val="22"/>
        </w:rPr>
        <w:t xml:space="preserve"> en la provincia de Jaén</w:t>
      </w:r>
      <w:r w:rsidR="0057083F">
        <w:rPr>
          <w:rFonts w:ascii="Mulish" w:hAnsi="Mulish"/>
          <w:szCs w:val="22"/>
        </w:rPr>
        <w:t xml:space="preserve">, </w:t>
      </w:r>
      <w:r w:rsidR="00EE5D62">
        <w:rPr>
          <w:rFonts w:ascii="Mulish" w:hAnsi="Mulish"/>
          <w:szCs w:val="22"/>
        </w:rPr>
        <w:t>pese a la</w:t>
      </w:r>
      <w:r w:rsidR="0057083F">
        <w:rPr>
          <w:rFonts w:ascii="Mulish" w:hAnsi="Mulish"/>
          <w:szCs w:val="22"/>
        </w:rPr>
        <w:t xml:space="preserve"> mejora</w:t>
      </w:r>
      <w:r w:rsidR="00EE5D62">
        <w:rPr>
          <w:rFonts w:ascii="Mulish" w:hAnsi="Mulish"/>
          <w:szCs w:val="22"/>
        </w:rPr>
        <w:t xml:space="preserve"> experimentada</w:t>
      </w:r>
      <w:r w:rsidR="004A1FF4">
        <w:rPr>
          <w:sz w:val="24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090F7C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D43E2C">
        <w:rPr>
          <w:rFonts w:ascii="Mulish" w:hAnsi="Mulish"/>
          <w:lang w:bidi="es-ES"/>
        </w:rPr>
        <w:t>1</w:t>
      </w:r>
      <w:r w:rsidR="0057083F">
        <w:rPr>
          <w:rFonts w:ascii="Mulish" w:hAnsi="Mulish"/>
          <w:lang w:bidi="es-ES"/>
        </w:rPr>
        <w:t>9</w:t>
      </w:r>
      <w:r w:rsidR="004A1FF4">
        <w:rPr>
          <w:rFonts w:ascii="Mulish" w:hAnsi="Mulish"/>
          <w:lang w:bidi="es-ES"/>
        </w:rPr>
        <w:t>,</w:t>
      </w:r>
      <w:r w:rsidR="00090F7C">
        <w:rPr>
          <w:rFonts w:ascii="Mulish" w:hAnsi="Mulish"/>
          <w:lang w:bidi="es-ES"/>
        </w:rPr>
        <w:t>3</w:t>
      </w:r>
      <w:r w:rsidR="00786855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 atribuibles a la</w:t>
      </w:r>
      <w:r w:rsidR="00A557D4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aplicación de </w:t>
      </w:r>
      <w:r w:rsidR="0057083F">
        <w:rPr>
          <w:rFonts w:ascii="Mulish" w:hAnsi="Mulish"/>
          <w:lang w:bidi="es-ES"/>
        </w:rPr>
        <w:t>ocho</w:t>
      </w:r>
      <w:r w:rsidR="00090F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28209DFA" w14:textId="6ABD3836" w:rsidR="001E106B" w:rsidRPr="00296787" w:rsidRDefault="0057083F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6B9E8382" w14:textId="666F0ABF" w:rsidR="00034303" w:rsidRPr="00034303" w:rsidRDefault="00034303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 w:rsidR="004F4D0D">
        <w:rPr>
          <w:rFonts w:ascii="Mulish" w:hAnsi="Mulish"/>
        </w:rPr>
        <w:t xml:space="preserve">fuera del </w:t>
      </w:r>
      <w:r w:rsidR="0057083F">
        <w:rPr>
          <w:rFonts w:ascii="Mulish" w:hAnsi="Mulish"/>
        </w:rPr>
        <w:t>P</w:t>
      </w:r>
      <w:r w:rsidR="004F4D0D"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E36CC2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57083F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04B76B8" w14:textId="7A0D16AE" w:rsidR="00504EFF" w:rsidRDefault="00504EF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aplicable.</w:t>
      </w:r>
    </w:p>
    <w:p w14:paraId="79857BBD" w14:textId="6B6A80B2" w:rsidR="00034303" w:rsidRDefault="0003430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="0057083F">
        <w:rPr>
          <w:rFonts w:ascii="Mulish" w:hAnsi="Mulish"/>
        </w:rPr>
        <w:t>R</w:t>
      </w:r>
      <w:r>
        <w:rPr>
          <w:rFonts w:ascii="Mulish" w:hAnsi="Mulish"/>
        </w:rPr>
        <w:t xml:space="preserve">egistro de </w:t>
      </w:r>
      <w:r w:rsidR="0057083F">
        <w:rPr>
          <w:rFonts w:ascii="Mulish" w:hAnsi="Mulish"/>
        </w:rPr>
        <w:t>A</w:t>
      </w:r>
      <w:r>
        <w:rPr>
          <w:rFonts w:ascii="Mulish" w:hAnsi="Mulish"/>
        </w:rPr>
        <w:t xml:space="preserve">ctividades de </w:t>
      </w:r>
      <w:r w:rsidR="0057083F">
        <w:rPr>
          <w:rFonts w:ascii="Mulish" w:hAnsi="Mulish"/>
        </w:rPr>
        <w:t>T</w:t>
      </w:r>
      <w:r>
        <w:rPr>
          <w:rFonts w:ascii="Mulish" w:hAnsi="Mulish"/>
        </w:rPr>
        <w:t>ratamiento.</w:t>
      </w:r>
    </w:p>
    <w:p w14:paraId="463FC379" w14:textId="632C06D9" w:rsidR="00034303" w:rsidRDefault="0003430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2B0F9391" w14:textId="4098E8E8" w:rsidR="00504EFF" w:rsidRDefault="00504EF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C594E10" w14:textId="452BD88F" w:rsidR="00034303" w:rsidRDefault="00034303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3E1FBC58" w14:textId="1B9CFEDC" w:rsidR="00504EFF" w:rsidRPr="00034303" w:rsidRDefault="00504EF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896D4AB" w14:textId="70E9F537" w:rsidR="006B4FAE" w:rsidRPr="00504EFF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5A714121" w14:textId="1B85994A" w:rsidR="00504EFF" w:rsidRPr="00504EFF" w:rsidRDefault="00504EFF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504EFF">
        <w:rPr>
          <w:rFonts w:ascii="Mulish" w:hAnsi="Mulish"/>
        </w:rPr>
        <w:t>Los indicadores de medida y valoración de planes y programas</w:t>
      </w:r>
      <w:r>
        <w:rPr>
          <w:rFonts w:ascii="Mulish" w:hAnsi="Mulish"/>
        </w:rPr>
        <w:t>.</w:t>
      </w:r>
    </w:p>
    <w:p w14:paraId="74EFA6E7" w14:textId="77777777" w:rsidR="00102065" w:rsidRDefault="00102065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70425D77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 xml:space="preserve">En el bloque de </w:t>
      </w:r>
      <w:r w:rsidR="0057083F">
        <w:rPr>
          <w:rFonts w:ascii="Mulish" w:hAnsi="Mulish"/>
        </w:rPr>
        <w:t>In</w:t>
      </w:r>
      <w:r>
        <w:rPr>
          <w:rFonts w:ascii="Mulish" w:hAnsi="Mulish"/>
        </w:rPr>
        <w:t>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2B36678" w14:textId="5997C461" w:rsidR="00034303" w:rsidRPr="00174517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5356086C" w14:textId="77777777" w:rsidR="0057083F" w:rsidRDefault="0057083F" w:rsidP="0057083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68DF8DE" w14:textId="77777777" w:rsidR="0057083F" w:rsidRPr="006C61B1" w:rsidRDefault="0057083F" w:rsidP="0057083F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30839752" w14:textId="461720C8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25A2B0D1" w14:textId="4149157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2BC9BAFE" w14:textId="3BFD6AF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43F0C28A" w14:textId="4F4C4E9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57083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57083F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13E114F0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57083F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0F40A947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65A31014" w14:textId="522FCFB8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 información estadística necesaria para valorar el grado de cumplimiento y calidad de los servicios públicos de su competencia.</w:t>
      </w:r>
    </w:p>
    <w:p w14:paraId="4E678FDE" w14:textId="2294D9A4" w:rsidR="00447B82" w:rsidRDefault="00447B82" w:rsidP="00447B82">
      <w:pPr>
        <w:pStyle w:val="Sinespaciado"/>
        <w:spacing w:line="276" w:lineRule="auto"/>
        <w:rPr>
          <w:rFonts w:ascii="Mulish" w:hAnsi="Mulish"/>
        </w:rPr>
      </w:pPr>
    </w:p>
    <w:p w14:paraId="3EDF01A9" w14:textId="77777777" w:rsidR="0057083F" w:rsidRDefault="0057083F" w:rsidP="0057083F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bookmarkStart w:id="9" w:name="_Hlk231203178"/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0C4F800C" w14:textId="77777777" w:rsidR="0057083F" w:rsidRDefault="0057083F" w:rsidP="0057083F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6A33332" w14:textId="5F6F8F85" w:rsidR="0057083F" w:rsidRDefault="0057083F" w:rsidP="0057083F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10" w:name="_Hlk231307518"/>
      <w:bookmarkEnd w:id="9"/>
      <w:r>
        <w:rPr>
          <w:rFonts w:ascii="Mulish" w:hAnsi="Mulish"/>
        </w:rPr>
        <w:t xml:space="preserve">Para cumplir por completo con </w:t>
      </w:r>
      <w:r w:rsidR="00EE5D62">
        <w:rPr>
          <w:rFonts w:ascii="Mulish" w:hAnsi="Mulish"/>
        </w:rPr>
        <w:t xml:space="preserve">el atributo </w:t>
      </w:r>
      <w:r>
        <w:rPr>
          <w:rFonts w:ascii="Mulish" w:hAnsi="Mulish"/>
        </w:rPr>
        <w:t>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10"/>
    <w:p w14:paraId="436E3EAC" w14:textId="1737B7CA" w:rsidR="00504EFF" w:rsidRDefault="00504EFF" w:rsidP="00447B82">
      <w:pPr>
        <w:pStyle w:val="Sinespaciado"/>
        <w:spacing w:line="276" w:lineRule="auto"/>
        <w:rPr>
          <w:rFonts w:ascii="Mulish" w:hAnsi="Mulish"/>
        </w:rPr>
      </w:pPr>
    </w:p>
    <w:p w14:paraId="4F928158" w14:textId="4278F951" w:rsidR="0057083F" w:rsidRDefault="0057083F" w:rsidP="00447B82">
      <w:pPr>
        <w:pStyle w:val="Sinespaciado"/>
        <w:spacing w:line="276" w:lineRule="auto"/>
        <w:rPr>
          <w:rFonts w:ascii="Mulish" w:hAnsi="Mulish"/>
        </w:rPr>
      </w:pPr>
    </w:p>
    <w:p w14:paraId="360164EE" w14:textId="77777777" w:rsidR="0057083F" w:rsidRDefault="0057083F" w:rsidP="00447B82">
      <w:pPr>
        <w:pStyle w:val="Sinespaciado"/>
        <w:spacing w:line="276" w:lineRule="auto"/>
        <w:rPr>
          <w:rFonts w:ascii="Mulish" w:hAnsi="Mulish"/>
        </w:rPr>
      </w:pPr>
    </w:p>
    <w:p w14:paraId="5DB8548C" w14:textId="2D960837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57083F">
        <w:rPr>
          <w:rFonts w:ascii="Mulish" w:hAnsi="Mulish"/>
        </w:rPr>
        <w:t>juni</w:t>
      </w:r>
      <w:r w:rsidR="00AB2822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6FC5DF00" w14:textId="115D46A6" w:rsidR="00D43E2C" w:rsidRDefault="00D43E2C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426C11E4" w14:textId="2205A1BE" w:rsidR="00D43E2C" w:rsidRDefault="00D43E2C" w:rsidP="00D43E2C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4D1AAD8B" w14:textId="13809E31" w:rsidR="00D43E2C" w:rsidRDefault="00D43E2C" w:rsidP="00D43E2C">
      <w:pPr>
        <w:pStyle w:val="Sinespaciado"/>
        <w:spacing w:line="276" w:lineRule="auto"/>
        <w:jc w:val="center"/>
        <w:rPr>
          <w:rFonts w:ascii="Mulish" w:hAnsi="Mulish"/>
        </w:rPr>
      </w:pPr>
    </w:p>
    <w:p w14:paraId="23389E20" w14:textId="3B81F03C" w:rsidR="00D43E2C" w:rsidRDefault="00D43E2C" w:rsidP="00D43E2C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11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Jaén</w:t>
      </w:r>
      <w:r>
        <w:rPr>
          <w:rFonts w:ascii="Mulish" w:eastAsia="Times New Roman" w:hAnsi="Mulish"/>
        </w:rPr>
        <w:t>, no se han recibido observaciones.</w:t>
      </w:r>
    </w:p>
    <w:bookmarkEnd w:id="11"/>
    <w:p w14:paraId="48417878" w14:textId="77777777" w:rsidR="00D43E2C" w:rsidRDefault="00D43E2C" w:rsidP="00D43E2C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D43E2C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8DDC" w14:textId="77777777" w:rsidR="000E5918" w:rsidRDefault="000E5918" w:rsidP="00F31BC3">
      <w:r>
        <w:separator/>
      </w:r>
    </w:p>
  </w:endnote>
  <w:endnote w:type="continuationSeparator" w:id="0">
    <w:p w14:paraId="2665E99D" w14:textId="77777777" w:rsidR="000E5918" w:rsidRDefault="000E5918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EE5D62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EE5D62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ACD81" w14:textId="77777777" w:rsidR="000E5918" w:rsidRDefault="000E5918" w:rsidP="00F31BC3">
      <w:r>
        <w:separator/>
      </w:r>
    </w:p>
  </w:footnote>
  <w:footnote w:type="continuationSeparator" w:id="0">
    <w:p w14:paraId="32A418C8" w14:textId="77777777" w:rsidR="000E5918" w:rsidRDefault="000E5918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0E4F0A1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9F01E6B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4AD322A5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1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90F7C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E3D13"/>
    <w:rsid w:val="000E5918"/>
    <w:rsid w:val="000F0DA5"/>
    <w:rsid w:val="000F17ED"/>
    <w:rsid w:val="000F1839"/>
    <w:rsid w:val="00102065"/>
    <w:rsid w:val="00104DE9"/>
    <w:rsid w:val="00104E94"/>
    <w:rsid w:val="001149B1"/>
    <w:rsid w:val="00124F1E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01DD0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54611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4274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A1663"/>
    <w:rsid w:val="004A1F4C"/>
    <w:rsid w:val="004A1FF4"/>
    <w:rsid w:val="004C6440"/>
    <w:rsid w:val="004D0EAE"/>
    <w:rsid w:val="004D2203"/>
    <w:rsid w:val="004D4B3E"/>
    <w:rsid w:val="004D50CC"/>
    <w:rsid w:val="004D7037"/>
    <w:rsid w:val="004E7B33"/>
    <w:rsid w:val="004F4D0D"/>
    <w:rsid w:val="00504EFF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7083F"/>
    <w:rsid w:val="00581D58"/>
    <w:rsid w:val="00582A8C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75B26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0E07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7865"/>
    <w:rsid w:val="00982299"/>
    <w:rsid w:val="009A5943"/>
    <w:rsid w:val="009A726E"/>
    <w:rsid w:val="009B75CD"/>
    <w:rsid w:val="009B7A96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4099"/>
    <w:rsid w:val="00A557D4"/>
    <w:rsid w:val="00A56942"/>
    <w:rsid w:val="00A571E6"/>
    <w:rsid w:val="00A608C3"/>
    <w:rsid w:val="00A670E9"/>
    <w:rsid w:val="00A677C6"/>
    <w:rsid w:val="00A770A3"/>
    <w:rsid w:val="00A82709"/>
    <w:rsid w:val="00A93BD6"/>
    <w:rsid w:val="00A94BC6"/>
    <w:rsid w:val="00AA0AE1"/>
    <w:rsid w:val="00AA6023"/>
    <w:rsid w:val="00AB1913"/>
    <w:rsid w:val="00AB2822"/>
    <w:rsid w:val="00AC2723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3F4C"/>
    <w:rsid w:val="00CD4A14"/>
    <w:rsid w:val="00CE5534"/>
    <w:rsid w:val="00CF21EB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35A39"/>
    <w:rsid w:val="00D41F4C"/>
    <w:rsid w:val="00D43E2C"/>
    <w:rsid w:val="00D45F5C"/>
    <w:rsid w:val="00D520C8"/>
    <w:rsid w:val="00D529A9"/>
    <w:rsid w:val="00D572C4"/>
    <w:rsid w:val="00D61D33"/>
    <w:rsid w:val="00D70570"/>
    <w:rsid w:val="00D77D83"/>
    <w:rsid w:val="00D86FFF"/>
    <w:rsid w:val="00D9090A"/>
    <w:rsid w:val="00D940D6"/>
    <w:rsid w:val="00D94510"/>
    <w:rsid w:val="00D96084"/>
    <w:rsid w:val="00DA3DD5"/>
    <w:rsid w:val="00DA4F33"/>
    <w:rsid w:val="00DA6660"/>
    <w:rsid w:val="00DB674C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D62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57BC6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B7A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uned-jaen-ubed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95BAA5CA714E5BBE6B31293E89E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B6FC2-EA01-4990-A2C8-86E1D91FC7AD}"/>
      </w:docPartPr>
      <w:docPartBody>
        <w:p w:rsidR="001A63D2" w:rsidRDefault="00E72CB5" w:rsidP="00E72CB5">
          <w:pPr>
            <w:pStyle w:val="B095BAA5CA714E5BBE6B31293E89EF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CAC7CC9F61846B7BE813264484B1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F8A2D-5046-475A-B269-C7F7698E53CF}"/>
      </w:docPartPr>
      <w:docPartBody>
        <w:p w:rsidR="001A63D2" w:rsidRDefault="00E72CB5" w:rsidP="00E72CB5">
          <w:pPr>
            <w:pStyle w:val="5CAC7CC9F61846B7BE813264484B12C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2301AE0602240959356061C0D7D1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7C32F-CADE-480B-8223-E987055D8918}"/>
      </w:docPartPr>
      <w:docPartBody>
        <w:p w:rsidR="001A63D2" w:rsidRDefault="00E72CB5" w:rsidP="00E72CB5">
          <w:pPr>
            <w:pStyle w:val="42301AE0602240959356061C0D7D1A3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64748D8C584042A6E24F39D98F0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F8A73-E0A6-480A-859E-B178D5AA2204}"/>
      </w:docPartPr>
      <w:docPartBody>
        <w:p w:rsidR="001A63D2" w:rsidRDefault="00E72CB5" w:rsidP="00E72CB5">
          <w:pPr>
            <w:pStyle w:val="EB64748D8C584042A6E24F39D98F0D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CFD4E3B89DF4DB19A3633F58D12A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12FAC-E8E2-4F8F-9A2D-275A75984408}"/>
      </w:docPartPr>
      <w:docPartBody>
        <w:p w:rsidR="001A63D2" w:rsidRDefault="00E72CB5" w:rsidP="00E72CB5">
          <w:pPr>
            <w:pStyle w:val="ECFD4E3B89DF4DB19A3633F58D12A8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AB3900B51974776A3D36ED68ACEF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B5915-5B9C-4AFF-8A3F-FBC2501C3251}"/>
      </w:docPartPr>
      <w:docPartBody>
        <w:p w:rsidR="001A63D2" w:rsidRDefault="00E72CB5" w:rsidP="00E72CB5">
          <w:pPr>
            <w:pStyle w:val="AAB3900B51974776A3D36ED68ACEF0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E44E40D4A3439987A732B113976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84890-5BE0-439C-A78B-176447EF19DC}"/>
      </w:docPartPr>
      <w:docPartBody>
        <w:p w:rsidR="001A63D2" w:rsidRDefault="00E72CB5" w:rsidP="00E72CB5">
          <w:pPr>
            <w:pStyle w:val="91E44E40D4A3439987A732B113976A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558087316F4B6A9DD3AF395121F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35553-3979-4123-92A6-59B848403DB7}"/>
      </w:docPartPr>
      <w:docPartBody>
        <w:p w:rsidR="001A63D2" w:rsidRDefault="00E72CB5" w:rsidP="00E72CB5">
          <w:pPr>
            <w:pStyle w:val="66558087316F4B6A9DD3AF395121F92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2C3BBE21264E0BB4031890F7720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47734-3372-4DD5-BF16-51D788589139}"/>
      </w:docPartPr>
      <w:docPartBody>
        <w:p w:rsidR="001A63D2" w:rsidRDefault="00E72CB5" w:rsidP="00E72CB5">
          <w:pPr>
            <w:pStyle w:val="0E2C3BBE21264E0BB4031890F7720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9B87504C8946A48D41682DF9A02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8CA98-DA78-4441-A632-E42C317105CF}"/>
      </w:docPartPr>
      <w:docPartBody>
        <w:p w:rsidR="001A63D2" w:rsidRDefault="00E72CB5" w:rsidP="00E72CB5">
          <w:pPr>
            <w:pStyle w:val="919B87504C8946A48D41682DF9A025D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A63D2"/>
    <w:rsid w:val="001B2525"/>
    <w:rsid w:val="00214E50"/>
    <w:rsid w:val="00260578"/>
    <w:rsid w:val="00271FF5"/>
    <w:rsid w:val="002B40B0"/>
    <w:rsid w:val="002C5721"/>
    <w:rsid w:val="002D4E94"/>
    <w:rsid w:val="00356E65"/>
    <w:rsid w:val="0036222A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5E528A"/>
    <w:rsid w:val="00605052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810920"/>
    <w:rsid w:val="00820EA9"/>
    <w:rsid w:val="008E118A"/>
    <w:rsid w:val="008E3188"/>
    <w:rsid w:val="00965C90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2CB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72CB5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B095BAA5CA714E5BBE6B31293E89EF84">
    <w:name w:val="B095BAA5CA714E5BBE6B31293E89EF84"/>
    <w:rsid w:val="00E72CB5"/>
    <w:pPr>
      <w:spacing w:after="160" w:line="259" w:lineRule="auto"/>
    </w:pPr>
  </w:style>
  <w:style w:type="paragraph" w:customStyle="1" w:styleId="5CAC7CC9F61846B7BE813264484B12C1">
    <w:name w:val="5CAC7CC9F61846B7BE813264484B12C1"/>
    <w:rsid w:val="00E72CB5"/>
    <w:pPr>
      <w:spacing w:after="160" w:line="259" w:lineRule="auto"/>
    </w:pPr>
  </w:style>
  <w:style w:type="paragraph" w:customStyle="1" w:styleId="42301AE0602240959356061C0D7D1A37">
    <w:name w:val="42301AE0602240959356061C0D7D1A37"/>
    <w:rsid w:val="00E72CB5"/>
    <w:pPr>
      <w:spacing w:after="160" w:line="259" w:lineRule="auto"/>
    </w:pPr>
  </w:style>
  <w:style w:type="paragraph" w:customStyle="1" w:styleId="EB64748D8C584042A6E24F39D98F0DBD">
    <w:name w:val="EB64748D8C584042A6E24F39D98F0DBD"/>
    <w:rsid w:val="00E72CB5"/>
    <w:pPr>
      <w:spacing w:after="160" w:line="259" w:lineRule="auto"/>
    </w:pPr>
  </w:style>
  <w:style w:type="paragraph" w:customStyle="1" w:styleId="ECFD4E3B89DF4DB19A3633F58D12A8F8">
    <w:name w:val="ECFD4E3B89DF4DB19A3633F58D12A8F8"/>
    <w:rsid w:val="00E72CB5"/>
    <w:pPr>
      <w:spacing w:after="160" w:line="259" w:lineRule="auto"/>
    </w:pPr>
  </w:style>
  <w:style w:type="paragraph" w:customStyle="1" w:styleId="AAB3900B51974776A3D36ED68ACEF0C9">
    <w:name w:val="AAB3900B51974776A3D36ED68ACEF0C9"/>
    <w:rsid w:val="00E72CB5"/>
    <w:pPr>
      <w:spacing w:after="160" w:line="259" w:lineRule="auto"/>
    </w:pPr>
  </w:style>
  <w:style w:type="paragraph" w:customStyle="1" w:styleId="91E44E40D4A3439987A732B113976AB7">
    <w:name w:val="91E44E40D4A3439987A732B113976AB7"/>
    <w:rsid w:val="00E72CB5"/>
    <w:pPr>
      <w:spacing w:after="160" w:line="259" w:lineRule="auto"/>
    </w:pPr>
  </w:style>
  <w:style w:type="paragraph" w:customStyle="1" w:styleId="66558087316F4B6A9DD3AF395121F920">
    <w:name w:val="66558087316F4B6A9DD3AF395121F920"/>
    <w:rsid w:val="00E72CB5"/>
    <w:pPr>
      <w:spacing w:after="160" w:line="259" w:lineRule="auto"/>
    </w:pPr>
  </w:style>
  <w:style w:type="paragraph" w:customStyle="1" w:styleId="0E2C3BBE21264E0BB4031890F7720C03">
    <w:name w:val="0E2C3BBE21264E0BB4031890F7720C03"/>
    <w:rsid w:val="00E72CB5"/>
    <w:pPr>
      <w:spacing w:after="160" w:line="259" w:lineRule="auto"/>
    </w:pPr>
  </w:style>
  <w:style w:type="paragraph" w:customStyle="1" w:styleId="919B87504C8946A48D41682DF9A025DF">
    <w:name w:val="919B87504C8946A48D41682DF9A025DF"/>
    <w:rsid w:val="00E72C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1181</Words>
  <Characters>6496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2026-07-15T11:49:00Z</dcterms:created>
  <dcterms:modified xsi:type="dcterms:W3CDTF">2026-07-15T11:49:00Z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