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62B039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C7244B" w:rsidRPr="00C7244B">
        <w:rPr>
          <w:rFonts w:ascii="Mulish" w:hAnsi="Mulish"/>
          <w:szCs w:val="22"/>
        </w:rPr>
        <w:t>Consorcio Universitario del Centro Asociado a la UNED en la provincia de Girona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79698A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9"/>
        <w:gridCol w:w="686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33E7D26" w:rsidR="00B628C5" w:rsidRPr="00C7244B" w:rsidRDefault="00C7244B" w:rsidP="0079698A">
            <w:pPr>
              <w:jc w:val="both"/>
              <w:rPr>
                <w:rFonts w:ascii="Mulish" w:hAnsi="Mulish"/>
                <w:sz w:val="24"/>
              </w:rPr>
            </w:pPr>
            <w:r w:rsidRPr="00C7244B">
              <w:rPr>
                <w:rFonts w:ascii="Mulish" w:hAnsi="Mulish"/>
                <w:sz w:val="24"/>
              </w:rPr>
              <w:t>Consorcio Universitario del Centro Asociado a la UNED en la provincia de Girona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7E5257F6" w:rsidR="00B628C5" w:rsidRPr="00296787" w:rsidRDefault="00A93BD6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</w:t>
            </w:r>
            <w:r w:rsidR="00C7244B">
              <w:rPr>
                <w:rFonts w:ascii="Mulish" w:hAnsi="Mulish"/>
                <w:sz w:val="24"/>
              </w:rPr>
              <w:t>1</w:t>
            </w:r>
            <w:r w:rsidR="009A5943">
              <w:rPr>
                <w:rFonts w:ascii="Mulish" w:hAnsi="Mulish"/>
                <w:sz w:val="24"/>
              </w:rPr>
              <w:t>/03/2026</w:t>
            </w:r>
          </w:p>
          <w:p w14:paraId="5DEB5371" w14:textId="6B1AC733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9698A">
              <w:rPr>
                <w:rFonts w:ascii="Mulish" w:hAnsi="Mulish"/>
                <w:sz w:val="24"/>
              </w:rPr>
              <w:t>0</w:t>
            </w:r>
            <w:r w:rsidR="0079698A">
              <w:rPr>
                <w:sz w:val="24"/>
              </w:rPr>
              <w:t>4/06/2026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9EFD6ED" w:rsidR="00B628C5" w:rsidRPr="00C7244B" w:rsidRDefault="00B67B7C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C7244B" w:rsidRPr="00C7244B">
                <w:rPr>
                  <w:rStyle w:val="Hipervnculo"/>
                  <w:rFonts w:ascii="Mulish" w:hAnsi="Mulish"/>
                  <w:sz w:val="24"/>
                </w:rPr>
                <w:t>https://www.unedgirona.org/es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B67B7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20D6763" w:rsidR="00AF751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946B98A" w:rsidR="00AF751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6FA534CD" w:rsidR="00AF751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FBC7454" w:rsidR="00AF751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0756F5D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53B417B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63951AF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2B2502F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BDCBBC6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C884648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838520A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589D2B5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271592" w:rsidR="00DF05B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5067C0E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CB6FC6C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F8698A7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B4D6B61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29E31B1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BE52911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9A8EAE9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4D98D7A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540A3148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698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698A">
              <w:rPr>
                <w:szCs w:val="18"/>
              </w:rPr>
              <w:t xml:space="preserve">. </w:t>
            </w:r>
            <w:r w:rsidR="0079698A" w:rsidRPr="0079698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79698A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79698A" w:rsidRPr="00296787" w:rsidRDefault="0079698A" w:rsidP="0079698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79698A" w:rsidRDefault="0079698A" w:rsidP="0079698A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6A461251A3C24F0989B774D4BA0AFBD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79698A" w:rsidRPr="00DF05BD" w:rsidRDefault="0079698A" w:rsidP="0079698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56D9EC5" w:rsidR="0079698A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18118588"/>
                <w:placeholder>
                  <w:docPart w:val="2BDBF57C7F454021839BDB3F3451011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698A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9698A">
              <w:rPr>
                <w:szCs w:val="18"/>
              </w:rPr>
              <w:t xml:space="preserve">. </w:t>
            </w:r>
            <w:r w:rsidR="0079698A" w:rsidRPr="0079698A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B757C84" w:rsidR="00DF05BD" w:rsidRPr="00DF05BD" w:rsidRDefault="0093677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CFA0C36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77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70A75F81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506EB7D" w:rsidR="00DF05BD" w:rsidRPr="00DF05BD" w:rsidRDefault="0093677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27DF52E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77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B7130">
              <w:rPr>
                <w:szCs w:val="18"/>
              </w:rPr>
              <w:t xml:space="preserve">. </w:t>
            </w:r>
            <w:r w:rsidR="00936779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52875A7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1E5AA48A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DCE6832" w:rsidR="00DF05BD" w:rsidRPr="00DF05BD" w:rsidRDefault="0093677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7B4573B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77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3EFB25F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928A5AC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19D791F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3BCB8D6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F59D76" w:rsidR="00DF05BD" w:rsidRPr="00DF05BD" w:rsidRDefault="004B59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2284AE2E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B590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7E0248A" w:rsidR="00DF05BD" w:rsidRPr="00DF05BD" w:rsidRDefault="0093677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7540D437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77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86969E6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3FECCE43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BD4A372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5ABD8BA1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0C5E084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78B6B13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B590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6746CE1" w:rsidR="00DF05BD" w:rsidRPr="00DF05BD" w:rsidRDefault="00B67B7C" w:rsidP="00560A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61C82D2C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71D57B9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C3B4ED4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C0E642C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3A81F8CF" w:rsidR="00DF05BD" w:rsidRPr="00DF05BD" w:rsidRDefault="009B7130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56218A9" w:rsidR="00DF05BD" w:rsidRPr="00DF05BD" w:rsidRDefault="00B67B7C" w:rsidP="00560A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7130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52A6940" w:rsidR="00DF05BD" w:rsidRPr="00DF05BD" w:rsidRDefault="00A5324E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9B7130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12BCB1C5" w:rsidR="00DF05BD" w:rsidRPr="00DF05BD" w:rsidRDefault="009B7130" w:rsidP="00560A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4EA161AF" w:rsidR="002A7C57" w:rsidRPr="00816885" w:rsidRDefault="004A1FF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D5592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2CA36941" w:rsidR="002A7C57" w:rsidRPr="00816885" w:rsidRDefault="00A5324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052AE76B" w:rsidR="002A7C57" w:rsidRPr="00816885" w:rsidRDefault="004A1FF4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D5592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44B10AF8" w:rsidR="00786855" w:rsidRPr="00786855" w:rsidRDefault="00B67B7C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C7244B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08A6E758" w14:textId="77777777" w:rsidR="00D9775D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D9775D">
        <w:rPr>
          <w:rFonts w:ascii="Mulish" w:hAnsi="Mulish"/>
          <w:lang w:bidi="es-ES"/>
        </w:rPr>
        <w:fldChar w:fldCharType="begin"/>
      </w:r>
      <w:r w:rsidR="00D9775D">
        <w:rPr>
          <w:rFonts w:ascii="Mulish" w:hAnsi="Mulish"/>
          <w:lang w:bidi="es-ES"/>
        </w:rPr>
        <w:instrText xml:space="preserve"> LINK Excel.Sheet.12 "C:\\Users\\mariadelcarmen.motos\\Documents\\Trabajo fuera red\\Segunda vuelta SPI\\137-CU UNED Girona\\2026\\137 Excel CU UNED Girona 2026.xlsx" "Tablas!F2C1:F7C9" \a \f 4 \h </w:instrText>
      </w:r>
      <w:r w:rsidR="00D9775D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D9775D" w:rsidRPr="00D9775D" w14:paraId="214F7300" w14:textId="77777777" w:rsidTr="00D9775D">
        <w:trPr>
          <w:divId w:val="219097549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FBBE55D" w14:textId="0D0EB79E" w:rsidR="00D9775D" w:rsidRPr="00D9775D" w:rsidRDefault="00D9775D" w:rsidP="00D9775D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5AF575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8746B8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B0EA0B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0F82BC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6173EDD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4D37297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DFB737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78480D7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9775D" w:rsidRPr="00D9775D" w14:paraId="3FBBE906" w14:textId="77777777" w:rsidTr="00D9775D">
        <w:trPr>
          <w:divId w:val="219097549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FFB97FE" w14:textId="77777777" w:rsidR="00D9775D" w:rsidRPr="00D9775D" w:rsidRDefault="00D9775D" w:rsidP="00D9775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02F909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18C195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C75FF4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B8B9A0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B632DA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C99543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B6FEA6E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81558E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22,1</w:t>
            </w:r>
          </w:p>
        </w:tc>
      </w:tr>
      <w:tr w:rsidR="00D9775D" w:rsidRPr="00D9775D" w14:paraId="69C6E389" w14:textId="77777777" w:rsidTr="00D9775D">
        <w:trPr>
          <w:divId w:val="219097549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6E76D1D" w14:textId="77777777" w:rsidR="00D9775D" w:rsidRPr="00D9775D" w:rsidRDefault="00D9775D" w:rsidP="00D9775D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51B486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873AFE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EEF299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DDA6A1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4E6087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DA066A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34F582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BB76BD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D9775D" w:rsidRPr="00D9775D" w14:paraId="49F14E25" w14:textId="77777777" w:rsidTr="00D9775D">
        <w:trPr>
          <w:divId w:val="219097549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13E56D" w14:textId="77777777" w:rsidR="00D9775D" w:rsidRPr="00D9775D" w:rsidRDefault="00D9775D" w:rsidP="00D9775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55343B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BC186A9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57E952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9EC629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24BE6E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AA49E5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E1980F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931DF5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26,1</w:t>
            </w:r>
          </w:p>
        </w:tc>
      </w:tr>
      <w:tr w:rsidR="00D9775D" w:rsidRPr="00D9775D" w14:paraId="6998C45F" w14:textId="77777777" w:rsidTr="00D9775D">
        <w:trPr>
          <w:divId w:val="219097549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94FAAF2" w14:textId="77777777" w:rsidR="00D9775D" w:rsidRPr="00D9775D" w:rsidRDefault="00D9775D" w:rsidP="00D9775D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5DE706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74943D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67D7CD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CEC630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95FCE0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12E442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CB8B60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AE9BB7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D9775D" w:rsidRPr="00D9775D" w14:paraId="06107236" w14:textId="77777777" w:rsidTr="00D9775D">
        <w:trPr>
          <w:divId w:val="219097549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4B26B52" w14:textId="77777777" w:rsidR="00D9775D" w:rsidRPr="00D9775D" w:rsidRDefault="00D9775D" w:rsidP="00D9775D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CBF776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AE15F6F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316D8A7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E824268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63A4B0E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5E1635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58692A0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B3AD6A" w14:textId="77777777" w:rsidR="00D9775D" w:rsidRPr="00D9775D" w:rsidRDefault="00D9775D" w:rsidP="00D9775D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9775D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24,0</w:t>
            </w:r>
          </w:p>
        </w:tc>
      </w:tr>
    </w:tbl>
    <w:p w14:paraId="4FF29865" w14:textId="1DDB96B0" w:rsidR="009E4AB8" w:rsidRDefault="00D9775D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9E4AB8">
        <w:rPr>
          <w:rFonts w:ascii="Mulish" w:hAnsi="Mulish"/>
          <w:lang w:bidi="es-ES"/>
        </w:rPr>
        <w:fldChar w:fldCharType="begin"/>
      </w:r>
      <w:r w:rsidR="009E4AB8">
        <w:rPr>
          <w:rFonts w:ascii="Mulish" w:hAnsi="Mulish"/>
          <w:lang w:bidi="es-ES"/>
        </w:rPr>
        <w:instrText xml:space="preserve"> LINK Excel.Sheet.12 "C:\\Users\\maria.bonache\\Desktop\\Excel UNED Girona 2026.xlsx" "Tablas!F2C1:F7C9" \a \f 4 \h </w:instrText>
      </w:r>
      <w:r w:rsidR="009E4AB8">
        <w:rPr>
          <w:rFonts w:ascii="Mulish" w:hAnsi="Mulish"/>
          <w:lang w:bidi="es-ES"/>
        </w:rPr>
        <w:fldChar w:fldCharType="separate"/>
      </w:r>
    </w:p>
    <w:p w14:paraId="0D0031AF" w14:textId="15B3DD9B" w:rsidR="001E106B" w:rsidRPr="00296787" w:rsidRDefault="009E4AB8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4A1FF4">
        <w:rPr>
          <w:rFonts w:ascii="Mulish" w:hAnsi="Mulish"/>
          <w:lang w:bidi="es-ES"/>
        </w:rPr>
        <w:t>2</w:t>
      </w:r>
      <w:r w:rsidR="00D9775D">
        <w:rPr>
          <w:rFonts w:ascii="Mulish" w:hAnsi="Mulish"/>
          <w:lang w:bidi="es-ES"/>
        </w:rPr>
        <w:t>4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C4FAF8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A56EE8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 Girona</w:t>
      </w:r>
      <w:r w:rsidR="00D9775D">
        <w:rPr>
          <w:rFonts w:ascii="Mulish" w:hAnsi="Mulish"/>
          <w:szCs w:val="22"/>
        </w:rPr>
        <w:t xml:space="preserve">, </w:t>
      </w:r>
      <w:r w:rsidR="00A56EE8">
        <w:rPr>
          <w:rFonts w:ascii="Mulish" w:hAnsi="Mulish"/>
          <w:szCs w:val="22"/>
        </w:rPr>
        <w:t>pese a la mejoría experimentada</w:t>
      </w:r>
      <w:r w:rsidR="004A1FF4">
        <w:rPr>
          <w:sz w:val="24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9E4AB8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D9775D">
        <w:rPr>
          <w:rFonts w:ascii="Mulish" w:hAnsi="Mulish"/>
          <w:lang w:bidi="es-ES"/>
        </w:rPr>
        <w:t>3,3</w:t>
      </w:r>
      <w:r w:rsidR="0078685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</w:t>
      </w:r>
      <w:r w:rsidR="00D9775D">
        <w:rPr>
          <w:rFonts w:ascii="Mulish" w:hAnsi="Mulish"/>
          <w:lang w:bidi="es-ES"/>
        </w:rPr>
        <w:t xml:space="preserve">, ya que se ha aplicado </w:t>
      </w:r>
      <w:r w:rsidR="009E4AB8">
        <w:rPr>
          <w:rFonts w:ascii="Mulish" w:hAnsi="Mulish"/>
          <w:lang w:bidi="es-ES"/>
        </w:rPr>
        <w:t xml:space="preserve">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28209DFA" w14:textId="01774DC3" w:rsidR="001E106B" w:rsidRPr="00296787" w:rsidRDefault="00D9775D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79E75B04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D9775D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59D9526F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D9775D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9857BBD" w14:textId="419CB5F8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D9775D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D9775D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D9775D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63FC379" w14:textId="261FBC9D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8E8754A" w14:textId="72F6779C" w:rsidR="009B4F60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C594E10" w14:textId="74579EA5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606E0D43" w14:textId="345F9947" w:rsidR="009B4F60" w:rsidRPr="00034303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896D4AB" w14:textId="6A84AD25" w:rsidR="006B4FAE" w:rsidRPr="00584271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7EF34BFD" w14:textId="7C5FB5D0" w:rsidR="00584271" w:rsidRPr="00D9775D" w:rsidRDefault="00584271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84271">
        <w:rPr>
          <w:rFonts w:ascii="Mulish" w:hAnsi="Mulish"/>
        </w:rPr>
        <w:t>Los indicadores de medida y valoración de planes y programas.</w:t>
      </w:r>
    </w:p>
    <w:p w14:paraId="7ECEDA2E" w14:textId="60950D05" w:rsidR="00D9775D" w:rsidRDefault="00D9775D" w:rsidP="00D9775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512171D3" w14:textId="77777777" w:rsidR="00D9775D" w:rsidRPr="00584271" w:rsidRDefault="00D9775D" w:rsidP="00D9775D">
      <w:pPr>
        <w:pStyle w:val="Sinespaciado"/>
        <w:spacing w:line="276" w:lineRule="auto"/>
        <w:ind w:left="1985"/>
        <w:jc w:val="both"/>
        <w:rPr>
          <w:rFonts w:ascii="Mulish" w:hAnsi="Mulish"/>
          <w:sz w:val="36"/>
          <w:szCs w:val="36"/>
        </w:rPr>
      </w:pPr>
    </w:p>
    <w:p w14:paraId="2187F174" w14:textId="48C88D4C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</w:t>
      </w:r>
      <w:r w:rsidR="00D9775D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5997C461" w:rsidR="00034303" w:rsidRPr="00174517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6E45939D" w14:textId="77777777" w:rsidR="00D9775D" w:rsidRDefault="00D9775D" w:rsidP="00D9775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7E3CDB0D" w14:textId="77777777" w:rsidR="00D9775D" w:rsidRPr="006C61B1" w:rsidRDefault="00D9775D" w:rsidP="00D9775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30839752" w14:textId="1E579357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25A2B0D1" w14:textId="4149157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532F1DF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 Girona.</w:t>
      </w:r>
    </w:p>
    <w:p w14:paraId="43F0C28A" w14:textId="34841DE0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D9775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D9775D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71DF0A13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D9775D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0F40A947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534A23F7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D9775D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DF4CD27" w14:textId="36DF4E45" w:rsidR="00175A7B" w:rsidRPr="00D64CD1" w:rsidRDefault="005B0C07" w:rsidP="00D64CD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2FCA72C0" w14:textId="77777777" w:rsidR="00D64CD1" w:rsidRPr="00D64CD1" w:rsidRDefault="00D64CD1" w:rsidP="00D64CD1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4D229A3B" w14:textId="77777777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3839FC0" w14:textId="1703AADF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268CE0B" w14:textId="2A00F774" w:rsidR="00D9775D" w:rsidRDefault="00D9775D" w:rsidP="00D9775D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732198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02BEF279" w14:textId="77777777" w:rsidR="00D9775D" w:rsidRDefault="00D9775D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933D6B" w14:textId="77777777" w:rsidR="00D64CD1" w:rsidRDefault="00D64CD1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5C77EDC" w:rsidR="00B628C5" w:rsidRDefault="001E106B" w:rsidP="00D64CD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D9775D">
        <w:rPr>
          <w:rFonts w:ascii="Mulish" w:hAnsi="Mulish"/>
        </w:rPr>
        <w:t>juni</w:t>
      </w:r>
      <w:r w:rsidR="00AB2822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715A9789" w14:textId="76AA6E61" w:rsidR="00B67B7C" w:rsidRDefault="00B67B7C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035979AD" w14:textId="4C527DE7" w:rsidR="00B67B7C" w:rsidRDefault="00B67B7C" w:rsidP="00B67B7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3B4F1D8" w14:textId="1FAEA6AA" w:rsidR="00B67B7C" w:rsidRDefault="00B67B7C" w:rsidP="00B67B7C">
      <w:pPr>
        <w:pStyle w:val="Sinespaciado"/>
        <w:spacing w:line="276" w:lineRule="auto"/>
        <w:jc w:val="center"/>
        <w:rPr>
          <w:rFonts w:ascii="Mulish" w:hAnsi="Mulish"/>
        </w:rPr>
      </w:pPr>
    </w:p>
    <w:p w14:paraId="1E511129" w14:textId="2E9BE026" w:rsidR="00B67B7C" w:rsidRDefault="00B67B7C" w:rsidP="00B67B7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0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la provincia de Girona</w:t>
      </w:r>
      <w:r>
        <w:rPr>
          <w:rFonts w:ascii="Mulish" w:eastAsia="Times New Roman" w:hAnsi="Mulish"/>
        </w:rPr>
        <w:t>, no se han recibido observaciones.</w:t>
      </w:r>
    </w:p>
    <w:bookmarkEnd w:id="10"/>
    <w:p w14:paraId="0A3C8E45" w14:textId="77777777" w:rsidR="00B67B7C" w:rsidRDefault="00B67B7C" w:rsidP="00B67B7C">
      <w:pPr>
        <w:pStyle w:val="Sinespaciado"/>
        <w:spacing w:line="276" w:lineRule="auto"/>
        <w:jc w:val="both"/>
        <w:rPr>
          <w:rFonts w:ascii="Mulish" w:hAnsi="Mulish"/>
        </w:rPr>
      </w:pPr>
    </w:p>
    <w:sectPr w:rsidR="00B67B7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F1B5" w14:textId="77777777" w:rsidR="007B1734" w:rsidRDefault="007B1734" w:rsidP="00F31BC3">
      <w:r>
        <w:separator/>
      </w:r>
    </w:p>
  </w:endnote>
  <w:endnote w:type="continuationSeparator" w:id="0">
    <w:p w14:paraId="77160261" w14:textId="77777777" w:rsidR="007B1734" w:rsidRDefault="007B1734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B67B7C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B67B7C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88D45" w14:textId="77777777" w:rsidR="007B1734" w:rsidRDefault="007B1734" w:rsidP="00F31BC3">
      <w:r>
        <w:separator/>
      </w:r>
    </w:p>
  </w:footnote>
  <w:footnote w:type="continuationSeparator" w:id="0">
    <w:p w14:paraId="663D7ACE" w14:textId="77777777" w:rsidR="007B1734" w:rsidRDefault="007B1734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39CAE50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CD801BD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6DE2776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5592"/>
    <w:rsid w:val="001D758D"/>
    <w:rsid w:val="001E106B"/>
    <w:rsid w:val="001E597E"/>
    <w:rsid w:val="001E5AAD"/>
    <w:rsid w:val="00201DD0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A1663"/>
    <w:rsid w:val="004A1F4C"/>
    <w:rsid w:val="004A1FF4"/>
    <w:rsid w:val="004B590A"/>
    <w:rsid w:val="004C6440"/>
    <w:rsid w:val="004D0EAE"/>
    <w:rsid w:val="004D2203"/>
    <w:rsid w:val="004D4B3E"/>
    <w:rsid w:val="004D50CC"/>
    <w:rsid w:val="004D7037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ABD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2198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9698A"/>
    <w:rsid w:val="007A2D1B"/>
    <w:rsid w:val="007B1734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7865"/>
    <w:rsid w:val="00982299"/>
    <w:rsid w:val="009A5943"/>
    <w:rsid w:val="009A726E"/>
    <w:rsid w:val="009B4F60"/>
    <w:rsid w:val="009B7130"/>
    <w:rsid w:val="009B75CD"/>
    <w:rsid w:val="009C5469"/>
    <w:rsid w:val="009D35A4"/>
    <w:rsid w:val="009D3CC3"/>
    <w:rsid w:val="009D4047"/>
    <w:rsid w:val="009D78D2"/>
    <w:rsid w:val="009E049D"/>
    <w:rsid w:val="009E2E6F"/>
    <w:rsid w:val="009E4AB8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6EE8"/>
    <w:rsid w:val="00A571E6"/>
    <w:rsid w:val="00A608C3"/>
    <w:rsid w:val="00A670E9"/>
    <w:rsid w:val="00A677C6"/>
    <w:rsid w:val="00A770A3"/>
    <w:rsid w:val="00A82709"/>
    <w:rsid w:val="00A93BD6"/>
    <w:rsid w:val="00AA0AE1"/>
    <w:rsid w:val="00AA6023"/>
    <w:rsid w:val="00AB1913"/>
    <w:rsid w:val="00AB2822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67B7C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B6837"/>
    <w:rsid w:val="00CC3B31"/>
    <w:rsid w:val="00CC48E8"/>
    <w:rsid w:val="00CD3DE8"/>
    <w:rsid w:val="00CD3F4C"/>
    <w:rsid w:val="00CD4A14"/>
    <w:rsid w:val="00CE5534"/>
    <w:rsid w:val="00CF21EB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4CD1"/>
    <w:rsid w:val="00D70570"/>
    <w:rsid w:val="00D77D83"/>
    <w:rsid w:val="00D86FFF"/>
    <w:rsid w:val="00D9090A"/>
    <w:rsid w:val="00D940D6"/>
    <w:rsid w:val="00D96084"/>
    <w:rsid w:val="00D9775D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969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girona.org/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A461251A3C24F0989B774D4BA0AF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C0511-25C0-4CC9-B985-2FD41BF9BD66}"/>
      </w:docPartPr>
      <w:docPartBody>
        <w:p w:rsidR="00CE1668" w:rsidRDefault="002A6280" w:rsidP="002A6280">
          <w:pPr>
            <w:pStyle w:val="6A461251A3C24F0989B774D4BA0AFBD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DBF57C7F454021839BDB3F34510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BA81A-50F9-4C0C-BE9F-953F88FDEB0A}"/>
      </w:docPartPr>
      <w:docPartBody>
        <w:p w:rsidR="00CE1668" w:rsidRDefault="002A6280" w:rsidP="002A6280">
          <w:pPr>
            <w:pStyle w:val="2BDBF57C7F454021839BDB3F34510117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1460D"/>
    <w:rsid w:val="00173B46"/>
    <w:rsid w:val="001B2525"/>
    <w:rsid w:val="00214E50"/>
    <w:rsid w:val="00260578"/>
    <w:rsid w:val="00271FF5"/>
    <w:rsid w:val="002A6280"/>
    <w:rsid w:val="002B40B0"/>
    <w:rsid w:val="002C5721"/>
    <w:rsid w:val="002D4E94"/>
    <w:rsid w:val="00356E65"/>
    <w:rsid w:val="0036222A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5E528A"/>
    <w:rsid w:val="00605052"/>
    <w:rsid w:val="00647467"/>
    <w:rsid w:val="006D1F5D"/>
    <w:rsid w:val="006D2460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CE1668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A6280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6A461251A3C24F0989B774D4BA0AFBD2">
    <w:name w:val="6A461251A3C24F0989B774D4BA0AFBD2"/>
    <w:rsid w:val="002A6280"/>
    <w:pPr>
      <w:spacing w:after="160" w:line="259" w:lineRule="auto"/>
    </w:pPr>
  </w:style>
  <w:style w:type="paragraph" w:customStyle="1" w:styleId="2BDBF57C7F454021839BDB3F34510117">
    <w:name w:val="2BDBF57C7F454021839BDB3F34510117"/>
    <w:rsid w:val="002A628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1163</Words>
  <Characters>6399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2026-07-14T10:53:00Z</dcterms:created>
  <dcterms:modified xsi:type="dcterms:W3CDTF">2026-07-14T10:53:00Z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