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0FE6BCD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75124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0FE6BCD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75124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D0940D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BF723E" w:rsidRPr="00BF723E">
        <w:rPr>
          <w:rFonts w:ascii="Mulish" w:hAnsi="Mulish"/>
          <w:szCs w:val="22"/>
        </w:rPr>
        <w:t>Consorcio Universitario del Centro Asociado a la UNED en Asturias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6A0040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r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4"/>
        <w:gridCol w:w="691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4F21451" w:rsidR="00B628C5" w:rsidRPr="00BF723E" w:rsidRDefault="00BF723E" w:rsidP="006A0040">
            <w:pPr>
              <w:jc w:val="both"/>
              <w:rPr>
                <w:rFonts w:ascii="Mulish" w:hAnsi="Mulish"/>
                <w:sz w:val="24"/>
              </w:rPr>
            </w:pPr>
            <w:r w:rsidRPr="00BF723E">
              <w:rPr>
                <w:rFonts w:ascii="Mulish" w:hAnsi="Mulish"/>
                <w:sz w:val="24"/>
              </w:rPr>
              <w:t>Consorcio Universitario del Centro Asociado a la UNED en Asturias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DECD20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712528A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6A0040">
              <w:rPr>
                <w:rFonts w:ascii="Mulish" w:hAnsi="Mulish"/>
                <w:sz w:val="24"/>
              </w:rPr>
              <w:t>05/06/2026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C4F1C34" w:rsidR="00B628C5" w:rsidRPr="00BF723E" w:rsidRDefault="00813476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BF723E" w:rsidRPr="00BF723E">
                <w:rPr>
                  <w:rStyle w:val="Hipervnculo"/>
                  <w:rFonts w:ascii="Mulish" w:hAnsi="Mulish"/>
                  <w:sz w:val="24"/>
                </w:rPr>
                <w:t>https://www.uned.es/universidad/centros/gijon/centro.html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13476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2D09171" w:rsidR="00AF751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F474DF" w:rsidR="00AF751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B88817E" w:rsidR="00AF751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068060E" w:rsidR="00AF751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62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00EBC68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02233C7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2AE3E23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2B2502F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B660ECC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62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67D6177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B41DD5C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B626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FB626B" w:rsidRPr="00296787" w:rsidRDefault="00FB626B" w:rsidP="00FB626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FB626B" w:rsidRPr="00296787" w:rsidRDefault="00FB626B" w:rsidP="00FB626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C89FF014648F4ADBA74B42516952F96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FB626B" w:rsidRPr="00DF05BD" w:rsidRDefault="00FB626B" w:rsidP="00FB626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0B18E3C" w:rsidR="00FB626B" w:rsidRPr="00DF05BD" w:rsidRDefault="00813476" w:rsidP="00FB62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00765240"/>
                <w:placeholder>
                  <w:docPart w:val="FF21A8083F324634AF0B993F0F9AFA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626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B626B">
              <w:rPr>
                <w:szCs w:val="18"/>
              </w:rPr>
              <w:t xml:space="preserve">. </w:t>
            </w:r>
            <w:r w:rsidR="00FB626B" w:rsidRPr="00FB626B">
              <w:rPr>
                <w:rFonts w:ascii="Mulish" w:hAnsi="Mulish"/>
                <w:sz w:val="18"/>
                <w:szCs w:val="18"/>
              </w:rPr>
              <w:t>Se localiza en el apartado Estructura organizativa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829762D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10F7E9F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72DCFC3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B4D6B61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3CFAC7E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E1B835A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9A8EAE9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72731121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87A1F00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00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6A0040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6A0040" w:rsidRPr="00296787" w:rsidRDefault="006A0040" w:rsidP="006A00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6A0040" w:rsidRDefault="006A0040" w:rsidP="006A004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7DDE72C9B3D249DD8FC158206EBF45F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6A0040" w:rsidRPr="00DF05BD" w:rsidRDefault="006A0040" w:rsidP="006A004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C99AD1D" w:rsidR="006A0040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4259999"/>
                <w:placeholder>
                  <w:docPart w:val="53DDD7D89B894C0E883DB35DEBB44E2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00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5D27F17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EDA28E9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6B9DA82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92945A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14548AF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4A5F61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20115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20115" w:rsidRPr="00296787" w:rsidRDefault="00D20115" w:rsidP="00D2011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20115" w:rsidRPr="00296787" w:rsidRDefault="00D20115" w:rsidP="00D2011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16CE2ABE918E43C48249649CBD3ACA2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20115" w:rsidRPr="00DF05BD" w:rsidRDefault="00D20115" w:rsidP="00D2011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5D46D55" w:rsidR="00D20115" w:rsidRPr="00DF05BD" w:rsidRDefault="00813476" w:rsidP="00D2011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02871217"/>
                <w:placeholder>
                  <w:docPart w:val="C8798B269D7E4973B0B7E92A29519C2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9A81625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778D5C5" w:rsidR="00DF05BD" w:rsidRPr="00DF05BD" w:rsidRDefault="00CA4A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7690BB1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7147291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395A1D9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20115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20115" w:rsidRPr="00296787" w:rsidRDefault="00D20115" w:rsidP="00D2011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20115" w:rsidRDefault="00D20115" w:rsidP="00D20115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1C8D525973BA4F65AC0C06193E0976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20115" w:rsidRPr="00DF05BD" w:rsidRDefault="00D20115" w:rsidP="00D20115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B669454" w:rsidR="00D20115" w:rsidRPr="00DF05BD" w:rsidRDefault="00813476" w:rsidP="00D20115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39463164"/>
                <w:placeholder>
                  <w:docPart w:val="918F86515BB44F6FB0EA2C1F6E84174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20115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A48527B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4049241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041239F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01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7DF67C0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68F504A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7C3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767C3B" w:rsidRPr="00296787" w:rsidRDefault="00767C3B" w:rsidP="00767C3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767C3B" w:rsidRPr="00296787" w:rsidRDefault="00767C3B" w:rsidP="00767C3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8AE616B2783441BF8D92DA34DA7F60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767C3B" w:rsidRPr="00DF05BD" w:rsidRDefault="00767C3B" w:rsidP="00767C3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6A7A648" w:rsidR="00767C3B" w:rsidRPr="00DF05BD" w:rsidRDefault="00813476" w:rsidP="00767C3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96528464"/>
                <w:placeholder>
                  <w:docPart w:val="ADB705A096D04DA4AB1A199BA49B46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7C3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67C3B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767C3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767C3B" w:rsidRPr="00296787" w:rsidRDefault="00767C3B" w:rsidP="00767C3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767C3B" w:rsidRPr="00296787" w:rsidRDefault="00767C3B" w:rsidP="00767C3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97FE1250BA746C19272C9AEBC0567D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767C3B" w:rsidRPr="00DF05BD" w:rsidRDefault="00767C3B" w:rsidP="00767C3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6A50E93" w:rsidR="00767C3B" w:rsidRPr="00DF05BD" w:rsidRDefault="00813476" w:rsidP="00767C3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3578457"/>
                <w:placeholder>
                  <w:docPart w:val="9DDCA26C07204F97A9810313A2CA80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7C3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67C3B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767C3B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767C3B" w:rsidRPr="00296787" w:rsidRDefault="00767C3B" w:rsidP="00767C3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767C3B" w:rsidRPr="00296787" w:rsidRDefault="00767C3B" w:rsidP="00767C3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A90EF278F2F14653BC3C2BA44622F1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767C3B" w:rsidRPr="00DF05BD" w:rsidRDefault="00767C3B" w:rsidP="00767C3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DBCDFA3" w:rsidR="00767C3B" w:rsidRPr="00DF05BD" w:rsidRDefault="00813476" w:rsidP="00767C3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8759861"/>
                <w:placeholder>
                  <w:docPart w:val="72256CC9201B45E5859BA08D3AA690D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7C3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67C3B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B377371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Información de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C52F5CB" w:rsidR="00DF05BD" w:rsidRPr="00DF05BD" w:rsidRDefault="00813476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7C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1C9723F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DFD2F12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95206E1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AE48B98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D053BFB" w:rsidR="00DF05BD" w:rsidRPr="00DF05BD" w:rsidRDefault="006A004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1EA42B3" w:rsidR="00DF05BD" w:rsidRPr="00DF05BD" w:rsidRDefault="00813476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62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65EEA7E" w:rsidR="00DF05BD" w:rsidRPr="00DF05BD" w:rsidRDefault="00CA4A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24EF7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  <w:tc>
          <w:tcPr>
            <w:tcW w:w="2806" w:type="dxa"/>
          </w:tcPr>
          <w:p w14:paraId="3E03AC72" w14:textId="65B0279B" w:rsidR="00DF05BD" w:rsidRPr="00DF05BD" w:rsidRDefault="00767C3B" w:rsidP="006E75D6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0F552B7" w:rsidR="002A7C57" w:rsidRPr="00CA4A0C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A4A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24EF7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5" w:type="dxa"/>
          </w:tcPr>
          <w:p w14:paraId="33CF1936" w14:textId="4C1B75D1" w:rsidR="002A7C57" w:rsidRPr="00816885" w:rsidRDefault="00605AE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767C3B">
              <w:rPr>
                <w:rFonts w:ascii="Mulish" w:hAnsi="Mulish"/>
                <w:b/>
                <w:bCs/>
                <w:sz w:val="18"/>
                <w:szCs w:val="18"/>
              </w:rPr>
              <w:t>6, una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0E64D5FF" w:rsidR="002A7C57" w:rsidRPr="00816885" w:rsidRDefault="00767C3B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509C27BB" w:rsidR="00786855" w:rsidRPr="00786855" w:rsidRDefault="00813476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4D43C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269CD2C" w14:textId="78D935C2" w:rsidR="00751245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67C3B">
        <w:rPr>
          <w:rFonts w:ascii="Mulish" w:hAnsi="Mulish"/>
          <w:lang w:bidi="es-ES"/>
        </w:rPr>
        <w:fldChar w:fldCharType="begin"/>
      </w:r>
      <w:r w:rsidR="00767C3B">
        <w:rPr>
          <w:rFonts w:ascii="Mulish" w:hAnsi="Mulish"/>
          <w:lang w:bidi="es-ES"/>
        </w:rPr>
        <w:instrText xml:space="preserve"> LINK </w:instrText>
      </w:r>
      <w:r w:rsidR="00751245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Institucional\\Revisiones\\142-CU UNED Asturias\\2026\\142 Excel CU UNED Asturias definitivo 2026.xlsx" Tablas!F2C1:F7C9 </w:instrText>
      </w:r>
      <w:r w:rsidR="00767C3B">
        <w:rPr>
          <w:rFonts w:ascii="Mulish" w:hAnsi="Mulish"/>
          <w:lang w:bidi="es-ES"/>
        </w:rPr>
        <w:instrText xml:space="preserve">\a \f 4 \h </w:instrText>
      </w:r>
      <w:r w:rsidR="00751245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751245" w:rsidRPr="00751245" w14:paraId="25672826" w14:textId="77777777" w:rsidTr="00122E17">
        <w:trPr>
          <w:divId w:val="483741388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8F6EC7E" w14:textId="4A29D8AA" w:rsidR="00751245" w:rsidRPr="00751245" w:rsidRDefault="00751245" w:rsidP="00751245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DB4A5C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EC061D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5758A30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42FF3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44FDF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D121DC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0CE949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5E72CE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51245" w:rsidRPr="00751245" w14:paraId="3F36E13D" w14:textId="77777777" w:rsidTr="00122E17">
        <w:trPr>
          <w:divId w:val="48374138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17BEF15" w14:textId="77777777" w:rsidR="00751245" w:rsidRPr="00751245" w:rsidRDefault="00751245" w:rsidP="0075124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8FB1B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A1EFC8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78AE5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C66B72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14D4D9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3659E8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23E14B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869CB6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</w:tr>
      <w:tr w:rsidR="00751245" w:rsidRPr="00751245" w14:paraId="758273CE" w14:textId="77777777" w:rsidTr="00122E17">
        <w:trPr>
          <w:divId w:val="483741388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76BAE69" w14:textId="77777777" w:rsidR="00751245" w:rsidRPr="00751245" w:rsidRDefault="00751245" w:rsidP="00751245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0ED666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43E23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4B408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F7A3B5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502BB9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AA314B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32095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9C9164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751245" w:rsidRPr="00751245" w14:paraId="44738803" w14:textId="77777777" w:rsidTr="00122E17">
        <w:trPr>
          <w:divId w:val="48374138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A194CE" w14:textId="77777777" w:rsidR="00751245" w:rsidRPr="00751245" w:rsidRDefault="00751245" w:rsidP="0075124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D67D20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8B09B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01A50D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25B43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7EBF27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77FE9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6F4611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DFD82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48,4</w:t>
            </w:r>
          </w:p>
        </w:tc>
      </w:tr>
      <w:tr w:rsidR="00751245" w:rsidRPr="00751245" w14:paraId="79DC3CAF" w14:textId="77777777" w:rsidTr="00122E17">
        <w:trPr>
          <w:divId w:val="48374138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F35B801" w14:textId="77777777" w:rsidR="00751245" w:rsidRPr="00751245" w:rsidRDefault="00751245" w:rsidP="0075124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E0BAD4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6C4742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F68CB6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8104E0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A4C84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A47A3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F1D784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E5B1A2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751245" w:rsidRPr="00751245" w14:paraId="1715E96C" w14:textId="77777777" w:rsidTr="00122E17">
        <w:trPr>
          <w:divId w:val="48374138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111058E" w14:textId="77777777" w:rsidR="00751245" w:rsidRPr="00751245" w:rsidRDefault="00751245" w:rsidP="00751245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0ED55A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51BC373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25DFE2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90A910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6BA984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E530837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6F08F5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B79D2F" w14:textId="77777777" w:rsidR="00751245" w:rsidRPr="00751245" w:rsidRDefault="00751245" w:rsidP="0075124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5124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66,4</w:t>
            </w:r>
          </w:p>
        </w:tc>
      </w:tr>
    </w:tbl>
    <w:p w14:paraId="41CD9464" w14:textId="3A4EB2F8" w:rsidR="00624EF7" w:rsidRDefault="00767C3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624EF7">
        <w:rPr>
          <w:rFonts w:ascii="Mulish" w:hAnsi="Mulish"/>
          <w:lang w:bidi="es-ES"/>
        </w:rPr>
        <w:fldChar w:fldCharType="begin"/>
      </w:r>
      <w:r w:rsidR="00624EF7">
        <w:rPr>
          <w:rFonts w:ascii="Mulish" w:hAnsi="Mulish"/>
          <w:lang w:bidi="es-ES"/>
        </w:rPr>
        <w:instrText xml:space="preserve"> LINK Excel.Sheet.12 "C:\\Users\\mariadelcarmen.motos\\Documents\\Trabajo fuera red\\Segunda vuelta SPI\\142-CU UNED Asturias\\2026\\142 Excel CU UNED Asturias 2026.xlsx" "Tablas!F2C1:F7C9" \a \f 4 \h </w:instrText>
      </w:r>
      <w:r w:rsidR="00624EF7">
        <w:rPr>
          <w:rFonts w:ascii="Mulish" w:hAnsi="Mulish"/>
          <w:lang w:bidi="es-ES"/>
        </w:rPr>
        <w:fldChar w:fldCharType="separate"/>
      </w:r>
    </w:p>
    <w:p w14:paraId="0D0031AF" w14:textId="7A0FAEC0" w:rsidR="001E106B" w:rsidRPr="00296787" w:rsidRDefault="00624EF7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767C3B">
        <w:rPr>
          <w:rFonts w:ascii="Mulish" w:hAnsi="Mulish"/>
          <w:lang w:bidi="es-ES"/>
        </w:rPr>
        <w:t>66,4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1FE088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767C3B">
        <w:rPr>
          <w:rFonts w:ascii="Mulish" w:hAnsi="Mulish"/>
        </w:rPr>
        <w:t>valora positivamente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0B2F2D">
        <w:rPr>
          <w:rFonts w:ascii="Mulish" w:hAnsi="Mulish"/>
        </w:rPr>
        <w:t xml:space="preserve">CU </w:t>
      </w:r>
      <w:r w:rsidR="000B2F2D" w:rsidRPr="00BF723E">
        <w:rPr>
          <w:rFonts w:ascii="Mulish" w:hAnsi="Mulish"/>
          <w:szCs w:val="22"/>
        </w:rPr>
        <w:t>UNE</w:t>
      </w:r>
      <w:r w:rsidR="000B2F2D">
        <w:rPr>
          <w:rFonts w:ascii="Mulish" w:hAnsi="Mulish"/>
          <w:szCs w:val="22"/>
        </w:rPr>
        <w:t xml:space="preserve">D </w:t>
      </w:r>
      <w:r w:rsidR="000B2F2D" w:rsidRPr="00BF723E">
        <w:rPr>
          <w:rFonts w:ascii="Mulish" w:hAnsi="Mulish"/>
          <w:szCs w:val="22"/>
        </w:rPr>
        <w:t>Asturias</w:t>
      </w:r>
      <w:r w:rsidR="00767C3B">
        <w:rPr>
          <w:rFonts w:ascii="Mulish" w:hAnsi="Mulish"/>
          <w:szCs w:val="22"/>
        </w:rPr>
        <w:t>.</w:t>
      </w:r>
      <w:r w:rsidR="008D3FD0">
        <w:rPr>
          <w:rFonts w:ascii="Mulish" w:hAnsi="Mulish"/>
          <w:szCs w:val="22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0B2F2D">
        <w:rPr>
          <w:rFonts w:ascii="Mulish" w:hAnsi="Mulish"/>
          <w:lang w:bidi="es-ES"/>
        </w:rPr>
        <w:t>in</w:t>
      </w:r>
      <w:r w:rsidR="007408D6">
        <w:rPr>
          <w:rFonts w:ascii="Mulish" w:hAnsi="Mulish"/>
          <w:lang w:bidi="es-ES"/>
        </w:rPr>
        <w:t xml:space="preserve">cremento de </w:t>
      </w:r>
      <w:r w:rsidR="00767C3B">
        <w:rPr>
          <w:rFonts w:ascii="Mulish" w:hAnsi="Mulish"/>
          <w:lang w:bidi="es-ES"/>
        </w:rPr>
        <w:t>48,5</w:t>
      </w:r>
      <w:r w:rsidR="007408D6">
        <w:rPr>
          <w:rFonts w:ascii="Mulish" w:hAnsi="Mulish"/>
          <w:lang w:bidi="es-ES"/>
        </w:rPr>
        <w:t xml:space="preserve"> puntos porcentuales atribuibles a la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854FE1">
        <w:rPr>
          <w:rFonts w:ascii="Mulish" w:hAnsi="Mulish"/>
          <w:lang w:bidi="es-ES"/>
        </w:rPr>
        <w:t xml:space="preserve"> </w:t>
      </w:r>
      <w:r w:rsidR="00767C3B">
        <w:rPr>
          <w:rFonts w:ascii="Mulish" w:hAnsi="Mulish"/>
          <w:lang w:bidi="es-ES"/>
        </w:rPr>
        <w:t>dieciséis</w:t>
      </w:r>
      <w:r w:rsidR="00226EE7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06595518" w14:textId="1D3D23C3" w:rsidR="001E106B" w:rsidRPr="00296787" w:rsidRDefault="00767C3B" w:rsidP="001E046C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624EF7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E392EFC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624EF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C1BF5BF" w14:textId="4D91BF57" w:rsidR="00277373" w:rsidRDefault="0027737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6B663BBA" w14:textId="4C0E4794" w:rsidR="00767C3B" w:rsidRDefault="00767C3B" w:rsidP="00767C3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5ADCE017" w14:textId="0F8479EC" w:rsidR="00767C3B" w:rsidRDefault="00767C3B" w:rsidP="00767C3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Perfil y trayectoria profesional de los máximos responsables, debe completarse la trayectoria profesional del director del centro.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250DEB60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624EF7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4E6E85A4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10FF28BB" w14:textId="77777777" w:rsidR="00624EF7" w:rsidRDefault="00624EF7" w:rsidP="00624E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7CA49A7" w14:textId="77777777" w:rsidR="00624EF7" w:rsidRPr="006C61B1" w:rsidRDefault="00624EF7" w:rsidP="00624E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6"/>
    <w:p w14:paraId="7ECE72AF" w14:textId="77777777" w:rsidR="00627D49" w:rsidRPr="00627D49" w:rsidRDefault="00627D49" w:rsidP="00627D49">
      <w:pPr>
        <w:pStyle w:val="Sinespaciado"/>
        <w:spacing w:line="276" w:lineRule="auto"/>
        <w:ind w:left="1985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</w:p>
    <w:p w14:paraId="30839752" w14:textId="7826AD2C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43F0C28A" w14:textId="739EC861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informes de auditoría de cuentas y de fiscalización por órganos de control externo.</w:t>
      </w:r>
      <w:r w:rsidR="00624EF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7" w:name="_Hlk231307238"/>
      <w:r w:rsidR="00624EF7">
        <w:rPr>
          <w:rFonts w:ascii="Mulish" w:hAnsi="Mulish"/>
        </w:rPr>
        <w:t>Si no existieran, debe especificarse este extremo</w:t>
      </w:r>
      <w:bookmarkEnd w:id="7"/>
      <w:r w:rsidR="00624EF7">
        <w:rPr>
          <w:rFonts w:ascii="Mulish" w:hAnsi="Mulish"/>
        </w:rPr>
        <w:t>.</w:t>
      </w:r>
    </w:p>
    <w:p w14:paraId="5F93364E" w14:textId="46438D85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624EF7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1182BE37" w14:textId="3F57564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F431F8B" w14:textId="4D1E0C3C" w:rsidR="00627D49" w:rsidRDefault="00627D4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F71C5E3" w14:textId="3DE0E7BA" w:rsidR="00627D49" w:rsidRDefault="00627D49" w:rsidP="00627D49">
      <w:pPr>
        <w:pStyle w:val="Sinespaciado"/>
        <w:spacing w:line="276" w:lineRule="auto"/>
        <w:ind w:left="851"/>
        <w:jc w:val="both"/>
        <w:rPr>
          <w:rFonts w:ascii="Mulish" w:hAnsi="Mulish"/>
        </w:rPr>
      </w:pPr>
      <w:bookmarkStart w:id="8" w:name="_Hlk235025962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 xml:space="preserve">CU </w:t>
      </w:r>
      <w:r w:rsidRPr="00BF723E">
        <w:rPr>
          <w:rFonts w:ascii="Mulish" w:hAnsi="Mulish"/>
        </w:rPr>
        <w:t>UNE</w:t>
      </w:r>
      <w:r>
        <w:rPr>
          <w:rFonts w:ascii="Mulish" w:hAnsi="Mulish"/>
        </w:rPr>
        <w:t xml:space="preserve">D </w:t>
      </w:r>
      <w:r w:rsidRPr="00BF723E">
        <w:rPr>
          <w:rFonts w:ascii="Mulish" w:hAnsi="Mulish"/>
        </w:rPr>
        <w:t>Asturias</w:t>
      </w:r>
      <w:r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4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8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bookmarkEnd w:id="8"/>
    <w:p w14:paraId="14C833A4" w14:textId="77777777" w:rsidR="00627D49" w:rsidRDefault="00627D4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2995B2E" w14:textId="77777777" w:rsidR="00624EF7" w:rsidRDefault="00624EF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DF7142E" w14:textId="77777777" w:rsidR="001E046C" w:rsidRDefault="001E046C" w:rsidP="001E046C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3857EF9" w:rsidR="00B628C5" w:rsidRDefault="001E106B" w:rsidP="001E046C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624EF7">
        <w:rPr>
          <w:rFonts w:ascii="Mulish" w:hAnsi="Mulish"/>
        </w:rPr>
        <w:t>ju</w:t>
      </w:r>
      <w:r w:rsidR="00767C3B">
        <w:rPr>
          <w:rFonts w:ascii="Mulish" w:hAnsi="Mulish"/>
        </w:rPr>
        <w:t>l</w:t>
      </w:r>
      <w:r w:rsidR="00624EF7">
        <w:rPr>
          <w:rFonts w:ascii="Mulish" w:hAnsi="Mulish"/>
        </w:rPr>
        <w:t xml:space="preserve">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F6C5" w14:textId="77777777" w:rsidR="00813476" w:rsidRDefault="00813476" w:rsidP="00F31BC3">
      <w:r>
        <w:separator/>
      </w:r>
    </w:p>
  </w:endnote>
  <w:endnote w:type="continuationSeparator" w:id="0">
    <w:p w14:paraId="005036BD" w14:textId="77777777" w:rsidR="00813476" w:rsidRDefault="0081347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81347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81347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A558" w14:textId="77777777" w:rsidR="00813476" w:rsidRDefault="00813476" w:rsidP="00F31BC3">
      <w:r>
        <w:separator/>
      </w:r>
    </w:p>
  </w:footnote>
  <w:footnote w:type="continuationSeparator" w:id="0">
    <w:p w14:paraId="1E633F1E" w14:textId="77777777" w:rsidR="00813476" w:rsidRDefault="0081347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4B5F0E1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2E6C40C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6C45321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2F2D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22E17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046C"/>
    <w:rsid w:val="001E106B"/>
    <w:rsid w:val="001E597E"/>
    <w:rsid w:val="001E5AAD"/>
    <w:rsid w:val="00201DD0"/>
    <w:rsid w:val="0021682B"/>
    <w:rsid w:val="0022349F"/>
    <w:rsid w:val="00226EE7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373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96981"/>
    <w:rsid w:val="004A1663"/>
    <w:rsid w:val="004A1F4C"/>
    <w:rsid w:val="004A1FF4"/>
    <w:rsid w:val="004A5F61"/>
    <w:rsid w:val="004A6241"/>
    <w:rsid w:val="004B590A"/>
    <w:rsid w:val="004C6440"/>
    <w:rsid w:val="004D0EAE"/>
    <w:rsid w:val="004D2203"/>
    <w:rsid w:val="004D43C7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5AED"/>
    <w:rsid w:val="00607613"/>
    <w:rsid w:val="00614DA3"/>
    <w:rsid w:val="00623CFC"/>
    <w:rsid w:val="00624EF7"/>
    <w:rsid w:val="006253FA"/>
    <w:rsid w:val="00626152"/>
    <w:rsid w:val="006266A5"/>
    <w:rsid w:val="00627473"/>
    <w:rsid w:val="00627D49"/>
    <w:rsid w:val="00633EAA"/>
    <w:rsid w:val="00635D45"/>
    <w:rsid w:val="006363AB"/>
    <w:rsid w:val="0064375A"/>
    <w:rsid w:val="006475A7"/>
    <w:rsid w:val="00652D9F"/>
    <w:rsid w:val="006579A1"/>
    <w:rsid w:val="00661E94"/>
    <w:rsid w:val="00672A65"/>
    <w:rsid w:val="0068498F"/>
    <w:rsid w:val="00694E5D"/>
    <w:rsid w:val="0069673B"/>
    <w:rsid w:val="00696D5E"/>
    <w:rsid w:val="006A0040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6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65AA"/>
    <w:rsid w:val="00751245"/>
    <w:rsid w:val="00751FAA"/>
    <w:rsid w:val="00760E4B"/>
    <w:rsid w:val="00765079"/>
    <w:rsid w:val="0076567C"/>
    <w:rsid w:val="0076640C"/>
    <w:rsid w:val="00767C3B"/>
    <w:rsid w:val="00767C60"/>
    <w:rsid w:val="00774C97"/>
    <w:rsid w:val="00777FB3"/>
    <w:rsid w:val="00781700"/>
    <w:rsid w:val="0078355B"/>
    <w:rsid w:val="00786855"/>
    <w:rsid w:val="00790143"/>
    <w:rsid w:val="00791207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3476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3FD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5943"/>
    <w:rsid w:val="009A726E"/>
    <w:rsid w:val="009B4F6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112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3614D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BF723E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0115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676F8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26B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00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gijon/centro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DE72C9B3D249DD8FC158206EBF4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88FD-AF8F-4F63-AC8C-81E1EE147C22}"/>
      </w:docPartPr>
      <w:docPartBody>
        <w:p w:rsidR="00B91837" w:rsidRDefault="006E7AC9" w:rsidP="006E7AC9">
          <w:pPr>
            <w:pStyle w:val="7DDE72C9B3D249DD8FC158206EBF45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3DDD7D89B894C0E883DB35DEBB4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230E-BE4C-4FA4-AD91-F1D2BBC8A274}"/>
      </w:docPartPr>
      <w:docPartBody>
        <w:p w:rsidR="00B91837" w:rsidRDefault="006E7AC9" w:rsidP="006E7AC9">
          <w:pPr>
            <w:pStyle w:val="53DDD7D89B894C0E883DB35DEBB44E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9FF014648F4ADBA74B42516952F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50E9-14BA-4E6A-88CF-D61F3FC09BA5}"/>
      </w:docPartPr>
      <w:docPartBody>
        <w:p w:rsidR="002E19ED" w:rsidRDefault="00E31526" w:rsidP="00E31526">
          <w:pPr>
            <w:pStyle w:val="C89FF014648F4ADBA74B42516952F9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F21A8083F324634AF0B993F0F9AF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E9C86-F60C-45CE-A956-A67AC180AB4D}"/>
      </w:docPartPr>
      <w:docPartBody>
        <w:p w:rsidR="002E19ED" w:rsidRDefault="00E31526" w:rsidP="00E31526">
          <w:pPr>
            <w:pStyle w:val="FF21A8083F324634AF0B993F0F9AFA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C8D525973BA4F65AC0C06193E097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4232B-463B-44DB-9FE2-F7F980830104}"/>
      </w:docPartPr>
      <w:docPartBody>
        <w:p w:rsidR="002E19ED" w:rsidRDefault="00E31526" w:rsidP="00E31526">
          <w:pPr>
            <w:pStyle w:val="1C8D525973BA4F65AC0C06193E0976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8F86515BB44F6FB0EA2C1F6E841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1ACB9-67CD-470E-BDD4-8814C81BAAE1}"/>
      </w:docPartPr>
      <w:docPartBody>
        <w:p w:rsidR="002E19ED" w:rsidRDefault="00E31526" w:rsidP="00E31526">
          <w:pPr>
            <w:pStyle w:val="918F86515BB44F6FB0EA2C1F6E8417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E2ABE918E43C48249649CBD3AC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1F8E1-C7FF-4C46-BFC6-BA07CB9B4D16}"/>
      </w:docPartPr>
      <w:docPartBody>
        <w:p w:rsidR="002E19ED" w:rsidRDefault="00E31526" w:rsidP="00E31526">
          <w:pPr>
            <w:pStyle w:val="16CE2ABE918E43C48249649CBD3ACA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798B269D7E4973B0B7E92A29519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CFCD1-B8CA-44F2-8713-FE6647FA0F18}"/>
      </w:docPartPr>
      <w:docPartBody>
        <w:p w:rsidR="002E19ED" w:rsidRDefault="00E31526" w:rsidP="00E31526">
          <w:pPr>
            <w:pStyle w:val="C8798B269D7E4973B0B7E92A29519C2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E616B2783441BF8D92DA34DA7F6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AE7E2-92AD-4F99-89F1-DEFFC00F2F95}"/>
      </w:docPartPr>
      <w:docPartBody>
        <w:p w:rsidR="002E19ED" w:rsidRDefault="00E31526" w:rsidP="00E31526">
          <w:pPr>
            <w:pStyle w:val="8AE616B2783441BF8D92DA34DA7F603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B705A096D04DA4AB1A199BA49B4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5D3DB-4A75-41C0-82FC-3B26E41009F7}"/>
      </w:docPartPr>
      <w:docPartBody>
        <w:p w:rsidR="002E19ED" w:rsidRDefault="00E31526" w:rsidP="00E31526">
          <w:pPr>
            <w:pStyle w:val="ADB705A096D04DA4AB1A199BA49B46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7FE1250BA746C19272C9AEBC056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6A6F9-AE2A-4C91-BD63-D6735D4211C7}"/>
      </w:docPartPr>
      <w:docPartBody>
        <w:p w:rsidR="002E19ED" w:rsidRDefault="00E31526" w:rsidP="00E31526">
          <w:pPr>
            <w:pStyle w:val="997FE1250BA746C19272C9AEBC0567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DCA26C07204F97A9810313A2CA8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CA981-6349-4DA0-997E-1390215770ED}"/>
      </w:docPartPr>
      <w:docPartBody>
        <w:p w:rsidR="002E19ED" w:rsidRDefault="00E31526" w:rsidP="00E31526">
          <w:pPr>
            <w:pStyle w:val="9DDCA26C07204F97A9810313A2CA80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0EF278F2F14653BC3C2BA44622F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8A19A-7659-4BC9-B874-CE80BB2DE71F}"/>
      </w:docPartPr>
      <w:docPartBody>
        <w:p w:rsidR="002E19ED" w:rsidRDefault="00E31526" w:rsidP="00E31526">
          <w:pPr>
            <w:pStyle w:val="A90EF278F2F14653BC3C2BA44622F1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256CC9201B45E5859BA08D3AA69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114FD-B14F-4D01-9BCD-278F7EAA5FDF}"/>
      </w:docPartPr>
      <w:docPartBody>
        <w:p w:rsidR="002E19ED" w:rsidRDefault="00E31526" w:rsidP="00E31526">
          <w:pPr>
            <w:pStyle w:val="72256CC9201B45E5859BA08D3AA690D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2E19ED"/>
    <w:rsid w:val="002E7C31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E235F"/>
    <w:rsid w:val="006E7AC9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9C10F9"/>
    <w:rsid w:val="00A036B0"/>
    <w:rsid w:val="00A104A7"/>
    <w:rsid w:val="00AB484A"/>
    <w:rsid w:val="00AD7C28"/>
    <w:rsid w:val="00AE2C03"/>
    <w:rsid w:val="00B103B1"/>
    <w:rsid w:val="00B42024"/>
    <w:rsid w:val="00B6573C"/>
    <w:rsid w:val="00B91837"/>
    <w:rsid w:val="00C32372"/>
    <w:rsid w:val="00DA008C"/>
    <w:rsid w:val="00DE3DE6"/>
    <w:rsid w:val="00E3152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152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DDE72C9B3D249DD8FC158206EBF45FB">
    <w:name w:val="7DDE72C9B3D249DD8FC158206EBF45FB"/>
    <w:rsid w:val="006E7AC9"/>
    <w:pPr>
      <w:spacing w:after="160" w:line="259" w:lineRule="auto"/>
    </w:pPr>
  </w:style>
  <w:style w:type="paragraph" w:customStyle="1" w:styleId="53DDD7D89B894C0E883DB35DEBB44E24">
    <w:name w:val="53DDD7D89B894C0E883DB35DEBB44E24"/>
    <w:rsid w:val="006E7AC9"/>
    <w:pPr>
      <w:spacing w:after="160" w:line="259" w:lineRule="auto"/>
    </w:pPr>
  </w:style>
  <w:style w:type="paragraph" w:customStyle="1" w:styleId="C89FF014648F4ADBA74B42516952F967">
    <w:name w:val="C89FF014648F4ADBA74B42516952F967"/>
    <w:rsid w:val="00E31526"/>
    <w:pPr>
      <w:spacing w:after="160" w:line="259" w:lineRule="auto"/>
    </w:pPr>
  </w:style>
  <w:style w:type="paragraph" w:customStyle="1" w:styleId="FF21A8083F324634AF0B993F0F9AFAAF">
    <w:name w:val="FF21A8083F324634AF0B993F0F9AFAAF"/>
    <w:rsid w:val="00E31526"/>
    <w:pPr>
      <w:spacing w:after="160" w:line="259" w:lineRule="auto"/>
    </w:pPr>
  </w:style>
  <w:style w:type="paragraph" w:customStyle="1" w:styleId="281FEFF2627449E5A792BAC401E3A1C0">
    <w:name w:val="281FEFF2627449E5A792BAC401E3A1C0"/>
    <w:rsid w:val="00E31526"/>
    <w:pPr>
      <w:spacing w:after="160" w:line="259" w:lineRule="auto"/>
    </w:pPr>
  </w:style>
  <w:style w:type="paragraph" w:customStyle="1" w:styleId="B1CF05EA7AD34AF7A884619DFB2D1886">
    <w:name w:val="B1CF05EA7AD34AF7A884619DFB2D1886"/>
    <w:rsid w:val="00E31526"/>
    <w:pPr>
      <w:spacing w:after="160" w:line="259" w:lineRule="auto"/>
    </w:pPr>
  </w:style>
  <w:style w:type="paragraph" w:customStyle="1" w:styleId="1C8D525973BA4F65AC0C06193E0976BB">
    <w:name w:val="1C8D525973BA4F65AC0C06193E0976BB"/>
    <w:rsid w:val="00E31526"/>
    <w:pPr>
      <w:spacing w:after="160" w:line="259" w:lineRule="auto"/>
    </w:pPr>
  </w:style>
  <w:style w:type="paragraph" w:customStyle="1" w:styleId="918F86515BB44F6FB0EA2C1F6E84174B">
    <w:name w:val="918F86515BB44F6FB0EA2C1F6E84174B"/>
    <w:rsid w:val="00E31526"/>
    <w:pPr>
      <w:spacing w:after="160" w:line="259" w:lineRule="auto"/>
    </w:pPr>
  </w:style>
  <w:style w:type="paragraph" w:customStyle="1" w:styleId="16CE2ABE918E43C48249649CBD3ACA2D">
    <w:name w:val="16CE2ABE918E43C48249649CBD3ACA2D"/>
    <w:rsid w:val="00E31526"/>
    <w:pPr>
      <w:spacing w:after="160" w:line="259" w:lineRule="auto"/>
    </w:pPr>
  </w:style>
  <w:style w:type="paragraph" w:customStyle="1" w:styleId="C8798B269D7E4973B0B7E92A29519C21">
    <w:name w:val="C8798B269D7E4973B0B7E92A29519C21"/>
    <w:rsid w:val="00E31526"/>
    <w:pPr>
      <w:spacing w:after="160" w:line="259" w:lineRule="auto"/>
    </w:pPr>
  </w:style>
  <w:style w:type="paragraph" w:customStyle="1" w:styleId="8AE616B2783441BF8D92DA34DA7F6038">
    <w:name w:val="8AE616B2783441BF8D92DA34DA7F6038"/>
    <w:rsid w:val="00E31526"/>
    <w:pPr>
      <w:spacing w:after="160" w:line="259" w:lineRule="auto"/>
    </w:pPr>
  </w:style>
  <w:style w:type="paragraph" w:customStyle="1" w:styleId="ADB705A096D04DA4AB1A199BA49B46AA">
    <w:name w:val="ADB705A096D04DA4AB1A199BA49B46AA"/>
    <w:rsid w:val="00E31526"/>
    <w:pPr>
      <w:spacing w:after="160" w:line="259" w:lineRule="auto"/>
    </w:pPr>
  </w:style>
  <w:style w:type="paragraph" w:customStyle="1" w:styleId="997FE1250BA746C19272C9AEBC0567D8">
    <w:name w:val="997FE1250BA746C19272C9AEBC0567D8"/>
    <w:rsid w:val="00E31526"/>
    <w:pPr>
      <w:spacing w:after="160" w:line="259" w:lineRule="auto"/>
    </w:pPr>
  </w:style>
  <w:style w:type="paragraph" w:customStyle="1" w:styleId="9DDCA26C07204F97A9810313A2CA809E">
    <w:name w:val="9DDCA26C07204F97A9810313A2CA809E"/>
    <w:rsid w:val="00E31526"/>
    <w:pPr>
      <w:spacing w:after="160" w:line="259" w:lineRule="auto"/>
    </w:pPr>
  </w:style>
  <w:style w:type="paragraph" w:customStyle="1" w:styleId="A90EF278F2F14653BC3C2BA44622F1FE">
    <w:name w:val="A90EF278F2F14653BC3C2BA44622F1FE"/>
    <w:rsid w:val="00E31526"/>
    <w:pPr>
      <w:spacing w:after="160" w:line="259" w:lineRule="auto"/>
    </w:pPr>
  </w:style>
  <w:style w:type="paragraph" w:customStyle="1" w:styleId="72256CC9201B45E5859BA08D3AA690DF">
    <w:name w:val="72256CC9201B45E5859BA08D3AA690DF"/>
    <w:rsid w:val="00E3152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33</TotalTime>
  <Pages>4</Pages>
  <Words>1030</Words>
  <Characters>5670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6</cp:revision>
  <cp:lastPrinted>2026-02-09T15:38:00Z</cp:lastPrinted>
  <dcterms:created xsi:type="dcterms:W3CDTF">2026-07-15T12:14:00Z</dcterms:created>
  <dcterms:modified xsi:type="dcterms:W3CDTF">2026-07-17T08:18:00Z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