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DD875DE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470840" w:rsidRPr="00470840">
        <w:rPr>
          <w:rFonts w:ascii="Mulish" w:hAnsi="Mulish"/>
          <w:szCs w:val="22"/>
        </w:rPr>
        <w:t>Consorcio Universitario del Centro Asociado a la UNED en Baza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636FC0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3"/>
        <w:gridCol w:w="689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DC7879B" w:rsidR="00B628C5" w:rsidRPr="00470840" w:rsidRDefault="00470840" w:rsidP="00636FC0">
            <w:pPr>
              <w:jc w:val="both"/>
              <w:rPr>
                <w:rFonts w:ascii="Mulish" w:hAnsi="Mulish"/>
                <w:sz w:val="24"/>
              </w:rPr>
            </w:pPr>
            <w:r w:rsidRPr="00470840">
              <w:rPr>
                <w:rFonts w:ascii="Mulish" w:hAnsi="Mulish"/>
                <w:sz w:val="24"/>
              </w:rPr>
              <w:t>Consorcio Universitario del Centro Asociado a la UNED en Baza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C2BB89A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</w:t>
            </w:r>
            <w:r w:rsidR="00470840">
              <w:rPr>
                <w:rFonts w:ascii="Mulish" w:hAnsi="Mulish"/>
                <w:sz w:val="24"/>
              </w:rPr>
              <w:t>7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6ACB1A4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636FC0">
              <w:rPr>
                <w:rFonts w:ascii="Mulish" w:hAnsi="Mulish"/>
                <w:sz w:val="24"/>
              </w:rPr>
              <w:t>08/06/2026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23842A0" w:rsidR="00B628C5" w:rsidRPr="00470840" w:rsidRDefault="00D44E9B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470840" w:rsidRPr="00470840">
                <w:rPr>
                  <w:rStyle w:val="Hipervnculo"/>
                  <w:rFonts w:ascii="Mulish" w:hAnsi="Mulish"/>
                  <w:sz w:val="24"/>
                </w:rPr>
                <w:t>https://www.uned.es/universidad/centros/baza.html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44E9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6EF9A76" w:rsidR="00AF751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3908AD3" w:rsidR="00AF751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D225892" w:rsidR="00AF751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D084FE7" w:rsidR="00AF751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7F89120" w:rsidR="00DF05BD" w:rsidRPr="00DF05BD" w:rsidRDefault="00E852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D1D3E61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36FC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1838889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6FE4EEC3" w:rsidR="00DF05BD" w:rsidRPr="00DF05BD" w:rsidRDefault="00EA2A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5954478D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A2AA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00CA33" w:rsidR="00DF05BD" w:rsidRPr="00DF05BD" w:rsidRDefault="00851AD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9B7D1D9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51AD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598D29" w:rsidR="00DF05BD" w:rsidRPr="00DF05BD" w:rsidRDefault="006D633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8895FB6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7271592" w:rsidR="00DF05B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38A2C80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65E2C83" w:rsidR="00DF05BD" w:rsidRPr="00DF05BD" w:rsidRDefault="00EA2A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0932F08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A2AA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636FC0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636FC0" w:rsidRPr="00296787" w:rsidRDefault="00636FC0" w:rsidP="00636FC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636FC0" w:rsidRPr="00296787" w:rsidRDefault="00636FC0" w:rsidP="00636FC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FE742E0F3A54462F96296F249C74D6E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2ABD820" w:rsidR="00636FC0" w:rsidRPr="00DF05BD" w:rsidRDefault="00636FC0" w:rsidP="00636FC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FA86D5B" w:rsidR="00636FC0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81440118"/>
                <w:placeholder>
                  <w:docPart w:val="374DD4297B004D6FAB7828ED479C1FB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36FC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36FC0" w:rsidRPr="00636FC0">
              <w:rPr>
                <w:rFonts w:ascii="Mulish" w:hAnsi="Mulish"/>
                <w:sz w:val="18"/>
                <w:szCs w:val="18"/>
              </w:rPr>
              <w:t>. Datos de 2024.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F81C031" w:rsidR="00DF05BD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8AA721E" w:rsidR="00DF05BD" w:rsidRPr="00DF05BD" w:rsidRDefault="00EA2AA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3460B7C" w:rsidR="00DF05BD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6371E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96371E" w:rsidRPr="00296787" w:rsidRDefault="0096371E" w:rsidP="0096371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96371E" w:rsidRDefault="0096371E" w:rsidP="0096371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050E05BF8F9848DD8D982EF5E4A5709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96371E" w:rsidRPr="00DF05BD" w:rsidRDefault="0096371E" w:rsidP="0096371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0EC81A5F" w:rsidR="0096371E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24594827"/>
                <w:placeholder>
                  <w:docPart w:val="9DF6DB2EA5874CF28242D68F119AF2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371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6371E">
              <w:rPr>
                <w:szCs w:val="18"/>
              </w:rPr>
              <w:t xml:space="preserve">. </w:t>
            </w:r>
            <w:r w:rsidR="0096371E" w:rsidRPr="00636FC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45A5A7F1" w:rsidR="00DF05BD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371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36FC0">
              <w:rPr>
                <w:szCs w:val="18"/>
              </w:rPr>
              <w:t xml:space="preserve">. </w:t>
            </w:r>
            <w:r w:rsidR="00636FC0" w:rsidRPr="00636FC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5D27F17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B47D839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A2AA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75F76FA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792945A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5C6C3E3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A2AA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EA2AA3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8759CF4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1F70FFF3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778D5C5" w:rsidR="00DF05BD" w:rsidRPr="00DF05BD" w:rsidRDefault="00CA4A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03B468B2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A2AA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240FDE6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06EA1949" w:rsidR="00DF05BD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2616D202" w:rsidR="00DF05BD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952E789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F59D76" w:rsidR="00DF05BD" w:rsidRPr="00DF05BD" w:rsidRDefault="004B59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7FAB326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450D6">
                  <w:rPr>
                    <w:rStyle w:val="Estilo6"/>
                    <w:szCs w:val="18"/>
                  </w:rPr>
                  <w:t>No</w:t>
                </w:r>
              </w:sdtContent>
            </w:sdt>
            <w:r w:rsidR="004450D6">
              <w:rPr>
                <w:szCs w:val="18"/>
              </w:rPr>
              <w:t xml:space="preserve">. </w:t>
            </w:r>
            <w:r w:rsidR="004450D6" w:rsidRPr="004450D6">
              <w:rPr>
                <w:rFonts w:ascii="Mulish" w:hAnsi="Mulish"/>
                <w:sz w:val="18"/>
                <w:szCs w:val="18"/>
              </w:rPr>
              <w:t>Se publican los de 2024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3B641EE" w:rsidR="00DF05BD" w:rsidRPr="00DF05BD" w:rsidRDefault="0033589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3F6A00B6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3589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D3FF1CD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C7CAB49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3AA8A77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AB81AC2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5AA1057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DF05BD" w:rsidRPr="00DF05BD" w:rsidRDefault="00936779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957D6A1" w:rsidR="00DF05BD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55D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FF12A07" w:rsidR="00DF05BD" w:rsidRPr="00DF05BD" w:rsidRDefault="00D44E9B" w:rsidP="00631099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CEB704E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7AAA16B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67C0015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55968E6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074F089" w:rsidR="00DF05BD" w:rsidRPr="00DF05BD" w:rsidRDefault="0096371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AAB4E20" w:rsidR="00DF05BD" w:rsidRPr="00DF05BD" w:rsidRDefault="00D44E9B" w:rsidP="0063109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371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7887A67" w:rsidR="00DF05BD" w:rsidRPr="00DF05BD" w:rsidRDefault="00CA4A0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96371E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34E0D93C" w:rsidR="00DF05BD" w:rsidRPr="00DF05BD" w:rsidRDefault="0096371E" w:rsidP="00631099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4450D6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691C9EE" w:rsidR="002A7C57" w:rsidRPr="00CA4A0C" w:rsidRDefault="004A1FF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CA4A0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96371E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334323DA" w:rsidR="002A7C57" w:rsidRPr="00816885" w:rsidRDefault="00854FE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188A7FBF" w:rsidR="002A7C57" w:rsidRPr="00816885" w:rsidRDefault="004A1FF4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4450D6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36C3B7F4" w:rsidR="00786855" w:rsidRPr="00786855" w:rsidRDefault="00D44E9B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DE12E0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4C39C38C" w14:textId="45E75A24" w:rsidR="004450D6" w:rsidRDefault="00786855" w:rsidP="004450D6">
      <w:pPr>
        <w:pStyle w:val="Cuerpodelboletn"/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4450D6" w:rsidRPr="004450D6" w14:paraId="013ACA8F" w14:textId="77777777" w:rsidTr="004450D6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8938BD5" w14:textId="77777777" w:rsidR="004450D6" w:rsidRPr="004450D6" w:rsidRDefault="004450D6" w:rsidP="004450D6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684198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A94E8B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336FAAC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F3B599A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E91680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11171F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1B0EC61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6949A3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4450D6" w:rsidRPr="004450D6" w14:paraId="241DABB1" w14:textId="77777777" w:rsidTr="004450D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7798958" w14:textId="77777777" w:rsidR="004450D6" w:rsidRPr="004450D6" w:rsidRDefault="004450D6" w:rsidP="004450D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96D40E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51EF48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5580F7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41351C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9F418D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A2718C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EAF1F5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5125A2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43,6</w:t>
            </w:r>
          </w:p>
        </w:tc>
      </w:tr>
      <w:tr w:rsidR="004450D6" w:rsidRPr="004450D6" w14:paraId="798D3A60" w14:textId="77777777" w:rsidTr="004450D6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1507819" w14:textId="77777777" w:rsidR="004450D6" w:rsidRPr="004450D6" w:rsidRDefault="004450D6" w:rsidP="004450D6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1C25E9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E7126A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BA643F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A4828E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3147DE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9EF806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9DD8FE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9A67CE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4450D6" w:rsidRPr="004450D6" w14:paraId="56AE7AA7" w14:textId="77777777" w:rsidTr="004450D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A056E7C" w14:textId="77777777" w:rsidR="004450D6" w:rsidRPr="004450D6" w:rsidRDefault="004450D6" w:rsidP="004450D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6C5D64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47B712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46FD2F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6BF77F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02B40E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C24CBD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06A55C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0284D4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8,4</w:t>
            </w:r>
          </w:p>
        </w:tc>
      </w:tr>
      <w:tr w:rsidR="004450D6" w:rsidRPr="004450D6" w14:paraId="7A1634AD" w14:textId="77777777" w:rsidTr="004450D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EA43700" w14:textId="77777777" w:rsidR="004450D6" w:rsidRPr="004450D6" w:rsidRDefault="004450D6" w:rsidP="004450D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DEEF23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890089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E65420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36069F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A8E809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DA9F26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1854A4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73D744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4450D6" w:rsidRPr="004450D6" w14:paraId="67F790BD" w14:textId="77777777" w:rsidTr="004450D6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0EFBD0B" w14:textId="77777777" w:rsidR="004450D6" w:rsidRPr="004450D6" w:rsidRDefault="004450D6" w:rsidP="004450D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83433ED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5B8D847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F4DD2B6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79995CB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A144204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6359946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145FC28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4E74965" w14:textId="77777777" w:rsidR="004450D6" w:rsidRPr="004450D6" w:rsidRDefault="004450D6" w:rsidP="004450D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450D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21,2</w:t>
            </w:r>
          </w:p>
        </w:tc>
      </w:tr>
    </w:tbl>
    <w:p w14:paraId="782259C6" w14:textId="24765FE1" w:rsidR="00B64B2E" w:rsidRDefault="00B64B2E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"C:\\Users\\maria.bonache\\Desktop\\Excel UNED Almeria 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0D0031AF" w14:textId="25FF1172" w:rsidR="001E106B" w:rsidRPr="00296787" w:rsidRDefault="00B64B2E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96371E">
        <w:rPr>
          <w:rFonts w:ascii="Mulish" w:hAnsi="Mulish"/>
          <w:lang w:bidi="es-ES"/>
        </w:rPr>
        <w:t>2</w:t>
      </w:r>
      <w:r w:rsidR="004450D6">
        <w:rPr>
          <w:rFonts w:ascii="Mulish" w:hAnsi="Mulish"/>
          <w:lang w:bidi="es-ES"/>
        </w:rPr>
        <w:t>1</w:t>
      </w:r>
      <w:r w:rsidR="0096371E">
        <w:rPr>
          <w:rFonts w:ascii="Mulish" w:hAnsi="Mulish"/>
          <w:lang w:bidi="es-ES"/>
        </w:rPr>
        <w:t>,2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AB99730" w14:textId="4AD075CC" w:rsidR="001E106B" w:rsidRPr="00F23A84" w:rsidRDefault="001E106B" w:rsidP="001E106B">
      <w:pPr>
        <w:pStyle w:val="Cuerpodelboletn"/>
        <w:rPr>
          <w:rFonts w:ascii="Mulish" w:hAnsi="Mulish"/>
          <w:szCs w:val="22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nega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B64B2E">
        <w:rPr>
          <w:rFonts w:ascii="Mulish" w:hAnsi="Mulish"/>
          <w:szCs w:val="22"/>
        </w:rPr>
        <w:t>Baza</w:t>
      </w:r>
      <w:r w:rsidR="007408D6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decremento de </w:t>
      </w:r>
      <w:r w:rsidR="004450D6">
        <w:rPr>
          <w:rFonts w:ascii="Mulish" w:hAnsi="Mulish"/>
          <w:lang w:bidi="es-ES"/>
        </w:rPr>
        <w:t>seis</w:t>
      </w:r>
      <w:r w:rsidR="007408D6">
        <w:rPr>
          <w:rFonts w:ascii="Mulish" w:hAnsi="Mulish"/>
          <w:lang w:bidi="es-ES"/>
        </w:rPr>
        <w:t xml:space="preserve"> puntos porcentuales atribuibles a la </w:t>
      </w:r>
      <w:r w:rsidR="00854FE1">
        <w:rPr>
          <w:rFonts w:ascii="Mulish" w:hAnsi="Mulish"/>
          <w:lang w:bidi="es-ES"/>
        </w:rPr>
        <w:t>no aplica</w:t>
      </w:r>
      <w:r w:rsidR="007408D6">
        <w:rPr>
          <w:rFonts w:ascii="Mulish" w:hAnsi="Mulish"/>
          <w:lang w:bidi="es-ES"/>
        </w:rPr>
        <w:t>ción de</w:t>
      </w:r>
      <w:r w:rsidR="00854FE1">
        <w:rPr>
          <w:rFonts w:ascii="Mulish" w:hAnsi="Mulish"/>
          <w:lang w:bidi="es-ES"/>
        </w:rPr>
        <w:t xml:space="preserve"> ninguna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4450D6">
        <w:rPr>
          <w:rFonts w:ascii="Mulish" w:hAnsi="Mulish"/>
          <w:lang w:bidi="es-ES"/>
        </w:rPr>
        <w:t xml:space="preserve"> y al haber puntuado a la baja la obligación de presupuestos. </w:t>
      </w:r>
      <w:r w:rsidR="00D44E9B">
        <w:rPr>
          <w:rFonts w:ascii="Mulish" w:hAnsi="Mulish"/>
          <w:szCs w:val="22"/>
        </w:rPr>
        <w:t>Además</w:t>
      </w:r>
      <w:r w:rsidRPr="00F23A84">
        <w:rPr>
          <w:rFonts w:ascii="Mulish" w:hAnsi="Mulish"/>
          <w:szCs w:val="22"/>
        </w:rPr>
        <w:t>, se ha revisado a la baja el cumplimiento de</w:t>
      </w:r>
      <w:r w:rsidR="00034303" w:rsidRPr="00F23A84">
        <w:rPr>
          <w:rFonts w:ascii="Mulish" w:hAnsi="Mulish"/>
          <w:szCs w:val="22"/>
        </w:rPr>
        <w:t xml:space="preserve"> las obligaciones</w:t>
      </w:r>
      <w:r w:rsidR="00A92666" w:rsidRPr="00F23A84">
        <w:rPr>
          <w:rFonts w:ascii="Mulish" w:hAnsi="Mulish"/>
          <w:szCs w:val="22"/>
        </w:rPr>
        <w:t xml:space="preserve"> </w:t>
      </w:r>
      <w:r w:rsidR="00B64B2E" w:rsidRPr="00F23A84">
        <w:rPr>
          <w:rFonts w:ascii="Mulish" w:hAnsi="Mulish"/>
          <w:szCs w:val="22"/>
        </w:rPr>
        <w:t>de “</w:t>
      </w:r>
      <w:r w:rsidR="00F23A84" w:rsidRPr="00F23A84">
        <w:rPr>
          <w:rFonts w:ascii="Mulish" w:hAnsi="Mulish"/>
          <w:szCs w:val="22"/>
        </w:rPr>
        <w:t>p</w:t>
      </w:r>
      <w:r w:rsidR="00B64B2E" w:rsidRPr="00F23A84">
        <w:rPr>
          <w:rFonts w:ascii="Mulish" w:hAnsi="Mulish"/>
          <w:szCs w:val="22"/>
        </w:rPr>
        <w:t>lanes y programas”</w:t>
      </w:r>
      <w:r w:rsidR="0012125A">
        <w:rPr>
          <w:rFonts w:ascii="Mulish" w:hAnsi="Mulish"/>
          <w:szCs w:val="22"/>
        </w:rPr>
        <w:t xml:space="preserve"> e </w:t>
      </w:r>
      <w:r w:rsidR="00B64B2E" w:rsidRPr="00F23A84">
        <w:rPr>
          <w:rFonts w:ascii="Mulish" w:hAnsi="Mulish"/>
          <w:szCs w:val="22"/>
        </w:rPr>
        <w:t>“</w:t>
      </w:r>
      <w:r w:rsidR="00F23A84" w:rsidRPr="00F23A84">
        <w:rPr>
          <w:rFonts w:ascii="Mulish" w:hAnsi="Mulish"/>
          <w:szCs w:val="22"/>
        </w:rPr>
        <w:t>i</w:t>
      </w:r>
      <w:r w:rsidR="00B64B2E" w:rsidRPr="00F23A84">
        <w:rPr>
          <w:rFonts w:ascii="Mulish" w:hAnsi="Mulish"/>
          <w:szCs w:val="22"/>
        </w:rPr>
        <w:t xml:space="preserve">ndicadores de medida y valoración de planes y programas”, </w:t>
      </w:r>
      <w:r w:rsidRPr="00F23A84">
        <w:rPr>
          <w:rFonts w:ascii="Mulish" w:hAnsi="Mulish"/>
          <w:szCs w:val="22"/>
        </w:rPr>
        <w:t>dado que</w:t>
      </w:r>
      <w:r w:rsidR="00AD76A5" w:rsidRPr="00F23A84">
        <w:rPr>
          <w:rFonts w:ascii="Mulish" w:hAnsi="Mulish"/>
          <w:szCs w:val="22"/>
        </w:rPr>
        <w:t xml:space="preserve"> </w:t>
      </w:r>
      <w:r w:rsidR="00B64B2E" w:rsidRPr="00F23A84">
        <w:rPr>
          <w:rFonts w:ascii="Mulish" w:hAnsi="Mulish"/>
          <w:szCs w:val="22"/>
        </w:rPr>
        <w:t>la información publicada es de 2024</w:t>
      </w:r>
      <w:r w:rsidR="00F23A84" w:rsidRPr="00F23A84">
        <w:rPr>
          <w:rFonts w:ascii="Mulish" w:hAnsi="Mulish"/>
          <w:szCs w:val="22"/>
        </w:rPr>
        <w:t>.</w:t>
      </w:r>
    </w:p>
    <w:p w14:paraId="28209DFA" w14:textId="17EA9BEF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12125A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6B9E8382" w14:textId="54BD075E" w:rsidR="00034303" w:rsidRPr="00034303" w:rsidRDefault="00034303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 w:rsidR="004F4D0D">
        <w:rPr>
          <w:rFonts w:ascii="Mulish" w:hAnsi="Mulish"/>
        </w:rPr>
        <w:t xml:space="preserve">fuera del </w:t>
      </w:r>
      <w:r w:rsidR="0012125A">
        <w:rPr>
          <w:rFonts w:ascii="Mulish" w:hAnsi="Mulish"/>
        </w:rPr>
        <w:t>P</w:t>
      </w:r>
      <w:r w:rsidR="004F4D0D"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B80FD4A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12125A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8E8754A" w14:textId="72F6779C" w:rsidR="009B4F60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2BB9F67C" w14:textId="77777777" w:rsidR="00400E8D" w:rsidRPr="00400E8D" w:rsidRDefault="00400E8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400E8D">
        <w:rPr>
          <w:rFonts w:ascii="Mulish" w:hAnsi="Mulish"/>
        </w:rPr>
        <w:t>El perfil y trayectoria profesional de los máximos responsables.</w:t>
      </w:r>
    </w:p>
    <w:p w14:paraId="0164FD0E" w14:textId="141970AF" w:rsidR="00400E8D" w:rsidRPr="00400E8D" w:rsidRDefault="00400E8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>
        <w:rPr>
          <w:rFonts w:ascii="Mulish" w:hAnsi="Mulish"/>
        </w:rPr>
        <w:t>Los planes y programas.</w:t>
      </w:r>
      <w:r w:rsidRPr="00400E8D">
        <w:rPr>
          <w:rFonts w:ascii="Mulish" w:hAnsi="Mulish"/>
          <w:sz w:val="28"/>
          <w:szCs w:val="28"/>
        </w:rPr>
        <w:t xml:space="preserve"> </w:t>
      </w:r>
    </w:p>
    <w:p w14:paraId="7896D4AB" w14:textId="54595028" w:rsidR="006B4FAE" w:rsidRPr="00584271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7EF34BFD" w14:textId="4947B6CC" w:rsidR="00584271" w:rsidRPr="00584271" w:rsidRDefault="00584271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584271">
        <w:rPr>
          <w:rFonts w:ascii="Mulish" w:hAnsi="Mulish"/>
        </w:rPr>
        <w:t>Los indicadores de medida y valoración de planes y programas.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49F158B1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12125A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2B36678" w14:textId="4E6E85A4" w:rsidR="00034303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1AEF668B" w14:textId="77777777" w:rsidR="0012125A" w:rsidRDefault="0012125A" w:rsidP="0012125A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0DFB3CE9" w14:textId="292F51E2" w:rsidR="00B41F96" w:rsidRPr="008223C5" w:rsidRDefault="0012125A" w:rsidP="0012125A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5B0C07"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30839752" w14:textId="036D1D4E" w:rsidR="00F367E7" w:rsidRPr="0012125A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convenios </w:t>
      </w:r>
      <w:r w:rsidRPr="0012125A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suscritos</w:t>
      </w:r>
      <w:r w:rsidR="0012125A" w:rsidRPr="0012125A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,</w:t>
      </w:r>
      <w:r w:rsidR="0012125A" w:rsidRPr="0012125A">
        <w:t xml:space="preserve"> </w:t>
      </w:r>
      <w:r w:rsidR="0012125A" w:rsidRPr="0012125A">
        <w:rPr>
          <w:rFonts w:ascii="Mulish" w:hAnsi="Mulish"/>
        </w:rPr>
        <w:t>incluyendo todos los ítems informativos que el artículo 8.1.b de la LTAIBG establece para esta obligación</w:t>
      </w:r>
      <w:r w:rsidRPr="0012125A">
        <w:t>.</w:t>
      </w:r>
    </w:p>
    <w:p w14:paraId="25A2B0D1" w14:textId="4149157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2BC9BAFE" w14:textId="3BFD6AF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5A04B69A" w:rsidR="00F367E7" w:rsidRPr="00496981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 xml:space="preserve">CU UNED </w:t>
      </w:r>
      <w:r w:rsidR="00400E8D">
        <w:rPr>
          <w:rFonts w:ascii="Mulish" w:hAnsi="Mulish"/>
        </w:rPr>
        <w:t>Baza.</w:t>
      </w:r>
    </w:p>
    <w:p w14:paraId="6455A8FE" w14:textId="7960D718" w:rsidR="004450D6" w:rsidRPr="004450D6" w:rsidRDefault="004450D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4450D6">
        <w:rPr>
          <w:rFonts w:ascii="Mulish" w:hAnsi="Mulish"/>
        </w:rPr>
        <w:t>Los presupuestos.</w:t>
      </w:r>
    </w:p>
    <w:p w14:paraId="267F8BF3" w14:textId="14538D05" w:rsidR="00A92666" w:rsidRPr="00174517" w:rsidRDefault="00A9266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anuales.</w:t>
      </w:r>
    </w:p>
    <w:p w14:paraId="43F0C28A" w14:textId="31D30FD8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por </w:t>
      </w:r>
      <w:r w:rsidR="0012125A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el Tribunal de Cuentas. </w:t>
      </w:r>
      <w:bookmarkStart w:id="7" w:name="_Hlk231307238"/>
      <w:r w:rsidR="0012125A">
        <w:rPr>
          <w:rFonts w:ascii="Mulish" w:hAnsi="Mulish"/>
        </w:rPr>
        <w:t>Si no existieran, debe especificarse este extremo</w:t>
      </w:r>
      <w:bookmarkEnd w:id="7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6AD9965F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12125A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47D550E1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5D8CA95E" w14:textId="431B83DE" w:rsidR="00A92666" w:rsidRPr="00A92666" w:rsidRDefault="00A9266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A92666">
        <w:rPr>
          <w:rFonts w:ascii="Mulish" w:hAnsi="Mulish"/>
        </w:rPr>
        <w:t>La información estadística necesaria para valorar el grado de cumplimiento y calidad de los servicios públicos de su competencia.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5C8F2F1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4F4D0D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DF4CD27" w14:textId="36DF4E45" w:rsidR="00175A7B" w:rsidRPr="00D64CD1" w:rsidRDefault="005B0C07" w:rsidP="00D64CD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6602D32B" w14:textId="77777777" w:rsidR="00400E8D" w:rsidRPr="00D64CD1" w:rsidRDefault="00400E8D" w:rsidP="00D64CD1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4D229A3B" w14:textId="77777777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43839FC0" w14:textId="5B4665B0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AD30DA7" w14:textId="3C29841E" w:rsidR="0012125A" w:rsidRDefault="0012125A" w:rsidP="0012125A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8" w:name="_Hlk231307518"/>
      <w:r>
        <w:rPr>
          <w:rFonts w:ascii="Mulish" w:hAnsi="Mulish"/>
        </w:rPr>
        <w:t xml:space="preserve">Para cumplir por completo con </w:t>
      </w:r>
      <w:r w:rsidR="00291301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8"/>
    <w:p w14:paraId="36B7F8DD" w14:textId="77777777" w:rsidR="0012125A" w:rsidRDefault="0012125A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213A577" w14:textId="77777777" w:rsidR="00A92666" w:rsidRDefault="00A92666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A43FE42" w:rsidR="00B628C5" w:rsidRDefault="001E106B" w:rsidP="00D64CD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12125A">
        <w:rPr>
          <w:rFonts w:ascii="Mulish" w:hAnsi="Mulish"/>
        </w:rPr>
        <w:t>junio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5D7DFA13" w14:textId="34C41330" w:rsidR="00D44E9B" w:rsidRDefault="00D44E9B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6120DC52" w14:textId="157309E7" w:rsidR="00D44E9B" w:rsidRDefault="00D44E9B" w:rsidP="00D44E9B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794F9531" w14:textId="7D1B746E" w:rsidR="00D44E9B" w:rsidRDefault="00D44E9B" w:rsidP="00D44E9B">
      <w:pPr>
        <w:pStyle w:val="Sinespaciado"/>
        <w:spacing w:line="276" w:lineRule="auto"/>
        <w:jc w:val="center"/>
        <w:rPr>
          <w:rFonts w:ascii="Mulish" w:hAnsi="Mulish"/>
        </w:rPr>
      </w:pPr>
    </w:p>
    <w:p w14:paraId="1972F7E8" w14:textId="7BFF945D" w:rsidR="00D44E9B" w:rsidRDefault="00D44E9B" w:rsidP="00D44E9B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9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Baza</w:t>
      </w:r>
      <w:r>
        <w:rPr>
          <w:rFonts w:ascii="Mulish" w:eastAsia="Times New Roman" w:hAnsi="Mulish"/>
        </w:rPr>
        <w:t>, no se han recibido observaciones.</w:t>
      </w:r>
    </w:p>
    <w:bookmarkEnd w:id="9"/>
    <w:p w14:paraId="214E9513" w14:textId="77777777" w:rsidR="00D44E9B" w:rsidRDefault="00D44E9B" w:rsidP="00D44E9B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D44E9B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5BF8B" w14:textId="77777777" w:rsidR="008A7EC9" w:rsidRDefault="008A7EC9" w:rsidP="00F31BC3">
      <w:r>
        <w:separator/>
      </w:r>
    </w:p>
  </w:endnote>
  <w:endnote w:type="continuationSeparator" w:id="0">
    <w:p w14:paraId="730A9E8C" w14:textId="77777777" w:rsidR="008A7EC9" w:rsidRDefault="008A7EC9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D44E9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D44E9B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6B461" w14:textId="77777777" w:rsidR="008A7EC9" w:rsidRDefault="008A7EC9" w:rsidP="00F31BC3">
      <w:r>
        <w:separator/>
      </w:r>
    </w:p>
  </w:footnote>
  <w:footnote w:type="continuationSeparator" w:id="0">
    <w:p w14:paraId="18C79B6C" w14:textId="77777777" w:rsidR="008A7EC9" w:rsidRDefault="008A7EC9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BA9E36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F852097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1D67742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2125A"/>
    <w:rsid w:val="00132732"/>
    <w:rsid w:val="001342AA"/>
    <w:rsid w:val="00146C3C"/>
    <w:rsid w:val="00153228"/>
    <w:rsid w:val="0016051F"/>
    <w:rsid w:val="00161E5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201DD0"/>
    <w:rsid w:val="0021682B"/>
    <w:rsid w:val="0022349F"/>
    <w:rsid w:val="00231D61"/>
    <w:rsid w:val="002333FD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130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0E8D"/>
    <w:rsid w:val="004061BC"/>
    <w:rsid w:val="00415DBD"/>
    <w:rsid w:val="00422B18"/>
    <w:rsid w:val="004311B3"/>
    <w:rsid w:val="004356CC"/>
    <w:rsid w:val="00441770"/>
    <w:rsid w:val="004450D6"/>
    <w:rsid w:val="00447B82"/>
    <w:rsid w:val="00457B28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6440"/>
    <w:rsid w:val="004D0EAE"/>
    <w:rsid w:val="004D2203"/>
    <w:rsid w:val="004D4B3E"/>
    <w:rsid w:val="004D50CC"/>
    <w:rsid w:val="004D7037"/>
    <w:rsid w:val="004E7B33"/>
    <w:rsid w:val="004F4D0D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7473"/>
    <w:rsid w:val="00631099"/>
    <w:rsid w:val="00633EAA"/>
    <w:rsid w:val="00635D45"/>
    <w:rsid w:val="006363AB"/>
    <w:rsid w:val="00636FC0"/>
    <w:rsid w:val="0064375A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23C5"/>
    <w:rsid w:val="0082470D"/>
    <w:rsid w:val="00825ACB"/>
    <w:rsid w:val="00826275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7EC9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371E"/>
    <w:rsid w:val="009654DA"/>
    <w:rsid w:val="00965C69"/>
    <w:rsid w:val="0096694A"/>
    <w:rsid w:val="00967865"/>
    <w:rsid w:val="00982299"/>
    <w:rsid w:val="009A0E23"/>
    <w:rsid w:val="009A5943"/>
    <w:rsid w:val="009A726E"/>
    <w:rsid w:val="009B4F60"/>
    <w:rsid w:val="009B75CD"/>
    <w:rsid w:val="009C5469"/>
    <w:rsid w:val="009D35A4"/>
    <w:rsid w:val="009D3CC3"/>
    <w:rsid w:val="009D4047"/>
    <w:rsid w:val="009D78D2"/>
    <w:rsid w:val="009E049D"/>
    <w:rsid w:val="009E2E6F"/>
    <w:rsid w:val="009E4AB8"/>
    <w:rsid w:val="009E63D3"/>
    <w:rsid w:val="009E7254"/>
    <w:rsid w:val="00A0112A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324E"/>
    <w:rsid w:val="00A54099"/>
    <w:rsid w:val="00A557D4"/>
    <w:rsid w:val="00A56942"/>
    <w:rsid w:val="00A571E6"/>
    <w:rsid w:val="00A608C3"/>
    <w:rsid w:val="00A670E9"/>
    <w:rsid w:val="00A677C6"/>
    <w:rsid w:val="00A720D9"/>
    <w:rsid w:val="00A770A3"/>
    <w:rsid w:val="00A82709"/>
    <w:rsid w:val="00A92666"/>
    <w:rsid w:val="00A93BD6"/>
    <w:rsid w:val="00AA0AE1"/>
    <w:rsid w:val="00AA6023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64B2E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4E9B"/>
    <w:rsid w:val="00D45F5C"/>
    <w:rsid w:val="00D520C8"/>
    <w:rsid w:val="00D529A9"/>
    <w:rsid w:val="00D572C4"/>
    <w:rsid w:val="00D61D33"/>
    <w:rsid w:val="00D6315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D515F"/>
    <w:rsid w:val="00DE12E0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8521D"/>
    <w:rsid w:val="00E960E2"/>
    <w:rsid w:val="00EA2AA3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C7566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36F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baza.htm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742E0F3A54462F96296F249C74D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502B9-4FEB-472F-8DEE-941E893CBE66}"/>
      </w:docPartPr>
      <w:docPartBody>
        <w:p w:rsidR="002D5BC2" w:rsidRDefault="0093461A" w:rsidP="0093461A">
          <w:pPr>
            <w:pStyle w:val="FE742E0F3A54462F96296F249C74D6E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4DD4297B004D6FAB7828ED479C1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C65AC-7280-446B-96C1-77B4266DBC0C}"/>
      </w:docPartPr>
      <w:docPartBody>
        <w:p w:rsidR="002D5BC2" w:rsidRDefault="0093461A" w:rsidP="0093461A">
          <w:pPr>
            <w:pStyle w:val="374DD4297B004D6FAB7828ED479C1FB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0E05BF8F9848DD8D982EF5E4A57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3DC81-E937-41AA-814F-B274B25810A2}"/>
      </w:docPartPr>
      <w:docPartBody>
        <w:p w:rsidR="002D5BC2" w:rsidRDefault="0093461A" w:rsidP="0093461A">
          <w:pPr>
            <w:pStyle w:val="050E05BF8F9848DD8D982EF5E4A570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6DB2EA5874CF28242D68F119AF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D7C55-4DB3-43FA-965B-C8A8C18600EE}"/>
      </w:docPartPr>
      <w:docPartBody>
        <w:p w:rsidR="002D5BC2" w:rsidRDefault="0093461A" w:rsidP="0093461A">
          <w:pPr>
            <w:pStyle w:val="9DF6DB2EA5874CF28242D68F119AF220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2D5BC2"/>
    <w:rsid w:val="00356E65"/>
    <w:rsid w:val="0036222A"/>
    <w:rsid w:val="0038330C"/>
    <w:rsid w:val="003A66B7"/>
    <w:rsid w:val="003D3D7C"/>
    <w:rsid w:val="003D5EFD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93461A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64180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3461A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FE742E0F3A54462F96296F249C74D6EE">
    <w:name w:val="FE742E0F3A54462F96296F249C74D6EE"/>
    <w:rsid w:val="0093461A"/>
    <w:pPr>
      <w:spacing w:after="160" w:line="259" w:lineRule="auto"/>
    </w:pPr>
  </w:style>
  <w:style w:type="paragraph" w:customStyle="1" w:styleId="374DD4297B004D6FAB7828ED479C1FB6">
    <w:name w:val="374DD4297B004D6FAB7828ED479C1FB6"/>
    <w:rsid w:val="0093461A"/>
    <w:pPr>
      <w:spacing w:after="160" w:line="259" w:lineRule="auto"/>
    </w:pPr>
  </w:style>
  <w:style w:type="paragraph" w:customStyle="1" w:styleId="050E05BF8F9848DD8D982EF5E4A57092">
    <w:name w:val="050E05BF8F9848DD8D982EF5E4A57092"/>
    <w:rsid w:val="0093461A"/>
    <w:pPr>
      <w:spacing w:after="160" w:line="259" w:lineRule="auto"/>
    </w:pPr>
  </w:style>
  <w:style w:type="paragraph" w:customStyle="1" w:styleId="9DF6DB2EA5874CF28242D68F119AF220">
    <w:name w:val="9DF6DB2EA5874CF28242D68F119AF220"/>
    <w:rsid w:val="0093461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1199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2026-07-14T11:16:00Z</dcterms:created>
  <dcterms:modified xsi:type="dcterms:W3CDTF">2026-07-14T11:16:00Z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