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245ED03C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A93BD6">
        <w:rPr>
          <w:rFonts w:ascii="Mulish" w:hAnsi="Mulish"/>
        </w:rPr>
        <w:t>l</w:t>
      </w:r>
      <w:r w:rsidR="009A5943">
        <w:rPr>
          <w:rFonts w:ascii="Mulish" w:hAnsi="Mulish"/>
        </w:rPr>
        <w:t xml:space="preserve"> </w:t>
      </w:r>
      <w:r w:rsidR="00470840" w:rsidRPr="00470840">
        <w:rPr>
          <w:rFonts w:ascii="Mulish" w:hAnsi="Mulish"/>
          <w:szCs w:val="22"/>
        </w:rPr>
        <w:t>Consorcio Universitario del Centro Asociado a la UNED en B</w:t>
      </w:r>
      <w:r w:rsidR="000309FC">
        <w:rPr>
          <w:rFonts w:ascii="Mulish" w:hAnsi="Mulish"/>
          <w:szCs w:val="22"/>
        </w:rPr>
        <w:t>urgos</w:t>
      </w:r>
      <w:r w:rsidR="00C7244B">
        <w:rPr>
          <w:rFonts w:ascii="Mulish" w:hAnsi="Mulish"/>
        </w:rPr>
        <w:t>,</w:t>
      </w:r>
      <w:r w:rsidR="00C72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344A8C">
        <w:rPr>
          <w:rStyle w:val="Hipervnculo"/>
          <w:rFonts w:ascii="Mulish" w:hAnsi="Mulish"/>
        </w:rPr>
        <w:t>,</w:t>
      </w:r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59"/>
        <w:gridCol w:w="6897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25E57505" w:rsidR="00B628C5" w:rsidRPr="00470840" w:rsidRDefault="00470840" w:rsidP="00344A8C">
            <w:pPr>
              <w:jc w:val="both"/>
              <w:rPr>
                <w:rFonts w:ascii="Mulish" w:hAnsi="Mulish"/>
                <w:sz w:val="24"/>
              </w:rPr>
            </w:pPr>
            <w:r w:rsidRPr="00470840">
              <w:rPr>
                <w:rFonts w:ascii="Mulish" w:hAnsi="Mulish"/>
                <w:sz w:val="24"/>
              </w:rPr>
              <w:t>Consorcio Universitario del Centro Asociado a la UNED en B</w:t>
            </w:r>
            <w:r w:rsidR="000309FC">
              <w:rPr>
                <w:rFonts w:ascii="Mulish" w:hAnsi="Mulish"/>
                <w:sz w:val="24"/>
              </w:rPr>
              <w:t>urgos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5C2BB89A" w:rsidR="00B628C5" w:rsidRPr="00296787" w:rsidRDefault="00C04EEA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</w:t>
            </w:r>
            <w:r w:rsidR="00470840">
              <w:rPr>
                <w:rFonts w:ascii="Mulish" w:hAnsi="Mulish"/>
                <w:sz w:val="24"/>
              </w:rPr>
              <w:t>7</w:t>
            </w:r>
            <w:r w:rsidR="009A5943">
              <w:rPr>
                <w:rFonts w:ascii="Mulish" w:hAnsi="Mulish"/>
                <w:sz w:val="24"/>
              </w:rPr>
              <w:t>/0</w:t>
            </w:r>
            <w:r>
              <w:rPr>
                <w:rFonts w:ascii="Mulish" w:hAnsi="Mulish"/>
                <w:sz w:val="24"/>
              </w:rPr>
              <w:t>4</w:t>
            </w:r>
            <w:r w:rsidR="009A5943">
              <w:rPr>
                <w:rFonts w:ascii="Mulish" w:hAnsi="Mulish"/>
                <w:sz w:val="24"/>
              </w:rPr>
              <w:t>/2026</w:t>
            </w:r>
          </w:p>
          <w:p w14:paraId="5DEB5371" w14:textId="5B042859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344A8C">
              <w:rPr>
                <w:rFonts w:ascii="Mulish" w:hAnsi="Mulish"/>
                <w:sz w:val="24"/>
              </w:rPr>
              <w:t>08/06/2026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3D78E025" w:rsidR="00B628C5" w:rsidRPr="000309FC" w:rsidRDefault="00F11819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0309FC" w:rsidRPr="000309FC">
                <w:rPr>
                  <w:rStyle w:val="Hipervnculo"/>
                  <w:rFonts w:ascii="Mulish" w:hAnsi="Mulish"/>
                  <w:sz w:val="24"/>
                </w:rPr>
                <w:t>https://www.uned.es/universidad/centros/burgos.html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F11819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6B63056" w:rsidR="00AF751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9FA3B6E" w:rsidR="00AF751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25C7E033" w:rsidR="00AF751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2AAF52C3" w:rsidR="00AF751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6D5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6C08048" w:rsidR="00AF751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06E173C2" w:rsidR="00AF751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0CD4287B" w:rsidR="00DF05BD" w:rsidRPr="00DF05BD" w:rsidRDefault="009D0C8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369C82F1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D0C8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0F133D1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60FFA760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296DEF82" w:rsidR="00DF05BD" w:rsidRPr="00DF05BD" w:rsidRDefault="009D0C8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3C3E9507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D0C8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7A0D262" w:rsidR="00DF05BD" w:rsidRPr="00DF05BD" w:rsidRDefault="009D0C8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279205EB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D0C8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71598D29" w:rsidR="00DF05BD" w:rsidRPr="00DF05BD" w:rsidRDefault="006D633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237ABB9E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633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335890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46B997D" w:rsidR="00DF05BD" w:rsidRPr="00DF05BD" w:rsidRDefault="009D0C8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2C31C42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D0C82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065E2C83" w:rsidR="00DF05BD" w:rsidRPr="00DF05BD" w:rsidRDefault="00EA2AA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2E8A8F1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A2AA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1BAF4AE9" w:rsidR="00DF05BD" w:rsidRPr="00DF05BD" w:rsidRDefault="009D0C82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3EC4E741" w:rsidR="00DF05BD" w:rsidRPr="00DF05BD" w:rsidRDefault="00F11819" w:rsidP="00BD130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633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227F431A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7A324F6B" w:rsidR="00DF05BD" w:rsidRPr="00DF05BD" w:rsidRDefault="00F11819" w:rsidP="00BD130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69EC9B9E" w:rsidR="00DF05BD" w:rsidRPr="00DF05BD" w:rsidRDefault="009D0C82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0E76725F" w:rsidR="00DF05BD" w:rsidRPr="00DF05BD" w:rsidRDefault="00F11819" w:rsidP="00BD130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633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1586DC78" w:rsidR="00DF05BD" w:rsidRPr="00DF05BD" w:rsidRDefault="00F11819" w:rsidP="00BD130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44A8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44A8C">
              <w:rPr>
                <w:szCs w:val="18"/>
              </w:rPr>
              <w:t xml:space="preserve">. </w:t>
            </w:r>
            <w:r w:rsidR="00344A8C" w:rsidRPr="00344A8C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344A8C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344A8C" w:rsidRPr="00296787" w:rsidRDefault="00344A8C" w:rsidP="00344A8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344A8C" w:rsidRDefault="00344A8C" w:rsidP="00344A8C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87FE2C5CC4454931BFCC1DBD4F06E76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344A8C" w:rsidRPr="00DF05BD" w:rsidRDefault="00344A8C" w:rsidP="00344A8C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0E361DFB" w:rsidR="00344A8C" w:rsidRPr="00DF05BD" w:rsidRDefault="00F11819" w:rsidP="00BD130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68154521"/>
                <w:placeholder>
                  <w:docPart w:val="23966ED41EB64FB58DD09368455EE49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44A8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44A8C">
              <w:rPr>
                <w:szCs w:val="18"/>
              </w:rPr>
              <w:t xml:space="preserve">. </w:t>
            </w:r>
            <w:r w:rsidR="00344A8C" w:rsidRPr="00344A8C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0A5F6D96" w:rsidR="00DF05BD" w:rsidRPr="00DF05BD" w:rsidRDefault="00A031E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69FEBF13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031E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71B312D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3F9045BC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044C67F3" w:rsidR="00DF05BD" w:rsidRPr="00DF05BD" w:rsidRDefault="00A031E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0CAB87DF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031E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E807866" w:rsidR="00DF05BD" w:rsidRPr="00DF05BD" w:rsidRDefault="003A0E8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31F6CDC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47B298CA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675FC565" w:rsidR="00DF05BD" w:rsidRPr="00DF05BD" w:rsidRDefault="00A031E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7A0BC20B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031E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0FA0679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0D37E743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074F8DA8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2F5C82FB" w:rsidR="00DF05BD" w:rsidRPr="00DF05BD" w:rsidRDefault="00F11819" w:rsidP="00BD130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43B9D600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327D0815" w:rsidR="00DF05BD" w:rsidRPr="00DF05BD" w:rsidRDefault="00F11819" w:rsidP="00BD130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69661436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525B8492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6FA610E8" w:rsidR="00DF05BD" w:rsidRPr="00DF05BD" w:rsidRDefault="00A031E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623D7BB9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D44B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63B641EE" w:rsidR="00DF05BD" w:rsidRPr="00DF05BD" w:rsidRDefault="0033589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79E20AC0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3589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6A0EAF77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55C42B0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0CCFB3B9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F5C0D77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4742B923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3F7928AC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50A4727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6A26CF0C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75F5DAB4" w:rsidR="00DF05BD" w:rsidRPr="00DF05BD" w:rsidRDefault="00936779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59542063" w:rsidR="00DF05BD" w:rsidRPr="00DF05BD" w:rsidRDefault="00F11819" w:rsidP="00BD130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855D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2A59ADDF" w:rsidR="00DF05BD" w:rsidRPr="00DF05BD" w:rsidRDefault="00F11819" w:rsidP="00BD1303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E1FA380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2B2B6E60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33A3C0CB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1F64BCCA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4B00A1D9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2A806C6C" w:rsidR="00DF05BD" w:rsidRPr="00DF05BD" w:rsidRDefault="00F11819" w:rsidP="00BD1303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407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1E941939" w:rsidR="00DF05BD" w:rsidRPr="00DF05BD" w:rsidRDefault="00A031E5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30</w:t>
            </w:r>
          </w:p>
        </w:tc>
        <w:tc>
          <w:tcPr>
            <w:tcW w:w="2806" w:type="dxa"/>
          </w:tcPr>
          <w:p w14:paraId="3E03AC72" w14:textId="13F1E8E7" w:rsidR="00DF05BD" w:rsidRPr="00DF05BD" w:rsidRDefault="00121258" w:rsidP="00BD1303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30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7F3380F4" w:rsidR="002A7C57" w:rsidRPr="00CA4A0C" w:rsidRDefault="00A031E5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85" w:type="dxa"/>
          </w:tcPr>
          <w:p w14:paraId="33CF1936" w14:textId="334323DA" w:rsidR="002A7C57" w:rsidRPr="00816885" w:rsidRDefault="00854FE1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5ABA672A" w:rsidR="002A7C57" w:rsidRPr="00816885" w:rsidRDefault="00A031E5" w:rsidP="00034303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  <w:r w:rsidR="00121258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21FF0B37" w:rsidR="00786855" w:rsidRPr="00786855" w:rsidRDefault="00F11819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9D67A7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5D59A779" w14:textId="77777777" w:rsidR="009259CD" w:rsidRDefault="007868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9259CD">
        <w:rPr>
          <w:rFonts w:ascii="Mulish" w:hAnsi="Mulish"/>
          <w:lang w:bidi="es-ES"/>
        </w:rPr>
        <w:fldChar w:fldCharType="begin"/>
      </w:r>
      <w:r w:rsidR="009259CD">
        <w:rPr>
          <w:rFonts w:ascii="Mulish" w:hAnsi="Mulish"/>
          <w:lang w:bidi="es-ES"/>
        </w:rPr>
        <w:instrText xml:space="preserve"> LINK Excel.Sheet.12 "C:\\Users\\mariadelcarmen.motos\\Documents\\Trabajo fuera red\\Segunda vuelta SPI\\145-CU UNED Burgos\\2026\\145 Excel CU UNED Burgos 2026.xlsx" "Tablas!F2C1:F7C9" \a \f 4 \h </w:instrText>
      </w:r>
      <w:r w:rsidR="009259CD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9259CD" w:rsidRPr="009259CD" w14:paraId="677573FB" w14:textId="77777777" w:rsidTr="009259CD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45A5F4A1" w14:textId="103BB349" w:rsidR="009259CD" w:rsidRPr="009259CD" w:rsidRDefault="009259CD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AA69EB5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5232D8B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196F248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6D98441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1B3921F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0F9874D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FC87F39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9C57710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9259CD" w:rsidRPr="009259CD" w14:paraId="628D2CC9" w14:textId="77777777" w:rsidTr="009259CD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FEF55DA" w14:textId="77777777" w:rsidR="009259CD" w:rsidRPr="009259CD" w:rsidRDefault="009259CD" w:rsidP="009259C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BD54BA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6836D0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0BC232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425E2F1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7FE4CF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79A7F4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2CEB73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D5149E8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12,9</w:t>
            </w:r>
          </w:p>
        </w:tc>
      </w:tr>
      <w:tr w:rsidR="009259CD" w:rsidRPr="009259CD" w14:paraId="30355BEB" w14:textId="77777777" w:rsidTr="009259CD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CFC1454" w14:textId="77777777" w:rsidR="009259CD" w:rsidRPr="009259CD" w:rsidRDefault="009259CD" w:rsidP="009259CD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A4B747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317F3B0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8EC7910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ED1148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BCF963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B7F2C0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AE89AE7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8B39CE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9259CD" w:rsidRPr="009259CD" w14:paraId="69A39D26" w14:textId="77777777" w:rsidTr="009259CD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A14162C" w14:textId="77777777" w:rsidR="009259CD" w:rsidRPr="009259CD" w:rsidRDefault="009259CD" w:rsidP="009259C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FA35A9E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D847EC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4C117D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D47997D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D82947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B44C9B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EB988B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947FC37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9259CD" w:rsidRPr="009259CD" w14:paraId="5E853D9A" w14:textId="77777777" w:rsidTr="009259CD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4D0AC79" w14:textId="77777777" w:rsidR="009259CD" w:rsidRPr="009259CD" w:rsidRDefault="009259CD" w:rsidP="009259C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475667E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E99CA7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2BAB4D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5793E5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D199D3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3070121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EC321C9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F3EAD8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9259CD" w:rsidRPr="009259CD" w14:paraId="6C5F5E61" w14:textId="77777777" w:rsidTr="009259CD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89934AE" w14:textId="77777777" w:rsidR="009259CD" w:rsidRPr="009259CD" w:rsidRDefault="009259CD" w:rsidP="009259CD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886DB17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88FE011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293B66E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7CA7406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CD1F0C3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D0E0F80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F759736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D36DA3E" w14:textId="77777777" w:rsidR="009259CD" w:rsidRPr="009259CD" w:rsidRDefault="009259CD" w:rsidP="009259C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259C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4,7</w:t>
            </w:r>
          </w:p>
        </w:tc>
      </w:tr>
    </w:tbl>
    <w:p w14:paraId="2351970F" w14:textId="21B491C5" w:rsidR="00681593" w:rsidRDefault="009259CD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681593">
        <w:rPr>
          <w:rFonts w:ascii="Mulish" w:hAnsi="Mulish"/>
          <w:lang w:bidi="es-ES"/>
        </w:rPr>
        <w:fldChar w:fldCharType="begin"/>
      </w:r>
      <w:r w:rsidR="00681593">
        <w:rPr>
          <w:rFonts w:ascii="Mulish" w:hAnsi="Mulish"/>
          <w:lang w:bidi="es-ES"/>
        </w:rPr>
        <w:instrText xml:space="preserve"> LINK Excel.Sheet.12 "C:\\Users\\maria.bonache\\Desktop\\Excel CU UNED Burgos 2026.xlsx" "Tablas!F2C1:F7C9" \a \f 4 \h </w:instrText>
      </w:r>
      <w:r w:rsidR="00681593">
        <w:rPr>
          <w:rFonts w:ascii="Mulish" w:hAnsi="Mulish"/>
          <w:lang w:bidi="es-ES"/>
        </w:rPr>
        <w:fldChar w:fldCharType="separate"/>
      </w:r>
    </w:p>
    <w:p w14:paraId="0D0031AF" w14:textId="760B1133" w:rsidR="001E106B" w:rsidRPr="00296787" w:rsidRDefault="00681593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>
        <w:rPr>
          <w:rFonts w:ascii="Mulish" w:hAnsi="Mulish"/>
          <w:lang w:bidi="es-ES"/>
        </w:rPr>
        <w:t>4,</w:t>
      </w:r>
      <w:r w:rsidR="009259CD">
        <w:rPr>
          <w:rFonts w:ascii="Mulish" w:hAnsi="Mulish"/>
          <w:lang w:bidi="es-ES"/>
        </w:rPr>
        <w:t>7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3FA8AAC2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="007408D6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valora</w:t>
      </w:r>
      <w:r w:rsidR="007408D6">
        <w:rPr>
          <w:rFonts w:ascii="Mulish" w:hAnsi="Mulish"/>
        </w:rPr>
        <w:t xml:space="preserve"> nega</w:t>
      </w:r>
      <w:r w:rsidR="007F144B" w:rsidRPr="00296787">
        <w:rPr>
          <w:rFonts w:ascii="Mulish" w:hAnsi="Mulish"/>
        </w:rPr>
        <w:t>tivamente</w:t>
      </w:r>
      <w:r w:rsidR="007408D6">
        <w:rPr>
          <w:rFonts w:ascii="Mulish" w:hAnsi="Mulish"/>
        </w:rPr>
        <w:t xml:space="preserve"> </w:t>
      </w:r>
      <w:r w:rsidR="00854FE1">
        <w:rPr>
          <w:rFonts w:ascii="Mulish" w:hAnsi="Mulish"/>
        </w:rPr>
        <w:t>la e</w:t>
      </w:r>
      <w:r w:rsidRPr="00296787">
        <w:rPr>
          <w:rFonts w:ascii="Mulish" w:hAnsi="Mulish"/>
        </w:rPr>
        <w:t>volución del cumplimiento de las obligaciones de publicidad activa por parte de</w:t>
      </w:r>
      <w:r w:rsidR="00786855">
        <w:rPr>
          <w:rFonts w:ascii="Mulish" w:hAnsi="Mulish"/>
        </w:rPr>
        <w:t xml:space="preserve"> </w:t>
      </w:r>
      <w:r w:rsidR="009E4AB8">
        <w:rPr>
          <w:rFonts w:ascii="Mulish" w:hAnsi="Mulish"/>
          <w:szCs w:val="22"/>
        </w:rPr>
        <w:t xml:space="preserve">CU UNED </w:t>
      </w:r>
      <w:r w:rsidR="00681593">
        <w:rPr>
          <w:rFonts w:ascii="Mulish" w:hAnsi="Mulish"/>
          <w:szCs w:val="22"/>
        </w:rPr>
        <w:t>Burgos.</w:t>
      </w:r>
      <w:r w:rsidR="007408D6">
        <w:rPr>
          <w:rFonts w:ascii="Mulish" w:hAnsi="Mulish"/>
          <w:szCs w:val="22"/>
        </w:rPr>
        <w:t xml:space="preserve"> </w:t>
      </w:r>
      <w:r w:rsidRPr="00296787">
        <w:rPr>
          <w:rFonts w:ascii="Mulish" w:hAnsi="Mulish"/>
          <w:lang w:bidi="es-ES"/>
        </w:rPr>
        <w:t>Respecto de 202</w:t>
      </w:r>
      <w:r w:rsidR="0078685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</w:t>
      </w:r>
      <w:r w:rsidR="009259CD">
        <w:rPr>
          <w:rFonts w:ascii="Mulish" w:hAnsi="Mulish"/>
          <w:lang w:bidi="es-ES"/>
        </w:rPr>
        <w:t>no se produce ninguna variación en su ICIO, ya que no se ha aplicado ning</w:t>
      </w:r>
      <w:r w:rsidR="00854FE1">
        <w:rPr>
          <w:rFonts w:ascii="Mulish" w:hAnsi="Mulish"/>
          <w:lang w:bidi="es-ES"/>
        </w:rPr>
        <w:t xml:space="preserve">una </w:t>
      </w:r>
      <w:r w:rsidRPr="00296787">
        <w:rPr>
          <w:rFonts w:ascii="Mulish" w:hAnsi="Mulish"/>
          <w:lang w:bidi="es-ES"/>
        </w:rPr>
        <w:t>de las recomendaciones efectuadas en 202</w:t>
      </w:r>
      <w:r w:rsidR="00786855">
        <w:rPr>
          <w:rFonts w:ascii="Mulish" w:hAnsi="Mulish"/>
          <w:lang w:bidi="es-ES"/>
        </w:rPr>
        <w:t>5.</w:t>
      </w:r>
    </w:p>
    <w:p w14:paraId="28209DFA" w14:textId="28D75234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déficits evidenciados en dicha evaluación: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347D7C3C" w14:textId="288AB069" w:rsidR="001E106B" w:rsidRPr="00034303" w:rsidRDefault="001E106B" w:rsidP="00447B8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>Sigue sin organizarse la información conforme al patrón definido por la LTAIBG</w:t>
      </w:r>
      <w:r w:rsidR="006B4FAE" w:rsidRPr="00034303">
        <w:rPr>
          <w:rFonts w:ascii="Mulish" w:hAnsi="Mulish"/>
        </w:rPr>
        <w:t>.</w:t>
      </w:r>
    </w:p>
    <w:p w14:paraId="6B9E8382" w14:textId="714B932B" w:rsidR="00034303" w:rsidRPr="00034303" w:rsidRDefault="00034303" w:rsidP="00447B8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 xml:space="preserve">Sigue publicándose información </w:t>
      </w:r>
      <w:r w:rsidR="004F4D0D">
        <w:rPr>
          <w:rFonts w:ascii="Mulish" w:hAnsi="Mulish"/>
        </w:rPr>
        <w:t xml:space="preserve">fuera del </w:t>
      </w:r>
      <w:r w:rsidR="0085249C">
        <w:rPr>
          <w:rFonts w:ascii="Mulish" w:hAnsi="Mulish"/>
        </w:rPr>
        <w:t>P</w:t>
      </w:r>
      <w:r w:rsidR="004F4D0D">
        <w:rPr>
          <w:rFonts w:ascii="Mulish" w:hAnsi="Mulish"/>
        </w:rPr>
        <w:t>ortal de transparencia.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4083EC8A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85249C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06B3B07E" w14:textId="7A52B346" w:rsidR="00701685" w:rsidRDefault="00701685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normativa aplicable, incluyendo tanto los estatutos como las normas que regulan el marco jurídico general en el que desarrollan la actividad.</w:t>
      </w:r>
    </w:p>
    <w:p w14:paraId="13A4BFF2" w14:textId="483D7950" w:rsidR="00701685" w:rsidRDefault="00701685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El </w:t>
      </w:r>
      <w:r w:rsidR="0085249C">
        <w:rPr>
          <w:rFonts w:ascii="Mulish" w:hAnsi="Mulish"/>
        </w:rPr>
        <w:t>R</w:t>
      </w:r>
      <w:r>
        <w:rPr>
          <w:rFonts w:ascii="Mulish" w:hAnsi="Mulish"/>
        </w:rPr>
        <w:t xml:space="preserve">egistro de </w:t>
      </w:r>
      <w:r w:rsidR="0085249C">
        <w:rPr>
          <w:rFonts w:ascii="Mulish" w:hAnsi="Mulish"/>
        </w:rPr>
        <w:t>A</w:t>
      </w:r>
      <w:r>
        <w:rPr>
          <w:rFonts w:ascii="Mulish" w:hAnsi="Mulish"/>
        </w:rPr>
        <w:t xml:space="preserve">ctividades de </w:t>
      </w:r>
      <w:r w:rsidR="0085249C">
        <w:rPr>
          <w:rFonts w:ascii="Mulish" w:hAnsi="Mulish"/>
        </w:rPr>
        <w:t>T</w:t>
      </w:r>
      <w:r>
        <w:rPr>
          <w:rFonts w:ascii="Mulish" w:hAnsi="Mulish"/>
        </w:rPr>
        <w:t>ratamiento.</w:t>
      </w:r>
    </w:p>
    <w:p w14:paraId="44220327" w14:textId="0F0DAAFA" w:rsidR="00701685" w:rsidRDefault="00701685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18E8754A" w14:textId="51B47978" w:rsidR="009B4F60" w:rsidRDefault="009B4F60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2BB9F67C" w14:textId="77777777" w:rsidR="00400E8D" w:rsidRPr="00400E8D" w:rsidRDefault="00400E8D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36"/>
          <w:szCs w:val="36"/>
        </w:rPr>
      </w:pPr>
      <w:r w:rsidRPr="00400E8D">
        <w:rPr>
          <w:rFonts w:ascii="Mulish" w:hAnsi="Mulish"/>
        </w:rPr>
        <w:t>El perfil y trayectoria profesional de los máximos responsables.</w:t>
      </w:r>
    </w:p>
    <w:p w14:paraId="0164FD0E" w14:textId="141970AF" w:rsidR="00400E8D" w:rsidRPr="00400E8D" w:rsidRDefault="00400E8D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36"/>
          <w:szCs w:val="36"/>
        </w:rPr>
      </w:pPr>
      <w:r>
        <w:rPr>
          <w:rFonts w:ascii="Mulish" w:hAnsi="Mulish"/>
        </w:rPr>
        <w:t>Los planes y programas.</w:t>
      </w:r>
      <w:r w:rsidRPr="00400E8D">
        <w:rPr>
          <w:rFonts w:ascii="Mulish" w:hAnsi="Mulish"/>
          <w:sz w:val="28"/>
          <w:szCs w:val="28"/>
        </w:rPr>
        <w:t xml:space="preserve"> </w:t>
      </w:r>
    </w:p>
    <w:p w14:paraId="7896D4AB" w14:textId="54595028" w:rsidR="006B4FAE" w:rsidRPr="00584271" w:rsidRDefault="004A1F4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4A1F4C">
        <w:rPr>
          <w:rFonts w:ascii="Mulish" w:hAnsi="Mulish"/>
        </w:rPr>
        <w:t>El grado de cumplimiento y resultados de planes y programas</w:t>
      </w:r>
      <w:r>
        <w:rPr>
          <w:rFonts w:ascii="Mulish" w:hAnsi="Mulish"/>
        </w:rPr>
        <w:t>.</w:t>
      </w:r>
    </w:p>
    <w:p w14:paraId="7EF34BFD" w14:textId="4947B6CC" w:rsidR="00584271" w:rsidRPr="00584271" w:rsidRDefault="00584271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36"/>
          <w:szCs w:val="36"/>
        </w:rPr>
      </w:pPr>
      <w:r w:rsidRPr="00584271">
        <w:rPr>
          <w:rFonts w:ascii="Mulish" w:hAnsi="Mulish"/>
        </w:rPr>
        <w:t>Los indicadores de medida y valoración de planes y programas.</w:t>
      </w:r>
    </w:p>
    <w:p w14:paraId="74EFA6E7" w14:textId="77777777" w:rsidR="00102065" w:rsidRDefault="00102065" w:rsidP="004A1F4C">
      <w:pPr>
        <w:pStyle w:val="Sinespaciado"/>
        <w:spacing w:line="276" w:lineRule="auto"/>
        <w:jc w:val="both"/>
        <w:rPr>
          <w:rFonts w:ascii="Mulish" w:hAnsi="Mulish"/>
        </w:rPr>
      </w:pPr>
    </w:p>
    <w:p w14:paraId="2187F174" w14:textId="0247C8FA" w:rsidR="00034303" w:rsidRDefault="00034303" w:rsidP="00034303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 xml:space="preserve">En el bloque de </w:t>
      </w:r>
      <w:r w:rsidR="0085249C">
        <w:rPr>
          <w:rFonts w:ascii="Mulish" w:hAnsi="Mulish"/>
        </w:rPr>
        <w:t>I</w:t>
      </w:r>
      <w:r>
        <w:rPr>
          <w:rFonts w:ascii="Mulish" w:hAnsi="Mulish"/>
        </w:rPr>
        <w:t>nformación económica, presupuestaria y estadística:</w:t>
      </w:r>
    </w:p>
    <w:p w14:paraId="279775FE" w14:textId="77777777" w:rsidR="00034303" w:rsidRDefault="00034303" w:rsidP="00034303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0256A9D" w14:textId="20F77F59" w:rsidR="00701685" w:rsidRDefault="00701685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contratos adjudicados.</w:t>
      </w:r>
    </w:p>
    <w:p w14:paraId="32B36678" w14:textId="7C6EBEB8" w:rsidR="00034303" w:rsidRDefault="0003430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modificaciones de contratos.</w:t>
      </w:r>
    </w:p>
    <w:p w14:paraId="3F978650" w14:textId="72855C62" w:rsidR="00701685" w:rsidRDefault="00701685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Los </w:t>
      </w:r>
      <w:r w:rsidRPr="00701685">
        <w:rPr>
          <w:rFonts w:ascii="Mulish" w:hAnsi="Mulish"/>
        </w:rPr>
        <w:t>desistimientos y renuncias.</w:t>
      </w:r>
    </w:p>
    <w:p w14:paraId="4953F26D" w14:textId="77777777" w:rsidR="0085249C" w:rsidRDefault="0085249C" w:rsidP="0085249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0DFB3CE9" w14:textId="3488207B" w:rsidR="00B41F96" w:rsidRPr="00701685" w:rsidRDefault="0085249C" w:rsidP="0085249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</w:t>
      </w:r>
      <w:r w:rsidR="005B0C07"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455DAA1F" w14:textId="4984AF4B" w:rsidR="00701685" w:rsidRPr="008223C5" w:rsidRDefault="00701685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contratos menores.</w:t>
      </w:r>
    </w:p>
    <w:p w14:paraId="30839752" w14:textId="79F443E4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convenios suscritos.</w:t>
      </w:r>
    </w:p>
    <w:p w14:paraId="25A2B0D1" w14:textId="4149157A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encomiendas.</w:t>
      </w:r>
    </w:p>
    <w:p w14:paraId="2BC9BAFE" w14:textId="3BFD6AFE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subcontrataciones.</w:t>
      </w:r>
    </w:p>
    <w:p w14:paraId="03FE635A" w14:textId="688961A6" w:rsidR="00F367E7" w:rsidRPr="00496981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</w:t>
      </w:r>
      <w:r w:rsidR="00584271">
        <w:rPr>
          <w:rFonts w:ascii="Mulish" w:hAnsi="Mulish"/>
        </w:rPr>
        <w:t xml:space="preserve">CU UNED </w:t>
      </w:r>
      <w:r w:rsidR="00701685">
        <w:rPr>
          <w:rFonts w:ascii="Mulish" w:hAnsi="Mulish"/>
        </w:rPr>
        <w:t>Burgos.</w:t>
      </w:r>
    </w:p>
    <w:p w14:paraId="5C090099" w14:textId="5349FABA" w:rsidR="00496981" w:rsidRPr="00A92666" w:rsidRDefault="00496981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>
        <w:rPr>
          <w:rFonts w:ascii="Mulish" w:hAnsi="Mulish"/>
        </w:rPr>
        <w:t>Los presupuestos.</w:t>
      </w:r>
    </w:p>
    <w:p w14:paraId="267F8BF3" w14:textId="4793C082" w:rsidR="00A92666" w:rsidRPr="00174517" w:rsidRDefault="00A9266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>
        <w:rPr>
          <w:rFonts w:ascii="Mulish" w:hAnsi="Mulish"/>
        </w:rPr>
        <w:t>Las cuentas anuales.</w:t>
      </w:r>
    </w:p>
    <w:p w14:paraId="43F0C28A" w14:textId="7EE8280C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Fonts w:ascii="Mulish" w:hAnsi="Mulish"/>
        </w:rPr>
        <w:t>Los</w:t>
      </w:r>
      <w:r w:rsidRPr="00174517">
        <w:rPr>
          <w:rFonts w:ascii="Mulish" w:hAnsi="Mulish"/>
          <w:b/>
          <w:bCs/>
        </w:rPr>
        <w:t xml:space="preserve"> 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informes de auditoría de cuentas y de fiscalización </w:t>
      </w:r>
      <w:r w:rsidR="0085249C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del Tribunal de Cuentas. </w:t>
      </w:r>
      <w:bookmarkStart w:id="7" w:name="_Hlk231307238"/>
      <w:r w:rsidR="0085249C">
        <w:rPr>
          <w:rFonts w:ascii="Mulish" w:hAnsi="Mulish"/>
        </w:rPr>
        <w:t>Si no existieran, debe especificarse este extremo</w:t>
      </w:r>
      <w:bookmarkEnd w:id="7"/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F93364E" w14:textId="5CF62F4D" w:rsidR="00AB2822" w:rsidRPr="0017451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</w:t>
      </w:r>
      <w:r w:rsidR="00AB2822" w:rsidRPr="00174517">
        <w:rPr>
          <w:rFonts w:ascii="Mulish" w:hAnsi="Mulish"/>
        </w:rPr>
        <w:t xml:space="preserve">etribuciones de los </w:t>
      </w:r>
      <w:r w:rsidR="0085249C">
        <w:rPr>
          <w:rFonts w:ascii="Mulish" w:hAnsi="Mulish"/>
        </w:rPr>
        <w:t xml:space="preserve">altos cargos y </w:t>
      </w:r>
      <w:r w:rsidR="00AB2822" w:rsidRPr="00174517">
        <w:rPr>
          <w:rFonts w:ascii="Mulish" w:hAnsi="Mulish"/>
        </w:rPr>
        <w:t>máximos responsables</w:t>
      </w:r>
      <w:r w:rsidR="005B0C07" w:rsidRPr="00174517">
        <w:rPr>
          <w:rFonts w:ascii="Mulish" w:hAnsi="Mulish"/>
        </w:rPr>
        <w:t>.</w:t>
      </w:r>
    </w:p>
    <w:p w14:paraId="36363700" w14:textId="7DE44A54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indemnizaciones percibidas por altos cargos o máximos responsables con ocasión del abandono del cargo.</w:t>
      </w:r>
    </w:p>
    <w:p w14:paraId="2E7A92C2" w14:textId="2EF7BFCF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resoluciones de autorización o reconocimiento de compatibilidad de empleados.</w:t>
      </w:r>
    </w:p>
    <w:p w14:paraId="60774B08" w14:textId="47D550E1" w:rsidR="00F367E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autorizaciones para actividad privada al cese de altos cargos en la AGE, CCAA o EELL.</w:t>
      </w:r>
    </w:p>
    <w:p w14:paraId="5D8CA95E" w14:textId="431B83DE" w:rsidR="00A92666" w:rsidRPr="00A92666" w:rsidRDefault="00A9266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A92666">
        <w:rPr>
          <w:rFonts w:ascii="Mulish" w:hAnsi="Mulish"/>
        </w:rPr>
        <w:t>La información estadística necesaria para valorar el grado de cumplimiento y calidad de los servicios públicos de su competencia.</w:t>
      </w:r>
    </w:p>
    <w:p w14:paraId="1182BE37" w14:textId="77777777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200867F6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</w:t>
      </w:r>
      <w:r w:rsidR="0085249C">
        <w:rPr>
          <w:rFonts w:ascii="Mulish" w:hAnsi="Mulish"/>
        </w:rPr>
        <w:t xml:space="preserve"> I</w:t>
      </w:r>
      <w:r>
        <w:rPr>
          <w:rFonts w:ascii="Mulish" w:hAnsi="Mulish"/>
        </w:rPr>
        <w:t>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602D32B" w14:textId="349E23A5" w:rsidR="00400E8D" w:rsidRDefault="005B0C07" w:rsidP="0070168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5B0C07">
        <w:rPr>
          <w:rFonts w:ascii="Mulish" w:hAnsi="Mulish"/>
        </w:rPr>
        <w:t>La r</w:t>
      </w:r>
      <w:r w:rsidR="00AB2822" w:rsidRPr="005B0C07">
        <w:rPr>
          <w:rFonts w:ascii="Mulish" w:hAnsi="Mulish"/>
        </w:rPr>
        <w:t>elación de bienes inmuebles que sean propiedad o sobre los que se ostente algún derecho rea</w:t>
      </w:r>
      <w:r w:rsidR="00447B82">
        <w:rPr>
          <w:rFonts w:ascii="Mulish" w:hAnsi="Mulish"/>
        </w:rPr>
        <w:t>l.</w:t>
      </w:r>
    </w:p>
    <w:p w14:paraId="31CA4862" w14:textId="77777777" w:rsidR="00701685" w:rsidRPr="00701685" w:rsidRDefault="00701685" w:rsidP="00701685">
      <w:pPr>
        <w:pStyle w:val="Sinespaciado"/>
        <w:spacing w:line="276" w:lineRule="auto"/>
        <w:ind w:left="1985"/>
        <w:jc w:val="both"/>
        <w:rPr>
          <w:rFonts w:ascii="Mulish" w:hAnsi="Mulish"/>
          <w:sz w:val="28"/>
          <w:szCs w:val="28"/>
        </w:rPr>
      </w:pPr>
    </w:p>
    <w:p w14:paraId="4D229A3B" w14:textId="77777777" w:rsidR="00174517" w:rsidRDefault="00174517" w:rsidP="0017451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43839FC0" w14:textId="7EDA75DF" w:rsidR="00174517" w:rsidRDefault="00174517" w:rsidP="00174517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1DE8F00A" w14:textId="765FBA74" w:rsidR="0085249C" w:rsidRDefault="0085249C" w:rsidP="0085249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0D933D6B" w14:textId="77777777" w:rsidR="00D64CD1" w:rsidRDefault="00D64CD1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22E7E324" w:rsidR="00B628C5" w:rsidRDefault="001E106B" w:rsidP="00D64CD1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85249C">
        <w:rPr>
          <w:rFonts w:ascii="Mulish" w:hAnsi="Mulish"/>
        </w:rPr>
        <w:t>junio</w:t>
      </w:r>
      <w:r w:rsidR="00AB2822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p w14:paraId="25D01280" w14:textId="05132F81" w:rsidR="00F11819" w:rsidRDefault="00F11819" w:rsidP="00F11819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4C120C47" w14:textId="6B6DE445" w:rsidR="00F11819" w:rsidRDefault="00F11819" w:rsidP="00F11819">
      <w:pPr>
        <w:pStyle w:val="Sinespaciado"/>
        <w:spacing w:line="276" w:lineRule="auto"/>
        <w:jc w:val="center"/>
        <w:rPr>
          <w:rFonts w:ascii="Mulish" w:hAnsi="Mulish"/>
        </w:rPr>
      </w:pPr>
    </w:p>
    <w:p w14:paraId="0E3388A3" w14:textId="1DBFEC72" w:rsidR="00F11819" w:rsidRDefault="00F11819" w:rsidP="00F11819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8" w:name="_Hlk234910395"/>
      <w:r>
        <w:rPr>
          <w:rFonts w:ascii="Mulish" w:eastAsia="Times New Roman" w:hAnsi="Mulish"/>
        </w:rPr>
        <w:lastRenderedPageBreak/>
        <w:t>Remitido el informe provisional en la semana del 23 al 27 de junio de 2026 a</w:t>
      </w:r>
      <w:r>
        <w:rPr>
          <w:rFonts w:ascii="Mulish" w:eastAsia="Times New Roman" w:hAnsi="Mulish"/>
        </w:rPr>
        <w:t>l Consorcio Universitario del Centro Asociado a la UNED en Burgos</w:t>
      </w:r>
      <w:r>
        <w:rPr>
          <w:rFonts w:ascii="Mulish" w:eastAsia="Times New Roman" w:hAnsi="Mulish"/>
        </w:rPr>
        <w:t>, no se han recibido observaciones.</w:t>
      </w:r>
    </w:p>
    <w:bookmarkEnd w:id="8"/>
    <w:p w14:paraId="71DB1B28" w14:textId="77777777" w:rsidR="00F11819" w:rsidRDefault="00F11819" w:rsidP="00F11819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F11819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95F7C" w14:textId="77777777" w:rsidR="0032542F" w:rsidRDefault="0032542F" w:rsidP="00F31BC3">
      <w:r>
        <w:separator/>
      </w:r>
    </w:p>
  </w:endnote>
  <w:endnote w:type="continuationSeparator" w:id="0">
    <w:p w14:paraId="2CADC378" w14:textId="77777777" w:rsidR="0032542F" w:rsidRDefault="0032542F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F11819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F11819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E5634" w14:textId="77777777" w:rsidR="0032542F" w:rsidRDefault="0032542F" w:rsidP="00F31BC3">
      <w:r>
        <w:separator/>
      </w:r>
    </w:p>
  </w:footnote>
  <w:footnote w:type="continuationSeparator" w:id="0">
    <w:p w14:paraId="4F15DCDB" w14:textId="77777777" w:rsidR="0032542F" w:rsidRDefault="0032542F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273E0E0B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2AD717F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3D41FAC4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2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27E29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5460C9C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5"/>
  </w:num>
  <w:num w:numId="10">
    <w:abstractNumId w:val="3"/>
  </w:num>
  <w:num w:numId="11">
    <w:abstractNumId w:val="23"/>
  </w:num>
  <w:num w:numId="12">
    <w:abstractNumId w:val="14"/>
  </w:num>
  <w:num w:numId="13">
    <w:abstractNumId w:val="9"/>
  </w:num>
  <w:num w:numId="14">
    <w:abstractNumId w:val="24"/>
  </w:num>
  <w:num w:numId="15">
    <w:abstractNumId w:val="2"/>
  </w:num>
  <w:num w:numId="16">
    <w:abstractNumId w:val="26"/>
  </w:num>
  <w:num w:numId="17">
    <w:abstractNumId w:val="12"/>
  </w:num>
  <w:num w:numId="18">
    <w:abstractNumId w:val="8"/>
  </w:num>
  <w:num w:numId="19">
    <w:abstractNumId w:val="6"/>
  </w:num>
  <w:num w:numId="20">
    <w:abstractNumId w:val="20"/>
  </w:num>
  <w:num w:numId="21">
    <w:abstractNumId w:val="7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13"/>
  </w:num>
  <w:num w:numId="2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09FC"/>
    <w:rsid w:val="000324FB"/>
    <w:rsid w:val="00032D8A"/>
    <w:rsid w:val="00034303"/>
    <w:rsid w:val="00040AF4"/>
    <w:rsid w:val="000430D3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21258"/>
    <w:rsid w:val="00132732"/>
    <w:rsid w:val="001342AA"/>
    <w:rsid w:val="00146C3C"/>
    <w:rsid w:val="00153228"/>
    <w:rsid w:val="0016051F"/>
    <w:rsid w:val="00164876"/>
    <w:rsid w:val="00171A09"/>
    <w:rsid w:val="00174517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758D"/>
    <w:rsid w:val="001E106B"/>
    <w:rsid w:val="001E597E"/>
    <w:rsid w:val="001E5AAD"/>
    <w:rsid w:val="00201DD0"/>
    <w:rsid w:val="0021682B"/>
    <w:rsid w:val="0022349F"/>
    <w:rsid w:val="00231D61"/>
    <w:rsid w:val="002333FD"/>
    <w:rsid w:val="00242650"/>
    <w:rsid w:val="00243294"/>
    <w:rsid w:val="00244EDA"/>
    <w:rsid w:val="002464DE"/>
    <w:rsid w:val="002467FA"/>
    <w:rsid w:val="00247EA1"/>
    <w:rsid w:val="00250846"/>
    <w:rsid w:val="0025235A"/>
    <w:rsid w:val="00263F79"/>
    <w:rsid w:val="00267429"/>
    <w:rsid w:val="002725E4"/>
    <w:rsid w:val="002777C1"/>
    <w:rsid w:val="00296787"/>
    <w:rsid w:val="002A36CE"/>
    <w:rsid w:val="002A7C57"/>
    <w:rsid w:val="002C0CF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2542F"/>
    <w:rsid w:val="0033246F"/>
    <w:rsid w:val="00335890"/>
    <w:rsid w:val="00337C82"/>
    <w:rsid w:val="00341BCC"/>
    <w:rsid w:val="00343175"/>
    <w:rsid w:val="00344A8C"/>
    <w:rsid w:val="00347877"/>
    <w:rsid w:val="00352994"/>
    <w:rsid w:val="00355DC0"/>
    <w:rsid w:val="00393F48"/>
    <w:rsid w:val="003A0E8D"/>
    <w:rsid w:val="003A1694"/>
    <w:rsid w:val="003A390C"/>
    <w:rsid w:val="003B1EE4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0E8D"/>
    <w:rsid w:val="004061BC"/>
    <w:rsid w:val="00415DBD"/>
    <w:rsid w:val="00422B18"/>
    <w:rsid w:val="004311B3"/>
    <w:rsid w:val="004356CC"/>
    <w:rsid w:val="00441770"/>
    <w:rsid w:val="00447B82"/>
    <w:rsid w:val="00457B28"/>
    <w:rsid w:val="00467FDF"/>
    <w:rsid w:val="00470840"/>
    <w:rsid w:val="004720A5"/>
    <w:rsid w:val="0047735C"/>
    <w:rsid w:val="004859CC"/>
    <w:rsid w:val="0048761D"/>
    <w:rsid w:val="00496981"/>
    <w:rsid w:val="004A1663"/>
    <w:rsid w:val="004A1F4C"/>
    <w:rsid w:val="004A1FF4"/>
    <w:rsid w:val="004A6241"/>
    <w:rsid w:val="004B590A"/>
    <w:rsid w:val="004C6440"/>
    <w:rsid w:val="004D0EAE"/>
    <w:rsid w:val="004D2203"/>
    <w:rsid w:val="004D4B3E"/>
    <w:rsid w:val="004D50CC"/>
    <w:rsid w:val="004D7037"/>
    <w:rsid w:val="004E7B33"/>
    <w:rsid w:val="004F4D0D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84271"/>
    <w:rsid w:val="00592E61"/>
    <w:rsid w:val="00593819"/>
    <w:rsid w:val="0059767A"/>
    <w:rsid w:val="005B0C07"/>
    <w:rsid w:val="005B11B3"/>
    <w:rsid w:val="005B1544"/>
    <w:rsid w:val="005B5B28"/>
    <w:rsid w:val="005C0919"/>
    <w:rsid w:val="005C343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4DA3"/>
    <w:rsid w:val="00623CFC"/>
    <w:rsid w:val="006253FA"/>
    <w:rsid w:val="00626152"/>
    <w:rsid w:val="006266A5"/>
    <w:rsid w:val="00627473"/>
    <w:rsid w:val="00633EAA"/>
    <w:rsid w:val="00635D45"/>
    <w:rsid w:val="006363AB"/>
    <w:rsid w:val="0064375A"/>
    <w:rsid w:val="006475A7"/>
    <w:rsid w:val="00652D9F"/>
    <w:rsid w:val="00661E94"/>
    <w:rsid w:val="00672A65"/>
    <w:rsid w:val="00681593"/>
    <w:rsid w:val="0068498F"/>
    <w:rsid w:val="00694E5D"/>
    <w:rsid w:val="0069673B"/>
    <w:rsid w:val="00696D5E"/>
    <w:rsid w:val="006B2C2E"/>
    <w:rsid w:val="006B4FAE"/>
    <w:rsid w:val="006B75D8"/>
    <w:rsid w:val="006C0CDD"/>
    <w:rsid w:val="006D49E7"/>
    <w:rsid w:val="006D4C90"/>
    <w:rsid w:val="006D6331"/>
    <w:rsid w:val="006E017D"/>
    <w:rsid w:val="006E6789"/>
    <w:rsid w:val="006E75DE"/>
    <w:rsid w:val="006F083A"/>
    <w:rsid w:val="006F0C1E"/>
    <w:rsid w:val="006F45F3"/>
    <w:rsid w:val="006F6066"/>
    <w:rsid w:val="00701685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08D6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6855"/>
    <w:rsid w:val="00790143"/>
    <w:rsid w:val="007942B7"/>
    <w:rsid w:val="007954A6"/>
    <w:rsid w:val="007A2D1B"/>
    <w:rsid w:val="007B5543"/>
    <w:rsid w:val="007C65C5"/>
    <w:rsid w:val="007D1701"/>
    <w:rsid w:val="007D52E6"/>
    <w:rsid w:val="007D5CBF"/>
    <w:rsid w:val="007D69D9"/>
    <w:rsid w:val="007E58B1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16885"/>
    <w:rsid w:val="00821526"/>
    <w:rsid w:val="008223C5"/>
    <w:rsid w:val="0082470D"/>
    <w:rsid w:val="00825ACB"/>
    <w:rsid w:val="00826275"/>
    <w:rsid w:val="00831EE9"/>
    <w:rsid w:val="008359C7"/>
    <w:rsid w:val="00836976"/>
    <w:rsid w:val="0084782E"/>
    <w:rsid w:val="008514EC"/>
    <w:rsid w:val="00851AD1"/>
    <w:rsid w:val="0085249C"/>
    <w:rsid w:val="00853CB9"/>
    <w:rsid w:val="00854FE1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45E"/>
    <w:rsid w:val="008F2EF6"/>
    <w:rsid w:val="00902A71"/>
    <w:rsid w:val="009039FD"/>
    <w:rsid w:val="00903FE0"/>
    <w:rsid w:val="00912DB4"/>
    <w:rsid w:val="009259CD"/>
    <w:rsid w:val="0093407A"/>
    <w:rsid w:val="00936779"/>
    <w:rsid w:val="00947271"/>
    <w:rsid w:val="009654DA"/>
    <w:rsid w:val="00965C69"/>
    <w:rsid w:val="0096694A"/>
    <w:rsid w:val="00967865"/>
    <w:rsid w:val="00982299"/>
    <w:rsid w:val="009A0E23"/>
    <w:rsid w:val="009A5943"/>
    <w:rsid w:val="009A726E"/>
    <w:rsid w:val="009B4F60"/>
    <w:rsid w:val="009B75CD"/>
    <w:rsid w:val="009C5469"/>
    <w:rsid w:val="009D0C82"/>
    <w:rsid w:val="009D35A4"/>
    <w:rsid w:val="009D3CC3"/>
    <w:rsid w:val="009D4047"/>
    <w:rsid w:val="009D67A7"/>
    <w:rsid w:val="009D78D2"/>
    <w:rsid w:val="009E049D"/>
    <w:rsid w:val="009E2E6F"/>
    <w:rsid w:val="009E4AB8"/>
    <w:rsid w:val="009E63D3"/>
    <w:rsid w:val="009E7254"/>
    <w:rsid w:val="00A0112A"/>
    <w:rsid w:val="00A031E5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324E"/>
    <w:rsid w:val="00A54099"/>
    <w:rsid w:val="00A557D4"/>
    <w:rsid w:val="00A56942"/>
    <w:rsid w:val="00A571E6"/>
    <w:rsid w:val="00A608C3"/>
    <w:rsid w:val="00A670E9"/>
    <w:rsid w:val="00A677C6"/>
    <w:rsid w:val="00A720D9"/>
    <w:rsid w:val="00A770A3"/>
    <w:rsid w:val="00A82709"/>
    <w:rsid w:val="00A92666"/>
    <w:rsid w:val="00A93BD6"/>
    <w:rsid w:val="00AA0AE1"/>
    <w:rsid w:val="00AA6023"/>
    <w:rsid w:val="00AB1913"/>
    <w:rsid w:val="00AB2822"/>
    <w:rsid w:val="00AC2723"/>
    <w:rsid w:val="00AC289A"/>
    <w:rsid w:val="00AC4A6F"/>
    <w:rsid w:val="00AC79C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5F37"/>
    <w:rsid w:val="00B175DC"/>
    <w:rsid w:val="00B220EC"/>
    <w:rsid w:val="00B23DE2"/>
    <w:rsid w:val="00B344B3"/>
    <w:rsid w:val="00B41F96"/>
    <w:rsid w:val="00B426C4"/>
    <w:rsid w:val="00B45E39"/>
    <w:rsid w:val="00B5314A"/>
    <w:rsid w:val="00B56A3A"/>
    <w:rsid w:val="00B61412"/>
    <w:rsid w:val="00B628C5"/>
    <w:rsid w:val="00B64B2E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303"/>
    <w:rsid w:val="00BD18E4"/>
    <w:rsid w:val="00BD1E44"/>
    <w:rsid w:val="00BD2172"/>
    <w:rsid w:val="00BD2842"/>
    <w:rsid w:val="00BF658D"/>
    <w:rsid w:val="00C02953"/>
    <w:rsid w:val="00C04EEA"/>
    <w:rsid w:val="00C1290B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4050E"/>
    <w:rsid w:val="00C41389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244B"/>
    <w:rsid w:val="00C77E48"/>
    <w:rsid w:val="00C91330"/>
    <w:rsid w:val="00CA41DD"/>
    <w:rsid w:val="00CA4A0C"/>
    <w:rsid w:val="00CB6837"/>
    <w:rsid w:val="00CC3B31"/>
    <w:rsid w:val="00CC48E8"/>
    <w:rsid w:val="00CD3DE8"/>
    <w:rsid w:val="00CD3F4C"/>
    <w:rsid w:val="00CD44BC"/>
    <w:rsid w:val="00CD4A14"/>
    <w:rsid w:val="00CE5534"/>
    <w:rsid w:val="00CF21EB"/>
    <w:rsid w:val="00CF3B33"/>
    <w:rsid w:val="00D014E1"/>
    <w:rsid w:val="00D0198B"/>
    <w:rsid w:val="00D01C3D"/>
    <w:rsid w:val="00D01CA1"/>
    <w:rsid w:val="00D1453D"/>
    <w:rsid w:val="00D1530E"/>
    <w:rsid w:val="00D2343B"/>
    <w:rsid w:val="00D32646"/>
    <w:rsid w:val="00D32EB1"/>
    <w:rsid w:val="00D41F4C"/>
    <w:rsid w:val="00D45F5C"/>
    <w:rsid w:val="00D520C8"/>
    <w:rsid w:val="00D529A9"/>
    <w:rsid w:val="00D572C4"/>
    <w:rsid w:val="00D61D33"/>
    <w:rsid w:val="00D63154"/>
    <w:rsid w:val="00D64CD1"/>
    <w:rsid w:val="00D70570"/>
    <w:rsid w:val="00D77D83"/>
    <w:rsid w:val="00D86FFF"/>
    <w:rsid w:val="00D9090A"/>
    <w:rsid w:val="00D940D6"/>
    <w:rsid w:val="00D96084"/>
    <w:rsid w:val="00DA3DD5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247FB"/>
    <w:rsid w:val="00E30705"/>
    <w:rsid w:val="00E33169"/>
    <w:rsid w:val="00E51AC4"/>
    <w:rsid w:val="00E63F24"/>
    <w:rsid w:val="00E6528C"/>
    <w:rsid w:val="00E73F4D"/>
    <w:rsid w:val="00E83650"/>
    <w:rsid w:val="00E8521D"/>
    <w:rsid w:val="00E960E2"/>
    <w:rsid w:val="00EA2AA3"/>
    <w:rsid w:val="00EA3A94"/>
    <w:rsid w:val="00EB68A3"/>
    <w:rsid w:val="00EC1C9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1819"/>
    <w:rsid w:val="00F132F9"/>
    <w:rsid w:val="00F2337E"/>
    <w:rsid w:val="00F23A84"/>
    <w:rsid w:val="00F245A6"/>
    <w:rsid w:val="00F24BAF"/>
    <w:rsid w:val="00F25044"/>
    <w:rsid w:val="00F31BC3"/>
    <w:rsid w:val="00F36022"/>
    <w:rsid w:val="00F361B3"/>
    <w:rsid w:val="00F367E7"/>
    <w:rsid w:val="00F44609"/>
    <w:rsid w:val="00F46B14"/>
    <w:rsid w:val="00F47DDE"/>
    <w:rsid w:val="00F614CD"/>
    <w:rsid w:val="00F717F7"/>
    <w:rsid w:val="00F71FF5"/>
    <w:rsid w:val="00F7274D"/>
    <w:rsid w:val="00F855DF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E59E5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44A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.es/universidad/centros/burgos.html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7FE2C5CC4454931BFCC1DBD4F06E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237F0-FF05-4048-A2A4-03E0633AA76E}"/>
      </w:docPartPr>
      <w:docPartBody>
        <w:p w:rsidR="00C7156D" w:rsidRDefault="007C77C8" w:rsidP="007C77C8">
          <w:pPr>
            <w:pStyle w:val="87FE2C5CC4454931BFCC1DBD4F06E76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3966ED41EB64FB58DD09368455EE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BD4AD-D0A3-410A-B97A-49A6885F6F9F}"/>
      </w:docPartPr>
      <w:docPartBody>
        <w:p w:rsidR="00C7156D" w:rsidRDefault="007C77C8" w:rsidP="007C77C8">
          <w:pPr>
            <w:pStyle w:val="23966ED41EB64FB58DD09368455EE49C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4118"/>
    <w:rsid w:val="000B61A4"/>
    <w:rsid w:val="00173B46"/>
    <w:rsid w:val="001B2525"/>
    <w:rsid w:val="00214E50"/>
    <w:rsid w:val="00260578"/>
    <w:rsid w:val="00271FF5"/>
    <w:rsid w:val="00294E7A"/>
    <w:rsid w:val="002B40B0"/>
    <w:rsid w:val="002C5721"/>
    <w:rsid w:val="002D4E94"/>
    <w:rsid w:val="00356E65"/>
    <w:rsid w:val="0036222A"/>
    <w:rsid w:val="0038330C"/>
    <w:rsid w:val="003A66B7"/>
    <w:rsid w:val="003D3D7C"/>
    <w:rsid w:val="003D5EFD"/>
    <w:rsid w:val="00437E36"/>
    <w:rsid w:val="00443EA4"/>
    <w:rsid w:val="00473D58"/>
    <w:rsid w:val="004D57AE"/>
    <w:rsid w:val="004F1289"/>
    <w:rsid w:val="00565B82"/>
    <w:rsid w:val="00582A22"/>
    <w:rsid w:val="00583D19"/>
    <w:rsid w:val="0059019A"/>
    <w:rsid w:val="005B05C2"/>
    <w:rsid w:val="005D4066"/>
    <w:rsid w:val="005E528A"/>
    <w:rsid w:val="00605052"/>
    <w:rsid w:val="00647467"/>
    <w:rsid w:val="006D1F5D"/>
    <w:rsid w:val="006D2460"/>
    <w:rsid w:val="006D63E4"/>
    <w:rsid w:val="00722659"/>
    <w:rsid w:val="00722728"/>
    <w:rsid w:val="0072448F"/>
    <w:rsid w:val="00724F63"/>
    <w:rsid w:val="0074478F"/>
    <w:rsid w:val="00787EBD"/>
    <w:rsid w:val="007C3485"/>
    <w:rsid w:val="007C77C8"/>
    <w:rsid w:val="00810920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C32372"/>
    <w:rsid w:val="00C7156D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  <w:rsid w:val="00FB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C77C8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87FE2C5CC4454931BFCC1DBD4F06E760">
    <w:name w:val="87FE2C5CC4454931BFCC1DBD4F06E760"/>
    <w:rsid w:val="007C77C8"/>
    <w:pPr>
      <w:spacing w:after="160" w:line="259" w:lineRule="auto"/>
    </w:pPr>
  </w:style>
  <w:style w:type="paragraph" w:customStyle="1" w:styleId="23966ED41EB64FB58DD09368455EE49C">
    <w:name w:val="23966ED41EB64FB58DD09368455EE49C"/>
    <w:rsid w:val="007C77C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5</Pages>
  <Words>1201</Words>
  <Characters>6606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MARIA DEL CARMEN MOTOS LÓPEZ</cp:lastModifiedBy>
  <cp:revision>2</cp:revision>
  <cp:lastPrinted>2026-02-09T15:38:00Z</cp:lastPrinted>
  <dcterms:created xsi:type="dcterms:W3CDTF">2026-07-14T11:21:00Z</dcterms:created>
  <dcterms:modified xsi:type="dcterms:W3CDTF">2026-07-14T11:21:00Z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