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403AEADA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752DC1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403AEADA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752DC1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76F3130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470840" w:rsidRPr="00470840">
        <w:rPr>
          <w:rFonts w:ascii="Mulish" w:hAnsi="Mulish"/>
          <w:szCs w:val="22"/>
        </w:rPr>
        <w:t xml:space="preserve">Consorcio Universitario del Centro Asociado a la UNED en </w:t>
      </w:r>
      <w:r w:rsidR="00237012">
        <w:rPr>
          <w:rFonts w:ascii="Mulish" w:hAnsi="Mulish"/>
          <w:szCs w:val="22"/>
        </w:rPr>
        <w:t>C</w:t>
      </w:r>
      <w:r w:rsidR="005428D7">
        <w:rPr>
          <w:rFonts w:ascii="Mulish" w:hAnsi="Mulish"/>
          <w:szCs w:val="22"/>
        </w:rPr>
        <w:t>alatayud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FE70C2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9"/>
        <w:gridCol w:w="686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2671134" w:rsidR="00B628C5" w:rsidRPr="005428D7" w:rsidRDefault="005428D7" w:rsidP="00FE70C2">
            <w:pPr>
              <w:jc w:val="both"/>
              <w:rPr>
                <w:rFonts w:ascii="Mulish" w:hAnsi="Mulish"/>
                <w:sz w:val="24"/>
              </w:rPr>
            </w:pPr>
            <w:r w:rsidRPr="005428D7">
              <w:rPr>
                <w:rFonts w:ascii="Mulish" w:hAnsi="Mulish"/>
                <w:sz w:val="24"/>
              </w:rPr>
              <w:t>Consorcio Universitario del Centro Asociado a la UNED en Calatayud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5C2BB89A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</w:t>
            </w:r>
            <w:r w:rsidR="00470840">
              <w:rPr>
                <w:rFonts w:ascii="Mulish" w:hAnsi="Mulish"/>
                <w:sz w:val="24"/>
              </w:rPr>
              <w:t>7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17B8D874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FE70C2">
              <w:rPr>
                <w:rFonts w:ascii="Mulish" w:hAnsi="Mulish"/>
                <w:sz w:val="24"/>
              </w:rPr>
              <w:t>08/06/2026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FDE3599" w:rsidR="00B628C5" w:rsidRPr="005428D7" w:rsidRDefault="00CA6DDC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5428D7" w:rsidRPr="005428D7">
                <w:rPr>
                  <w:rStyle w:val="Hipervnculo"/>
                  <w:rFonts w:ascii="Mulish" w:hAnsi="Mulish"/>
                  <w:sz w:val="24"/>
                </w:rPr>
                <w:t>https://www.unedcalatayud.es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CA6DDC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9D0EED0" w:rsidR="00AF751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3D494CC0" w:rsidR="00AF751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1793ABE4" w:rsidR="00AF751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724573A" w:rsidR="00AF751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B147587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0135054F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E70C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A8C2333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74594A7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1652EE8E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30F4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83E52EE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24116C3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57D7F340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1A652340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15D564C5" w:rsidR="00DF05BD" w:rsidRPr="00DF05BD" w:rsidRDefault="00E2412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B95027E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65E2C83" w:rsidR="00DF05BD" w:rsidRPr="00DF05BD" w:rsidRDefault="00EA2AA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558CC14F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2412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814D28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814D28" w:rsidRPr="00296787" w:rsidRDefault="00814D28" w:rsidP="00814D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814D28" w:rsidRPr="00296787" w:rsidRDefault="00814D28" w:rsidP="00814D28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F28D83CE3FF243CAA3FC951F87416E5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6718479" w:rsidR="00814D28" w:rsidRPr="00DF05BD" w:rsidRDefault="00814D28" w:rsidP="00814D28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3A162E5C" w:rsidR="00814D28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9630"/>
                <w:placeholder>
                  <w:docPart w:val="DC90C95925ED4C4985EE1D7FCE36F90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4D28">
                  <w:rPr>
                    <w:rStyle w:val="Estilo6"/>
                    <w:szCs w:val="18"/>
                  </w:rPr>
                  <w:t>No</w:t>
                </w:r>
              </w:sdtContent>
            </w:sdt>
            <w:r w:rsidR="00814D28">
              <w:rPr>
                <w:szCs w:val="18"/>
              </w:rPr>
              <w:t xml:space="preserve">. </w:t>
            </w:r>
            <w:r w:rsidR="00814D28" w:rsidRPr="00814D28">
              <w:rPr>
                <w:rFonts w:ascii="Mulish" w:hAnsi="Mulish"/>
                <w:sz w:val="18"/>
                <w:szCs w:val="18"/>
              </w:rPr>
              <w:t>Datos de 2024.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15B6216" w:rsidR="00DF05BD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47E4975" w:rsidR="00DF05BD" w:rsidRPr="00DF05BD" w:rsidRDefault="0070578B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2CB1EBA" w:rsidR="00DF05BD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4D2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02FFD6D5" w:rsidR="00DF05BD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4D2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14D28">
              <w:rPr>
                <w:szCs w:val="18"/>
              </w:rPr>
              <w:t xml:space="preserve">. </w:t>
            </w:r>
            <w:r w:rsidR="00814D28" w:rsidRPr="00814D28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814D28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814D28" w:rsidRPr="00296787" w:rsidRDefault="00814D28" w:rsidP="00814D28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814D28" w:rsidRDefault="00814D28" w:rsidP="00814D28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003CBAC006204FFE894260DBEE77F8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814D28" w:rsidRPr="00DF05BD" w:rsidRDefault="00814D28" w:rsidP="00814D28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61127EC9" w:rsidR="00814D28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62821263"/>
                <w:placeholder>
                  <w:docPart w:val="095CCBBDAEAA425E8D144316E4D4C5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14D28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14D28">
              <w:rPr>
                <w:szCs w:val="18"/>
              </w:rPr>
              <w:t xml:space="preserve">. </w:t>
            </w:r>
            <w:r w:rsidR="00814D28" w:rsidRPr="00814D28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600E09B2" w:rsidR="00DF05BD" w:rsidRPr="00DF05BD" w:rsidRDefault="001F1C3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DA643FF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1C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43DE9C28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727D5A56" w:rsidR="00DF05BD" w:rsidRPr="00DF05BD" w:rsidRDefault="001F1C3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3866370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0578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14D28">
              <w:rPr>
                <w:szCs w:val="18"/>
              </w:rPr>
              <w:t xml:space="preserve">. </w:t>
            </w:r>
            <w:r w:rsidR="0070578B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D05BE89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71F71D8B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5CAB5B0F" w:rsidR="00DF05BD" w:rsidRPr="00DF05BD" w:rsidRDefault="001F1C3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3A436458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1C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2167672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6EC557AC" w:rsidR="00DF05BD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D913EB" w:rsidR="00DF05BD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5D2DAC3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181AF070" w:rsidR="00DF05BD" w:rsidRPr="00DF05BD" w:rsidRDefault="00E86EE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2F5225E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1C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581D930" w:rsidR="00DF05BD" w:rsidRPr="00DF05BD" w:rsidRDefault="00E86EE7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E27321A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6EE7">
                  <w:rPr>
                    <w:rStyle w:val="Estilo6"/>
                    <w:szCs w:val="18"/>
                  </w:rPr>
                  <w:t>No</w:t>
                </w:r>
              </w:sdtContent>
            </w:sdt>
            <w:r w:rsidR="00C12F64">
              <w:rPr>
                <w:szCs w:val="18"/>
              </w:rPr>
              <w:t xml:space="preserve">. </w:t>
            </w:r>
            <w:r w:rsidR="00C12F64" w:rsidRPr="00C12F64">
              <w:rPr>
                <w:rFonts w:ascii="Mulish" w:hAnsi="Mulish"/>
                <w:sz w:val="18"/>
                <w:szCs w:val="18"/>
              </w:rPr>
              <w:t>Hay un certificado, pero no se han localizado las cuentas.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5133621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4F7F9067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080CF249" w:rsidR="00C12F64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7D91A9A5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E62FE91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F475DBA" w:rsidR="00DF05BD" w:rsidRPr="00DF05BD" w:rsidRDefault="001F1C3B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3938ED8D" w:rsidR="00DF05BD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1C3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7448C34" w:rsidR="00DF05BD" w:rsidRPr="00DF05BD" w:rsidRDefault="00CA6DDC" w:rsidP="006942B7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05DF405A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2F6BC113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2599F160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17CC985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11D179D5" w:rsidR="00DF05BD" w:rsidRPr="00DF05BD" w:rsidRDefault="00C12F64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615095D" w:rsidR="00DF05BD" w:rsidRPr="00DF05BD" w:rsidRDefault="00CA6DDC" w:rsidP="006942B7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12F64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D911BCD" w:rsidR="00DF05BD" w:rsidRPr="00DF05BD" w:rsidRDefault="00E86EE7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C12F64">
              <w:rPr>
                <w:rFonts w:ascii="Mulish" w:hAnsi="Mulish"/>
                <w:b/>
                <w:sz w:val="18"/>
                <w:szCs w:val="18"/>
              </w:rPr>
              <w:t>8</w:t>
            </w:r>
          </w:p>
        </w:tc>
        <w:tc>
          <w:tcPr>
            <w:tcW w:w="2806" w:type="dxa"/>
          </w:tcPr>
          <w:p w14:paraId="3E03AC72" w14:textId="5DBB910C" w:rsidR="00DF05BD" w:rsidRPr="00DF05BD" w:rsidRDefault="00C12F64" w:rsidP="006942B7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78549D5D" w:rsidR="002A7C57" w:rsidRPr="00CA4A0C" w:rsidRDefault="00E86EE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B24E44">
              <w:rPr>
                <w:rFonts w:ascii="Mulish" w:hAnsi="Mulish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85" w:type="dxa"/>
          </w:tcPr>
          <w:p w14:paraId="33CF1936" w14:textId="48DC2E3D" w:rsidR="002A7C57" w:rsidRPr="00816885" w:rsidRDefault="00E86EE7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0A51E247" w:rsidR="002A7C57" w:rsidRPr="00816885" w:rsidRDefault="00E86EE7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B24E44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51F2EEA3" w:rsidR="00786855" w:rsidRPr="00786855" w:rsidRDefault="00CA6DDC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640DC1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64D4B149" w14:textId="77777777" w:rsidR="00C12F64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C12F64">
        <w:rPr>
          <w:rFonts w:ascii="Mulish" w:hAnsi="Mulish"/>
          <w:lang w:bidi="es-ES"/>
        </w:rPr>
        <w:fldChar w:fldCharType="begin"/>
      </w:r>
      <w:r w:rsidR="00C12F64">
        <w:rPr>
          <w:rFonts w:ascii="Mulish" w:hAnsi="Mulish"/>
          <w:lang w:bidi="es-ES"/>
        </w:rPr>
        <w:instrText xml:space="preserve"> LINK Excel.Sheet.12 "C:\\Users\\mariadelcarmen.motos\\Documents\\Trabajo fuera red\\Segunda vuelta SPI\\147-CU UNED Calatayud\\2026\\147 Excel CU UNED Calatayud 2026.xlsx" "Tablas!F2C1:F7C9" \a \f 4 \h </w:instrText>
      </w:r>
      <w:r w:rsidR="00C12F64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C12F64" w:rsidRPr="00C12F64" w14:paraId="60ABCA28" w14:textId="77777777" w:rsidTr="00C12F64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C5732F1" w14:textId="2A359653" w:rsidR="00C12F64" w:rsidRPr="00C12F64" w:rsidRDefault="00C12F64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849F676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880B51B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CB0950B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D527E5E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0C6BEE8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3968D32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1B37282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C3CB9AC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C12F64" w:rsidRPr="00C12F64" w14:paraId="55EDEC89" w14:textId="77777777" w:rsidTr="00C12F64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9775618" w14:textId="77777777" w:rsidR="00C12F64" w:rsidRPr="00C12F64" w:rsidRDefault="00C12F64" w:rsidP="00C12F6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2EB056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2F9002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B4827A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FE75C8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EF9766A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340849F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2C7F83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247D76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44,3</w:t>
            </w:r>
          </w:p>
        </w:tc>
      </w:tr>
      <w:tr w:rsidR="00C12F64" w:rsidRPr="00C12F64" w14:paraId="4D50FF64" w14:textId="77777777" w:rsidTr="00C12F64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398275A" w14:textId="77777777" w:rsidR="00C12F64" w:rsidRPr="00C12F64" w:rsidRDefault="00C12F64" w:rsidP="00C12F64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2A6A89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45BE25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39C6A02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9B9D06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E3E845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52408F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838F35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19B567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C12F64" w:rsidRPr="00C12F64" w14:paraId="10B7BC05" w14:textId="77777777" w:rsidTr="00C12F64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7628A67" w14:textId="77777777" w:rsidR="00C12F64" w:rsidRPr="00C12F64" w:rsidRDefault="00C12F64" w:rsidP="00C12F6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645A8C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6F2917D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C44014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DDB06AC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9BD24B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DF70F8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FDBF40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9EB5F9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20,2</w:t>
            </w:r>
          </w:p>
        </w:tc>
      </w:tr>
      <w:tr w:rsidR="00C12F64" w:rsidRPr="00C12F64" w14:paraId="472FA822" w14:textId="77777777" w:rsidTr="00C12F64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3B4C5E2" w14:textId="77777777" w:rsidR="00C12F64" w:rsidRPr="00C12F64" w:rsidRDefault="00C12F64" w:rsidP="00C12F64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186689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22844A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39E1BA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95640E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02C2B81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98DB31A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1CD1FA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8B01C04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C12F64" w:rsidRPr="00C12F64" w14:paraId="09DF2888" w14:textId="77777777" w:rsidTr="00C12F64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A5202A9" w14:textId="77777777" w:rsidR="00C12F64" w:rsidRPr="00C12F64" w:rsidRDefault="00C12F64" w:rsidP="00C12F64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73CCCDD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28BE7FE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C4FCD79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C8A5865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26E18CD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4BA1890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32,1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24D069C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17,9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0034E4A" w14:textId="77777777" w:rsidR="00C12F64" w:rsidRPr="00C12F64" w:rsidRDefault="00C12F64" w:rsidP="00C12F64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C12F64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28,6</w:t>
            </w:r>
          </w:p>
        </w:tc>
      </w:tr>
    </w:tbl>
    <w:p w14:paraId="3B147189" w14:textId="51228CFF" w:rsidR="007E3842" w:rsidRDefault="00C12F6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7E3842">
        <w:rPr>
          <w:rFonts w:ascii="Mulish" w:hAnsi="Mulish"/>
          <w:lang w:bidi="es-ES"/>
        </w:rPr>
        <w:fldChar w:fldCharType="begin"/>
      </w:r>
      <w:r w:rsidR="007E3842">
        <w:rPr>
          <w:rFonts w:ascii="Mulish" w:hAnsi="Mulish"/>
          <w:lang w:bidi="es-ES"/>
        </w:rPr>
        <w:instrText xml:space="preserve"> LINK Excel.Sheet.12 "C:\\Users\\maria.bonache\\Desktop\\Excel CU UNED Calatayud 2026.xlsx" "Tablas!F2C1:F7C9" \a \f 4 \h  \* MERGEFORMAT </w:instrText>
      </w:r>
      <w:r w:rsidR="007E3842">
        <w:rPr>
          <w:rFonts w:ascii="Mulish" w:hAnsi="Mulish"/>
          <w:lang w:bidi="es-ES"/>
        </w:rPr>
        <w:fldChar w:fldCharType="separate"/>
      </w:r>
    </w:p>
    <w:p w14:paraId="0D0031AF" w14:textId="0748A015" w:rsidR="001E106B" w:rsidRPr="00296787" w:rsidRDefault="007E3842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C12F64">
        <w:rPr>
          <w:rFonts w:ascii="Mulish" w:hAnsi="Mulish"/>
          <w:lang w:bidi="es-ES"/>
        </w:rPr>
        <w:t>28,6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BF8BA49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</w:t>
      </w:r>
      <w:r w:rsidR="00B23002">
        <w:rPr>
          <w:rFonts w:ascii="Mulish" w:hAnsi="Mulish"/>
        </w:rPr>
        <w:t>nega</w:t>
      </w:r>
      <w:r w:rsidR="007F144B" w:rsidRPr="00296787">
        <w:rPr>
          <w:rFonts w:ascii="Mulish" w:hAnsi="Mulish"/>
        </w:rPr>
        <w:t>tivamente</w:t>
      </w:r>
      <w:r w:rsidR="007408D6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 xml:space="preserve">CU UNED </w:t>
      </w:r>
      <w:r w:rsidR="00B4575B">
        <w:rPr>
          <w:rFonts w:ascii="Mulish" w:hAnsi="Mulish"/>
          <w:szCs w:val="22"/>
        </w:rPr>
        <w:t>C</w:t>
      </w:r>
      <w:r w:rsidR="00B23002">
        <w:rPr>
          <w:rFonts w:ascii="Mulish" w:hAnsi="Mulish"/>
          <w:szCs w:val="22"/>
        </w:rPr>
        <w:t>alatayud</w:t>
      </w:r>
      <w:r w:rsidR="00681593">
        <w:rPr>
          <w:rFonts w:ascii="Mulish" w:hAnsi="Mulish"/>
          <w:szCs w:val="22"/>
        </w:rPr>
        <w:t>.</w:t>
      </w:r>
      <w:r w:rsidR="007408D6">
        <w:rPr>
          <w:rFonts w:ascii="Mulish" w:hAnsi="Mulish"/>
          <w:szCs w:val="22"/>
        </w:rPr>
        <w:t xml:space="preserve">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</w:t>
      </w:r>
      <w:r w:rsidR="007408D6">
        <w:rPr>
          <w:rFonts w:ascii="Mulish" w:hAnsi="Mulish"/>
          <w:lang w:bidi="es-ES"/>
        </w:rPr>
        <w:t xml:space="preserve">produce un </w:t>
      </w:r>
      <w:r w:rsidR="00B23002">
        <w:rPr>
          <w:rFonts w:ascii="Mulish" w:hAnsi="Mulish"/>
          <w:lang w:bidi="es-ES"/>
        </w:rPr>
        <w:t>de</w:t>
      </w:r>
      <w:r w:rsidR="007408D6">
        <w:rPr>
          <w:rFonts w:ascii="Mulish" w:hAnsi="Mulish"/>
          <w:lang w:bidi="es-ES"/>
        </w:rPr>
        <w:t xml:space="preserve">cremento de </w:t>
      </w:r>
      <w:r w:rsidR="00C12F64">
        <w:rPr>
          <w:rFonts w:ascii="Mulish" w:hAnsi="Mulish"/>
          <w:lang w:bidi="es-ES"/>
        </w:rPr>
        <w:t xml:space="preserve">8,9 </w:t>
      </w:r>
      <w:r w:rsidR="007408D6">
        <w:rPr>
          <w:rFonts w:ascii="Mulish" w:hAnsi="Mulish"/>
          <w:lang w:bidi="es-ES"/>
        </w:rPr>
        <w:t xml:space="preserve">puntos porcentuales atribuibles a la </w:t>
      </w:r>
      <w:r w:rsidR="00B23002">
        <w:rPr>
          <w:rFonts w:ascii="Mulish" w:hAnsi="Mulish"/>
          <w:lang w:bidi="es-ES"/>
        </w:rPr>
        <w:t xml:space="preserve">no </w:t>
      </w:r>
      <w:r w:rsidR="00854FE1">
        <w:rPr>
          <w:rFonts w:ascii="Mulish" w:hAnsi="Mulish"/>
          <w:lang w:bidi="es-ES"/>
        </w:rPr>
        <w:t>aplica</w:t>
      </w:r>
      <w:r w:rsidR="007408D6">
        <w:rPr>
          <w:rFonts w:ascii="Mulish" w:hAnsi="Mulish"/>
          <w:lang w:bidi="es-ES"/>
        </w:rPr>
        <w:t>ción de</w:t>
      </w:r>
      <w:r w:rsidR="00854FE1">
        <w:rPr>
          <w:rFonts w:ascii="Mulish" w:hAnsi="Mulish"/>
          <w:lang w:bidi="es-ES"/>
        </w:rPr>
        <w:t xml:space="preserve"> </w:t>
      </w:r>
      <w:r w:rsidR="00B23002">
        <w:rPr>
          <w:rFonts w:ascii="Mulish" w:hAnsi="Mulish"/>
          <w:lang w:bidi="es-ES"/>
        </w:rPr>
        <w:t>ninguna</w:t>
      </w:r>
      <w:r w:rsidR="00B4575B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6AB99730" w14:textId="6E046E15" w:rsidR="001E106B" w:rsidRPr="00F23A84" w:rsidRDefault="001E106B" w:rsidP="001E106B">
      <w:pPr>
        <w:pStyle w:val="Cuerpodelboletn"/>
        <w:rPr>
          <w:rFonts w:ascii="Mulish" w:hAnsi="Mulish"/>
          <w:szCs w:val="22"/>
        </w:rPr>
      </w:pPr>
      <w:r w:rsidRPr="00F23A84">
        <w:rPr>
          <w:rFonts w:ascii="Mulish" w:hAnsi="Mulish"/>
          <w:szCs w:val="22"/>
        </w:rPr>
        <w:t>Por otra parte, se ha revisado a la baja el cumplimiento de</w:t>
      </w:r>
      <w:r w:rsidR="00034303" w:rsidRPr="00F23A84">
        <w:rPr>
          <w:rFonts w:ascii="Mulish" w:hAnsi="Mulish"/>
          <w:szCs w:val="22"/>
        </w:rPr>
        <w:t xml:space="preserve"> las obligaciones</w:t>
      </w:r>
      <w:r w:rsidR="00C12F64">
        <w:rPr>
          <w:rFonts w:ascii="Mulish" w:hAnsi="Mulish"/>
          <w:szCs w:val="22"/>
        </w:rPr>
        <w:t xml:space="preserve"> Planes y programas, Indicadores de medida y valoración de planes y programas y Cuentas anuales, ya que la información que se publica ha quedado obsoleta o no aparece, en el caso de las Cuentas (aparece un certificado, pero no el contenido de las cuentas)</w:t>
      </w:r>
      <w:r w:rsidR="00B23002">
        <w:rPr>
          <w:rFonts w:ascii="Mulish" w:hAnsi="Mulish"/>
          <w:szCs w:val="22"/>
        </w:rPr>
        <w:t>.</w:t>
      </w:r>
    </w:p>
    <w:p w14:paraId="28209DFA" w14:textId="59A50F86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C12F64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4B9841CB" w14:textId="77777777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LTAIBG.</w:t>
      </w:r>
    </w:p>
    <w:p w14:paraId="2B20EEBA" w14:textId="03F34688" w:rsidR="004E5C4E" w:rsidRPr="00034303" w:rsidRDefault="004E5C4E" w:rsidP="004E5C4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>
        <w:rPr>
          <w:rFonts w:ascii="Mulish" w:hAnsi="Mulish"/>
        </w:rPr>
        <w:t xml:space="preserve">fuera del </w:t>
      </w:r>
      <w:r w:rsidR="00C12F64">
        <w:rPr>
          <w:rFonts w:ascii="Mulish" w:hAnsi="Mulish"/>
        </w:rPr>
        <w:t>P</w:t>
      </w:r>
      <w:r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7D76AC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BF23FC2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C12F64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44220327" w14:textId="5A75B500" w:rsidR="00701685" w:rsidRDefault="004E5C4E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70AD99DD" w14:textId="2784D8E9" w:rsidR="004E5C4E" w:rsidRDefault="004E5C4E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Pr="004E5C4E">
        <w:rPr>
          <w:rFonts w:ascii="Mulish" w:hAnsi="Mulish"/>
        </w:rPr>
        <w:t>perfil y trayectoria profesional de los máximos responsables</w:t>
      </w:r>
      <w:r>
        <w:rPr>
          <w:rFonts w:ascii="Mulish" w:hAnsi="Mulish"/>
        </w:rPr>
        <w:t>.</w:t>
      </w:r>
    </w:p>
    <w:p w14:paraId="2E82178C" w14:textId="5B7D8E9D" w:rsidR="00C12F64" w:rsidRDefault="00C12F6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7896D4AB" w14:textId="7AD512BF" w:rsidR="006B4FAE" w:rsidRPr="00C12F64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5B3D10F0" w14:textId="0D7F0B28" w:rsidR="00C12F64" w:rsidRPr="00584271" w:rsidRDefault="00C12F64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>
        <w:rPr>
          <w:rFonts w:ascii="Mulish" w:hAnsi="Mulish"/>
        </w:rPr>
        <w:t>Los indicadores de medida y valoración de planes y programas.</w:t>
      </w:r>
    </w:p>
    <w:p w14:paraId="519EB445" w14:textId="77777777" w:rsidR="007D76AC" w:rsidRDefault="007D76AC" w:rsidP="004A1F4C">
      <w:pPr>
        <w:pStyle w:val="Sinespaciado"/>
        <w:spacing w:line="276" w:lineRule="auto"/>
        <w:jc w:val="both"/>
        <w:rPr>
          <w:rFonts w:ascii="Mulish" w:hAnsi="Mulish"/>
        </w:rPr>
      </w:pPr>
    </w:p>
    <w:p w14:paraId="2187F174" w14:textId="516CFC86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C12F64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F978650" w14:textId="45181E98" w:rsidR="00701685" w:rsidRDefault="00701685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="004E5C4E">
        <w:rPr>
          <w:rFonts w:ascii="Mulish" w:hAnsi="Mulish"/>
        </w:rPr>
        <w:t>as modificaciones de contratos.</w:t>
      </w:r>
    </w:p>
    <w:p w14:paraId="6F085A18" w14:textId="77777777" w:rsidR="00C12F64" w:rsidRDefault="00C12F64" w:rsidP="00C12F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E754348" w14:textId="77777777" w:rsidR="00C12F64" w:rsidRPr="006C61B1" w:rsidRDefault="00C12F64" w:rsidP="00C12F6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 xml:space="preserve">El número y el porcentaje en volumen presupuestario de contratos adjudicados a </w:t>
      </w:r>
      <w:proofErr w:type="spellStart"/>
      <w:r w:rsidRPr="006C61B1">
        <w:rPr>
          <w:rFonts w:ascii="Mulish" w:hAnsi="Mulish"/>
        </w:rPr>
        <w:t>PYMEs</w:t>
      </w:r>
      <w:proofErr w:type="spellEnd"/>
      <w:r w:rsidRPr="006C61B1">
        <w:rPr>
          <w:rFonts w:ascii="Mulish" w:hAnsi="Mulish"/>
        </w:rPr>
        <w:t xml:space="preserve"> según tipo de contrato y según procedimiento de licitación.</w:t>
      </w:r>
    </w:p>
    <w:bookmarkEnd w:id="7"/>
    <w:p w14:paraId="2BC9BAFE" w14:textId="41866F94" w:rsidR="00F367E7" w:rsidRPr="004E5C4E" w:rsidRDefault="00F367E7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309780A6" w14:textId="57ACC2BE" w:rsidR="004E5C4E" w:rsidRPr="004E5C4E" w:rsidRDefault="004E5C4E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encomiendas.</w:t>
      </w:r>
    </w:p>
    <w:p w14:paraId="19B7D1BC" w14:textId="3F4EC237" w:rsidR="004E5C4E" w:rsidRPr="007D76AC" w:rsidRDefault="004E5C4E" w:rsidP="007D76AC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16B12365" w:rsidR="00F367E7" w:rsidRPr="004E5C4E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 xml:space="preserve">CU UNED </w:t>
      </w:r>
      <w:r w:rsidR="004E5C4E">
        <w:rPr>
          <w:rFonts w:ascii="Mulish" w:hAnsi="Mulish"/>
        </w:rPr>
        <w:t>Calatayud.</w:t>
      </w:r>
    </w:p>
    <w:p w14:paraId="24A79CC1" w14:textId="14ABEF42" w:rsidR="004E5C4E" w:rsidRPr="00496981" w:rsidRDefault="004E5C4E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 actualizadas.</w:t>
      </w:r>
    </w:p>
    <w:p w14:paraId="43F0C28A" w14:textId="41859DFB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C12F6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C12F64">
        <w:rPr>
          <w:rFonts w:ascii="Mulish" w:hAnsi="Mulish"/>
        </w:rPr>
        <w:t>Si no existieran, debe especificarse este extremo</w:t>
      </w:r>
      <w:bookmarkEnd w:id="8"/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F93364E" w14:textId="06F36ADA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B24E44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47D550E1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4552489E" w14:textId="77777777" w:rsidR="003B2B79" w:rsidRDefault="003B2B79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749A5350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B24E44">
        <w:rPr>
          <w:rFonts w:ascii="Mulish" w:hAnsi="Mulish"/>
        </w:rPr>
        <w:t>I</w:t>
      </w:r>
      <w:r>
        <w:rPr>
          <w:rFonts w:ascii="Mulish" w:hAnsi="Mulish"/>
        </w:rPr>
        <w:t>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602D32B" w14:textId="349E23A5" w:rsidR="00400E8D" w:rsidRDefault="005B0C07" w:rsidP="0070168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6BB78607" w14:textId="77777777" w:rsidR="004E5C4E" w:rsidRDefault="004E5C4E" w:rsidP="003B2B79">
      <w:pPr>
        <w:pStyle w:val="Sinespaciado"/>
        <w:spacing w:line="276" w:lineRule="auto"/>
        <w:rPr>
          <w:rFonts w:ascii="Mulish" w:hAnsi="Mulish"/>
        </w:rPr>
      </w:pPr>
    </w:p>
    <w:p w14:paraId="6A694AAA" w14:textId="77777777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64624867" w14:textId="2A392381" w:rsidR="004E5C4E" w:rsidRDefault="004E5C4E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D13CBC6" w14:textId="7A1B1093" w:rsidR="00B24E44" w:rsidRDefault="00B24E44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5D1B3E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7B57C71E" w14:textId="717EC381" w:rsidR="00752DC1" w:rsidRDefault="00752DC1" w:rsidP="004E5C4E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7C6C942" w14:textId="59827FA4" w:rsidR="00752DC1" w:rsidRDefault="00752DC1" w:rsidP="00CA6DDC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 w:rsidRPr="00D232A0">
        <w:rPr>
          <w:rFonts w:ascii="Mulish" w:hAnsi="Mulish"/>
        </w:rPr>
        <w:t xml:space="preserve">El informe provisional se envió a </w:t>
      </w:r>
      <w:r w:rsidR="00CA6DDC">
        <w:rPr>
          <w:rFonts w:ascii="Mulish" w:hAnsi="Mulish"/>
        </w:rPr>
        <w:t>CU UNED Calatayud</w:t>
      </w:r>
      <w:r w:rsidR="00CA6DDC" w:rsidRPr="00D232A0">
        <w:rPr>
          <w:rFonts w:ascii="Mulish" w:hAnsi="Mulish"/>
        </w:rPr>
        <w:t xml:space="preserve"> </w:t>
      </w:r>
      <w:r w:rsidRPr="00D232A0">
        <w:rPr>
          <w:rFonts w:ascii="Mulish" w:hAnsi="Mulish"/>
        </w:rPr>
        <w:t>el 2</w:t>
      </w:r>
      <w:r w:rsidR="00CA6DDC">
        <w:rPr>
          <w:rFonts w:ascii="Mulish" w:hAnsi="Mulish"/>
        </w:rPr>
        <w:t>4</w:t>
      </w:r>
      <w:r w:rsidRPr="00D232A0">
        <w:rPr>
          <w:rFonts w:ascii="Mulish" w:hAnsi="Mulish"/>
        </w:rPr>
        <w:t xml:space="preserve"> de junio. Recibidas sus observaciones el </w:t>
      </w:r>
      <w:r w:rsidR="00CA6DDC">
        <w:rPr>
          <w:rFonts w:ascii="Mulish" w:hAnsi="Mulish"/>
        </w:rPr>
        <w:t>3</w:t>
      </w:r>
      <w:r w:rsidRPr="00D232A0">
        <w:rPr>
          <w:rFonts w:ascii="Mulish" w:hAnsi="Mulish"/>
        </w:rPr>
        <w:t xml:space="preserve"> de julio</w:t>
      </w:r>
      <w:r>
        <w:rPr>
          <w:rFonts w:ascii="Mulish" w:hAnsi="Mulish"/>
        </w:rPr>
        <w:t xml:space="preserve"> en ellas se recoge </w:t>
      </w:r>
      <w:r w:rsidR="00CA6DDC">
        <w:rPr>
          <w:rFonts w:ascii="Mulish" w:hAnsi="Mulish"/>
        </w:rPr>
        <w:t>que “</w:t>
      </w:r>
      <w:r w:rsidRPr="00CA6DDC">
        <w:rPr>
          <w:rFonts w:ascii="Mulish" w:hAnsi="Mulish"/>
          <w:i/>
          <w:iCs/>
        </w:rPr>
        <w:t>la falta de aplicación individualizada de las recomendaciones emitidas en 2025 no responde a una falta de voluntad institucional o desatención de la norma, sino a una decisión estratégica y operativa de carácter tecnológico</w:t>
      </w:r>
      <w:r w:rsidR="00CA6DDC">
        <w:rPr>
          <w:rFonts w:ascii="Mulish" w:hAnsi="Mulish"/>
        </w:rPr>
        <w:t>”, con indicación de que “</w:t>
      </w:r>
      <w:r w:rsidR="00CA6DDC" w:rsidRPr="00CA6DDC">
        <w:rPr>
          <w:rFonts w:ascii="Mulish" w:hAnsi="Mulish"/>
          <w:i/>
          <w:iCs/>
        </w:rPr>
        <w:t>e</w:t>
      </w:r>
      <w:r w:rsidRPr="00CA6DDC">
        <w:rPr>
          <w:rFonts w:ascii="Mulish" w:hAnsi="Mulish"/>
          <w:i/>
          <w:iCs/>
        </w:rPr>
        <w:t>ste Consorcio se encuentra en pleno proceso de migración, cambio y despliegue técnico de toda su Sede Electrónica</w:t>
      </w:r>
      <w:r w:rsidR="00CA6DDC">
        <w:rPr>
          <w:rFonts w:ascii="Mulish" w:hAnsi="Mulish"/>
        </w:rPr>
        <w:t>”</w:t>
      </w:r>
      <w:r w:rsidRPr="00752DC1">
        <w:rPr>
          <w:rFonts w:ascii="Mulish" w:hAnsi="Mulish"/>
        </w:rPr>
        <w:t>.</w:t>
      </w:r>
      <w:r w:rsidR="00CA6DDC">
        <w:rPr>
          <w:rFonts w:ascii="Mulish" w:hAnsi="Mulish"/>
        </w:rPr>
        <w:t xml:space="preserve"> Asimismo, se indica que “</w:t>
      </w:r>
      <w:r w:rsidRPr="00CA6DDC">
        <w:rPr>
          <w:rFonts w:ascii="Mulish" w:hAnsi="Mulish"/>
          <w:i/>
          <w:iCs/>
        </w:rPr>
        <w:t>este Consorcio tiene planificado y comprometido que el nuevo Portal de Transparencia y la Sede Electrónica asociada se encuentren en fase de producción y plenamente adecuados a los requerimientos normativos a lo largo del próximo año 2027</w:t>
      </w:r>
      <w:r w:rsidR="00CA6DDC">
        <w:rPr>
          <w:rFonts w:ascii="Mulish" w:hAnsi="Mulish"/>
        </w:rPr>
        <w:t>”</w:t>
      </w:r>
      <w:r w:rsidRPr="00752DC1">
        <w:rPr>
          <w:rFonts w:ascii="Mulish" w:hAnsi="Mulish"/>
        </w:rPr>
        <w:t>.</w:t>
      </w:r>
    </w:p>
    <w:p w14:paraId="48E867D4" w14:textId="7A9DA696" w:rsidR="003B2B79" w:rsidRDefault="003B2B79" w:rsidP="00D64CD1">
      <w:pPr>
        <w:pStyle w:val="Sinespaciado"/>
        <w:spacing w:line="276" w:lineRule="auto"/>
        <w:jc w:val="right"/>
        <w:rPr>
          <w:rFonts w:ascii="Mulish" w:hAnsi="Mulish"/>
        </w:rPr>
      </w:pPr>
    </w:p>
    <w:p w14:paraId="0D0CC600" w14:textId="77777777" w:rsidR="004E5C4E" w:rsidRDefault="004E5C4E" w:rsidP="00D64CD1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5D14D196" w:rsidR="00B628C5" w:rsidRDefault="001E106B" w:rsidP="004E5C4E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B24E44">
        <w:rPr>
          <w:rFonts w:ascii="Mulish" w:hAnsi="Mulish"/>
        </w:rPr>
        <w:t>ju</w:t>
      </w:r>
      <w:r w:rsidR="00CA6DDC">
        <w:rPr>
          <w:rFonts w:ascii="Mulish" w:hAnsi="Mulish"/>
        </w:rPr>
        <w:t>l</w:t>
      </w:r>
      <w:r w:rsidR="00B24E44">
        <w:rPr>
          <w:rFonts w:ascii="Mulish" w:hAnsi="Mulish"/>
        </w:rPr>
        <w:t xml:space="preserve">io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4E7B7" w14:textId="77777777" w:rsidR="00977BA2" w:rsidRDefault="00977BA2" w:rsidP="00F31BC3">
      <w:r>
        <w:separator/>
      </w:r>
    </w:p>
  </w:endnote>
  <w:endnote w:type="continuationSeparator" w:id="0">
    <w:p w14:paraId="4A163E8F" w14:textId="77777777" w:rsidR="00977BA2" w:rsidRDefault="00977BA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CA6DDC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CA6DDC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56AA" w14:textId="77777777" w:rsidR="00977BA2" w:rsidRDefault="00977BA2" w:rsidP="00F31BC3">
      <w:r>
        <w:separator/>
      </w:r>
    </w:p>
  </w:footnote>
  <w:footnote w:type="continuationSeparator" w:id="0">
    <w:p w14:paraId="15DDB8EE" w14:textId="77777777" w:rsidR="00977BA2" w:rsidRDefault="00977BA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04E83AE2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C27B482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D65C94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4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3"/>
  </w:num>
  <w:num w:numId="13">
    <w:abstractNumId w:val="8"/>
  </w:num>
  <w:num w:numId="14">
    <w:abstractNumId w:val="23"/>
  </w:num>
  <w:num w:numId="15">
    <w:abstractNumId w:val="2"/>
  </w:num>
  <w:num w:numId="16">
    <w:abstractNumId w:val="25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09FC"/>
    <w:rsid w:val="000324FB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1C3B"/>
    <w:rsid w:val="00201DD0"/>
    <w:rsid w:val="0021682B"/>
    <w:rsid w:val="0022349F"/>
    <w:rsid w:val="00230F40"/>
    <w:rsid w:val="00231D61"/>
    <w:rsid w:val="002333FD"/>
    <w:rsid w:val="00237012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1EE4"/>
    <w:rsid w:val="003B2B79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0E8D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0840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6440"/>
    <w:rsid w:val="004D0EAE"/>
    <w:rsid w:val="004D2203"/>
    <w:rsid w:val="004D4B3E"/>
    <w:rsid w:val="004D50CC"/>
    <w:rsid w:val="004D7037"/>
    <w:rsid w:val="004E5C4E"/>
    <w:rsid w:val="004E7B33"/>
    <w:rsid w:val="004F4D0D"/>
    <w:rsid w:val="00506864"/>
    <w:rsid w:val="00521C69"/>
    <w:rsid w:val="005301DF"/>
    <w:rsid w:val="00532238"/>
    <w:rsid w:val="00536832"/>
    <w:rsid w:val="00540929"/>
    <w:rsid w:val="005428D7"/>
    <w:rsid w:val="005525BE"/>
    <w:rsid w:val="00560FA0"/>
    <w:rsid w:val="00563295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3439"/>
    <w:rsid w:val="005C4778"/>
    <w:rsid w:val="005D1B3E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7473"/>
    <w:rsid w:val="00633EAA"/>
    <w:rsid w:val="00635D45"/>
    <w:rsid w:val="006363AB"/>
    <w:rsid w:val="00640DC1"/>
    <w:rsid w:val="0064375A"/>
    <w:rsid w:val="006475A7"/>
    <w:rsid w:val="00652D9F"/>
    <w:rsid w:val="00661E94"/>
    <w:rsid w:val="00672A65"/>
    <w:rsid w:val="00681593"/>
    <w:rsid w:val="0068498F"/>
    <w:rsid w:val="006942B7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1685"/>
    <w:rsid w:val="00702A3B"/>
    <w:rsid w:val="00702F10"/>
    <w:rsid w:val="0070578B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08D6"/>
    <w:rsid w:val="007465AA"/>
    <w:rsid w:val="00751FAA"/>
    <w:rsid w:val="00752DC1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D76AC"/>
    <w:rsid w:val="007E3842"/>
    <w:rsid w:val="007E58B1"/>
    <w:rsid w:val="007F144B"/>
    <w:rsid w:val="007F1D56"/>
    <w:rsid w:val="007F3347"/>
    <w:rsid w:val="007F5F9D"/>
    <w:rsid w:val="007F7D71"/>
    <w:rsid w:val="00800B69"/>
    <w:rsid w:val="00803D20"/>
    <w:rsid w:val="00804174"/>
    <w:rsid w:val="00805A8D"/>
    <w:rsid w:val="00807495"/>
    <w:rsid w:val="00814D28"/>
    <w:rsid w:val="00816885"/>
    <w:rsid w:val="00821526"/>
    <w:rsid w:val="008223C5"/>
    <w:rsid w:val="0082470D"/>
    <w:rsid w:val="00825ACB"/>
    <w:rsid w:val="00826275"/>
    <w:rsid w:val="00831EE9"/>
    <w:rsid w:val="008359C7"/>
    <w:rsid w:val="00836976"/>
    <w:rsid w:val="0084782E"/>
    <w:rsid w:val="008514EC"/>
    <w:rsid w:val="00851AD1"/>
    <w:rsid w:val="00853CB9"/>
    <w:rsid w:val="00854FE1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0971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3407A"/>
    <w:rsid w:val="00936779"/>
    <w:rsid w:val="00947271"/>
    <w:rsid w:val="009654DA"/>
    <w:rsid w:val="00965C69"/>
    <w:rsid w:val="0096694A"/>
    <w:rsid w:val="00967865"/>
    <w:rsid w:val="00977BA2"/>
    <w:rsid w:val="00982299"/>
    <w:rsid w:val="009A0E23"/>
    <w:rsid w:val="009A5943"/>
    <w:rsid w:val="009A726E"/>
    <w:rsid w:val="009B4F60"/>
    <w:rsid w:val="009B75CD"/>
    <w:rsid w:val="009C5469"/>
    <w:rsid w:val="009D0C82"/>
    <w:rsid w:val="009D35A4"/>
    <w:rsid w:val="009D3CC3"/>
    <w:rsid w:val="009D4047"/>
    <w:rsid w:val="009D78D2"/>
    <w:rsid w:val="009E049D"/>
    <w:rsid w:val="009E2E6F"/>
    <w:rsid w:val="009E4AB8"/>
    <w:rsid w:val="009E63D3"/>
    <w:rsid w:val="009E7254"/>
    <w:rsid w:val="00A0112A"/>
    <w:rsid w:val="00A031E5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2E3F"/>
    <w:rsid w:val="00A5324E"/>
    <w:rsid w:val="00A54099"/>
    <w:rsid w:val="00A557D4"/>
    <w:rsid w:val="00A56942"/>
    <w:rsid w:val="00A571E6"/>
    <w:rsid w:val="00A608C3"/>
    <w:rsid w:val="00A670E9"/>
    <w:rsid w:val="00A677C6"/>
    <w:rsid w:val="00A720D9"/>
    <w:rsid w:val="00A770A3"/>
    <w:rsid w:val="00A82709"/>
    <w:rsid w:val="00A92666"/>
    <w:rsid w:val="00A93BD6"/>
    <w:rsid w:val="00AA0AE1"/>
    <w:rsid w:val="00AA6023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002"/>
    <w:rsid w:val="00B23DE2"/>
    <w:rsid w:val="00B24E44"/>
    <w:rsid w:val="00B344B3"/>
    <w:rsid w:val="00B41F96"/>
    <w:rsid w:val="00B426C4"/>
    <w:rsid w:val="00B4575B"/>
    <w:rsid w:val="00B45E39"/>
    <w:rsid w:val="00B5314A"/>
    <w:rsid w:val="00B56A3A"/>
    <w:rsid w:val="00B61412"/>
    <w:rsid w:val="00B628C5"/>
    <w:rsid w:val="00B64B2E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2F64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A6DDC"/>
    <w:rsid w:val="00CB1E4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12A"/>
    <w:rsid w:val="00E247FB"/>
    <w:rsid w:val="00E30705"/>
    <w:rsid w:val="00E33169"/>
    <w:rsid w:val="00E51AC4"/>
    <w:rsid w:val="00E63F24"/>
    <w:rsid w:val="00E6528C"/>
    <w:rsid w:val="00E73F4D"/>
    <w:rsid w:val="00E83650"/>
    <w:rsid w:val="00E8521D"/>
    <w:rsid w:val="00E86EE7"/>
    <w:rsid w:val="00E960E2"/>
    <w:rsid w:val="00EA2AA3"/>
    <w:rsid w:val="00EA3A94"/>
    <w:rsid w:val="00EB68A3"/>
    <w:rsid w:val="00EC1C93"/>
    <w:rsid w:val="00EC6A3E"/>
    <w:rsid w:val="00ED30F1"/>
    <w:rsid w:val="00ED57F6"/>
    <w:rsid w:val="00ED6104"/>
    <w:rsid w:val="00ED70AD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3A84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59E5"/>
    <w:rsid w:val="00FE70C2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E70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calatayud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28D83CE3FF243CAA3FC951F87416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6534E-DAA6-4659-B1FB-C230738C18EB}"/>
      </w:docPartPr>
      <w:docPartBody>
        <w:p w:rsidR="00A93EAB" w:rsidRDefault="006621ED" w:rsidP="006621ED">
          <w:pPr>
            <w:pStyle w:val="F28D83CE3FF243CAA3FC951F87416E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90C95925ED4C4985EE1D7FCE36F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BB62A-092E-4A27-A87D-E9F67EC77863}"/>
      </w:docPartPr>
      <w:docPartBody>
        <w:p w:rsidR="00A93EAB" w:rsidRDefault="006621ED" w:rsidP="006621ED">
          <w:pPr>
            <w:pStyle w:val="DC90C95925ED4C4985EE1D7FCE36F90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3CBAC006204FFE894260DBEE77F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51E6AB-411E-4A53-A3B3-FAC7E0FD6C28}"/>
      </w:docPartPr>
      <w:docPartBody>
        <w:p w:rsidR="00A93EAB" w:rsidRDefault="006621ED" w:rsidP="006621ED">
          <w:pPr>
            <w:pStyle w:val="003CBAC006204FFE894260DBEE77F8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5CCBBDAEAA425E8D144316E4D4C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70E51-BB6B-412B-91A2-7F942B28BA32}"/>
      </w:docPartPr>
      <w:docPartBody>
        <w:p w:rsidR="00A93EAB" w:rsidRDefault="006621ED" w:rsidP="006621ED">
          <w:pPr>
            <w:pStyle w:val="095CCBBDAEAA425E8D144316E4D4C56E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73B46"/>
    <w:rsid w:val="001B2525"/>
    <w:rsid w:val="00214E50"/>
    <w:rsid w:val="00260578"/>
    <w:rsid w:val="00271FF5"/>
    <w:rsid w:val="002B40B0"/>
    <w:rsid w:val="002C5721"/>
    <w:rsid w:val="002D4E94"/>
    <w:rsid w:val="002E2E8C"/>
    <w:rsid w:val="00356E65"/>
    <w:rsid w:val="0036222A"/>
    <w:rsid w:val="0038330C"/>
    <w:rsid w:val="003A66B7"/>
    <w:rsid w:val="003D3D7C"/>
    <w:rsid w:val="003D5EFD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621ED"/>
    <w:rsid w:val="006D1F5D"/>
    <w:rsid w:val="006D2460"/>
    <w:rsid w:val="006D63E4"/>
    <w:rsid w:val="00722659"/>
    <w:rsid w:val="00722728"/>
    <w:rsid w:val="0072448F"/>
    <w:rsid w:val="00724F63"/>
    <w:rsid w:val="0074478F"/>
    <w:rsid w:val="00787EBD"/>
    <w:rsid w:val="007C3485"/>
    <w:rsid w:val="00810920"/>
    <w:rsid w:val="008E118A"/>
    <w:rsid w:val="008E3188"/>
    <w:rsid w:val="00A036B0"/>
    <w:rsid w:val="00A104A7"/>
    <w:rsid w:val="00A93EAB"/>
    <w:rsid w:val="00AB484A"/>
    <w:rsid w:val="00AD7C28"/>
    <w:rsid w:val="00AE2C03"/>
    <w:rsid w:val="00B103B1"/>
    <w:rsid w:val="00B42024"/>
    <w:rsid w:val="00B53F2F"/>
    <w:rsid w:val="00B6573C"/>
    <w:rsid w:val="00C32372"/>
    <w:rsid w:val="00CF290C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B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621ED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F28D83CE3FF243CAA3FC951F87416E52">
    <w:name w:val="F28D83CE3FF243CAA3FC951F87416E52"/>
    <w:rsid w:val="006621ED"/>
    <w:pPr>
      <w:spacing w:after="160" w:line="259" w:lineRule="auto"/>
    </w:pPr>
  </w:style>
  <w:style w:type="paragraph" w:customStyle="1" w:styleId="DC90C95925ED4C4985EE1D7FCE36F900">
    <w:name w:val="DC90C95925ED4C4985EE1D7FCE36F900"/>
    <w:rsid w:val="006621ED"/>
    <w:pPr>
      <w:spacing w:after="160" w:line="259" w:lineRule="auto"/>
    </w:pPr>
  </w:style>
  <w:style w:type="paragraph" w:customStyle="1" w:styleId="003CBAC006204FFE894260DBEE77F848">
    <w:name w:val="003CBAC006204FFE894260DBEE77F848"/>
    <w:rsid w:val="006621ED"/>
    <w:pPr>
      <w:spacing w:after="160" w:line="259" w:lineRule="auto"/>
    </w:pPr>
  </w:style>
  <w:style w:type="paragraph" w:customStyle="1" w:styleId="095CCBBDAEAA425E8D144316E4D4C56E">
    <w:name w:val="095CCBBDAEAA425E8D144316E4D4C56E"/>
    <w:rsid w:val="006621E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3</TotalTime>
  <Pages>4</Pages>
  <Words>1300</Words>
  <Characters>7152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GONZALO GOMEZ DE VILLALOBOS</cp:lastModifiedBy>
  <cp:revision>3</cp:revision>
  <cp:lastPrinted>2026-02-09T15:38:00Z</cp:lastPrinted>
  <dcterms:created xsi:type="dcterms:W3CDTF">2026-07-15T12:02:00Z</dcterms:created>
  <dcterms:modified xsi:type="dcterms:W3CDTF">2026-07-15T12:05:00Z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