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3FB6690F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AB5B69" w:rsidRPr="00AB5B69">
        <w:rPr>
          <w:rFonts w:ascii="Mulish" w:hAnsi="Mulish"/>
          <w:szCs w:val="22"/>
        </w:rPr>
        <w:t>Consorcio Universitario del Centro Asociado a la UNED en Cervera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D03E97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6"/>
        <w:gridCol w:w="6900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539551AC" w:rsidR="00B628C5" w:rsidRPr="00AB5B69" w:rsidRDefault="00AB5B69" w:rsidP="00D03E97">
            <w:pPr>
              <w:jc w:val="both"/>
              <w:rPr>
                <w:rFonts w:ascii="Mulish" w:hAnsi="Mulish"/>
                <w:sz w:val="24"/>
              </w:rPr>
            </w:pPr>
            <w:r w:rsidRPr="00AB5B69">
              <w:rPr>
                <w:rFonts w:ascii="Mulish" w:hAnsi="Mulish"/>
                <w:sz w:val="24"/>
              </w:rPr>
              <w:t>Consorcio Universitario del Centro Asociado a la UNED en Cervera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5C07BEF2" w:rsidR="00B628C5" w:rsidRPr="00296787" w:rsidRDefault="00C04EEA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</w:t>
            </w:r>
            <w:r w:rsidR="00A659DD">
              <w:rPr>
                <w:rFonts w:ascii="Mulish" w:hAnsi="Mulish"/>
                <w:sz w:val="24"/>
              </w:rPr>
              <w:t>9</w:t>
            </w:r>
            <w:r w:rsidR="009A5943">
              <w:rPr>
                <w:rFonts w:ascii="Mulish" w:hAnsi="Mulish"/>
                <w:sz w:val="24"/>
              </w:rPr>
              <w:t>/0</w:t>
            </w:r>
            <w:r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13608A4E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D03E97">
              <w:rPr>
                <w:rFonts w:ascii="Mulish" w:hAnsi="Mulish"/>
                <w:sz w:val="24"/>
              </w:rPr>
              <w:t>11/06/2026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1F732D2C" w:rsidR="00B628C5" w:rsidRPr="00AB5B69" w:rsidRDefault="00040215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AB5B69" w:rsidRPr="00AB5B69">
                <w:rPr>
                  <w:rStyle w:val="Hipervnculo"/>
                  <w:rFonts w:ascii="Mulish" w:hAnsi="Mulish"/>
                  <w:sz w:val="24"/>
                </w:rPr>
                <w:t>https://www.unedcervera.com/cacervera_es/index.php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040215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11AE994" w:rsidR="00AF751D" w:rsidRPr="00DF05BD" w:rsidRDefault="0004021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14CD2B26" w:rsidR="00AF751D" w:rsidRPr="00DF05BD" w:rsidRDefault="0004021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F2FA691" w:rsidR="00AF751D" w:rsidRPr="00DF05BD" w:rsidRDefault="0004021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A3DBACB" w:rsidR="00AF751D" w:rsidRPr="00DF05BD" w:rsidRDefault="0004021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B8DCD02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028BEF1F" w:rsidR="00DF05BD" w:rsidRPr="00DF05BD" w:rsidRDefault="0004021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17E5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F84E9F0" w:rsidR="00DF05BD" w:rsidRPr="00DF05BD" w:rsidRDefault="00B17E5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70818D05" w:rsidR="00DF05BD" w:rsidRPr="00DF05BD" w:rsidRDefault="0004021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17E5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54466D75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4BFD6D0" w:rsidR="00DF05BD" w:rsidRPr="00DF05BD" w:rsidRDefault="0004021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C77F7A3" w:rsidR="00DF05BD" w:rsidRPr="00DF05BD" w:rsidRDefault="00B04C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2F40505" w:rsidR="00DF05BD" w:rsidRPr="00DF05BD" w:rsidRDefault="0004021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04CE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4EDBF1A" w:rsidR="00DF05BD" w:rsidRPr="00DF05BD" w:rsidRDefault="001429D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49CE856" w:rsidR="00DF05BD" w:rsidRPr="00DF05BD" w:rsidRDefault="0004021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429D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5D564C5" w:rsidR="00DF05BD" w:rsidRPr="00DF05BD" w:rsidRDefault="00E2412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F7585B7" w:rsidR="00DF05BD" w:rsidRPr="00DF05BD" w:rsidRDefault="0004021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6132979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EB7520C" w:rsidR="00DF05BD" w:rsidRPr="00DF05BD" w:rsidRDefault="0004021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02CC641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4CBBF296" w:rsidR="00DF05BD" w:rsidRPr="00DF05BD" w:rsidRDefault="00040215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268A4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BE3D8D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9D1CFA0" w:rsidR="00DF05BD" w:rsidRPr="00DF05BD" w:rsidRDefault="00040215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8678DA9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046A1AFB" w:rsidR="00DF05BD" w:rsidRPr="00DF05BD" w:rsidRDefault="00040215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9886EE5" w:rsidR="00DF05BD" w:rsidRPr="00DF05BD" w:rsidRDefault="00040215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1423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1423C">
              <w:rPr>
                <w:szCs w:val="18"/>
              </w:rPr>
              <w:t xml:space="preserve">. </w:t>
            </w:r>
            <w:r w:rsidR="00E1423C" w:rsidRPr="00E1423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1423C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E1423C" w:rsidRPr="00296787" w:rsidRDefault="00E1423C" w:rsidP="00E1423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E1423C" w:rsidRDefault="00E1423C" w:rsidP="00E1423C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2A25E4EA4EEE4DB6A022EC2ED3FAE43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E1423C" w:rsidRPr="00DF05BD" w:rsidRDefault="00E1423C" w:rsidP="00E1423C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52F1DE50" w:rsidR="00E1423C" w:rsidRPr="00DF05BD" w:rsidRDefault="00040215" w:rsidP="00E1423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91301829"/>
                <w:placeholder>
                  <w:docPart w:val="5F0D6036A0F949B0B0CAD525C33ACCA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1423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1423C">
              <w:rPr>
                <w:szCs w:val="18"/>
              </w:rPr>
              <w:t xml:space="preserve">. </w:t>
            </w:r>
            <w:r w:rsidR="00E1423C" w:rsidRPr="00E1423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67EDA732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5E823FB7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08896CFD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578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F7ADB8B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82791F5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ED696E3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73A285C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04DE8916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DAF1F6C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692AB3A2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DF434C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31A12420" w:rsidR="00DF05BD" w:rsidRPr="00DF05BD" w:rsidRDefault="00040215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1FAA0CA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560A579F" w:rsidR="00DF05BD" w:rsidRPr="00DF05BD" w:rsidRDefault="00040215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2234C2C3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60704FC" w:rsidR="00DF05BD" w:rsidRPr="00DF05BD" w:rsidRDefault="00B17E5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293A92B4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17E5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066174A" w:rsidR="00DF05BD" w:rsidRPr="00DF05BD" w:rsidRDefault="00B17E5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0FA0998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17E5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915F554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C01C7C2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3261581D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CD428F0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9FD4D27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CD1915D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5FB84393" w:rsidR="00DF05BD" w:rsidRPr="00DF05BD" w:rsidRDefault="0004021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5F3B4BD" w:rsidR="00DF05BD" w:rsidRPr="00DF05BD" w:rsidRDefault="00DC6E8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56D6848E" w:rsidR="00DF05BD" w:rsidRPr="00DF05BD" w:rsidRDefault="00040215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D16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42811D3" w:rsidR="00DF05BD" w:rsidRPr="00DF05BD" w:rsidRDefault="00040215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337F81C6" w:rsidR="00DF05BD" w:rsidRPr="00DF05BD" w:rsidRDefault="00040215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0293793D" w:rsidR="00DF05BD" w:rsidRPr="00DF05BD" w:rsidRDefault="00040215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A750168" w:rsidR="00DF05BD" w:rsidRPr="00DF05BD" w:rsidRDefault="00040215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3D0D057B" w:rsidR="00DF05BD" w:rsidRPr="00DF05BD" w:rsidRDefault="00040215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A37AA14" w:rsidR="00DF05BD" w:rsidRPr="00DF05BD" w:rsidRDefault="00E86EE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078D904" w:rsidR="00DF05BD" w:rsidRPr="00DF05BD" w:rsidRDefault="00040215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86EE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8262D2E" w:rsidR="00DF05BD" w:rsidRPr="00DF05BD" w:rsidRDefault="00AC7074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29</w:t>
            </w:r>
          </w:p>
        </w:tc>
        <w:tc>
          <w:tcPr>
            <w:tcW w:w="2806" w:type="dxa"/>
          </w:tcPr>
          <w:p w14:paraId="3E03AC72" w14:textId="1FC68428" w:rsidR="00DF05BD" w:rsidRPr="00DF05BD" w:rsidRDefault="00E1423C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29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7167732" w:rsidR="002A7C57" w:rsidRPr="00CA4A0C" w:rsidRDefault="00AC707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85" w:type="dxa"/>
          </w:tcPr>
          <w:p w14:paraId="33CF1936" w14:textId="39876653" w:rsidR="002A7C57" w:rsidRPr="00816885" w:rsidRDefault="00AC707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71C645B1" w:rsidR="002A7C57" w:rsidRPr="00816885" w:rsidRDefault="00E1423C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29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08C68FDD" w:rsidR="00786855" w:rsidRPr="00786855" w:rsidRDefault="00040215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09114F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6CF841AE" w14:textId="77777777" w:rsidR="00E1423C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E1423C">
        <w:rPr>
          <w:rFonts w:ascii="Mulish" w:hAnsi="Mulish"/>
          <w:lang w:bidi="es-ES"/>
        </w:rPr>
        <w:fldChar w:fldCharType="begin"/>
      </w:r>
      <w:r w:rsidR="00E1423C">
        <w:rPr>
          <w:rFonts w:ascii="Mulish" w:hAnsi="Mulish"/>
          <w:lang w:bidi="es-ES"/>
        </w:rPr>
        <w:instrText xml:space="preserve"> LINK Excel.Sheet.12 "C:\\Users\\mariadelcarmen.motos\\Documents\\Trabajo fuera red\\Segunda vuelta SPI\\152-CU UNED Cervera\\2026\\152 Excel CU UNED Cervera 2026.xlsx" "Tablas!F2C1:F7C9" \a \f 4 \h </w:instrText>
      </w:r>
      <w:r w:rsidR="00E1423C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E1423C" w:rsidRPr="00E1423C" w14:paraId="36A4DCCC" w14:textId="77777777" w:rsidTr="00E1423C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728E7CF4" w14:textId="5545AC85" w:rsidR="00E1423C" w:rsidRPr="00E1423C" w:rsidRDefault="00E1423C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F5C963F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DFCE798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4DA3F5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F97E404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1134A84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C1E745C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762AF0F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FE2B0C8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E1423C" w:rsidRPr="00E1423C" w14:paraId="7AC203C4" w14:textId="77777777" w:rsidTr="00E1423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DB74690" w14:textId="77777777" w:rsidR="00E1423C" w:rsidRPr="00E1423C" w:rsidRDefault="00E1423C" w:rsidP="00E1423C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1AF4F4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340B2F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9DDC0C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0F8743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C4D314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E299E2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363111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053B56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8,6</w:t>
            </w:r>
          </w:p>
        </w:tc>
      </w:tr>
      <w:tr w:rsidR="00E1423C" w:rsidRPr="00E1423C" w14:paraId="243636F0" w14:textId="77777777" w:rsidTr="00E1423C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01778E2" w14:textId="77777777" w:rsidR="00E1423C" w:rsidRPr="00E1423C" w:rsidRDefault="00E1423C" w:rsidP="00E1423C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853844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CC4B17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699649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B73BB2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79F8F3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506195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BC9321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653885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E1423C" w:rsidRPr="00E1423C" w14:paraId="7306B1BD" w14:textId="77777777" w:rsidTr="00E1423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EE648F6" w14:textId="77777777" w:rsidR="00E1423C" w:rsidRPr="00E1423C" w:rsidRDefault="00E1423C" w:rsidP="00E1423C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89F2E9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38C3EB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C0B7CF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5844D6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5587E8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4B91AB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20246A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21C16F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11,1</w:t>
            </w:r>
          </w:p>
        </w:tc>
      </w:tr>
      <w:tr w:rsidR="00E1423C" w:rsidRPr="00E1423C" w14:paraId="2F2ED0AD" w14:textId="77777777" w:rsidTr="00E1423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2DD8782" w14:textId="77777777" w:rsidR="00E1423C" w:rsidRPr="00E1423C" w:rsidRDefault="00E1423C" w:rsidP="00E1423C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A47D23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618BAC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3804CD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1CF29B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93FEC0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A0C871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3675D5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5363F8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E1423C" w:rsidRPr="00E1423C" w14:paraId="0DFF077A" w14:textId="77777777" w:rsidTr="00E1423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2083D70" w14:textId="77777777" w:rsidR="00E1423C" w:rsidRPr="00E1423C" w:rsidRDefault="00E1423C" w:rsidP="00E1423C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129BB32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8FF27E9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FAAD8B5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8486C7F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D772EB0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046D4A8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858E5C8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573FEB4" w14:textId="77777777" w:rsidR="00E1423C" w:rsidRPr="00E1423C" w:rsidRDefault="00E1423C" w:rsidP="00E1423C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1423C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10,1</w:t>
            </w:r>
          </w:p>
        </w:tc>
      </w:tr>
    </w:tbl>
    <w:p w14:paraId="24CBC029" w14:textId="0BCE7CC2" w:rsidR="004A597F" w:rsidRDefault="00E1423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4A597F">
        <w:rPr>
          <w:rFonts w:ascii="Mulish" w:hAnsi="Mulish"/>
          <w:lang w:bidi="es-ES"/>
        </w:rPr>
        <w:fldChar w:fldCharType="begin"/>
      </w:r>
      <w:r w:rsidR="004A597F">
        <w:rPr>
          <w:rFonts w:ascii="Mulish" w:hAnsi="Mulish"/>
          <w:lang w:bidi="es-ES"/>
        </w:rPr>
        <w:instrText xml:space="preserve"> LINK Excel.Sheet.12 "C:\\Users\\maria.bonache\\Desktop\\Copia de Excel CU UNED Cervera 2026.xlsx" "Tablas!F2C1:F7C9" \a \f 4 \h </w:instrText>
      </w:r>
      <w:r w:rsidR="004A597F">
        <w:rPr>
          <w:rFonts w:ascii="Mulish" w:hAnsi="Mulish"/>
          <w:lang w:bidi="es-ES"/>
        </w:rPr>
        <w:fldChar w:fldCharType="separate"/>
      </w:r>
    </w:p>
    <w:p w14:paraId="0D0031AF" w14:textId="5B742A3A" w:rsidR="001E106B" w:rsidRPr="00296787" w:rsidRDefault="004A597F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AB658C">
        <w:rPr>
          <w:rFonts w:ascii="Mulish" w:hAnsi="Mulish"/>
          <w:lang w:bidi="es-ES"/>
        </w:rPr>
        <w:t>10,1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C156C13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valora</w:t>
      </w:r>
      <w:r w:rsidR="007408D6">
        <w:rPr>
          <w:rFonts w:ascii="Mulish" w:hAnsi="Mulish"/>
        </w:rPr>
        <w:t xml:space="preserve"> </w:t>
      </w:r>
      <w:r w:rsidR="0010766C">
        <w:rPr>
          <w:rFonts w:ascii="Mulish" w:hAnsi="Mulish"/>
        </w:rPr>
        <w:t>n</w:t>
      </w:r>
      <w:r w:rsidR="00075E8E">
        <w:rPr>
          <w:rFonts w:ascii="Mulish" w:hAnsi="Mulish"/>
        </w:rPr>
        <w:t>ega</w:t>
      </w:r>
      <w:r w:rsidR="007F144B" w:rsidRPr="00296787">
        <w:rPr>
          <w:rFonts w:ascii="Mulish" w:hAnsi="Mulish"/>
        </w:rPr>
        <w:t>tivamente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>CU UNED</w:t>
      </w:r>
      <w:r w:rsidR="004A597F">
        <w:rPr>
          <w:rFonts w:ascii="Mulish" w:hAnsi="Mulish"/>
          <w:szCs w:val="22"/>
        </w:rPr>
        <w:t xml:space="preserve"> </w:t>
      </w:r>
      <w:r w:rsidR="00EC0C4D" w:rsidRPr="00EC0C4D">
        <w:rPr>
          <w:rFonts w:ascii="Mulish" w:hAnsi="Mulish"/>
          <w:szCs w:val="22"/>
        </w:rPr>
        <w:t>C</w:t>
      </w:r>
      <w:r w:rsidR="004A597F">
        <w:rPr>
          <w:rFonts w:ascii="Mulish" w:hAnsi="Mulish"/>
          <w:szCs w:val="22"/>
        </w:rPr>
        <w:t>ervera</w:t>
      </w:r>
      <w:r w:rsidR="003C4F71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AB658C">
        <w:rPr>
          <w:rFonts w:ascii="Mulish" w:hAnsi="Mulish"/>
          <w:lang w:bidi="es-ES"/>
        </w:rPr>
        <w:t>no se producen modificaciones en su ICIO, ya que no se ha aplicado</w:t>
      </w:r>
      <w:r w:rsidR="0010766C">
        <w:rPr>
          <w:rFonts w:ascii="Mulish" w:hAnsi="Mulish"/>
          <w:lang w:bidi="es-ES"/>
        </w:rPr>
        <w:t xml:space="preserve"> </w:t>
      </w:r>
      <w:r w:rsidR="004A597F">
        <w:rPr>
          <w:rFonts w:ascii="Mulish" w:hAnsi="Mulish"/>
          <w:lang w:bidi="es-ES"/>
        </w:rPr>
        <w:t xml:space="preserve">ninguna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</w:t>
      </w:r>
      <w:r w:rsidR="00EC0C4D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4B9841CB" w14:textId="77777777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LTAIBG.</w:t>
      </w:r>
    </w:p>
    <w:p w14:paraId="2B20EEBA" w14:textId="76581ADF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>
        <w:rPr>
          <w:rFonts w:ascii="Mulish" w:hAnsi="Mulish"/>
        </w:rPr>
        <w:t xml:space="preserve">fuera del </w:t>
      </w:r>
      <w:r w:rsidR="00AB658C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7D76AC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3C156E96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AB658C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F9688FA" w14:textId="0D1427AF" w:rsidR="00F140D6" w:rsidRDefault="00F140D6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normativa aplicable, tanto los estatutos como las normas que regulan el marco jurídico general en el que desarrollan su actividad.</w:t>
      </w:r>
    </w:p>
    <w:p w14:paraId="59431068" w14:textId="495C505B" w:rsidR="00F140D6" w:rsidRDefault="00F140D6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funciones.</w:t>
      </w:r>
    </w:p>
    <w:p w14:paraId="3304FAB8" w14:textId="7FF9B976" w:rsidR="003C1817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="00AB658C">
        <w:rPr>
          <w:rFonts w:ascii="Mulish" w:hAnsi="Mulish"/>
        </w:rPr>
        <w:t>R</w:t>
      </w:r>
      <w:r>
        <w:rPr>
          <w:rFonts w:ascii="Mulish" w:hAnsi="Mulish"/>
        </w:rPr>
        <w:t xml:space="preserve">egistro de </w:t>
      </w:r>
      <w:r w:rsidR="00AB658C">
        <w:rPr>
          <w:rFonts w:ascii="Mulish" w:hAnsi="Mulish"/>
        </w:rPr>
        <w:t>A</w:t>
      </w:r>
      <w:r>
        <w:rPr>
          <w:rFonts w:ascii="Mulish" w:hAnsi="Mulish"/>
        </w:rPr>
        <w:t xml:space="preserve">ctividades de </w:t>
      </w:r>
      <w:r w:rsidR="00AB658C">
        <w:rPr>
          <w:rFonts w:ascii="Mulish" w:hAnsi="Mulish"/>
        </w:rPr>
        <w:t>T</w:t>
      </w:r>
      <w:r>
        <w:rPr>
          <w:rFonts w:ascii="Mulish" w:hAnsi="Mulish"/>
        </w:rPr>
        <w:t>ratamiento.</w:t>
      </w:r>
    </w:p>
    <w:p w14:paraId="4A2F69A2" w14:textId="716B767A" w:rsidR="006A26D3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04AAD799" w14:textId="1C7100E9" w:rsidR="00E30804" w:rsidRDefault="00E3080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70AD99DD" w14:textId="73673E4A" w:rsidR="004E5C4E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perfil y trayectoria profesional de los máximos responsables.</w:t>
      </w:r>
    </w:p>
    <w:p w14:paraId="5ACD8961" w14:textId="6D65F621" w:rsidR="006A26D3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Los planes y programas.</w:t>
      </w:r>
    </w:p>
    <w:p w14:paraId="7BA045FF" w14:textId="194A671C" w:rsidR="006A26D3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grado de cumplimiento y resultados de planes y programas.</w:t>
      </w:r>
    </w:p>
    <w:p w14:paraId="56625179" w14:textId="676E286D" w:rsidR="006A26D3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Los indicadores de medida y valoración de planes y programas.</w:t>
      </w:r>
    </w:p>
    <w:p w14:paraId="519EB445" w14:textId="77777777" w:rsidR="007D76AC" w:rsidRDefault="007D76AC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64128A0F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 xml:space="preserve">En el bloque de </w:t>
      </w:r>
      <w:r w:rsidR="00AB658C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28208B5" w14:textId="7745F75E" w:rsid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contratos adjudicados.</w:t>
      </w:r>
    </w:p>
    <w:p w14:paraId="3F978650" w14:textId="7531818F" w:rsidR="0070168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4E5C4E">
        <w:rPr>
          <w:rFonts w:ascii="Mulish" w:hAnsi="Mulish"/>
        </w:rPr>
        <w:t>as modificaciones de contratos.</w:t>
      </w:r>
    </w:p>
    <w:p w14:paraId="074446BC" w14:textId="330C573E" w:rsid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Los </w:t>
      </w:r>
      <w:r w:rsidRPr="006A26D3">
        <w:rPr>
          <w:rFonts w:ascii="Mulish" w:hAnsi="Mulish"/>
        </w:rPr>
        <w:t>desistimientos y renuncias.</w:t>
      </w:r>
    </w:p>
    <w:p w14:paraId="0B96E159" w14:textId="77777777" w:rsidR="00AB658C" w:rsidRDefault="00AB658C" w:rsidP="00AB658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364FB7F9" w14:textId="77777777" w:rsidR="00AB658C" w:rsidRPr="006C61B1" w:rsidRDefault="00AB658C" w:rsidP="00AB658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548EAE49" w14:textId="33CD2620" w:rsidR="006A26D3" w:rsidRPr="006A26D3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contratos menores.</w:t>
      </w:r>
    </w:p>
    <w:p w14:paraId="603C7077" w14:textId="27EC4762" w:rsidR="006A26D3" w:rsidRPr="006A26D3" w:rsidRDefault="006A26D3" w:rsidP="006A26D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7B0F3742" w14:textId="17F8E64F" w:rsidR="006A26D3" w:rsidRPr="006A26D3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42A8346C" w14:textId="61C5EC5F" w:rsidR="006A26D3" w:rsidRPr="004E5C4E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62F934A0" w:rsidR="00F367E7" w:rsidRPr="006A26D3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>CU UNED</w:t>
      </w:r>
      <w:r w:rsidR="00822788">
        <w:rPr>
          <w:rFonts w:ascii="Mulish" w:hAnsi="Mulish"/>
        </w:rPr>
        <w:t xml:space="preserve"> C</w:t>
      </w:r>
      <w:r w:rsidR="00AB658C">
        <w:rPr>
          <w:rFonts w:ascii="Mulish" w:hAnsi="Mulish"/>
        </w:rPr>
        <w:t>ervera</w:t>
      </w:r>
      <w:r w:rsidR="006A26D3">
        <w:rPr>
          <w:rFonts w:ascii="Mulish" w:hAnsi="Mulish"/>
        </w:rPr>
        <w:t>.</w:t>
      </w:r>
    </w:p>
    <w:p w14:paraId="43F0C28A" w14:textId="6220B2BD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AB658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bookmarkStart w:id="8" w:name="_Hlk231307238"/>
      <w:r w:rsidR="00AB658C">
        <w:rPr>
          <w:rFonts w:ascii="Mulish" w:hAnsi="Mulish"/>
        </w:rPr>
        <w:t>Si no existieran, debe especificarse este extremo</w:t>
      </w:r>
      <w:bookmarkEnd w:id="8"/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3B6CECEF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AB658C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5029614C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5E867DD2" w14:textId="124FA04A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resoluciones de autorización o reconocimiento de compatibilidad de empleados.</w:t>
      </w:r>
    </w:p>
    <w:p w14:paraId="13C4ED5C" w14:textId="28973677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autorizaciones para actividad privada al cese de altos cargos en la AGE, CCAA o EELL.</w:t>
      </w:r>
    </w:p>
    <w:p w14:paraId="247849C6" w14:textId="08630469" w:rsidR="00870F33" w:rsidRDefault="00870F3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870F33"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4552489E" w14:textId="77777777" w:rsidR="003B2B79" w:rsidRDefault="003B2B7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584AC209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AB658C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42CB8E9" w14:textId="13C9D68E" w:rsidR="007152E2" w:rsidRDefault="005B0C07" w:rsidP="003B2B7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4138B1F2" w14:textId="77777777" w:rsidR="00822788" w:rsidRPr="00822788" w:rsidRDefault="00822788" w:rsidP="00822788">
      <w:pPr>
        <w:pStyle w:val="Sinespaciado"/>
        <w:spacing w:line="276" w:lineRule="auto"/>
        <w:ind w:left="1985"/>
        <w:jc w:val="both"/>
        <w:rPr>
          <w:rFonts w:ascii="Mulish" w:hAnsi="Mulish"/>
          <w:sz w:val="28"/>
          <w:szCs w:val="28"/>
        </w:rPr>
      </w:pPr>
    </w:p>
    <w:p w14:paraId="59A2280C" w14:textId="77777777" w:rsidR="00870F33" w:rsidRDefault="00870F33" w:rsidP="003B2B79">
      <w:pPr>
        <w:pStyle w:val="Sinespaciado"/>
        <w:spacing w:line="276" w:lineRule="auto"/>
        <w:rPr>
          <w:rFonts w:ascii="Mulish" w:hAnsi="Mulish"/>
        </w:rPr>
      </w:pPr>
    </w:p>
    <w:p w14:paraId="6A694AAA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4624867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9807FCB" w14:textId="189648EB" w:rsidR="004E5C4E" w:rsidRPr="00D64CD1" w:rsidRDefault="00AB658C" w:rsidP="0004021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</w:t>
      </w:r>
      <w:r w:rsidR="004E5C4E" w:rsidRPr="00296787">
        <w:rPr>
          <w:rFonts w:ascii="Mulish" w:hAnsi="Mulish"/>
        </w:rPr>
        <w:t>.</w:t>
      </w:r>
    </w:p>
    <w:p w14:paraId="191DE969" w14:textId="77777777" w:rsidR="007152E2" w:rsidRDefault="007152E2" w:rsidP="00040215">
      <w:pPr>
        <w:pStyle w:val="Sinespaciado"/>
        <w:spacing w:line="276" w:lineRule="auto"/>
        <w:ind w:firstLine="1418"/>
        <w:jc w:val="right"/>
        <w:rPr>
          <w:rFonts w:ascii="Mulish" w:hAnsi="Mulish"/>
        </w:rPr>
      </w:pPr>
    </w:p>
    <w:p w14:paraId="5DB8548C" w14:textId="09B3B229" w:rsidR="00B628C5" w:rsidRDefault="001E106B" w:rsidP="00822788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AB658C">
        <w:rPr>
          <w:rFonts w:ascii="Mulish" w:hAnsi="Mulish"/>
        </w:rPr>
        <w:t xml:space="preserve">junio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4DC69613" w14:textId="556BF024" w:rsidR="00040215" w:rsidRDefault="00040215" w:rsidP="00040215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154989E2" w14:textId="7F4E9121" w:rsidR="00040215" w:rsidRDefault="00040215" w:rsidP="00040215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9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Cervera</w:t>
      </w:r>
      <w:r>
        <w:rPr>
          <w:rFonts w:ascii="Mulish" w:eastAsia="Times New Roman" w:hAnsi="Mulish"/>
        </w:rPr>
        <w:t>, no se han recibido observaciones.</w:t>
      </w:r>
    </w:p>
    <w:bookmarkEnd w:id="9"/>
    <w:p w14:paraId="28E883D3" w14:textId="77777777" w:rsidR="00040215" w:rsidRDefault="00040215" w:rsidP="00040215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04021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03834" w14:textId="77777777" w:rsidR="00696AF2" w:rsidRDefault="00696AF2" w:rsidP="00F31BC3">
      <w:r>
        <w:separator/>
      </w:r>
    </w:p>
  </w:endnote>
  <w:endnote w:type="continuationSeparator" w:id="0">
    <w:p w14:paraId="3E4F8C12" w14:textId="77777777" w:rsidR="00696AF2" w:rsidRDefault="00696AF2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040215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040215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66364" w14:textId="77777777" w:rsidR="00696AF2" w:rsidRDefault="00696AF2" w:rsidP="00F31BC3">
      <w:r>
        <w:separator/>
      </w:r>
    </w:p>
  </w:footnote>
  <w:footnote w:type="continuationSeparator" w:id="0">
    <w:p w14:paraId="2AEAA35A" w14:textId="77777777" w:rsidR="00696AF2" w:rsidRDefault="00696AF2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37695303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EA2658B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521CD6CD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13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9FC"/>
    <w:rsid w:val="000324FB"/>
    <w:rsid w:val="00032D8A"/>
    <w:rsid w:val="00034303"/>
    <w:rsid w:val="00040215"/>
    <w:rsid w:val="00040AF4"/>
    <w:rsid w:val="000430D3"/>
    <w:rsid w:val="00045AFA"/>
    <w:rsid w:val="00045E1E"/>
    <w:rsid w:val="00053A0E"/>
    <w:rsid w:val="0005642F"/>
    <w:rsid w:val="00064DC7"/>
    <w:rsid w:val="00072B7E"/>
    <w:rsid w:val="00075E8E"/>
    <w:rsid w:val="000775A5"/>
    <w:rsid w:val="0008502E"/>
    <w:rsid w:val="00085AD5"/>
    <w:rsid w:val="00085C93"/>
    <w:rsid w:val="0009114F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3CFB"/>
    <w:rsid w:val="00101A4B"/>
    <w:rsid w:val="00102065"/>
    <w:rsid w:val="00104DE9"/>
    <w:rsid w:val="00104E94"/>
    <w:rsid w:val="0010766C"/>
    <w:rsid w:val="001149B1"/>
    <w:rsid w:val="00132732"/>
    <w:rsid w:val="001342AA"/>
    <w:rsid w:val="001429D1"/>
    <w:rsid w:val="0014489F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1F1C3B"/>
    <w:rsid w:val="00201DD0"/>
    <w:rsid w:val="00214769"/>
    <w:rsid w:val="0021682B"/>
    <w:rsid w:val="0022349F"/>
    <w:rsid w:val="00230F40"/>
    <w:rsid w:val="00231D61"/>
    <w:rsid w:val="002333FD"/>
    <w:rsid w:val="00237012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77B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1EE4"/>
    <w:rsid w:val="003B2B79"/>
    <w:rsid w:val="003B399C"/>
    <w:rsid w:val="003B57E6"/>
    <w:rsid w:val="003B6B96"/>
    <w:rsid w:val="003C1817"/>
    <w:rsid w:val="003C4F71"/>
    <w:rsid w:val="003D2C4A"/>
    <w:rsid w:val="003E564B"/>
    <w:rsid w:val="003E5D2F"/>
    <w:rsid w:val="003E7CF3"/>
    <w:rsid w:val="003F4DDD"/>
    <w:rsid w:val="003F527E"/>
    <w:rsid w:val="003F6EDC"/>
    <w:rsid w:val="00400E8D"/>
    <w:rsid w:val="00404091"/>
    <w:rsid w:val="004061BC"/>
    <w:rsid w:val="00415DBD"/>
    <w:rsid w:val="00422B18"/>
    <w:rsid w:val="004311B3"/>
    <w:rsid w:val="004356CC"/>
    <w:rsid w:val="00441770"/>
    <w:rsid w:val="00447B82"/>
    <w:rsid w:val="00457B28"/>
    <w:rsid w:val="004637FC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597F"/>
    <w:rsid w:val="004A6241"/>
    <w:rsid w:val="004B590A"/>
    <w:rsid w:val="004C0089"/>
    <w:rsid w:val="004C6440"/>
    <w:rsid w:val="004D0EAE"/>
    <w:rsid w:val="004D1653"/>
    <w:rsid w:val="004D2203"/>
    <w:rsid w:val="004D4B3E"/>
    <w:rsid w:val="004D50CC"/>
    <w:rsid w:val="004D7037"/>
    <w:rsid w:val="004E3F1D"/>
    <w:rsid w:val="004E5C4E"/>
    <w:rsid w:val="004E7B33"/>
    <w:rsid w:val="004F4D0D"/>
    <w:rsid w:val="00506864"/>
    <w:rsid w:val="00521C69"/>
    <w:rsid w:val="005301DF"/>
    <w:rsid w:val="00532238"/>
    <w:rsid w:val="00536832"/>
    <w:rsid w:val="00540929"/>
    <w:rsid w:val="005428D7"/>
    <w:rsid w:val="005525BE"/>
    <w:rsid w:val="00560FA0"/>
    <w:rsid w:val="00563295"/>
    <w:rsid w:val="00563357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6FB0"/>
    <w:rsid w:val="00627473"/>
    <w:rsid w:val="00633EAA"/>
    <w:rsid w:val="00635D45"/>
    <w:rsid w:val="006363AB"/>
    <w:rsid w:val="0064375A"/>
    <w:rsid w:val="006475A7"/>
    <w:rsid w:val="00652D9F"/>
    <w:rsid w:val="00661E94"/>
    <w:rsid w:val="00672A65"/>
    <w:rsid w:val="00681593"/>
    <w:rsid w:val="0068498F"/>
    <w:rsid w:val="00694E5D"/>
    <w:rsid w:val="0069673B"/>
    <w:rsid w:val="00696AF2"/>
    <w:rsid w:val="00696D5E"/>
    <w:rsid w:val="006A26D3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578B"/>
    <w:rsid w:val="007071A8"/>
    <w:rsid w:val="00707515"/>
    <w:rsid w:val="00707C14"/>
    <w:rsid w:val="00712213"/>
    <w:rsid w:val="00712D07"/>
    <w:rsid w:val="00714C54"/>
    <w:rsid w:val="007152E2"/>
    <w:rsid w:val="00717272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D76AC"/>
    <w:rsid w:val="007E3842"/>
    <w:rsid w:val="007E58B1"/>
    <w:rsid w:val="007F144B"/>
    <w:rsid w:val="007F1D56"/>
    <w:rsid w:val="007F3347"/>
    <w:rsid w:val="007F5F9D"/>
    <w:rsid w:val="007F7D71"/>
    <w:rsid w:val="00800B69"/>
    <w:rsid w:val="00803D20"/>
    <w:rsid w:val="00804174"/>
    <w:rsid w:val="00805A8D"/>
    <w:rsid w:val="00807495"/>
    <w:rsid w:val="00816885"/>
    <w:rsid w:val="00821526"/>
    <w:rsid w:val="008223C5"/>
    <w:rsid w:val="00822788"/>
    <w:rsid w:val="0082470D"/>
    <w:rsid w:val="00825ACB"/>
    <w:rsid w:val="00826275"/>
    <w:rsid w:val="00827DD1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0F33"/>
    <w:rsid w:val="00873742"/>
    <w:rsid w:val="00882A5B"/>
    <w:rsid w:val="00886513"/>
    <w:rsid w:val="00891E6F"/>
    <w:rsid w:val="00892FC7"/>
    <w:rsid w:val="00894358"/>
    <w:rsid w:val="0089455A"/>
    <w:rsid w:val="00897D04"/>
    <w:rsid w:val="008A0971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8F613C"/>
    <w:rsid w:val="00902A71"/>
    <w:rsid w:val="009039FD"/>
    <w:rsid w:val="00903FE0"/>
    <w:rsid w:val="00912DB4"/>
    <w:rsid w:val="009268A4"/>
    <w:rsid w:val="0093407A"/>
    <w:rsid w:val="00936779"/>
    <w:rsid w:val="00947271"/>
    <w:rsid w:val="009654DA"/>
    <w:rsid w:val="00965C69"/>
    <w:rsid w:val="0096694A"/>
    <w:rsid w:val="00967865"/>
    <w:rsid w:val="00982299"/>
    <w:rsid w:val="009A0E23"/>
    <w:rsid w:val="009A3DFB"/>
    <w:rsid w:val="009A5943"/>
    <w:rsid w:val="009A726E"/>
    <w:rsid w:val="009B080E"/>
    <w:rsid w:val="009B4F60"/>
    <w:rsid w:val="009B75CD"/>
    <w:rsid w:val="009C5469"/>
    <w:rsid w:val="009D0C82"/>
    <w:rsid w:val="009D35A4"/>
    <w:rsid w:val="009D3CC3"/>
    <w:rsid w:val="009D4047"/>
    <w:rsid w:val="009D78D2"/>
    <w:rsid w:val="009E049D"/>
    <w:rsid w:val="009E2E6F"/>
    <w:rsid w:val="009E4AB8"/>
    <w:rsid w:val="009E63D3"/>
    <w:rsid w:val="009E6CF5"/>
    <w:rsid w:val="009E7254"/>
    <w:rsid w:val="00A0112A"/>
    <w:rsid w:val="00A031E5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418A"/>
    <w:rsid w:val="00A51AAD"/>
    <w:rsid w:val="00A52E3F"/>
    <w:rsid w:val="00A5324E"/>
    <w:rsid w:val="00A54099"/>
    <w:rsid w:val="00A557D4"/>
    <w:rsid w:val="00A56942"/>
    <w:rsid w:val="00A571E6"/>
    <w:rsid w:val="00A608C3"/>
    <w:rsid w:val="00A659DD"/>
    <w:rsid w:val="00A670E9"/>
    <w:rsid w:val="00A677C6"/>
    <w:rsid w:val="00A720D9"/>
    <w:rsid w:val="00A770A3"/>
    <w:rsid w:val="00A82709"/>
    <w:rsid w:val="00A92666"/>
    <w:rsid w:val="00A93BD6"/>
    <w:rsid w:val="00AA0AE1"/>
    <w:rsid w:val="00AA5E8C"/>
    <w:rsid w:val="00AA6023"/>
    <w:rsid w:val="00AA6DCB"/>
    <w:rsid w:val="00AB1913"/>
    <w:rsid w:val="00AB2822"/>
    <w:rsid w:val="00AB5B69"/>
    <w:rsid w:val="00AB658C"/>
    <w:rsid w:val="00AC2723"/>
    <w:rsid w:val="00AC289A"/>
    <w:rsid w:val="00AC4A6F"/>
    <w:rsid w:val="00AC7074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04CE6"/>
    <w:rsid w:val="00B1184C"/>
    <w:rsid w:val="00B15F37"/>
    <w:rsid w:val="00B175DC"/>
    <w:rsid w:val="00B17E5F"/>
    <w:rsid w:val="00B220EC"/>
    <w:rsid w:val="00B23002"/>
    <w:rsid w:val="00B23DE2"/>
    <w:rsid w:val="00B344B3"/>
    <w:rsid w:val="00B41F96"/>
    <w:rsid w:val="00B426C4"/>
    <w:rsid w:val="00B4575B"/>
    <w:rsid w:val="00B45E39"/>
    <w:rsid w:val="00B5314A"/>
    <w:rsid w:val="00B566E7"/>
    <w:rsid w:val="00B56A3A"/>
    <w:rsid w:val="00B61412"/>
    <w:rsid w:val="00B628C5"/>
    <w:rsid w:val="00B64B2E"/>
    <w:rsid w:val="00B747B8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4BE5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1E4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03E97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63154"/>
    <w:rsid w:val="00D64BC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C5B52"/>
    <w:rsid w:val="00DC6E88"/>
    <w:rsid w:val="00DD515F"/>
    <w:rsid w:val="00DF05BD"/>
    <w:rsid w:val="00DF25D7"/>
    <w:rsid w:val="00DF54AF"/>
    <w:rsid w:val="00DF555F"/>
    <w:rsid w:val="00DF56A7"/>
    <w:rsid w:val="00E023B5"/>
    <w:rsid w:val="00E07201"/>
    <w:rsid w:val="00E10AF3"/>
    <w:rsid w:val="00E1423C"/>
    <w:rsid w:val="00E17DF6"/>
    <w:rsid w:val="00E2412A"/>
    <w:rsid w:val="00E247FB"/>
    <w:rsid w:val="00E30705"/>
    <w:rsid w:val="00E30804"/>
    <w:rsid w:val="00E33169"/>
    <w:rsid w:val="00E51AC4"/>
    <w:rsid w:val="00E63F24"/>
    <w:rsid w:val="00E6528C"/>
    <w:rsid w:val="00E73F4D"/>
    <w:rsid w:val="00E74218"/>
    <w:rsid w:val="00E83650"/>
    <w:rsid w:val="00E8521D"/>
    <w:rsid w:val="00E86EE7"/>
    <w:rsid w:val="00E960E2"/>
    <w:rsid w:val="00EA2AA3"/>
    <w:rsid w:val="00EA3A94"/>
    <w:rsid w:val="00EB68A3"/>
    <w:rsid w:val="00EC0C4D"/>
    <w:rsid w:val="00EC1C93"/>
    <w:rsid w:val="00EC6A3E"/>
    <w:rsid w:val="00ED30F1"/>
    <w:rsid w:val="00ED57F6"/>
    <w:rsid w:val="00ED6104"/>
    <w:rsid w:val="00ED70AD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140D6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5DF"/>
    <w:rsid w:val="00F92186"/>
    <w:rsid w:val="00F931B5"/>
    <w:rsid w:val="00F95333"/>
    <w:rsid w:val="00F963BE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03E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cervera.com/cacervera_es/index.php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A25E4EA4EEE4DB6A022EC2ED3FAE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B9A64-FECC-4F0A-ADCD-A34E472A4987}"/>
      </w:docPartPr>
      <w:docPartBody>
        <w:p w:rsidR="007F6A21" w:rsidRDefault="000147E5" w:rsidP="000147E5">
          <w:pPr>
            <w:pStyle w:val="2A25E4EA4EEE4DB6A022EC2ED3FAE43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0D6036A0F949B0B0CAD525C33AC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7089C-8D2D-4F3F-9BE4-17B6473646F5}"/>
      </w:docPartPr>
      <w:docPartBody>
        <w:p w:rsidR="007F6A21" w:rsidRDefault="000147E5" w:rsidP="000147E5">
          <w:pPr>
            <w:pStyle w:val="5F0D6036A0F949B0B0CAD525C33ACCA1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147E5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B40B0"/>
    <w:rsid w:val="002C5721"/>
    <w:rsid w:val="002D4E94"/>
    <w:rsid w:val="00342BF5"/>
    <w:rsid w:val="00350161"/>
    <w:rsid w:val="00356E65"/>
    <w:rsid w:val="0036222A"/>
    <w:rsid w:val="0038330C"/>
    <w:rsid w:val="003A66B7"/>
    <w:rsid w:val="003D3D7C"/>
    <w:rsid w:val="003D5EFD"/>
    <w:rsid w:val="0040305B"/>
    <w:rsid w:val="004327C5"/>
    <w:rsid w:val="00437E36"/>
    <w:rsid w:val="00443EA4"/>
    <w:rsid w:val="00473D5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D63E4"/>
    <w:rsid w:val="00722659"/>
    <w:rsid w:val="00722728"/>
    <w:rsid w:val="0072448F"/>
    <w:rsid w:val="00724F63"/>
    <w:rsid w:val="0074478F"/>
    <w:rsid w:val="00787EBD"/>
    <w:rsid w:val="007C3485"/>
    <w:rsid w:val="007F6A21"/>
    <w:rsid w:val="00810920"/>
    <w:rsid w:val="008D4D76"/>
    <w:rsid w:val="008E118A"/>
    <w:rsid w:val="008E3188"/>
    <w:rsid w:val="009570B7"/>
    <w:rsid w:val="00A036B0"/>
    <w:rsid w:val="00A104A7"/>
    <w:rsid w:val="00AB484A"/>
    <w:rsid w:val="00AD7C28"/>
    <w:rsid w:val="00AE2C03"/>
    <w:rsid w:val="00B103B1"/>
    <w:rsid w:val="00B42024"/>
    <w:rsid w:val="00B53F2F"/>
    <w:rsid w:val="00B6573C"/>
    <w:rsid w:val="00C32372"/>
    <w:rsid w:val="00CF290C"/>
    <w:rsid w:val="00DA008C"/>
    <w:rsid w:val="00DE3DE6"/>
    <w:rsid w:val="00E64E85"/>
    <w:rsid w:val="00E660CC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47E5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2A25E4EA4EEE4DB6A022EC2ED3FAE434">
    <w:name w:val="2A25E4EA4EEE4DB6A022EC2ED3FAE434"/>
    <w:rsid w:val="000147E5"/>
    <w:pPr>
      <w:spacing w:after="160" w:line="259" w:lineRule="auto"/>
    </w:pPr>
  </w:style>
  <w:style w:type="paragraph" w:customStyle="1" w:styleId="5F0D6036A0F949B0B0CAD525C33ACCA1">
    <w:name w:val="5F0D6036A0F949B0B0CAD525C33ACCA1"/>
    <w:rsid w:val="000147E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1196</Words>
  <Characters>6582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2</cp:revision>
  <cp:lastPrinted>2026-02-09T15:38:00Z</cp:lastPrinted>
  <dcterms:created xsi:type="dcterms:W3CDTF">2026-07-14T12:20:00Z</dcterms:created>
  <dcterms:modified xsi:type="dcterms:W3CDTF">2026-07-14T12:20:00Z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