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05A832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167EFD" w:rsidRPr="00167EFD">
        <w:rPr>
          <w:rFonts w:ascii="Mulish" w:hAnsi="Mulish"/>
          <w:szCs w:val="22"/>
        </w:rPr>
        <w:t>Consorcio Universitario del Centro Asociado a la UNED en Cuenca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6D2EC4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1"/>
        <w:gridCol w:w="6865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0BC97B9" w:rsidR="00B628C5" w:rsidRPr="000F3CFB" w:rsidRDefault="00167EFD" w:rsidP="006D2EC4">
            <w:pPr>
              <w:jc w:val="both"/>
              <w:rPr>
                <w:rFonts w:ascii="Mulish" w:hAnsi="Mulish"/>
                <w:sz w:val="24"/>
              </w:rPr>
            </w:pPr>
            <w:r w:rsidRPr="00167EFD">
              <w:rPr>
                <w:rFonts w:ascii="Mulish" w:hAnsi="Mulish"/>
                <w:sz w:val="24"/>
              </w:rPr>
              <w:t>Consorcio Universitario del Centro Asociado a la UNED en Cuenca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7690B07C" w:rsidR="00B628C5" w:rsidRPr="00296787" w:rsidRDefault="00167EFD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10</w:t>
            </w:r>
            <w:r w:rsidR="009A5943">
              <w:rPr>
                <w:rFonts w:ascii="Mulish" w:hAnsi="Mulish"/>
                <w:sz w:val="24"/>
              </w:rPr>
              <w:t>/0</w:t>
            </w:r>
            <w:r w:rsidR="00C04EEA"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45C1EE11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6D2EC4">
              <w:rPr>
                <w:rFonts w:ascii="Mulish" w:hAnsi="Mulish"/>
                <w:sz w:val="24"/>
              </w:rPr>
              <w:t>11/06/2022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35634A28" w:rsidR="00B628C5" w:rsidRPr="00167EFD" w:rsidRDefault="00646C9F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167EFD" w:rsidRPr="00167EFD">
                <w:rPr>
                  <w:rStyle w:val="Hipervnculo"/>
                  <w:rFonts w:ascii="Mulish" w:hAnsi="Mulish"/>
                  <w:sz w:val="24"/>
                </w:rPr>
                <w:t>https://www.unedcuenca.es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46C9F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026BDF6" w:rsidR="00AF751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D1F18D0" w:rsidR="00AF751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71B49C7" w:rsidR="00AF751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293BE9AC" w:rsidR="00AF751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B8DCD02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4569F69" w:rsidR="00DF05B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3D8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AADE775" w:rsidR="00DF05B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54466D75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54B5E9DC" w:rsidR="00DF05B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C77F7A3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92CCF15" w:rsidR="00DF05B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4CE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4EDBF1A" w:rsidR="00DF05BD" w:rsidRPr="00DF05BD" w:rsidRDefault="001429D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7363121" w:rsidR="00DF05B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429D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4C7E903" w:rsidR="00DF05BD" w:rsidRPr="00DF05BD" w:rsidRDefault="00003D8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5D81422" w:rsidR="00DF05B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3D8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6132979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19F5A687" w:rsidR="00DF05BD" w:rsidRPr="00DF05BD" w:rsidRDefault="00646C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02CC641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2F58445" w:rsidR="00DF05BD" w:rsidRPr="00DF05BD" w:rsidRDefault="00646C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268A4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BE3D8D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A49B474" w:rsidR="00DF05BD" w:rsidRPr="00DF05BD" w:rsidRDefault="00646C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8678DA9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E81B63A" w:rsidR="00DF05BD" w:rsidRPr="00DF05BD" w:rsidRDefault="00646C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02ED4A02" w:rsidR="00DF05BD" w:rsidRPr="00DF05BD" w:rsidRDefault="00646C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2EC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D2EC4">
              <w:rPr>
                <w:szCs w:val="18"/>
              </w:rPr>
              <w:t xml:space="preserve">. </w:t>
            </w:r>
            <w:r w:rsidR="006D2EC4" w:rsidRPr="006D2EC4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6D2EC4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6D2EC4" w:rsidRPr="00296787" w:rsidRDefault="006D2EC4" w:rsidP="006D2EC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6D2EC4" w:rsidRDefault="006D2EC4" w:rsidP="006D2EC4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C417A8790CB4E04B9460CA22FC6806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6D2EC4" w:rsidRPr="00DF05BD" w:rsidRDefault="006D2EC4" w:rsidP="006D2EC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4797F286" w:rsidR="006D2EC4" w:rsidRPr="00DF05BD" w:rsidRDefault="00646C9F" w:rsidP="006D2EC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47697440"/>
                <w:placeholder>
                  <w:docPart w:val="D260FED7299E4BC0A300257D083A726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2EC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D2EC4">
              <w:rPr>
                <w:szCs w:val="18"/>
              </w:rPr>
              <w:t xml:space="preserve">. </w:t>
            </w:r>
            <w:r w:rsidR="006D2EC4" w:rsidRPr="006D2EC4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B999586" w:rsidR="00DF05BD" w:rsidRPr="00DF05BD" w:rsidRDefault="00003D8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04968AF" w:rsidR="006D2EC4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3D8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041BB5BD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4A9E2C0" w:rsidR="00DF05BD" w:rsidRPr="00DF05BD" w:rsidRDefault="00003D8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F62EAD0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3D8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</w:t>
            </w:r>
            <w:r w:rsidR="00003D89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F7D1BD5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1A0DB8DC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45655719" w:rsidR="00DF05BD" w:rsidRPr="00DF05BD" w:rsidRDefault="00003D8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0169AFC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3D8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FAA3A83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DF434C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A7A56A7" w:rsidR="00DF05BD" w:rsidRPr="00DF05BD" w:rsidRDefault="00646C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1FAA0CA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36B96A99" w:rsidR="00DF05BD" w:rsidRPr="00DF05BD" w:rsidRDefault="00646C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861F730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32F9CFC" w:rsidR="00DF05BD" w:rsidRPr="00DF05BD" w:rsidRDefault="0040409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43D1134" w:rsidR="00DF05BD" w:rsidRPr="0038770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8770D">
                  <w:rPr>
                    <w:rStyle w:val="Estilo6"/>
                    <w:szCs w:val="18"/>
                  </w:rPr>
                  <w:t>No</w:t>
                </w:r>
              </w:sdtContent>
            </w:sdt>
            <w:r w:rsidR="0038770D">
              <w:rPr>
                <w:szCs w:val="18"/>
              </w:rPr>
              <w:t xml:space="preserve"> </w:t>
            </w:r>
            <w:r w:rsidR="0038770D">
              <w:rPr>
                <w:rFonts w:ascii="Mulish" w:hAnsi="Mulish"/>
                <w:sz w:val="18"/>
                <w:szCs w:val="18"/>
              </w:rPr>
              <w:t>Se publican los presupuestos de 2024.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8272D73" w:rsidR="00DF05BD" w:rsidRPr="00DF05BD" w:rsidRDefault="00003D8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345F1EB5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3D8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9A265CA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57E2ACB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FE5AD3B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CD428F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E9729B3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CD1915D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2B28419" w:rsidR="00DF05BD" w:rsidRPr="00DF05BD" w:rsidRDefault="00646C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5F3B4BD" w:rsidR="00DF05BD" w:rsidRPr="00DF05BD" w:rsidRDefault="00DC6E8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734B0E57" w:rsidR="00DF05BD" w:rsidRPr="00DF05BD" w:rsidRDefault="00646C9F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16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A3274CE" w:rsidR="00DF05BD" w:rsidRPr="00DF05BD" w:rsidRDefault="00646C9F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57C1AC2F" w:rsidR="00DF05BD" w:rsidRPr="00DF05BD" w:rsidRDefault="00646C9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227A2E88" w:rsidR="00DF05BD" w:rsidRPr="00DF05BD" w:rsidRDefault="00646C9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14CF0FE" w:rsidR="00DF05BD" w:rsidRPr="00DF05BD" w:rsidRDefault="00646C9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D1C0B4D" w:rsidR="00DF05BD" w:rsidRPr="00DF05BD" w:rsidRDefault="00646C9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A37AA14" w:rsidR="00DF05BD" w:rsidRPr="00DF05BD" w:rsidRDefault="00E86EE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D44CB68" w:rsidR="00DF05BD" w:rsidRPr="00DF05BD" w:rsidRDefault="00646C9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6EE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55B415C8" w:rsidR="00DF05BD" w:rsidRPr="00DF05BD" w:rsidRDefault="00A677B3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27</w:t>
            </w:r>
          </w:p>
        </w:tc>
        <w:tc>
          <w:tcPr>
            <w:tcW w:w="2806" w:type="dxa"/>
          </w:tcPr>
          <w:p w14:paraId="3E03AC72" w14:textId="1D0DF10C" w:rsidR="00DF05BD" w:rsidRPr="00DF05BD" w:rsidRDefault="006D2EC4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38770D"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F44D501" w:rsidR="002A7C57" w:rsidRPr="00CA4A0C" w:rsidRDefault="00A677B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85" w:type="dxa"/>
          </w:tcPr>
          <w:p w14:paraId="33CF1936" w14:textId="29407AED" w:rsidR="002A7C57" w:rsidRPr="00816885" w:rsidRDefault="00646C9F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47386A5E" w:rsidR="002A7C57" w:rsidRPr="00816885" w:rsidRDefault="00A677B3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38770D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75E6176A" w:rsidR="00786855" w:rsidRPr="00786855" w:rsidRDefault="00646C9F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D376C7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62FF92F4" w14:textId="45792096" w:rsidR="0038770D" w:rsidRDefault="00786855" w:rsidP="0038770D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38770D" w:rsidRPr="0038770D" w14:paraId="495FD7C5" w14:textId="77777777" w:rsidTr="0038770D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537D46C" w14:textId="77777777" w:rsidR="0038770D" w:rsidRPr="0038770D" w:rsidRDefault="0038770D" w:rsidP="0038770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9DD2FD8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5812792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6D7C50F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EAFB30D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574FB6D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3DE4842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186E6A3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F4AF32E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8770D" w:rsidRPr="0038770D" w14:paraId="379453C3" w14:textId="77777777" w:rsidTr="0038770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CE572E9" w14:textId="77777777" w:rsidR="0038770D" w:rsidRPr="0038770D" w:rsidRDefault="0038770D" w:rsidP="0038770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764664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77139E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384B1A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A5C87C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09250C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DF1BB2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364972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AC3C5C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8,6</w:t>
            </w:r>
          </w:p>
        </w:tc>
      </w:tr>
      <w:tr w:rsidR="0038770D" w:rsidRPr="0038770D" w14:paraId="6F2A8EE8" w14:textId="77777777" w:rsidTr="0038770D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05E3E79" w14:textId="77777777" w:rsidR="0038770D" w:rsidRPr="0038770D" w:rsidRDefault="0038770D" w:rsidP="0038770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8F919B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D1C57F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9258FB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6C3F5F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C7E89A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335045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9B5417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F5B4EB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38770D" w:rsidRPr="0038770D" w14:paraId="36CD339F" w14:textId="77777777" w:rsidTr="0038770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EB95E14" w14:textId="77777777" w:rsidR="0038770D" w:rsidRPr="0038770D" w:rsidRDefault="0038770D" w:rsidP="0038770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5B1296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E4DEDC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4653A6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03C3D8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7D2CAD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27E8AD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160A31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91CF5F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</w:tr>
      <w:tr w:rsidR="0038770D" w:rsidRPr="0038770D" w14:paraId="782CB83F" w14:textId="77777777" w:rsidTr="0038770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94238DE" w14:textId="77777777" w:rsidR="0038770D" w:rsidRPr="0038770D" w:rsidRDefault="0038770D" w:rsidP="0038770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8CA23E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391FA2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7F4E1D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E47437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4B5F56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953BBC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217ECD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0A60B5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38770D" w:rsidRPr="0038770D" w14:paraId="56F8FA77" w14:textId="77777777" w:rsidTr="0038770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6A54770" w14:textId="77777777" w:rsidR="0038770D" w:rsidRPr="0038770D" w:rsidRDefault="0038770D" w:rsidP="0038770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DB28BF2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5AFB135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02E267A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58709A3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8897AAC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D33E4C2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ADBE33B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0A938E8" w14:textId="77777777" w:rsidR="0038770D" w:rsidRPr="0038770D" w:rsidRDefault="0038770D" w:rsidP="003877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877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12,0</w:t>
            </w:r>
          </w:p>
        </w:tc>
      </w:tr>
    </w:tbl>
    <w:p w14:paraId="6E35658A" w14:textId="547F0276" w:rsidR="00A769CB" w:rsidRDefault="00A769CB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"C:\\Users\\maria.bonache\\Desktop\\Excel CU UNED Cuenca 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p w14:paraId="0D0031AF" w14:textId="0219AF3D" w:rsidR="001E106B" w:rsidRPr="00296787" w:rsidRDefault="00A769CB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38770D">
        <w:rPr>
          <w:rFonts w:ascii="Mulish" w:hAnsi="Mulish"/>
          <w:lang w:bidi="es-ES"/>
        </w:rPr>
        <w:t>12,0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0EA931D2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valora</w:t>
      </w:r>
      <w:r w:rsidR="007408D6">
        <w:rPr>
          <w:rFonts w:ascii="Mulish" w:hAnsi="Mulish"/>
        </w:rPr>
        <w:t xml:space="preserve"> </w:t>
      </w:r>
      <w:r w:rsidR="0010766C">
        <w:rPr>
          <w:rFonts w:ascii="Mulish" w:hAnsi="Mulish"/>
        </w:rPr>
        <w:t>n</w:t>
      </w:r>
      <w:r w:rsidR="00075E8E">
        <w:rPr>
          <w:rFonts w:ascii="Mulish" w:hAnsi="Mulish"/>
        </w:rPr>
        <w:t>ega</w:t>
      </w:r>
      <w:r w:rsidR="007F144B" w:rsidRPr="00296787">
        <w:rPr>
          <w:rFonts w:ascii="Mulish" w:hAnsi="Mulish"/>
        </w:rPr>
        <w:t>tivamente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 xml:space="preserve">CU UNED </w:t>
      </w:r>
      <w:r w:rsidR="00A769CB">
        <w:rPr>
          <w:rFonts w:ascii="Mulish" w:hAnsi="Mulish"/>
          <w:szCs w:val="22"/>
        </w:rPr>
        <w:t>Cuenca</w:t>
      </w:r>
      <w:r w:rsidR="00EE535E">
        <w:rPr>
          <w:rFonts w:ascii="Mulish" w:hAnsi="Mulish"/>
          <w:szCs w:val="22"/>
        </w:rPr>
        <w:t xml:space="preserve">, que </w:t>
      </w:r>
      <w:r w:rsidR="00646C9F">
        <w:rPr>
          <w:rFonts w:ascii="Mulish" w:hAnsi="Mulish"/>
          <w:szCs w:val="22"/>
        </w:rPr>
        <w:t>no</w:t>
      </w:r>
      <w:r w:rsidR="00EE535E">
        <w:rPr>
          <w:rFonts w:ascii="Mulish" w:hAnsi="Mulish"/>
          <w:szCs w:val="22"/>
        </w:rPr>
        <w:t xml:space="preserve"> ha cumplido </w:t>
      </w:r>
      <w:r w:rsidR="00646C9F">
        <w:rPr>
          <w:rFonts w:ascii="Mulish" w:hAnsi="Mulish"/>
          <w:szCs w:val="22"/>
        </w:rPr>
        <w:t>ning</w:t>
      </w:r>
      <w:r w:rsidR="00EE535E">
        <w:rPr>
          <w:rFonts w:ascii="Mulish" w:hAnsi="Mulish"/>
          <w:szCs w:val="22"/>
        </w:rPr>
        <w:t xml:space="preserve">una de las recomendaciones que se hicieron en la evaluación de 2025. </w:t>
      </w:r>
      <w:r w:rsidR="00A55FD2">
        <w:rPr>
          <w:rFonts w:ascii="Mulish" w:hAnsi="Mulish"/>
          <w:szCs w:val="22"/>
        </w:rPr>
        <w:t>Con respecto a 20</w:t>
      </w:r>
      <w:r w:rsidR="00646C9F">
        <w:rPr>
          <w:rFonts w:ascii="Mulish" w:hAnsi="Mulish"/>
          <w:szCs w:val="22"/>
        </w:rPr>
        <w:t>2</w:t>
      </w:r>
      <w:r w:rsidR="00A55FD2">
        <w:rPr>
          <w:rFonts w:ascii="Mulish" w:hAnsi="Mulish"/>
          <w:szCs w:val="22"/>
        </w:rPr>
        <w:t>5 se produce un decremento en el cumplimiento.</w:t>
      </w:r>
    </w:p>
    <w:p w14:paraId="28209DFA" w14:textId="377630B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EE535E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7E070C84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EE535E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58615485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EE535E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6C96788" w14:textId="4F76B9D9" w:rsidR="00C67E08" w:rsidRDefault="00C67E08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normativa aplicable, tanto los estatutos como las normas que regulan el marco jurídico general en el que desarrollan su actividad.</w:t>
      </w:r>
    </w:p>
    <w:p w14:paraId="3304FAB8" w14:textId="0B4F1566" w:rsidR="003C1817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="00EE535E">
        <w:rPr>
          <w:rFonts w:ascii="Mulish" w:hAnsi="Mulish"/>
        </w:rPr>
        <w:t>R</w:t>
      </w:r>
      <w:r>
        <w:rPr>
          <w:rFonts w:ascii="Mulish" w:hAnsi="Mulish"/>
        </w:rPr>
        <w:t xml:space="preserve">egistro de </w:t>
      </w:r>
      <w:r w:rsidR="00EE535E">
        <w:rPr>
          <w:rFonts w:ascii="Mulish" w:hAnsi="Mulish"/>
        </w:rPr>
        <w:t>A</w:t>
      </w:r>
      <w:r>
        <w:rPr>
          <w:rFonts w:ascii="Mulish" w:hAnsi="Mulish"/>
        </w:rPr>
        <w:t xml:space="preserve">ctividades de </w:t>
      </w:r>
      <w:r w:rsidR="00EE535E">
        <w:rPr>
          <w:rFonts w:ascii="Mulish" w:hAnsi="Mulish"/>
        </w:rPr>
        <w:t>T</w:t>
      </w:r>
      <w:r>
        <w:rPr>
          <w:rFonts w:ascii="Mulish" w:hAnsi="Mulish"/>
        </w:rPr>
        <w:t>ratamiento.</w:t>
      </w:r>
    </w:p>
    <w:p w14:paraId="4A2F69A2" w14:textId="716B767A" w:rsidR="006A26D3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04AAD799" w14:textId="18C49E04" w:rsidR="00E30804" w:rsidRDefault="00E3080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49EEAD4F" w14:textId="3C1457A6" w:rsidR="00C67E08" w:rsidRDefault="00C67E08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C67E08">
        <w:rPr>
          <w:rFonts w:ascii="Mulish" w:hAnsi="Mulish"/>
        </w:rPr>
        <w:t>identificación de los máximos responsables.</w:t>
      </w:r>
    </w:p>
    <w:p w14:paraId="70AD99DD" w14:textId="73673E4A" w:rsidR="004E5C4E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perfil y trayectoria profesional de los máximos responsables.</w:t>
      </w:r>
    </w:p>
    <w:p w14:paraId="5ACD8961" w14:textId="6D65F621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Los planes y programas.</w:t>
      </w:r>
    </w:p>
    <w:p w14:paraId="7BA045FF" w14:textId="194A671C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grado de cumplimiento y resultados de planes y programas.</w:t>
      </w:r>
    </w:p>
    <w:p w14:paraId="56625179" w14:textId="676E286D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Los indicadores de medida y valoración de planes y programas.</w:t>
      </w:r>
    </w:p>
    <w:p w14:paraId="519EB445" w14:textId="77777777" w:rsidR="007D76AC" w:rsidRDefault="007D76AC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0A4C3C15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 xml:space="preserve">En el bloque de </w:t>
      </w:r>
      <w:r w:rsidR="00EE535E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F978650" w14:textId="7531818F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4E5C4E">
        <w:rPr>
          <w:rFonts w:ascii="Mulish" w:hAnsi="Mulish"/>
        </w:rPr>
        <w:t>as modificaciones de contratos.</w:t>
      </w:r>
    </w:p>
    <w:p w14:paraId="54AD52E3" w14:textId="77777777" w:rsidR="00E94021" w:rsidRDefault="00E94021" w:rsidP="00E9402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1851C0E2" w14:textId="77777777" w:rsidR="00E94021" w:rsidRPr="006C61B1" w:rsidRDefault="00E94021" w:rsidP="00E9402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603C7077" w14:textId="0D2E2ABB" w:rsidR="006A26D3" w:rsidRPr="006A26D3" w:rsidRDefault="006A26D3" w:rsidP="006A26D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7B0F3742" w14:textId="17F8E64F" w:rsidR="006A26D3" w:rsidRPr="006A26D3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42A8346C" w14:textId="61C5EC5F" w:rsidR="006A26D3" w:rsidRPr="004E5C4E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67619CF1" w:rsidR="00F367E7" w:rsidRPr="006A26D3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>CU UNED</w:t>
      </w:r>
      <w:r w:rsidR="00822788">
        <w:rPr>
          <w:rFonts w:ascii="Mulish" w:hAnsi="Mulish"/>
        </w:rPr>
        <w:t xml:space="preserve"> C</w:t>
      </w:r>
      <w:r w:rsidR="00C67E08">
        <w:rPr>
          <w:rFonts w:ascii="Mulish" w:hAnsi="Mulish"/>
        </w:rPr>
        <w:t>uenca.</w:t>
      </w:r>
    </w:p>
    <w:p w14:paraId="5AE91D15" w14:textId="3E41F1A7" w:rsidR="0038770D" w:rsidRPr="0038770D" w:rsidRDefault="0038770D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38770D">
        <w:rPr>
          <w:rFonts w:ascii="Mulish" w:hAnsi="Mulish"/>
        </w:rPr>
        <w:t>Los presupuestos</w:t>
      </w:r>
    </w:p>
    <w:p w14:paraId="43F0C28A" w14:textId="2E645A4E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E9402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E9402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bookmarkStart w:id="8" w:name="_Hlk231307238"/>
      <w:r w:rsidR="00E94021">
        <w:rPr>
          <w:rFonts w:ascii="Mulish" w:hAnsi="Mulish"/>
        </w:rPr>
        <w:t>Si no existieran, debe especificarse este extremo</w:t>
      </w:r>
      <w:bookmarkEnd w:id="8"/>
      <w:r w:rsidR="00E94021">
        <w:rPr>
          <w:rFonts w:ascii="Mulish" w:hAnsi="Mulish"/>
        </w:rPr>
        <w:t>.</w:t>
      </w:r>
    </w:p>
    <w:p w14:paraId="5F93364E" w14:textId="276158A6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E94021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5029614C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5E867DD2" w14:textId="124FA04A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resoluciones de autorización o reconocimiento de compatibilidad de empleados.</w:t>
      </w:r>
    </w:p>
    <w:p w14:paraId="13C4ED5C" w14:textId="28973677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autorizaciones para actividad privada al cese de altos cargos en la AGE, CCAA o EELL.</w:t>
      </w:r>
    </w:p>
    <w:p w14:paraId="247849C6" w14:textId="08630469" w:rsidR="00870F33" w:rsidRDefault="00870F3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870F33"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0050A392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E94021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42CB8E9" w14:textId="13C9D68E" w:rsidR="007152E2" w:rsidRDefault="005B0C07" w:rsidP="003B2B7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59A2280C" w14:textId="77777777" w:rsidR="00870F33" w:rsidRDefault="00870F33" w:rsidP="003B2B79">
      <w:pPr>
        <w:pStyle w:val="Sinespaciado"/>
        <w:spacing w:line="276" w:lineRule="auto"/>
        <w:rPr>
          <w:rFonts w:ascii="Mulish" w:hAnsi="Mulish"/>
        </w:rPr>
      </w:pPr>
    </w:p>
    <w:p w14:paraId="6A694AAA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4624867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9807FCB" w14:textId="29C8DFCC" w:rsidR="004E5C4E" w:rsidRPr="00D64CD1" w:rsidRDefault="00E94021" w:rsidP="00646C9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</w:t>
      </w:r>
      <w:r w:rsidR="004E5C4E" w:rsidRPr="00296787">
        <w:rPr>
          <w:rFonts w:ascii="Mulish" w:hAnsi="Mulish"/>
        </w:rPr>
        <w:t>.</w:t>
      </w:r>
    </w:p>
    <w:p w14:paraId="52B61A29" w14:textId="77777777" w:rsidR="007152E2" w:rsidRDefault="007152E2" w:rsidP="007152E2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9DD2C39" w:rsidR="00B628C5" w:rsidRDefault="001E106B" w:rsidP="00822788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E94021">
        <w:rPr>
          <w:rFonts w:ascii="Mulish" w:hAnsi="Mulish"/>
        </w:rPr>
        <w:t xml:space="preserve">junio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54F646FF" w14:textId="0E1BA4D8" w:rsidR="00646C9F" w:rsidRDefault="00646C9F" w:rsidP="00822788">
      <w:pPr>
        <w:pStyle w:val="Sinespaciado"/>
        <w:spacing w:line="276" w:lineRule="auto"/>
        <w:jc w:val="right"/>
        <w:rPr>
          <w:rFonts w:ascii="Mulish" w:hAnsi="Mulish"/>
        </w:rPr>
      </w:pPr>
    </w:p>
    <w:p w14:paraId="558FB4B4" w14:textId="14419E22" w:rsidR="00646C9F" w:rsidRDefault="00646C9F" w:rsidP="00646C9F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345C490E" w14:textId="536B7B98" w:rsidR="00646C9F" w:rsidRDefault="00646C9F" w:rsidP="00646C9F">
      <w:pPr>
        <w:pStyle w:val="Sinespaciado"/>
        <w:spacing w:line="276" w:lineRule="auto"/>
        <w:jc w:val="center"/>
        <w:rPr>
          <w:rFonts w:ascii="Mulish" w:hAnsi="Mulish"/>
        </w:rPr>
      </w:pPr>
    </w:p>
    <w:p w14:paraId="02EA152B" w14:textId="4F4C4DED" w:rsidR="00646C9F" w:rsidRDefault="00646C9F" w:rsidP="00646C9F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9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Cuenca</w:t>
      </w:r>
      <w:r>
        <w:rPr>
          <w:rFonts w:ascii="Mulish" w:eastAsia="Times New Roman" w:hAnsi="Mulish"/>
        </w:rPr>
        <w:t>, no se han recibido observaciones.</w:t>
      </w:r>
    </w:p>
    <w:bookmarkEnd w:id="9"/>
    <w:p w14:paraId="5D716A6E" w14:textId="77777777" w:rsidR="00646C9F" w:rsidRDefault="00646C9F" w:rsidP="00646C9F">
      <w:pPr>
        <w:pStyle w:val="Sinespaciado"/>
        <w:spacing w:line="276" w:lineRule="auto"/>
        <w:jc w:val="center"/>
        <w:rPr>
          <w:rFonts w:ascii="Mulish" w:hAnsi="Mulish"/>
        </w:rPr>
      </w:pPr>
    </w:p>
    <w:p w14:paraId="7029C83E" w14:textId="61C505F9" w:rsidR="00646C9F" w:rsidRDefault="00646C9F" w:rsidP="00822788">
      <w:pPr>
        <w:pStyle w:val="Sinespaciado"/>
        <w:spacing w:line="276" w:lineRule="auto"/>
        <w:jc w:val="right"/>
        <w:rPr>
          <w:rFonts w:ascii="Mulish" w:hAnsi="Mulish"/>
        </w:rPr>
      </w:pPr>
    </w:p>
    <w:p w14:paraId="5E831DFC" w14:textId="77777777" w:rsidR="00646C9F" w:rsidRDefault="00646C9F" w:rsidP="00822788">
      <w:pPr>
        <w:pStyle w:val="Sinespaciado"/>
        <w:spacing w:line="276" w:lineRule="auto"/>
        <w:jc w:val="right"/>
        <w:rPr>
          <w:rFonts w:ascii="Mulish" w:hAnsi="Mulish"/>
        </w:rPr>
      </w:pPr>
    </w:p>
    <w:sectPr w:rsidR="00646C9F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2FAA" w14:textId="77777777" w:rsidR="006A6D56" w:rsidRDefault="006A6D56" w:rsidP="00F31BC3">
      <w:r>
        <w:separator/>
      </w:r>
    </w:p>
  </w:endnote>
  <w:endnote w:type="continuationSeparator" w:id="0">
    <w:p w14:paraId="5BA07C7F" w14:textId="77777777" w:rsidR="006A6D56" w:rsidRDefault="006A6D56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646C9F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646C9F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B983" w14:textId="77777777" w:rsidR="006A6D56" w:rsidRDefault="006A6D56" w:rsidP="00F31BC3">
      <w:r>
        <w:separator/>
      </w:r>
    </w:p>
  </w:footnote>
  <w:footnote w:type="continuationSeparator" w:id="0">
    <w:p w14:paraId="71293240" w14:textId="77777777" w:rsidR="006A6D56" w:rsidRDefault="006A6D56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77A92D03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3030D429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C05DAD7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13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3D89"/>
    <w:rsid w:val="00006957"/>
    <w:rsid w:val="00011946"/>
    <w:rsid w:val="00016718"/>
    <w:rsid w:val="00021796"/>
    <w:rsid w:val="000309FC"/>
    <w:rsid w:val="000324FB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5E8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3CFB"/>
    <w:rsid w:val="00101A4B"/>
    <w:rsid w:val="00102065"/>
    <w:rsid w:val="00104DE9"/>
    <w:rsid w:val="00104E94"/>
    <w:rsid w:val="0010766C"/>
    <w:rsid w:val="001149B1"/>
    <w:rsid w:val="00132732"/>
    <w:rsid w:val="001342AA"/>
    <w:rsid w:val="001429D1"/>
    <w:rsid w:val="0014489F"/>
    <w:rsid w:val="00146C3C"/>
    <w:rsid w:val="00153228"/>
    <w:rsid w:val="0016051F"/>
    <w:rsid w:val="00164876"/>
    <w:rsid w:val="00167EFD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D4B"/>
    <w:rsid w:val="001D758D"/>
    <w:rsid w:val="001E106B"/>
    <w:rsid w:val="001E597E"/>
    <w:rsid w:val="001E5AAD"/>
    <w:rsid w:val="001F1C3B"/>
    <w:rsid w:val="00201DD0"/>
    <w:rsid w:val="00214769"/>
    <w:rsid w:val="0021682B"/>
    <w:rsid w:val="0022349F"/>
    <w:rsid w:val="00230F40"/>
    <w:rsid w:val="00231D61"/>
    <w:rsid w:val="002333FD"/>
    <w:rsid w:val="00237012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8770D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C1817"/>
    <w:rsid w:val="003C4F71"/>
    <w:rsid w:val="003D2C4A"/>
    <w:rsid w:val="003E564B"/>
    <w:rsid w:val="003E5D2F"/>
    <w:rsid w:val="003E7CF3"/>
    <w:rsid w:val="003F4DDD"/>
    <w:rsid w:val="003F527E"/>
    <w:rsid w:val="003F6EDC"/>
    <w:rsid w:val="00400E8D"/>
    <w:rsid w:val="00404091"/>
    <w:rsid w:val="004061BC"/>
    <w:rsid w:val="00415DBD"/>
    <w:rsid w:val="00422B18"/>
    <w:rsid w:val="004311B3"/>
    <w:rsid w:val="004356CC"/>
    <w:rsid w:val="00441770"/>
    <w:rsid w:val="00447B82"/>
    <w:rsid w:val="00457B28"/>
    <w:rsid w:val="004637FC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0089"/>
    <w:rsid w:val="004C6440"/>
    <w:rsid w:val="004D0EAE"/>
    <w:rsid w:val="004D1653"/>
    <w:rsid w:val="004D2203"/>
    <w:rsid w:val="004D4B3E"/>
    <w:rsid w:val="004D50CC"/>
    <w:rsid w:val="004D7037"/>
    <w:rsid w:val="004E3F1D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0B38"/>
    <w:rsid w:val="005428D7"/>
    <w:rsid w:val="005525BE"/>
    <w:rsid w:val="00560FA0"/>
    <w:rsid w:val="00563295"/>
    <w:rsid w:val="00563357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6FB0"/>
    <w:rsid w:val="00627473"/>
    <w:rsid w:val="00633EAA"/>
    <w:rsid w:val="00635D45"/>
    <w:rsid w:val="006363AB"/>
    <w:rsid w:val="0064375A"/>
    <w:rsid w:val="00646C9F"/>
    <w:rsid w:val="006475A7"/>
    <w:rsid w:val="00652D9F"/>
    <w:rsid w:val="00661E94"/>
    <w:rsid w:val="00672A65"/>
    <w:rsid w:val="00681593"/>
    <w:rsid w:val="0068498F"/>
    <w:rsid w:val="00694E5D"/>
    <w:rsid w:val="0069673B"/>
    <w:rsid w:val="00696D5E"/>
    <w:rsid w:val="006A26D3"/>
    <w:rsid w:val="006A6D56"/>
    <w:rsid w:val="006B2C2E"/>
    <w:rsid w:val="006B4FAE"/>
    <w:rsid w:val="006B75D8"/>
    <w:rsid w:val="006C0CDD"/>
    <w:rsid w:val="006D2EC4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52E2"/>
    <w:rsid w:val="00717272"/>
    <w:rsid w:val="007172AA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D76AC"/>
    <w:rsid w:val="007E3842"/>
    <w:rsid w:val="007E58B1"/>
    <w:rsid w:val="007F144B"/>
    <w:rsid w:val="007F1D56"/>
    <w:rsid w:val="007F3347"/>
    <w:rsid w:val="007F5F9D"/>
    <w:rsid w:val="007F7D71"/>
    <w:rsid w:val="00800B69"/>
    <w:rsid w:val="00803D20"/>
    <w:rsid w:val="00804174"/>
    <w:rsid w:val="00805A8D"/>
    <w:rsid w:val="00807495"/>
    <w:rsid w:val="00816885"/>
    <w:rsid w:val="00821526"/>
    <w:rsid w:val="008223C5"/>
    <w:rsid w:val="00822788"/>
    <w:rsid w:val="0082470D"/>
    <w:rsid w:val="00825ACB"/>
    <w:rsid w:val="00826275"/>
    <w:rsid w:val="00827DD1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0F33"/>
    <w:rsid w:val="00873742"/>
    <w:rsid w:val="00882A5B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8F613C"/>
    <w:rsid w:val="00902A71"/>
    <w:rsid w:val="009039FD"/>
    <w:rsid w:val="00903FE0"/>
    <w:rsid w:val="00912DB4"/>
    <w:rsid w:val="009268A4"/>
    <w:rsid w:val="0093407A"/>
    <w:rsid w:val="00936779"/>
    <w:rsid w:val="00947271"/>
    <w:rsid w:val="009654DA"/>
    <w:rsid w:val="00965C69"/>
    <w:rsid w:val="0096694A"/>
    <w:rsid w:val="00967865"/>
    <w:rsid w:val="00982299"/>
    <w:rsid w:val="009A0E23"/>
    <w:rsid w:val="009A3DFB"/>
    <w:rsid w:val="009A5943"/>
    <w:rsid w:val="009A726E"/>
    <w:rsid w:val="009B080E"/>
    <w:rsid w:val="009B4F60"/>
    <w:rsid w:val="009B75CD"/>
    <w:rsid w:val="009C5469"/>
    <w:rsid w:val="009D0C82"/>
    <w:rsid w:val="009D35A4"/>
    <w:rsid w:val="009D3CC3"/>
    <w:rsid w:val="009D4047"/>
    <w:rsid w:val="009D78D2"/>
    <w:rsid w:val="009E049D"/>
    <w:rsid w:val="009E2E6F"/>
    <w:rsid w:val="009E4AB8"/>
    <w:rsid w:val="009E63D3"/>
    <w:rsid w:val="009E6CF5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418A"/>
    <w:rsid w:val="00A51AAD"/>
    <w:rsid w:val="00A52E3F"/>
    <w:rsid w:val="00A5324E"/>
    <w:rsid w:val="00A54099"/>
    <w:rsid w:val="00A557D4"/>
    <w:rsid w:val="00A55FD2"/>
    <w:rsid w:val="00A56942"/>
    <w:rsid w:val="00A571E6"/>
    <w:rsid w:val="00A608C3"/>
    <w:rsid w:val="00A659DD"/>
    <w:rsid w:val="00A670E9"/>
    <w:rsid w:val="00A677B3"/>
    <w:rsid w:val="00A677C6"/>
    <w:rsid w:val="00A720D9"/>
    <w:rsid w:val="00A769CB"/>
    <w:rsid w:val="00A770A3"/>
    <w:rsid w:val="00A82709"/>
    <w:rsid w:val="00A92666"/>
    <w:rsid w:val="00A93BD6"/>
    <w:rsid w:val="00AA0AE1"/>
    <w:rsid w:val="00AA5E8C"/>
    <w:rsid w:val="00AA6023"/>
    <w:rsid w:val="00AA6DCB"/>
    <w:rsid w:val="00AB1913"/>
    <w:rsid w:val="00AB2822"/>
    <w:rsid w:val="00AC2723"/>
    <w:rsid w:val="00AC289A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CE6"/>
    <w:rsid w:val="00B1184C"/>
    <w:rsid w:val="00B15F37"/>
    <w:rsid w:val="00B175DC"/>
    <w:rsid w:val="00B220EC"/>
    <w:rsid w:val="00B23002"/>
    <w:rsid w:val="00B23DE2"/>
    <w:rsid w:val="00B344B3"/>
    <w:rsid w:val="00B41F96"/>
    <w:rsid w:val="00B426C4"/>
    <w:rsid w:val="00B4575B"/>
    <w:rsid w:val="00B45E39"/>
    <w:rsid w:val="00B5314A"/>
    <w:rsid w:val="00B566E7"/>
    <w:rsid w:val="00B56A3A"/>
    <w:rsid w:val="00B61412"/>
    <w:rsid w:val="00B628C5"/>
    <w:rsid w:val="00B64B2E"/>
    <w:rsid w:val="00B747B8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34888"/>
    <w:rsid w:val="00C34D03"/>
    <w:rsid w:val="00C4050E"/>
    <w:rsid w:val="00C41389"/>
    <w:rsid w:val="00C42E69"/>
    <w:rsid w:val="00C4430D"/>
    <w:rsid w:val="00C44BE5"/>
    <w:rsid w:val="00C451D3"/>
    <w:rsid w:val="00C5055D"/>
    <w:rsid w:val="00C52EE5"/>
    <w:rsid w:val="00C54D21"/>
    <w:rsid w:val="00C555C6"/>
    <w:rsid w:val="00C61E7F"/>
    <w:rsid w:val="00C66E73"/>
    <w:rsid w:val="00C67E08"/>
    <w:rsid w:val="00C7244B"/>
    <w:rsid w:val="00C77E48"/>
    <w:rsid w:val="00C91330"/>
    <w:rsid w:val="00CA41DD"/>
    <w:rsid w:val="00CA4A0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376C7"/>
    <w:rsid w:val="00D41F4C"/>
    <w:rsid w:val="00D45F5C"/>
    <w:rsid w:val="00D520C8"/>
    <w:rsid w:val="00D529A9"/>
    <w:rsid w:val="00D572C4"/>
    <w:rsid w:val="00D61D33"/>
    <w:rsid w:val="00D6294A"/>
    <w:rsid w:val="00D63154"/>
    <w:rsid w:val="00D64BC4"/>
    <w:rsid w:val="00D64CD1"/>
    <w:rsid w:val="00D70570"/>
    <w:rsid w:val="00D77D83"/>
    <w:rsid w:val="00D86FFF"/>
    <w:rsid w:val="00D9090A"/>
    <w:rsid w:val="00D940D6"/>
    <w:rsid w:val="00D96084"/>
    <w:rsid w:val="00DA2DC9"/>
    <w:rsid w:val="00DA3DD5"/>
    <w:rsid w:val="00DA6660"/>
    <w:rsid w:val="00DC5B52"/>
    <w:rsid w:val="00DC6E88"/>
    <w:rsid w:val="00DD515F"/>
    <w:rsid w:val="00DF05BD"/>
    <w:rsid w:val="00DF25D7"/>
    <w:rsid w:val="00DF54AF"/>
    <w:rsid w:val="00DF555F"/>
    <w:rsid w:val="00DF56A7"/>
    <w:rsid w:val="00E023B5"/>
    <w:rsid w:val="00E07201"/>
    <w:rsid w:val="00E10AF3"/>
    <w:rsid w:val="00E17DF6"/>
    <w:rsid w:val="00E2412A"/>
    <w:rsid w:val="00E247FB"/>
    <w:rsid w:val="00E30705"/>
    <w:rsid w:val="00E30804"/>
    <w:rsid w:val="00E33169"/>
    <w:rsid w:val="00E51AC4"/>
    <w:rsid w:val="00E63F24"/>
    <w:rsid w:val="00E6528C"/>
    <w:rsid w:val="00E73F4D"/>
    <w:rsid w:val="00E74218"/>
    <w:rsid w:val="00E83650"/>
    <w:rsid w:val="00E8521D"/>
    <w:rsid w:val="00E86EE7"/>
    <w:rsid w:val="00E94021"/>
    <w:rsid w:val="00E960E2"/>
    <w:rsid w:val="00EA2AA3"/>
    <w:rsid w:val="00EA3A94"/>
    <w:rsid w:val="00EB68A3"/>
    <w:rsid w:val="00EC0C4D"/>
    <w:rsid w:val="00EC1C93"/>
    <w:rsid w:val="00EC6A3E"/>
    <w:rsid w:val="00ED30F1"/>
    <w:rsid w:val="00ED57F6"/>
    <w:rsid w:val="00ED6104"/>
    <w:rsid w:val="00ED70AD"/>
    <w:rsid w:val="00ED7193"/>
    <w:rsid w:val="00ED7D79"/>
    <w:rsid w:val="00EE51A5"/>
    <w:rsid w:val="00EE535E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5DF"/>
    <w:rsid w:val="00F92186"/>
    <w:rsid w:val="00F931B5"/>
    <w:rsid w:val="00F95333"/>
    <w:rsid w:val="00F963BE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D2E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cuenca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C417A8790CB4E04B9460CA22FC68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6FEC5-999F-4FA7-AA8F-6B542EF147FB}"/>
      </w:docPartPr>
      <w:docPartBody>
        <w:p w:rsidR="008918E0" w:rsidRDefault="004D19E8" w:rsidP="004D19E8">
          <w:pPr>
            <w:pStyle w:val="FC417A8790CB4E04B9460CA22FC6806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260FED7299E4BC0A300257D083A7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0E4D4-90DF-4644-B6D1-2B182B0E3381}"/>
      </w:docPartPr>
      <w:docPartBody>
        <w:p w:rsidR="008918E0" w:rsidRDefault="004D19E8" w:rsidP="004D19E8">
          <w:pPr>
            <w:pStyle w:val="D260FED7299E4BC0A300257D083A7264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350161"/>
    <w:rsid w:val="00356E65"/>
    <w:rsid w:val="0036222A"/>
    <w:rsid w:val="0038330C"/>
    <w:rsid w:val="003A66B7"/>
    <w:rsid w:val="003D3D7C"/>
    <w:rsid w:val="003D5EFD"/>
    <w:rsid w:val="0040305B"/>
    <w:rsid w:val="004327C5"/>
    <w:rsid w:val="00437E36"/>
    <w:rsid w:val="00443EA4"/>
    <w:rsid w:val="00445B21"/>
    <w:rsid w:val="00473D58"/>
    <w:rsid w:val="004D19E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87EBD"/>
    <w:rsid w:val="007C3485"/>
    <w:rsid w:val="00810920"/>
    <w:rsid w:val="008918E0"/>
    <w:rsid w:val="008D4D76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53F2F"/>
    <w:rsid w:val="00B6573C"/>
    <w:rsid w:val="00C32372"/>
    <w:rsid w:val="00CB7876"/>
    <w:rsid w:val="00CF290C"/>
    <w:rsid w:val="00DA008C"/>
    <w:rsid w:val="00DE3DE6"/>
    <w:rsid w:val="00E64E85"/>
    <w:rsid w:val="00E660CC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D19E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FC417A8790CB4E04B9460CA22FC68060">
    <w:name w:val="FC417A8790CB4E04B9460CA22FC68060"/>
    <w:rsid w:val="004D19E8"/>
    <w:pPr>
      <w:spacing w:after="160" w:line="259" w:lineRule="auto"/>
    </w:pPr>
  </w:style>
  <w:style w:type="paragraph" w:customStyle="1" w:styleId="D260FED7299E4BC0A300257D083A7264">
    <w:name w:val="D260FED7299E4BC0A300257D083A7264"/>
    <w:rsid w:val="004D19E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1159</Words>
  <Characters>6378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2026-07-14T13:23:00Z</dcterms:created>
  <dcterms:modified xsi:type="dcterms:W3CDTF">2026-07-14T13:23:00Z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