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AC5719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A659DD" w:rsidRPr="00A659DD">
        <w:rPr>
          <w:rFonts w:ascii="Mulish" w:hAnsi="Mulish"/>
          <w:szCs w:val="22"/>
        </w:rPr>
        <w:t xml:space="preserve">Consorcio Universitario del </w:t>
      </w:r>
      <w:r w:rsidR="00801A36" w:rsidRPr="00801A36">
        <w:rPr>
          <w:rFonts w:ascii="Mulish" w:hAnsi="Mulish"/>
          <w:szCs w:val="22"/>
        </w:rPr>
        <w:t>Consorcio Universitario del Centro Asociado a la UNED en D</w:t>
      </w:r>
      <w:r w:rsidR="00801A36">
        <w:rPr>
          <w:rFonts w:ascii="Mulish" w:hAnsi="Mulish"/>
          <w:szCs w:val="22"/>
        </w:rPr>
        <w:t>e</w:t>
      </w:r>
      <w:r w:rsidR="00801A36" w:rsidRPr="00801A36">
        <w:rPr>
          <w:rFonts w:ascii="Mulish" w:hAnsi="Mulish"/>
          <w:szCs w:val="22"/>
        </w:rPr>
        <w:t>nia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186D07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056AD21" w:rsidR="00B628C5" w:rsidRPr="000F3CFB" w:rsidRDefault="00801A36" w:rsidP="00186D07">
            <w:pPr>
              <w:jc w:val="both"/>
              <w:rPr>
                <w:rFonts w:ascii="Mulish" w:hAnsi="Mulish"/>
                <w:sz w:val="24"/>
              </w:rPr>
            </w:pPr>
            <w:r w:rsidRPr="00801A36">
              <w:rPr>
                <w:rFonts w:ascii="Mulish" w:hAnsi="Mulish"/>
                <w:sz w:val="24"/>
              </w:rPr>
              <w:t>Consorcio Universitario del Centro Asociado a la UNED en Denia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134DD74" w:rsidR="00B628C5" w:rsidRPr="00296787" w:rsidRDefault="00801A3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18C63BC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86D07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AC940E9" w:rsidR="00B628C5" w:rsidRPr="00801A36" w:rsidRDefault="00686921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801A36" w:rsidRPr="00801A36">
                <w:rPr>
                  <w:rStyle w:val="Hipervnculo"/>
                  <w:rFonts w:ascii="Mulish" w:hAnsi="Mulish"/>
                  <w:sz w:val="24"/>
                </w:rPr>
                <w:t>https://www.uneddenia.es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8692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64D8EFD" w:rsidR="00AF751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683EDCEA" w:rsidR="00AF751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497CD2A" w:rsidR="00AF751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6917E28" w:rsidR="00AF751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711318C1" w:rsidR="00DF05BD" w:rsidRPr="00DF05BD" w:rsidRDefault="00BA0BE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E86FE6F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0BE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05E9ECB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4466D75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C6C6AFF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0BE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8A368B7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B57EB08" w:rsidR="00DF05BD" w:rsidRPr="00DF05BD" w:rsidRDefault="007B1C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042EA27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1C5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4FCA731" w:rsidR="00DF05BD" w:rsidRPr="00DF05BD" w:rsidRDefault="0068692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4251109" w:rsidR="00DF05BD" w:rsidRPr="00DF05BD" w:rsidRDefault="00686921" w:rsidP="00186D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1C5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186D07">
              <w:rPr>
                <w:szCs w:val="18"/>
              </w:rPr>
              <w:t xml:space="preserve">. </w:t>
            </w:r>
            <w:r w:rsidR="00186D07" w:rsidRPr="00186D07">
              <w:rPr>
                <w:rFonts w:ascii="Mulish" w:hAnsi="Mulish"/>
                <w:sz w:val="18"/>
                <w:szCs w:val="18"/>
              </w:rPr>
              <w:t>No se publica la trayectoria profesional.</w:t>
            </w:r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02CC641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BE2E49B" w:rsidR="00DF05BD" w:rsidRPr="00DF05BD" w:rsidRDefault="00686921" w:rsidP="00186D0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6D0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86D07">
              <w:rPr>
                <w:szCs w:val="18"/>
              </w:rPr>
              <w:t xml:space="preserve">. </w:t>
            </w:r>
            <w:r w:rsidR="00186D07" w:rsidRPr="00186D07">
              <w:rPr>
                <w:rFonts w:ascii="Mulish" w:hAnsi="Mulish"/>
                <w:sz w:val="18"/>
                <w:szCs w:val="18"/>
              </w:rPr>
              <w:t>Se publica el Plan 2023-2024.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DCA8C30" w:rsidR="00DF05BD" w:rsidRPr="00DF05BD" w:rsidRDefault="007B1C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FE1FB63" w:rsidR="00DF05BD" w:rsidRPr="00DF05BD" w:rsidRDefault="006869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678DA9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751A37DB" w:rsidR="00DF05BD" w:rsidRPr="00DF05BD" w:rsidRDefault="006869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6D0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7096DB6" w:rsidR="00DF05BD" w:rsidRPr="00DF05BD" w:rsidRDefault="006869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928F6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928F6" w:rsidRDefault="002928F6" w:rsidP="002928F6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EED9F1DAC8D049068D51264F21E28A3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2928F6" w:rsidRPr="00DF05BD" w:rsidRDefault="002928F6" w:rsidP="002928F6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2CF811B" w:rsidR="002928F6" w:rsidRPr="00DF05BD" w:rsidRDefault="00686921" w:rsidP="002928F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02908640"/>
                <w:placeholder>
                  <w:docPart w:val="1BA8713D91284CDC9328E1B76C1544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928F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6A1594ACCC2141069472667385BB4BA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102CB77" w:rsidR="002928F6" w:rsidRPr="00DF05BD" w:rsidRDefault="002928F6" w:rsidP="002928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FE28A89" w:rsidR="002928F6" w:rsidRPr="00DF05BD" w:rsidRDefault="00686921" w:rsidP="002928F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38353500"/>
                <w:placeholder>
                  <w:docPart w:val="423BF1D5C6E144CC9269E14E8F2FF2C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928F6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6CA41F1E681142FD8D9B17423AC028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EA7CF1A" w:rsidR="002928F6" w:rsidRPr="00DF05BD" w:rsidRDefault="002928F6" w:rsidP="002928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A9E9DED" w:rsidR="002928F6" w:rsidRPr="00DF05BD" w:rsidRDefault="00686921" w:rsidP="002928F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62110689"/>
                <w:placeholder>
                  <w:docPart w:val="21E833F76AA44B9FB2E6000EFC40756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928F6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06F9D764409F46E8823AE06311226D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86B4F05" w:rsidR="002928F6" w:rsidRPr="00DF05BD" w:rsidRDefault="002928F6" w:rsidP="002928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9CF3B26" w:rsidR="002928F6" w:rsidRPr="00DF05BD" w:rsidRDefault="00686921" w:rsidP="002928F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9233060"/>
                <w:placeholder>
                  <w:docPart w:val="62572E6E6DE247ABB020754263313A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928F6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2928F6" w:rsidRPr="00296787" w:rsidRDefault="002928F6" w:rsidP="002928F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DE74CB2F7FCB40FE93F8A7E7EE097CF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B662EEF" w:rsidR="002928F6" w:rsidRPr="00DF05BD" w:rsidRDefault="002928F6" w:rsidP="002928F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CB2C173" w:rsidR="002928F6" w:rsidRPr="00DF05BD" w:rsidRDefault="00686921" w:rsidP="002928F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5496840"/>
                <w:placeholder>
                  <w:docPart w:val="006FE83C18C345F9B595AA0FC77FC83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7D2F5B" w:rsidR="00DF05BD" w:rsidRPr="00DF05BD" w:rsidRDefault="007B1C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9B955C5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7FF1505" w:rsidR="00DF05BD" w:rsidRPr="00DF05BD" w:rsidRDefault="007B1C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3B36FB3" w:rsidR="00DF05BD" w:rsidRPr="00DF05BD" w:rsidRDefault="00686921" w:rsidP="002928F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928F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928F6">
              <w:rPr>
                <w:szCs w:val="18"/>
              </w:rPr>
              <w:t xml:space="preserve">. </w:t>
            </w:r>
            <w:r w:rsidR="002928F6" w:rsidRPr="002928F6">
              <w:rPr>
                <w:rFonts w:ascii="Mulish" w:hAnsi="Mulish"/>
                <w:sz w:val="18"/>
                <w:szCs w:val="18"/>
              </w:rPr>
              <w:t>Información a 31 de diciembre de 2025.</w:t>
            </w:r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36F4080" w:rsidR="00DF05BD" w:rsidRPr="00DF05BD" w:rsidRDefault="00686921" w:rsidP="00C4267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267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C637D4A" w:rsidR="00DF05BD" w:rsidRPr="00DF05BD" w:rsidRDefault="006869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0E06A33" w:rsidR="00DF05BD" w:rsidRPr="00DF05BD" w:rsidRDefault="0068692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C42672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C42672" w:rsidRPr="00296787" w:rsidRDefault="00C42672" w:rsidP="00C4267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C42672" w:rsidRPr="00296787" w:rsidRDefault="00C42672" w:rsidP="00C4267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016C4CFB5D9146FE9761059DF6E803E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C42672" w:rsidRPr="00DF05BD" w:rsidRDefault="00C42672" w:rsidP="00C4267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E33A8FB" w:rsidR="00C42672" w:rsidRPr="00DF05BD" w:rsidRDefault="00686921" w:rsidP="00C4267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49810340"/>
                <w:placeholder>
                  <w:docPart w:val="EF0A91CE38074ADF94BE735100E56C9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2672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42672">
              <w:rPr>
                <w:szCs w:val="18"/>
              </w:rPr>
              <w:t xml:space="preserve">. </w:t>
            </w:r>
            <w:r w:rsidR="00C42672" w:rsidRPr="00C42672">
              <w:rPr>
                <w:rFonts w:ascii="Mulish" w:hAnsi="Mulish"/>
                <w:sz w:val="18"/>
                <w:szCs w:val="18"/>
              </w:rPr>
              <w:t>Las becas 2024-2025 no publican adjudicaciones ni importe concreto concedido.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2F9CFC" w:rsidR="00DF05BD" w:rsidRPr="00DF05BD" w:rsidRDefault="0040409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DD3F9AA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1C5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6DD8B2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A3F468C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56E0694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C42672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C42672" w:rsidRPr="00296787" w:rsidRDefault="00C42672" w:rsidP="00C4267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C42672" w:rsidRPr="00296787" w:rsidRDefault="00C42672" w:rsidP="00C4267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5456B75EB7AE472096B20F1325568A3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C42672" w:rsidRPr="00DF05BD" w:rsidRDefault="00C42672" w:rsidP="00C4267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78C67FE" w:rsidR="00C42672" w:rsidRPr="00DF05BD" w:rsidRDefault="00686921" w:rsidP="00C4267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88585418"/>
                <w:placeholder>
                  <w:docPart w:val="9B231AC3CD5344D49F0BEB641420957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2672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42672" w:rsidRPr="00C42672">
              <w:rPr>
                <w:rFonts w:ascii="Mulish" w:hAnsi="Mulish"/>
                <w:sz w:val="18"/>
                <w:szCs w:val="18"/>
              </w:rPr>
              <w:t>. Se publican las de 2024 sin desagregar.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9F7E0E4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D3F4C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B46C0C8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95E7195" w:rsidR="00DF05BD" w:rsidRPr="00DF05BD" w:rsidRDefault="0068692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A1D3E13" w:rsidR="00DF05BD" w:rsidRPr="00DF05BD" w:rsidRDefault="00686921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A461ECD" w:rsidR="00DF05BD" w:rsidRPr="00DF05BD" w:rsidRDefault="00686921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11E0A8C" w:rsidR="00DF05BD" w:rsidRPr="00DF05BD" w:rsidRDefault="006869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4B818078" w:rsidR="00DF05BD" w:rsidRPr="00DF05BD" w:rsidRDefault="006869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94F18D0" w:rsidR="00DF05BD" w:rsidRPr="00DF05BD" w:rsidRDefault="006869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BDF765E" w:rsidR="00DF05BD" w:rsidRPr="00DF05BD" w:rsidRDefault="006869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B6304F0" w:rsidR="00DF05BD" w:rsidRPr="00DF05BD" w:rsidRDefault="00C42672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6836613" w:rsidR="00DF05BD" w:rsidRPr="00DF05BD" w:rsidRDefault="0068692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267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B14F099" w:rsidR="00DF05BD" w:rsidRPr="00DF05BD" w:rsidRDefault="00757B8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C42672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7B0DEC88" w:rsidR="00DF05BD" w:rsidRPr="00DF05BD" w:rsidRDefault="00C42672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0A9BB52" w:rsidR="002A7C57" w:rsidRPr="00CA4A0C" w:rsidRDefault="00757B8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C42672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7BA8B68A" w:rsidR="002A7C57" w:rsidRPr="00816885" w:rsidRDefault="007844E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  <w:r w:rsidR="00C42672">
              <w:rPr>
                <w:rFonts w:ascii="Mulish" w:hAnsi="Mulish"/>
                <w:b/>
                <w:bCs/>
                <w:sz w:val="18"/>
                <w:szCs w:val="18"/>
              </w:rPr>
              <w:t>, una de ellas, parcialmente</w:t>
            </w:r>
          </w:p>
        </w:tc>
        <w:tc>
          <w:tcPr>
            <w:tcW w:w="3486" w:type="dxa"/>
            <w:shd w:val="clear" w:color="auto" w:fill="CB9700"/>
          </w:tcPr>
          <w:p w14:paraId="2B06FB4B" w14:textId="45CB17C9" w:rsidR="002A7C57" w:rsidRPr="00816885" w:rsidRDefault="00C42672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</w:tr>
    </w:tbl>
    <w:p w14:paraId="7A93ED4A" w14:textId="32FB4C54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3265496A" w14:textId="5F058D05" w:rsidR="00786855" w:rsidRPr="00786855" w:rsidRDefault="00686921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2148B1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4DCA08C" w14:textId="77777777" w:rsidR="007844E0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844E0">
        <w:rPr>
          <w:rFonts w:ascii="Mulish" w:hAnsi="Mulish"/>
          <w:lang w:bidi="es-ES"/>
        </w:rPr>
        <w:fldChar w:fldCharType="begin"/>
      </w:r>
      <w:r w:rsidR="007844E0">
        <w:rPr>
          <w:rFonts w:ascii="Mulish" w:hAnsi="Mulish"/>
          <w:lang w:bidi="es-ES"/>
        </w:rPr>
        <w:instrText xml:space="preserve"> LINK Excel.Sheet.12 "C:\\Users\\mariadelcarmen.motos\\Documents\\Trabajo fuera red\\Segunda vuelta SPI\\155-CU UNED Denia\\2026\\155 Excel CU UNED Denia 2026.xlsx" "Tablas!F2C1:F7C9" \a \f 4 \h </w:instrText>
      </w:r>
      <w:r w:rsidR="007844E0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7844E0" w:rsidRPr="007844E0" w14:paraId="3EE511CA" w14:textId="77777777" w:rsidTr="007844E0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E4A8025" w14:textId="1BB68A19" w:rsidR="007844E0" w:rsidRPr="007844E0" w:rsidRDefault="007844E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B23002E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CABE8D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4FCF8E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E5429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1381C5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A49ACF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D3E98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B3342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7844E0" w:rsidRPr="007844E0" w14:paraId="6462C2B9" w14:textId="77777777" w:rsidTr="007844E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4E846C0" w14:textId="77777777" w:rsidR="007844E0" w:rsidRPr="007844E0" w:rsidRDefault="007844E0" w:rsidP="007844E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EF21D3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F148B0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7E41C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AE7831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459DCE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C3D5E8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F1F89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DB052F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49,3</w:t>
            </w:r>
          </w:p>
        </w:tc>
      </w:tr>
      <w:tr w:rsidR="007844E0" w:rsidRPr="007844E0" w14:paraId="2F1E3A05" w14:textId="77777777" w:rsidTr="007844E0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BD52D91" w14:textId="77777777" w:rsidR="007844E0" w:rsidRPr="007844E0" w:rsidRDefault="007844E0" w:rsidP="007844E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41DEE7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112BD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CBD4E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B3C783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F9B066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F121A8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A4F363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19F022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7844E0" w:rsidRPr="007844E0" w14:paraId="2CE137AC" w14:textId="77777777" w:rsidTr="007844E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5A49A59" w14:textId="77777777" w:rsidR="007844E0" w:rsidRPr="007844E0" w:rsidRDefault="007844E0" w:rsidP="007844E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C21B9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A8CF0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1B770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B2B49E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C7E02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EEE7F9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46111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0ADD87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12,2</w:t>
            </w:r>
          </w:p>
        </w:tc>
      </w:tr>
      <w:tr w:rsidR="007844E0" w:rsidRPr="007844E0" w14:paraId="65150166" w14:textId="77777777" w:rsidTr="007844E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7217ABA" w14:textId="77777777" w:rsidR="007844E0" w:rsidRPr="007844E0" w:rsidRDefault="007844E0" w:rsidP="007844E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6E291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2AD99B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EAD405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D48CF2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30048B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2B202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7DB2AA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3C0192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7844E0" w:rsidRPr="007844E0" w14:paraId="37700834" w14:textId="77777777" w:rsidTr="007844E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1E38B35" w14:textId="77777777" w:rsidR="007844E0" w:rsidRPr="007844E0" w:rsidRDefault="007844E0" w:rsidP="007844E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1605256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7437E3E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34ED18F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1CA4E43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9294F16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CBC44D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436987D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84B713" w14:textId="77777777" w:rsidR="007844E0" w:rsidRPr="007844E0" w:rsidRDefault="007844E0" w:rsidP="007844E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844E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26,9</w:t>
            </w:r>
          </w:p>
        </w:tc>
      </w:tr>
    </w:tbl>
    <w:p w14:paraId="6DA2FF3E" w14:textId="5FF7847C" w:rsidR="001774A6" w:rsidRDefault="007844E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1774A6">
        <w:rPr>
          <w:rFonts w:ascii="Mulish" w:hAnsi="Mulish"/>
          <w:lang w:bidi="es-ES"/>
        </w:rPr>
        <w:fldChar w:fldCharType="begin"/>
      </w:r>
      <w:r w:rsidR="001774A6">
        <w:rPr>
          <w:rFonts w:ascii="Mulish" w:hAnsi="Mulish"/>
          <w:lang w:bidi="es-ES"/>
        </w:rPr>
        <w:instrText xml:space="preserve"> LINK Excel.Sheet.12 "C:\\Users\\maria.bonache\\Desktop\\Copia de Excel CU UNED Denia 2026.xlsx" "Tablas!F2C1:F7C9" \a \f 4 \h </w:instrText>
      </w:r>
      <w:r w:rsidR="001774A6">
        <w:rPr>
          <w:rFonts w:ascii="Mulish" w:hAnsi="Mulish"/>
          <w:lang w:bidi="es-ES"/>
        </w:rPr>
        <w:fldChar w:fldCharType="separate"/>
      </w:r>
    </w:p>
    <w:p w14:paraId="0D0031AF" w14:textId="48CFAD2D" w:rsidR="001E106B" w:rsidRPr="00296787" w:rsidRDefault="001774A6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7844E0">
        <w:rPr>
          <w:rFonts w:ascii="Mulish" w:hAnsi="Mulish"/>
          <w:lang w:bidi="es-ES"/>
        </w:rPr>
        <w:t>6,9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6EE1A69" w:rsidR="00143278" w:rsidRPr="00D439DD" w:rsidRDefault="001E106B" w:rsidP="00143278">
      <w:pPr>
        <w:pStyle w:val="Cuerpodelboletn"/>
        <w:rPr>
          <w:rFonts w:ascii="Mulish" w:hAnsi="Mulish"/>
          <w:szCs w:val="22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935D4E">
        <w:rPr>
          <w:rFonts w:ascii="Mulish" w:hAnsi="Mulish"/>
        </w:rPr>
        <w:t>considera insuficiente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1774A6" w:rsidRPr="00801A36">
        <w:rPr>
          <w:rFonts w:ascii="Mulish" w:hAnsi="Mulish"/>
          <w:szCs w:val="22"/>
        </w:rPr>
        <w:t>D</w:t>
      </w:r>
      <w:r w:rsidR="001774A6">
        <w:rPr>
          <w:rFonts w:ascii="Mulish" w:hAnsi="Mulish"/>
          <w:szCs w:val="22"/>
        </w:rPr>
        <w:t>e</w:t>
      </w:r>
      <w:r w:rsidR="001774A6" w:rsidRPr="00801A36">
        <w:rPr>
          <w:rFonts w:ascii="Mulish" w:hAnsi="Mulish"/>
          <w:szCs w:val="22"/>
        </w:rPr>
        <w:t>nia</w:t>
      </w:r>
      <w:r w:rsidR="007844E0">
        <w:rPr>
          <w:rFonts w:ascii="Mulish" w:hAnsi="Mulish"/>
          <w:szCs w:val="22"/>
        </w:rPr>
        <w:t xml:space="preserve">, </w:t>
      </w:r>
      <w:r w:rsidR="00935D4E">
        <w:rPr>
          <w:rFonts w:ascii="Mulish" w:hAnsi="Mulish"/>
          <w:szCs w:val="22"/>
        </w:rPr>
        <w:t>pese a la mejor</w:t>
      </w:r>
      <w:r w:rsidR="00935D4E">
        <w:rPr>
          <w:rFonts w:ascii="Mulish" w:hAnsi="Mulish"/>
        </w:rPr>
        <w:t>ía experimentada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1774A6">
        <w:rPr>
          <w:rFonts w:ascii="Mulish" w:hAnsi="Mulish"/>
          <w:lang w:bidi="es-ES"/>
        </w:rPr>
        <w:t>in</w:t>
      </w:r>
      <w:r w:rsidR="007408D6">
        <w:rPr>
          <w:rFonts w:ascii="Mulish" w:hAnsi="Mulish"/>
          <w:lang w:bidi="es-ES"/>
        </w:rPr>
        <w:t xml:space="preserve">cremento de </w:t>
      </w:r>
      <w:r w:rsidR="007844E0">
        <w:rPr>
          <w:rFonts w:ascii="Mulish" w:hAnsi="Mulish"/>
          <w:lang w:bidi="es-ES"/>
        </w:rPr>
        <w:t>5,5</w:t>
      </w:r>
      <w:r w:rsidR="001774A6">
        <w:rPr>
          <w:rFonts w:ascii="Mulish" w:hAnsi="Mulish"/>
          <w:lang w:bidi="es-ES"/>
        </w:rPr>
        <w:t xml:space="preserve"> </w:t>
      </w:r>
      <w:r w:rsidR="007408D6">
        <w:rPr>
          <w:rFonts w:ascii="Mulish" w:hAnsi="Mulish"/>
          <w:lang w:bidi="es-ES"/>
        </w:rPr>
        <w:t>punto</w:t>
      </w:r>
      <w:r w:rsidR="007844E0">
        <w:rPr>
          <w:rFonts w:ascii="Mulish" w:hAnsi="Mulish"/>
          <w:lang w:bidi="es-ES"/>
        </w:rPr>
        <w:t>s</w:t>
      </w:r>
      <w:r w:rsidR="007408D6">
        <w:rPr>
          <w:rFonts w:ascii="Mulish" w:hAnsi="Mulish"/>
          <w:lang w:bidi="es-ES"/>
        </w:rPr>
        <w:t xml:space="preserve"> porcentual</w:t>
      </w:r>
      <w:r w:rsidR="007844E0">
        <w:rPr>
          <w:rFonts w:ascii="Mulish" w:hAnsi="Mulish"/>
          <w:lang w:bidi="es-ES"/>
        </w:rPr>
        <w:t>es</w:t>
      </w:r>
      <w:r w:rsidR="007408D6">
        <w:rPr>
          <w:rFonts w:ascii="Mulish" w:hAnsi="Mulish"/>
          <w:lang w:bidi="es-ES"/>
        </w:rPr>
        <w:t xml:space="preserve"> atribuible</w:t>
      </w:r>
      <w:r w:rsidR="007844E0">
        <w:rPr>
          <w:rFonts w:ascii="Mulish" w:hAnsi="Mulish"/>
          <w:lang w:bidi="es-ES"/>
        </w:rPr>
        <w:t>s</w:t>
      </w:r>
      <w:r w:rsidR="007408D6">
        <w:rPr>
          <w:rFonts w:ascii="Mulish" w:hAnsi="Mulish"/>
          <w:lang w:bidi="es-ES"/>
        </w:rPr>
        <w:t xml:space="preserve"> a la</w:t>
      </w:r>
      <w:r w:rsidR="00B23002">
        <w:rPr>
          <w:rFonts w:ascii="Mulish" w:hAnsi="Mulish"/>
          <w:lang w:bidi="es-ES"/>
        </w:rPr>
        <w:t xml:space="preserve">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7844E0">
        <w:rPr>
          <w:rFonts w:ascii="Mulish" w:hAnsi="Mulish"/>
          <w:lang w:bidi="es-ES"/>
        </w:rPr>
        <w:t xml:space="preserve"> tres</w:t>
      </w:r>
      <w:r w:rsidR="001774A6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7844E0">
        <w:rPr>
          <w:rFonts w:ascii="Mulish" w:hAnsi="Mulish"/>
          <w:lang w:bidi="es-ES"/>
        </w:rPr>
        <w:t xml:space="preserve"> (una de ellas, de forma parcial), aunque también ha habido que revisar a la baja el cumplimiento de la obligación Grado de cumplimiento y resultados de planes y programas,</w:t>
      </w:r>
      <w:r w:rsidR="00143278">
        <w:rPr>
          <w:rFonts w:ascii="Mulish" w:hAnsi="Mulish"/>
          <w:lang w:bidi="es-ES"/>
        </w:rPr>
        <w:t xml:space="preserve"> ya que la información publicada corresponde al Plan 2023-2024.</w:t>
      </w:r>
    </w:p>
    <w:p w14:paraId="28209DFA" w14:textId="7F58EEF7" w:rsidR="001E106B" w:rsidRPr="00296787" w:rsidRDefault="00143278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1F0BDAF0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143278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7B1999E2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143278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2F69A2" w14:textId="7755050F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3B009FC" w14:textId="658D3312" w:rsidR="00143278" w:rsidRDefault="00143278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actualizados.</w:t>
      </w:r>
    </w:p>
    <w:p w14:paraId="7BA045FF" w14:textId="2A7057ED" w:rsid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</w:t>
      </w:r>
      <w:r w:rsidR="00143278">
        <w:rPr>
          <w:rFonts w:ascii="Mulish" w:hAnsi="Mulish"/>
        </w:rPr>
        <w:t xml:space="preserve"> actualizados</w:t>
      </w:r>
      <w:r w:rsidRPr="006A26D3">
        <w:rPr>
          <w:rFonts w:ascii="Mulish" w:hAnsi="Mulish"/>
        </w:rPr>
        <w:t>.</w:t>
      </w:r>
    </w:p>
    <w:p w14:paraId="46ED77D3" w14:textId="40454C7E" w:rsidR="00143278" w:rsidRDefault="00143278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los planes y programas actualizados.</w:t>
      </w:r>
    </w:p>
    <w:p w14:paraId="3D94579D" w14:textId="7EF1F3B4" w:rsidR="00143278" w:rsidRDefault="00143278" w:rsidP="00143278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231F4025" w14:textId="27E093AF" w:rsidR="00143278" w:rsidRPr="006A26D3" w:rsidRDefault="00143278" w:rsidP="0014327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Perfil y trayectoria profesional de los máximos responsables, debe publicarse su trayectoria profesional.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531736D8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143278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502B069" w14:textId="193BC969" w:rsidR="00143278" w:rsidRPr="006C61B1" w:rsidRDefault="00143278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603C7077" w14:textId="17F53398" w:rsidR="006A26D3" w:rsidRPr="00143278" w:rsidRDefault="006A26D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4327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7382BCF8" w:rsidR="00F367E7" w:rsidRPr="006A26D3" w:rsidRDefault="00F367E7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F42877">
        <w:rPr>
          <w:rFonts w:ascii="Mulish" w:hAnsi="Mulish"/>
        </w:rPr>
        <w:t xml:space="preserve"> Denia.</w:t>
      </w:r>
    </w:p>
    <w:p w14:paraId="30E11ED1" w14:textId="116DDCB4" w:rsidR="00822788" w:rsidRPr="003C1817" w:rsidRDefault="00822788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</w:t>
      </w:r>
      <w:r w:rsidR="00143278">
        <w:rPr>
          <w:rFonts w:ascii="Mulish" w:hAnsi="Mulish"/>
        </w:rPr>
        <w:t xml:space="preserve"> actualizadas</w:t>
      </w:r>
      <w:r>
        <w:rPr>
          <w:rFonts w:ascii="Mulish" w:hAnsi="Mulish"/>
        </w:rPr>
        <w:t>.</w:t>
      </w:r>
    </w:p>
    <w:p w14:paraId="43F0C28A" w14:textId="2F22384B" w:rsidR="00F367E7" w:rsidRPr="00174517" w:rsidRDefault="00F367E7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14327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143278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7FFC6BAC" w:rsidR="00AB2822" w:rsidRPr="00174517" w:rsidRDefault="00B41F96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143278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671ADF52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143278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138B1F2" w14:textId="118C956A" w:rsidR="00822788" w:rsidRPr="00883682" w:rsidRDefault="005B0C07" w:rsidP="0014327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77777777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6D8E6654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3524221" w14:textId="252D846E" w:rsidR="00143278" w:rsidRDefault="00143278" w:rsidP="0014327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935D4E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0AF8A8D8" w14:textId="77777777" w:rsidR="00143278" w:rsidRDefault="00143278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91DE96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E4B3A97" w:rsidR="00B628C5" w:rsidRDefault="001E106B" w:rsidP="00883682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143278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07139FA8" w14:textId="417214F8" w:rsidR="00686921" w:rsidRDefault="00686921" w:rsidP="00883682">
      <w:pPr>
        <w:pStyle w:val="Sinespaciado"/>
        <w:spacing w:line="276" w:lineRule="auto"/>
        <w:jc w:val="right"/>
        <w:rPr>
          <w:rFonts w:ascii="Mulish" w:hAnsi="Mulish"/>
        </w:rPr>
      </w:pPr>
    </w:p>
    <w:p w14:paraId="509B4E60" w14:textId="10CEEB78" w:rsidR="00686921" w:rsidRDefault="00686921" w:rsidP="00686921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D2C16AF" w14:textId="4F6F2B56" w:rsidR="00686921" w:rsidRDefault="00686921" w:rsidP="00686921">
      <w:pPr>
        <w:pStyle w:val="Sinespaciado"/>
        <w:spacing w:line="276" w:lineRule="auto"/>
        <w:jc w:val="center"/>
        <w:rPr>
          <w:rFonts w:ascii="Mulish" w:hAnsi="Mulish"/>
        </w:rPr>
      </w:pPr>
    </w:p>
    <w:p w14:paraId="5EBC32B7" w14:textId="16DCE155" w:rsidR="00686921" w:rsidRPr="00686921" w:rsidRDefault="00686921" w:rsidP="00686921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 w:rsidRPr="00686921"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Denia</w:t>
      </w:r>
      <w:r w:rsidRPr="00686921">
        <w:rPr>
          <w:rFonts w:ascii="Mulish" w:eastAsia="Times New Roman" w:hAnsi="Mulish"/>
        </w:rPr>
        <w:t>, no se han recibido observaciones.</w:t>
      </w:r>
    </w:p>
    <w:bookmarkEnd w:id="10"/>
    <w:p w14:paraId="76DE7481" w14:textId="77777777" w:rsidR="00686921" w:rsidRDefault="00686921" w:rsidP="00686921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686921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1449" w14:textId="77777777" w:rsidR="00D52BEA" w:rsidRDefault="00D52BEA" w:rsidP="00F31BC3">
      <w:r>
        <w:separator/>
      </w:r>
    </w:p>
  </w:endnote>
  <w:endnote w:type="continuationSeparator" w:id="0">
    <w:p w14:paraId="0F31B10A" w14:textId="77777777" w:rsidR="00D52BEA" w:rsidRDefault="00D52BEA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68692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68692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FF02" w14:textId="77777777" w:rsidR="00D52BEA" w:rsidRDefault="00D52BEA" w:rsidP="00F31BC3">
      <w:r>
        <w:separator/>
      </w:r>
    </w:p>
  </w:footnote>
  <w:footnote w:type="continuationSeparator" w:id="0">
    <w:p w14:paraId="5463F623" w14:textId="77777777" w:rsidR="00D52BEA" w:rsidRDefault="00D52BEA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C7C43F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64709A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0B28A9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01A03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28"/>
  </w:num>
  <w:num w:numId="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3278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774A6"/>
    <w:rsid w:val="00183301"/>
    <w:rsid w:val="0018541B"/>
    <w:rsid w:val="00186D07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48B1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28F6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D55F3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86921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57B8B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44E0"/>
    <w:rsid w:val="00786855"/>
    <w:rsid w:val="00790143"/>
    <w:rsid w:val="007942B7"/>
    <w:rsid w:val="007954A6"/>
    <w:rsid w:val="007A2D1B"/>
    <w:rsid w:val="007B1C57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1A36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3682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5D4E"/>
    <w:rsid w:val="00936779"/>
    <w:rsid w:val="00947271"/>
    <w:rsid w:val="009654DA"/>
    <w:rsid w:val="00965C69"/>
    <w:rsid w:val="0096694A"/>
    <w:rsid w:val="00967865"/>
    <w:rsid w:val="00982299"/>
    <w:rsid w:val="009A0E23"/>
    <w:rsid w:val="009A3DFB"/>
    <w:rsid w:val="009A5943"/>
    <w:rsid w:val="009A726E"/>
    <w:rsid w:val="009B080E"/>
    <w:rsid w:val="009B4F60"/>
    <w:rsid w:val="009B75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0BE9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672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39DD"/>
    <w:rsid w:val="00D45F5C"/>
    <w:rsid w:val="00D520C8"/>
    <w:rsid w:val="00D529A9"/>
    <w:rsid w:val="00D52BEA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2877"/>
    <w:rsid w:val="00F44609"/>
    <w:rsid w:val="00F46B14"/>
    <w:rsid w:val="00F47DDE"/>
    <w:rsid w:val="00F614CD"/>
    <w:rsid w:val="00F717F7"/>
    <w:rsid w:val="00F71FF5"/>
    <w:rsid w:val="00F7274D"/>
    <w:rsid w:val="00F72CF1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86D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deni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D9F1DAC8D049068D51264F21E28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3F5C6-10C3-4A12-B5D3-6D460EDD8C5D}"/>
      </w:docPartPr>
      <w:docPartBody>
        <w:p w:rsidR="00F403AE" w:rsidRDefault="002040ED" w:rsidP="002040ED">
          <w:pPr>
            <w:pStyle w:val="EED9F1DAC8D049068D51264F21E28A3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A8713D91284CDC9328E1B76C154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EC31B-9B6C-40B2-8539-6F523D26E8FF}"/>
      </w:docPartPr>
      <w:docPartBody>
        <w:p w:rsidR="00F403AE" w:rsidRDefault="002040ED" w:rsidP="002040ED">
          <w:pPr>
            <w:pStyle w:val="1BA8713D91284CDC9328E1B76C1544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A1594ACCC2141069472667385BB4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4E197-1971-4FD0-A244-258404401D26}"/>
      </w:docPartPr>
      <w:docPartBody>
        <w:p w:rsidR="00F403AE" w:rsidRDefault="002040ED" w:rsidP="002040ED">
          <w:pPr>
            <w:pStyle w:val="6A1594ACCC2141069472667385BB4B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23BF1D5C6E144CC9269E14E8F2FF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AD8FA-BC4C-4BFD-BC83-44594A3B6790}"/>
      </w:docPartPr>
      <w:docPartBody>
        <w:p w:rsidR="00F403AE" w:rsidRDefault="002040ED" w:rsidP="002040ED">
          <w:pPr>
            <w:pStyle w:val="423BF1D5C6E144CC9269E14E8F2FF2C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A41F1E681142FD8D9B17423AC02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0695A-782F-48F1-9F08-E6B5057B0C14}"/>
      </w:docPartPr>
      <w:docPartBody>
        <w:p w:rsidR="00F403AE" w:rsidRDefault="002040ED" w:rsidP="002040ED">
          <w:pPr>
            <w:pStyle w:val="6CA41F1E681142FD8D9B17423AC028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E833F76AA44B9FB2E6000EFC40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782D8-96A5-419B-9CE8-423CC5C8B464}"/>
      </w:docPartPr>
      <w:docPartBody>
        <w:p w:rsidR="00F403AE" w:rsidRDefault="002040ED" w:rsidP="002040ED">
          <w:pPr>
            <w:pStyle w:val="21E833F76AA44B9FB2E6000EFC4075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6F9D764409F46E8823AE06311226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A6547-3E97-4128-9267-DF06F65F9B74}"/>
      </w:docPartPr>
      <w:docPartBody>
        <w:p w:rsidR="00F403AE" w:rsidRDefault="002040ED" w:rsidP="002040ED">
          <w:pPr>
            <w:pStyle w:val="06F9D764409F46E8823AE06311226D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572E6E6DE247ABB020754263313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4A32E-EBC2-4BF1-8716-59EDDBE47511}"/>
      </w:docPartPr>
      <w:docPartBody>
        <w:p w:rsidR="00F403AE" w:rsidRDefault="002040ED" w:rsidP="002040ED">
          <w:pPr>
            <w:pStyle w:val="62572E6E6DE247ABB020754263313A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74CB2F7FCB40FE93F8A7E7EE097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3D49F-7ED1-4802-B92F-5F95C8C56A58}"/>
      </w:docPartPr>
      <w:docPartBody>
        <w:p w:rsidR="00F403AE" w:rsidRDefault="002040ED" w:rsidP="002040ED">
          <w:pPr>
            <w:pStyle w:val="DE74CB2F7FCB40FE93F8A7E7EE097C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6FE83C18C345F9B595AA0FC77FC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6C84D-A188-4533-AB7A-5A1087777204}"/>
      </w:docPartPr>
      <w:docPartBody>
        <w:p w:rsidR="00F403AE" w:rsidRDefault="002040ED" w:rsidP="002040ED">
          <w:pPr>
            <w:pStyle w:val="006FE83C18C345F9B595AA0FC77FC8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6C4CFB5D9146FE9761059DF6E80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9715F-5CDF-4280-8852-724146F3C8FE}"/>
      </w:docPartPr>
      <w:docPartBody>
        <w:p w:rsidR="00F403AE" w:rsidRDefault="002040ED" w:rsidP="002040ED">
          <w:pPr>
            <w:pStyle w:val="016C4CFB5D9146FE9761059DF6E80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F0A91CE38074ADF94BE735100E5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31735-DB54-4368-8A99-77614937606F}"/>
      </w:docPartPr>
      <w:docPartBody>
        <w:p w:rsidR="00F403AE" w:rsidRDefault="002040ED" w:rsidP="002040ED">
          <w:pPr>
            <w:pStyle w:val="EF0A91CE38074ADF94BE735100E56C9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56B75EB7AE472096B20F1325568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4F739-1525-4975-A9B8-E07BF610DA58}"/>
      </w:docPartPr>
      <w:docPartBody>
        <w:p w:rsidR="00F403AE" w:rsidRDefault="002040ED" w:rsidP="002040ED">
          <w:pPr>
            <w:pStyle w:val="5456B75EB7AE472096B20F1325568A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B231AC3CD5344D49F0BEB641420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6472E-D940-4968-A66E-F4EA6F0F00B4}"/>
      </w:docPartPr>
      <w:docPartBody>
        <w:p w:rsidR="00F403AE" w:rsidRDefault="002040ED" w:rsidP="002040ED">
          <w:pPr>
            <w:pStyle w:val="9B231AC3CD5344D49F0BEB641420957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040ED"/>
    <w:rsid w:val="00214E50"/>
    <w:rsid w:val="00260578"/>
    <w:rsid w:val="00271FF5"/>
    <w:rsid w:val="002B40B0"/>
    <w:rsid w:val="002C5721"/>
    <w:rsid w:val="002D4E94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D4D76"/>
    <w:rsid w:val="008E118A"/>
    <w:rsid w:val="008E3188"/>
    <w:rsid w:val="00915F21"/>
    <w:rsid w:val="00A036B0"/>
    <w:rsid w:val="00A104A7"/>
    <w:rsid w:val="00AB484A"/>
    <w:rsid w:val="00AD7C28"/>
    <w:rsid w:val="00AE2C03"/>
    <w:rsid w:val="00B103B1"/>
    <w:rsid w:val="00B13882"/>
    <w:rsid w:val="00B42024"/>
    <w:rsid w:val="00B53F2F"/>
    <w:rsid w:val="00B6573C"/>
    <w:rsid w:val="00C32372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403A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040E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EED9F1DAC8D049068D51264F21E28A32">
    <w:name w:val="EED9F1DAC8D049068D51264F21E28A32"/>
    <w:rsid w:val="002040ED"/>
    <w:pPr>
      <w:spacing w:after="160" w:line="259" w:lineRule="auto"/>
    </w:pPr>
  </w:style>
  <w:style w:type="paragraph" w:customStyle="1" w:styleId="1BA8713D91284CDC9328E1B76C15441D">
    <w:name w:val="1BA8713D91284CDC9328E1B76C15441D"/>
    <w:rsid w:val="002040ED"/>
    <w:pPr>
      <w:spacing w:after="160" w:line="259" w:lineRule="auto"/>
    </w:pPr>
  </w:style>
  <w:style w:type="paragraph" w:customStyle="1" w:styleId="6A1594ACCC2141069472667385BB4BA5">
    <w:name w:val="6A1594ACCC2141069472667385BB4BA5"/>
    <w:rsid w:val="002040ED"/>
    <w:pPr>
      <w:spacing w:after="160" w:line="259" w:lineRule="auto"/>
    </w:pPr>
  </w:style>
  <w:style w:type="paragraph" w:customStyle="1" w:styleId="423BF1D5C6E144CC9269E14E8F2FF2CF">
    <w:name w:val="423BF1D5C6E144CC9269E14E8F2FF2CF"/>
    <w:rsid w:val="002040ED"/>
    <w:pPr>
      <w:spacing w:after="160" w:line="259" w:lineRule="auto"/>
    </w:pPr>
  </w:style>
  <w:style w:type="paragraph" w:customStyle="1" w:styleId="6CA41F1E681142FD8D9B17423AC02824">
    <w:name w:val="6CA41F1E681142FD8D9B17423AC02824"/>
    <w:rsid w:val="002040ED"/>
    <w:pPr>
      <w:spacing w:after="160" w:line="259" w:lineRule="auto"/>
    </w:pPr>
  </w:style>
  <w:style w:type="paragraph" w:customStyle="1" w:styleId="21E833F76AA44B9FB2E6000EFC407568">
    <w:name w:val="21E833F76AA44B9FB2E6000EFC407568"/>
    <w:rsid w:val="002040ED"/>
    <w:pPr>
      <w:spacing w:after="160" w:line="259" w:lineRule="auto"/>
    </w:pPr>
  </w:style>
  <w:style w:type="paragraph" w:customStyle="1" w:styleId="06F9D764409F46E8823AE06311226DBB">
    <w:name w:val="06F9D764409F46E8823AE06311226DBB"/>
    <w:rsid w:val="002040ED"/>
    <w:pPr>
      <w:spacing w:after="160" w:line="259" w:lineRule="auto"/>
    </w:pPr>
  </w:style>
  <w:style w:type="paragraph" w:customStyle="1" w:styleId="62572E6E6DE247ABB020754263313A92">
    <w:name w:val="62572E6E6DE247ABB020754263313A92"/>
    <w:rsid w:val="002040ED"/>
    <w:pPr>
      <w:spacing w:after="160" w:line="259" w:lineRule="auto"/>
    </w:pPr>
  </w:style>
  <w:style w:type="paragraph" w:customStyle="1" w:styleId="DE74CB2F7FCB40FE93F8A7E7EE097CFF">
    <w:name w:val="DE74CB2F7FCB40FE93F8A7E7EE097CFF"/>
    <w:rsid w:val="002040ED"/>
    <w:pPr>
      <w:spacing w:after="160" w:line="259" w:lineRule="auto"/>
    </w:pPr>
  </w:style>
  <w:style w:type="paragraph" w:customStyle="1" w:styleId="006FE83C18C345F9B595AA0FC77FC83E">
    <w:name w:val="006FE83C18C345F9B595AA0FC77FC83E"/>
    <w:rsid w:val="002040ED"/>
    <w:pPr>
      <w:spacing w:after="160" w:line="259" w:lineRule="auto"/>
    </w:pPr>
  </w:style>
  <w:style w:type="paragraph" w:customStyle="1" w:styleId="016C4CFB5D9146FE9761059DF6E803ED">
    <w:name w:val="016C4CFB5D9146FE9761059DF6E803ED"/>
    <w:rsid w:val="002040ED"/>
    <w:pPr>
      <w:spacing w:after="160" w:line="259" w:lineRule="auto"/>
    </w:pPr>
  </w:style>
  <w:style w:type="paragraph" w:customStyle="1" w:styleId="EF0A91CE38074ADF94BE735100E56C93">
    <w:name w:val="EF0A91CE38074ADF94BE735100E56C93"/>
    <w:rsid w:val="002040ED"/>
    <w:pPr>
      <w:spacing w:after="160" w:line="259" w:lineRule="auto"/>
    </w:pPr>
  </w:style>
  <w:style w:type="paragraph" w:customStyle="1" w:styleId="5456B75EB7AE472096B20F1325568A3B">
    <w:name w:val="5456B75EB7AE472096B20F1325568A3B"/>
    <w:rsid w:val="002040ED"/>
    <w:pPr>
      <w:spacing w:after="160" w:line="259" w:lineRule="auto"/>
    </w:pPr>
  </w:style>
  <w:style w:type="paragraph" w:customStyle="1" w:styleId="9B231AC3CD5344D49F0BEB6414209570">
    <w:name w:val="9B231AC3CD5344D49F0BEB6414209570"/>
    <w:rsid w:val="002040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1249</Words>
  <Characters>6874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2026-07-14T13:29:00Z</dcterms:created>
  <dcterms:modified xsi:type="dcterms:W3CDTF">2026-07-14T13:29:00Z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