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64B023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234DD2" w:rsidRPr="00234DD2">
        <w:rPr>
          <w:rFonts w:ascii="Mulish" w:hAnsi="Mulish"/>
          <w:szCs w:val="22"/>
        </w:rPr>
        <w:t>Consorcio Universitario del Centro Asociado a la UNED en Huelva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B82F2D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9"/>
        <w:gridCol w:w="689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DEE24B0" w:rsidR="00B628C5" w:rsidRPr="000F3CFB" w:rsidRDefault="00234DD2" w:rsidP="00B82F2D">
            <w:pPr>
              <w:jc w:val="both"/>
              <w:rPr>
                <w:rFonts w:ascii="Mulish" w:hAnsi="Mulish"/>
                <w:sz w:val="24"/>
              </w:rPr>
            </w:pPr>
            <w:r w:rsidRPr="00234DD2">
              <w:rPr>
                <w:rFonts w:ascii="Mulish" w:hAnsi="Mulish"/>
                <w:sz w:val="24"/>
              </w:rPr>
              <w:t>Consorcio Universitario del Centro Asociado a la UNED en Huelva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9C85354" w:rsidR="00B628C5" w:rsidRPr="00296787" w:rsidRDefault="00234DD2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53714E70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B82F2D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BFCE28D" w:rsidR="00B628C5" w:rsidRPr="00234DD2" w:rsidRDefault="00DB2DA0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234DD2" w:rsidRPr="00234DD2">
                <w:rPr>
                  <w:rStyle w:val="Hipervnculo"/>
                  <w:rFonts w:ascii="Mulish" w:hAnsi="Mulish"/>
                  <w:sz w:val="24"/>
                </w:rPr>
                <w:t>https://www.uned.es/universidad/centros/huelva.html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B2DA0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A5B8299" w:rsidR="00AF751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EB11E2E" w:rsidR="00AF751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CAE13E4" w:rsidR="00AF751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F629D1A" w:rsidR="00AF751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5955796" w:rsidR="00DF05BD" w:rsidRPr="00DF05BD" w:rsidRDefault="00A300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22AF17A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00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5181A12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651B259" w:rsidR="00DF05BD" w:rsidRPr="00DF05BD" w:rsidRDefault="00A300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861240F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00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55B5430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635531B" w:rsidR="00DF05BD" w:rsidRPr="00DF05BD" w:rsidRDefault="00A300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DE5AA82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00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89D862D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05963A72" w:rsidR="00DF05BD" w:rsidRPr="00DF05BD" w:rsidRDefault="00DB2DA0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28C5E15" w:rsidR="00DF05BD" w:rsidRPr="00DF05BD" w:rsidRDefault="00AD432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7FFD6FF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D43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0529788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4EAD8E5A" w:rsidR="00DF05BD" w:rsidRPr="00DF05BD" w:rsidRDefault="00AD432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F1C9CE6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D43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2FEEBEF4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2F2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82F2D" w:rsidRPr="00B82F2D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B82F2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B82F2D" w:rsidRPr="00296787" w:rsidRDefault="00B82F2D" w:rsidP="00B82F2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B82F2D" w:rsidRDefault="00B82F2D" w:rsidP="00B82F2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68877F7C58A48D48E16A2776279F3D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B82F2D" w:rsidRPr="00DF05BD" w:rsidRDefault="00B82F2D" w:rsidP="00B82F2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7EBC674" w:rsidR="00B82F2D" w:rsidRPr="00DF05BD" w:rsidRDefault="00DB2DA0" w:rsidP="00B82F2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67367605"/>
                <w:placeholder>
                  <w:docPart w:val="7328C00CA34642D7B48CF522ADEAE46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2F2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82F2D" w:rsidRPr="00B82F2D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B1D2751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F55731B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8F1573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A50FFA7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F0CBB6D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6D72C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8C43064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5698113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3358696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D7655E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3554592A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09DE29F9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3B1BBCB" w:rsidR="00DF05BD" w:rsidRPr="00DF05BD" w:rsidRDefault="00DB2DA0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8759B54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73E2C74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78F5321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C12AACE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D66780C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CB17C1D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173E64C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84C92F9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2A9D50E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9D5FF90" w:rsidR="00DF05BD" w:rsidRPr="00DF05BD" w:rsidRDefault="00DB2DA0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3381ABA" w:rsidR="00DF05BD" w:rsidRPr="00DF05BD" w:rsidRDefault="00DB2DA0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F21565C" w:rsidR="00DF05BD" w:rsidRPr="00DF05BD" w:rsidRDefault="00DB2DA0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0CD8F60" w:rsidR="00DF05BD" w:rsidRPr="00DF05BD" w:rsidRDefault="00DB2DA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413D7322" w:rsidR="00DF05BD" w:rsidRPr="00DF05BD" w:rsidRDefault="00DB2DA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8417036" w:rsidR="00DF05BD" w:rsidRPr="00DF05BD" w:rsidRDefault="00DB2DA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B970715" w:rsidR="00DF05BD" w:rsidRPr="00DF05BD" w:rsidRDefault="00DB2DA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C079A26" w:rsidR="00DF05BD" w:rsidRPr="00DF05BD" w:rsidRDefault="004C2A7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170D24F" w:rsidR="00DF05BD" w:rsidRPr="00DF05BD" w:rsidRDefault="00DB2DA0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C2A7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4CFB5E3" w:rsidR="00DF05BD" w:rsidRPr="00DF05BD" w:rsidRDefault="004C2A7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4A7E885F" w:rsidR="00DF05BD" w:rsidRPr="00DF05BD" w:rsidRDefault="004C2A7B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400AC63" w:rsidR="002A7C57" w:rsidRPr="00CA4A0C" w:rsidRDefault="004C2A7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6084EAB3" w:rsidR="002A7C57" w:rsidRPr="00816885" w:rsidRDefault="004C2A7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18903298" w:rsidR="002A7C57" w:rsidRPr="00816885" w:rsidRDefault="004C2A7B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09CB6A45" w:rsidR="00786855" w:rsidRPr="00786855" w:rsidRDefault="00DB2DA0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A7251D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6CAF068" w14:textId="77777777" w:rsidR="004C2A7B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4C2A7B">
        <w:rPr>
          <w:rFonts w:ascii="Mulish" w:hAnsi="Mulish"/>
          <w:lang w:bidi="es-ES"/>
        </w:rPr>
        <w:fldChar w:fldCharType="begin"/>
      </w:r>
      <w:r w:rsidR="004C2A7B">
        <w:rPr>
          <w:rFonts w:ascii="Mulish" w:hAnsi="Mulish"/>
          <w:lang w:bidi="es-ES"/>
        </w:rPr>
        <w:instrText xml:space="preserve"> LINK Excel.Sheet.12 "C:\\Users\\mariadelcarmen.motos\\Documents\\Trabajo fuera red\\Segunda vuelta SPI\\158-CU UNED Huelva\\2026\\158 Excel CU UNED Huelva 2026.xlsx" "Tablas!F2C1:F7C9" \a \f 4 \h </w:instrText>
      </w:r>
      <w:r w:rsidR="004C2A7B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4C2A7B" w:rsidRPr="004C2A7B" w14:paraId="33ADA507" w14:textId="77777777" w:rsidTr="004C2A7B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5D08A3C" w14:textId="4FBED3AA" w:rsidR="004C2A7B" w:rsidRPr="004C2A7B" w:rsidRDefault="004C2A7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53DEA9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91E272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FA8FC5D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E66A88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291A8B7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024EFE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9D504D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61E4E45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C2A7B" w:rsidRPr="004C2A7B" w14:paraId="37D2568E" w14:textId="77777777" w:rsidTr="004C2A7B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7A0CFF7" w14:textId="77777777" w:rsidR="004C2A7B" w:rsidRPr="004C2A7B" w:rsidRDefault="004C2A7B" w:rsidP="004C2A7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570913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040FA5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D8FC71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594A2C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7F72FE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6B619A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8C1702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5B54D5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62,9</w:t>
            </w:r>
          </w:p>
        </w:tc>
      </w:tr>
      <w:tr w:rsidR="004C2A7B" w:rsidRPr="004C2A7B" w14:paraId="6F5E782C" w14:textId="77777777" w:rsidTr="004C2A7B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B4F6400" w14:textId="77777777" w:rsidR="004C2A7B" w:rsidRPr="004C2A7B" w:rsidRDefault="004C2A7B" w:rsidP="004C2A7B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BC0261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B42DC8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4D5D18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F96345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622A27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F7FD14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B492C1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6EA937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4C2A7B" w:rsidRPr="004C2A7B" w14:paraId="7A6CABCB" w14:textId="77777777" w:rsidTr="004C2A7B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6351DFB" w14:textId="77777777" w:rsidR="004C2A7B" w:rsidRPr="004C2A7B" w:rsidRDefault="004C2A7B" w:rsidP="004C2A7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CBF28A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244F21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FC8B44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778737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8B4F2E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69577B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4DACE7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EEDBA2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18,7</w:t>
            </w:r>
          </w:p>
        </w:tc>
      </w:tr>
      <w:tr w:rsidR="004C2A7B" w:rsidRPr="004C2A7B" w14:paraId="5062F495" w14:textId="77777777" w:rsidTr="004C2A7B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0771B3" w14:textId="77777777" w:rsidR="004C2A7B" w:rsidRPr="004C2A7B" w:rsidRDefault="004C2A7B" w:rsidP="004C2A7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A1A9AE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F76742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4109CC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21A124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2FA73D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2F9BBC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766D90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56074E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4C2A7B" w:rsidRPr="004C2A7B" w14:paraId="19F7CD79" w14:textId="77777777" w:rsidTr="004C2A7B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F4DC946" w14:textId="77777777" w:rsidR="004C2A7B" w:rsidRPr="004C2A7B" w:rsidRDefault="004C2A7B" w:rsidP="004C2A7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62F77C4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12856D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957DAA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502BF25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6BC6DB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B8A649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39,3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0D0197C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A6E7128" w14:textId="77777777" w:rsidR="004C2A7B" w:rsidRPr="004C2A7B" w:rsidRDefault="004C2A7B" w:rsidP="004C2A7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C2A7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34,0</w:t>
            </w:r>
          </w:p>
        </w:tc>
      </w:tr>
    </w:tbl>
    <w:p w14:paraId="2E372725" w14:textId="52924870" w:rsidR="00244644" w:rsidRDefault="004C2A7B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244644">
        <w:rPr>
          <w:rFonts w:ascii="Mulish" w:hAnsi="Mulish"/>
          <w:lang w:bidi="es-ES"/>
        </w:rPr>
        <w:fldChar w:fldCharType="begin"/>
      </w:r>
      <w:r w:rsidR="00244644">
        <w:rPr>
          <w:rFonts w:ascii="Mulish" w:hAnsi="Mulish"/>
          <w:lang w:bidi="es-ES"/>
        </w:rPr>
        <w:instrText xml:space="preserve"> LINK </w:instrText>
      </w:r>
      <w:r w:rsidR="00A7251D">
        <w:rPr>
          <w:rFonts w:ascii="Mulish" w:hAnsi="Mulish"/>
          <w:lang w:bidi="es-ES"/>
        </w:rPr>
        <w:instrText xml:space="preserve">Excel.Sheet.12 "C:\\Users\\maria.bonache\\Desktop\\Excel CU UNED Huelva 2026.xlsx" Tablas!F2C1:F7C9 </w:instrText>
      </w:r>
      <w:r w:rsidR="00244644">
        <w:rPr>
          <w:rFonts w:ascii="Mulish" w:hAnsi="Mulish"/>
          <w:lang w:bidi="es-ES"/>
        </w:rPr>
        <w:instrText xml:space="preserve">\a \f 4 \h </w:instrText>
      </w:r>
      <w:r w:rsidR="00244644">
        <w:rPr>
          <w:rFonts w:ascii="Mulish" w:hAnsi="Mulish"/>
          <w:lang w:bidi="es-ES"/>
        </w:rPr>
        <w:fldChar w:fldCharType="separate"/>
      </w:r>
    </w:p>
    <w:p w14:paraId="0D0031AF" w14:textId="477E6714" w:rsidR="001E106B" w:rsidRPr="00296787" w:rsidRDefault="0024464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3</w:t>
      </w:r>
      <w:r w:rsidR="004C2A7B">
        <w:rPr>
          <w:rFonts w:ascii="Mulish" w:hAnsi="Mulish"/>
          <w:lang w:bidi="es-ES"/>
        </w:rPr>
        <w:t>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DC183E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244644">
        <w:rPr>
          <w:rFonts w:ascii="Mulish" w:hAnsi="Mulish"/>
          <w:szCs w:val="22"/>
        </w:rPr>
        <w:t xml:space="preserve"> H</w:t>
      </w:r>
      <w:r w:rsidR="00244644" w:rsidRPr="00444C52">
        <w:rPr>
          <w:rFonts w:ascii="Mulish" w:hAnsi="Mulish"/>
          <w:szCs w:val="22"/>
        </w:rPr>
        <w:t>uelv</w:t>
      </w:r>
      <w:r w:rsidR="00244644">
        <w:rPr>
          <w:rFonts w:ascii="Mulish" w:hAnsi="Mulish"/>
          <w:szCs w:val="22"/>
        </w:rPr>
        <w:t>a</w:t>
      </w:r>
      <w:r w:rsidR="003C4F71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10766C">
        <w:rPr>
          <w:rFonts w:ascii="Mulish" w:hAnsi="Mulish"/>
          <w:lang w:bidi="es-ES"/>
        </w:rPr>
        <w:t>de</w:t>
      </w:r>
      <w:r w:rsidR="007408D6">
        <w:rPr>
          <w:rFonts w:ascii="Mulish" w:hAnsi="Mulish"/>
          <w:lang w:bidi="es-ES"/>
        </w:rPr>
        <w:t xml:space="preserve">cremento de </w:t>
      </w:r>
      <w:r w:rsidR="00444C52">
        <w:rPr>
          <w:rFonts w:ascii="Mulish" w:hAnsi="Mulish"/>
          <w:lang w:bidi="es-ES"/>
        </w:rPr>
        <w:t>0</w:t>
      </w:r>
      <w:r w:rsidR="00244644">
        <w:rPr>
          <w:rFonts w:ascii="Mulish" w:hAnsi="Mulish"/>
          <w:lang w:bidi="es-ES"/>
        </w:rPr>
        <w:t>,4</w:t>
      </w:r>
      <w:r w:rsidR="007408D6">
        <w:rPr>
          <w:rFonts w:ascii="Mulish" w:hAnsi="Mulish"/>
          <w:lang w:bidi="es-ES"/>
        </w:rPr>
        <w:t xml:space="preserve"> puntos porcentuales</w:t>
      </w:r>
      <w:r w:rsidR="00444C52">
        <w:rPr>
          <w:rFonts w:ascii="Mulish" w:hAnsi="Mulish"/>
          <w:lang w:bidi="es-ES"/>
        </w:rPr>
        <w:t>, ya que, aunque se ha aplicado una de las</w:t>
      </w:r>
      <w:r w:rsidRPr="00296787">
        <w:rPr>
          <w:rFonts w:ascii="Mulish" w:hAnsi="Mulish"/>
          <w:lang w:bidi="es-ES"/>
        </w:rPr>
        <w:t xml:space="preserve"> recomendaciones efectuadas en 202</w:t>
      </w:r>
      <w:r w:rsidR="00786855">
        <w:rPr>
          <w:rFonts w:ascii="Mulish" w:hAnsi="Mulish"/>
          <w:lang w:bidi="es-ES"/>
        </w:rPr>
        <w:t>5</w:t>
      </w:r>
      <w:r w:rsidR="00444C52">
        <w:rPr>
          <w:rFonts w:ascii="Mulish" w:hAnsi="Mulish"/>
          <w:lang w:bidi="es-ES"/>
        </w:rPr>
        <w:t>, también ha habido que revisar a la baja la obligación Cuentas anuales, por haber quedado obsoletas</w:t>
      </w:r>
      <w:r w:rsidR="00EC0C4D">
        <w:rPr>
          <w:rFonts w:ascii="Mulish" w:hAnsi="Mulish"/>
          <w:lang w:bidi="es-ES"/>
        </w:rPr>
        <w:t>.</w:t>
      </w:r>
    </w:p>
    <w:p w14:paraId="28209DFA" w14:textId="01A8CA9C" w:rsidR="001E106B" w:rsidRPr="00296787" w:rsidRDefault="00444C52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715012AD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444C52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0165BAA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44C52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2F69A2" w14:textId="716B767A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0AD99DD" w14:textId="73673E4A" w:rsidR="004E5C4E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7BA045FF" w14:textId="194A671C" w:rsidR="006A26D3" w:rsidRP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60650FD7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444C52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08C32593" w14:textId="77777777" w:rsidR="00444C52" w:rsidRDefault="00444C52" w:rsidP="00444C5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41852FC6" w14:textId="77777777" w:rsidR="00444C52" w:rsidRPr="006C61B1" w:rsidRDefault="00444C52" w:rsidP="00444C5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4B8ABF78" w:rsidR="00F367E7" w:rsidRPr="006A26D3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F1771F">
        <w:rPr>
          <w:rFonts w:ascii="Mulish" w:hAnsi="Mulish"/>
        </w:rPr>
        <w:t>Huelva.</w:t>
      </w:r>
    </w:p>
    <w:p w14:paraId="30E11ED1" w14:textId="2C21A4FC" w:rsidR="00822788" w:rsidRPr="003C1817" w:rsidRDefault="00822788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</w:t>
      </w:r>
      <w:r w:rsidR="00444C52">
        <w:rPr>
          <w:rFonts w:ascii="Mulish" w:hAnsi="Mulish"/>
        </w:rPr>
        <w:t xml:space="preserve"> actualizadas</w:t>
      </w:r>
      <w:r>
        <w:rPr>
          <w:rFonts w:ascii="Mulish" w:hAnsi="Mulish"/>
        </w:rPr>
        <w:t>.</w:t>
      </w:r>
    </w:p>
    <w:p w14:paraId="43F0C28A" w14:textId="57A5EAA3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444C5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444C52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09E08961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444C52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3F1D3BDB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444C52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59A2280C" w14:textId="05BB54DB" w:rsidR="00870F33" w:rsidRDefault="00870F33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CE4ED66" w14:textId="39591BBD" w:rsidR="00444C52" w:rsidRDefault="00444C52" w:rsidP="00444C52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A602A6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191DE969" w14:textId="77777777" w:rsidR="007152E2" w:rsidRDefault="007152E2" w:rsidP="007152E2">
      <w:pPr>
        <w:pStyle w:val="Sinespaciado"/>
        <w:spacing w:line="276" w:lineRule="auto"/>
        <w:jc w:val="right"/>
        <w:rPr>
          <w:rFonts w:ascii="Mulish" w:hAnsi="Mulish"/>
        </w:rPr>
      </w:pPr>
    </w:p>
    <w:p w14:paraId="48260F80" w14:textId="40D068E1" w:rsidR="007152E2" w:rsidRDefault="00DB2DA0" w:rsidP="00DB2DA0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2EDFBE95" w14:textId="6574DE17" w:rsidR="00DB2DA0" w:rsidRDefault="00DB2DA0" w:rsidP="00DB2DA0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Huelva</w:t>
      </w:r>
      <w:r>
        <w:rPr>
          <w:rFonts w:ascii="Mulish" w:eastAsia="Times New Roman" w:hAnsi="Mulish"/>
        </w:rPr>
        <w:t>, no se han recibido observaciones.</w:t>
      </w:r>
    </w:p>
    <w:bookmarkEnd w:id="10"/>
    <w:p w14:paraId="165444AD" w14:textId="77777777" w:rsidR="00DB2DA0" w:rsidRDefault="00DB2DA0" w:rsidP="00DB2DA0">
      <w:pPr>
        <w:pStyle w:val="Sinespaciado"/>
        <w:spacing w:line="276" w:lineRule="auto"/>
        <w:jc w:val="center"/>
        <w:rPr>
          <w:rFonts w:ascii="Mulish" w:hAnsi="Mulish"/>
        </w:rPr>
      </w:pPr>
    </w:p>
    <w:p w14:paraId="4ED8920A" w14:textId="77777777" w:rsidR="00F1771F" w:rsidRDefault="00F1771F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B2DCDFE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444C52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9F93" w14:textId="77777777" w:rsidR="0065519C" w:rsidRDefault="0065519C" w:rsidP="00F31BC3">
      <w:r>
        <w:separator/>
      </w:r>
    </w:p>
  </w:endnote>
  <w:endnote w:type="continuationSeparator" w:id="0">
    <w:p w14:paraId="072E730B" w14:textId="77777777" w:rsidR="0065519C" w:rsidRDefault="0065519C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DB2DA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DB2DA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CE4D" w14:textId="77777777" w:rsidR="0065519C" w:rsidRDefault="0065519C" w:rsidP="00F31BC3">
      <w:r>
        <w:separator/>
      </w:r>
    </w:p>
  </w:footnote>
  <w:footnote w:type="continuationSeparator" w:id="0">
    <w:p w14:paraId="2C7E5909" w14:textId="77777777" w:rsidR="0065519C" w:rsidRDefault="0065519C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FC5D6B8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3CB49A1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5F9E879F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5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4DD2"/>
    <w:rsid w:val="00237012"/>
    <w:rsid w:val="00242650"/>
    <w:rsid w:val="00243294"/>
    <w:rsid w:val="0024464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5DBD"/>
    <w:rsid w:val="00422B18"/>
    <w:rsid w:val="004311B3"/>
    <w:rsid w:val="004356CC"/>
    <w:rsid w:val="00441770"/>
    <w:rsid w:val="00444C52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2A7B"/>
    <w:rsid w:val="004C6440"/>
    <w:rsid w:val="004D0EAE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5519C"/>
    <w:rsid w:val="00661E94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D72C7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042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68A4"/>
    <w:rsid w:val="0093407A"/>
    <w:rsid w:val="00936779"/>
    <w:rsid w:val="00947271"/>
    <w:rsid w:val="009654DA"/>
    <w:rsid w:val="00965C69"/>
    <w:rsid w:val="00966461"/>
    <w:rsid w:val="0096694A"/>
    <w:rsid w:val="00967865"/>
    <w:rsid w:val="00982299"/>
    <w:rsid w:val="00982B8E"/>
    <w:rsid w:val="009A0E23"/>
    <w:rsid w:val="009A3DFB"/>
    <w:rsid w:val="009A5943"/>
    <w:rsid w:val="009A726E"/>
    <w:rsid w:val="009B080E"/>
    <w:rsid w:val="009B4F60"/>
    <w:rsid w:val="009B75CD"/>
    <w:rsid w:val="009C207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007D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2A6"/>
    <w:rsid w:val="00A608C3"/>
    <w:rsid w:val="00A659DD"/>
    <w:rsid w:val="00A670E9"/>
    <w:rsid w:val="00A677C6"/>
    <w:rsid w:val="00A720D9"/>
    <w:rsid w:val="00A7251D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432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2F2D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B2DA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A7D65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771F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05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82F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huelva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8877F7C58A48D48E16A2776279F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87FE8-CF77-4E60-BCC1-24F6C38C11E6}"/>
      </w:docPartPr>
      <w:docPartBody>
        <w:p w:rsidR="002927FE" w:rsidRDefault="00190C25" w:rsidP="00190C25">
          <w:pPr>
            <w:pStyle w:val="F68877F7C58A48D48E16A2776279F3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28C00CA34642D7B48CF522ADEAE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3A0AE-F7E1-4A0D-A4B3-5FFB2ADC7B69}"/>
      </w:docPartPr>
      <w:docPartBody>
        <w:p w:rsidR="002927FE" w:rsidRDefault="00190C25" w:rsidP="00190C25">
          <w:pPr>
            <w:pStyle w:val="7328C00CA34642D7B48CF522ADEAE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90C25"/>
    <w:rsid w:val="001B2525"/>
    <w:rsid w:val="00214E50"/>
    <w:rsid w:val="00260578"/>
    <w:rsid w:val="00271FF5"/>
    <w:rsid w:val="002927FE"/>
    <w:rsid w:val="002B40B0"/>
    <w:rsid w:val="002C5721"/>
    <w:rsid w:val="002D4E94"/>
    <w:rsid w:val="00350161"/>
    <w:rsid w:val="00356E65"/>
    <w:rsid w:val="0036222A"/>
    <w:rsid w:val="0038330C"/>
    <w:rsid w:val="003A66B7"/>
    <w:rsid w:val="003D3D7C"/>
    <w:rsid w:val="003D5EFD"/>
    <w:rsid w:val="0040305B"/>
    <w:rsid w:val="004327C5"/>
    <w:rsid w:val="00437E36"/>
    <w:rsid w:val="00443EA4"/>
    <w:rsid w:val="00473D58"/>
    <w:rsid w:val="004D25BC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D4D76"/>
    <w:rsid w:val="008E118A"/>
    <w:rsid w:val="008E3188"/>
    <w:rsid w:val="00A036B0"/>
    <w:rsid w:val="00A104A7"/>
    <w:rsid w:val="00AB484A"/>
    <w:rsid w:val="00AD7C28"/>
    <w:rsid w:val="00AE2C03"/>
    <w:rsid w:val="00B03CEF"/>
    <w:rsid w:val="00B103B1"/>
    <w:rsid w:val="00B42024"/>
    <w:rsid w:val="00B53F2F"/>
    <w:rsid w:val="00B6573C"/>
    <w:rsid w:val="00C32372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90C25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68877F7C58A48D48E16A2776279F3D8">
    <w:name w:val="F68877F7C58A48D48E16A2776279F3D8"/>
    <w:rsid w:val="00190C25"/>
    <w:pPr>
      <w:spacing w:after="160" w:line="259" w:lineRule="auto"/>
    </w:pPr>
  </w:style>
  <w:style w:type="paragraph" w:customStyle="1" w:styleId="7328C00CA34642D7B48CF522ADEAE463">
    <w:name w:val="7328C00CA34642D7B48CF522ADEAE463"/>
    <w:rsid w:val="00190C2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1165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2026-07-14T13:36:00Z</dcterms:created>
  <dcterms:modified xsi:type="dcterms:W3CDTF">2026-07-14T13:36:00Z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