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5C314FD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806DAE" w:rsidRPr="00806DAE">
        <w:rPr>
          <w:rFonts w:ascii="Mulish" w:hAnsi="Mulish"/>
          <w:szCs w:val="22"/>
        </w:rPr>
        <w:t>Consorcio Universitario del Centro Asociado a la UNED en La Palma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FB324E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1"/>
        <w:gridCol w:w="686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715B925" w:rsidR="00B628C5" w:rsidRPr="00806DAE" w:rsidRDefault="00806DAE" w:rsidP="00FB324E">
            <w:pPr>
              <w:jc w:val="both"/>
              <w:rPr>
                <w:rFonts w:ascii="Mulish" w:hAnsi="Mulish"/>
                <w:sz w:val="24"/>
              </w:rPr>
            </w:pPr>
            <w:r w:rsidRPr="00806DAE">
              <w:rPr>
                <w:rFonts w:ascii="Mulish" w:hAnsi="Mulish"/>
                <w:sz w:val="24"/>
              </w:rPr>
              <w:t>Consorcio Universitario del Centro Asociado a la UNED en La Palma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9C85354" w:rsidR="00B628C5" w:rsidRPr="00296787" w:rsidRDefault="00234DD2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6A854E6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B324E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090198B" w:rsidR="00B628C5" w:rsidRPr="00806DAE" w:rsidRDefault="00180043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806DAE" w:rsidRPr="00806DAE">
                <w:rPr>
                  <w:rStyle w:val="Hipervnculo"/>
                  <w:rFonts w:ascii="Mulish" w:hAnsi="Mulish"/>
                  <w:sz w:val="24"/>
                </w:rPr>
                <w:t>http://www.unedlapalma.es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8004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7A704FA" w:rsidR="00AF751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6B49FB99" w:rsidR="00AF751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67DE00E1" w:rsidR="00AF751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1134CE0" w:rsidR="00AF751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AB0B432" w:rsidR="00DF05BD" w:rsidRPr="00DF05BD" w:rsidRDefault="008B5C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3D75C7D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11F8866D" w:rsidR="00DF05BD" w:rsidRPr="00DF05BD" w:rsidRDefault="008B5C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5AC67EF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64D48EC0" w:rsidR="00DF05BD" w:rsidRPr="00DF05BD" w:rsidRDefault="008B5C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68016A6B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AB72F56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939BF01" w:rsidR="00DF05BD" w:rsidRPr="00DF05BD" w:rsidRDefault="00E4385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539E79C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4385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441C3AE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D5AE6DA" w:rsidR="00DF05BD" w:rsidRPr="00DF05BD" w:rsidRDefault="0018004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7DA82DBD" w:rsidR="00DF05BD" w:rsidRPr="00DF05BD" w:rsidRDefault="008B5C5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9C91CEB" w:rsidR="00DF05BD" w:rsidRPr="00DF05BD" w:rsidRDefault="0018004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409EABE" w:rsidR="00DF05BD" w:rsidRPr="00DF05BD" w:rsidRDefault="0018004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B26DE4D" w:rsidR="00DF05BD" w:rsidRPr="00DF05BD" w:rsidRDefault="008B5C5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C1C0ED3" w:rsidR="00DF05BD" w:rsidRPr="00DF05BD" w:rsidRDefault="0018004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116C766" w:rsidR="00DF05BD" w:rsidRPr="00DF05BD" w:rsidRDefault="0018004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324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B324E" w:rsidRPr="00FB324E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FB324E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FB324E" w:rsidRPr="00296787" w:rsidRDefault="00FB324E" w:rsidP="00FB32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FB324E" w:rsidRDefault="00FB324E" w:rsidP="00FB324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592B6B7269364E4F8B8959A103DF8F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FB324E" w:rsidRPr="00DF05BD" w:rsidRDefault="00FB324E" w:rsidP="00FB324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C63CC07" w:rsidR="00FB324E" w:rsidRPr="00DF05BD" w:rsidRDefault="00180043" w:rsidP="00FB324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68378019"/>
                <w:placeholder>
                  <w:docPart w:val="7A0FD5F8480C4FB38F7A18F4BCD6CF4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B324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B324E" w:rsidRPr="00FB324E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B5DBD25" w:rsidR="00DF05BD" w:rsidRPr="00DF05BD" w:rsidRDefault="008B5C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F8F6FFD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4EADAE91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4A132D3" w:rsidR="00DF05BD" w:rsidRPr="00DF05BD" w:rsidRDefault="008B5C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D47424C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917D498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F138B99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C1EF376" w:rsidR="00DF05BD" w:rsidRPr="00DF05BD" w:rsidRDefault="008B5C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BA80953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284EACA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E8FFE3F" w:rsidR="00DF05BD" w:rsidRPr="00DF05BD" w:rsidRDefault="0018004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53CDBCEF" w:rsidR="00DF05BD" w:rsidRPr="00DF05BD" w:rsidRDefault="0018004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C301CBF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19E99827" w:rsidR="00DF05BD" w:rsidRPr="00DF05BD" w:rsidRDefault="008B5C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10C4C3A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5C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B4F7446" w:rsidR="00DF05BD" w:rsidRPr="00DF05BD" w:rsidRDefault="008B5C5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FBCDB0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B841F21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7B4D42B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C6F67D8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52823FD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F72EA46" w:rsidR="00DF05BD" w:rsidRPr="00DF05BD" w:rsidRDefault="0018004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27D984F" w:rsidR="00DF05BD" w:rsidRPr="00DF05BD" w:rsidRDefault="00180043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696B9B20" w:rsidR="00DF05BD" w:rsidRPr="00DF05BD" w:rsidRDefault="00180043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B26955D" w:rsidR="00DF05BD" w:rsidRPr="00DF05BD" w:rsidRDefault="0018004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0305FCC" w:rsidR="00DF05BD" w:rsidRPr="00DF05BD" w:rsidRDefault="0018004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8CF3651" w:rsidR="00DF05BD" w:rsidRPr="00DF05BD" w:rsidRDefault="0018004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C62B4C4" w:rsidR="00DF05BD" w:rsidRPr="00DF05BD" w:rsidRDefault="0018004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A37AA14" w:rsidR="00DF05BD" w:rsidRPr="00DF05BD" w:rsidRDefault="00E86EE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886D987" w:rsidR="00DF05BD" w:rsidRPr="00DF05BD" w:rsidRDefault="0018004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739AB3B" w:rsidR="00DF05BD" w:rsidRPr="00DF05BD" w:rsidRDefault="00E4385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31</w:t>
            </w:r>
          </w:p>
        </w:tc>
        <w:tc>
          <w:tcPr>
            <w:tcW w:w="2806" w:type="dxa"/>
          </w:tcPr>
          <w:p w14:paraId="3E03AC72" w14:textId="13B44E65" w:rsidR="00DF05BD" w:rsidRPr="00DF05BD" w:rsidRDefault="00FB324E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6A7B415" w:rsidR="002A7C57" w:rsidRPr="00CA4A0C" w:rsidRDefault="00E4385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85" w:type="dxa"/>
          </w:tcPr>
          <w:p w14:paraId="33CF1936" w14:textId="7655B8E2" w:rsidR="002A7C57" w:rsidRPr="00816885" w:rsidRDefault="00E4385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5EFE6093" w:rsidR="002A7C57" w:rsidRPr="00816885" w:rsidRDefault="00E43856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  <w:r w:rsidR="00FB324E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6B88E28E" w:rsidR="00786855" w:rsidRPr="00786855" w:rsidRDefault="00180043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806DAE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3F31E311" w14:textId="77777777" w:rsidR="00D4772C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D4772C">
        <w:rPr>
          <w:rFonts w:ascii="Mulish" w:hAnsi="Mulish"/>
          <w:lang w:bidi="es-ES"/>
        </w:rPr>
        <w:fldChar w:fldCharType="begin"/>
      </w:r>
      <w:r w:rsidR="00D4772C">
        <w:rPr>
          <w:rFonts w:ascii="Mulish" w:hAnsi="Mulish"/>
          <w:lang w:bidi="es-ES"/>
        </w:rPr>
        <w:instrText xml:space="preserve"> LINK Excel.Sheet.12 "C:\\Users\\mariadelcarmen.motos\\Documents\\Trabajo fuera red\\Segunda vuelta SPI\\159-CU UNED La Palma\\2026\\159 Excel CU UNED La Palma 2026.xlsx" "Tablas!F2C1:F7C9" \a \f 4 \h </w:instrText>
      </w:r>
      <w:r w:rsidR="00D4772C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D4772C" w:rsidRPr="00D4772C" w14:paraId="40491376" w14:textId="77777777" w:rsidTr="00D4772C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4A382C4" w14:textId="191E6C6A" w:rsidR="00D4772C" w:rsidRPr="00D4772C" w:rsidRDefault="00D4772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DC58BD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3454C10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83CFF6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CDFB83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36C70C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C7F1E3B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3B7957A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EE2D36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4772C" w:rsidRPr="00D4772C" w14:paraId="42F0C143" w14:textId="77777777" w:rsidTr="00D4772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E7C5B1A" w14:textId="77777777" w:rsidR="00D4772C" w:rsidRPr="00D4772C" w:rsidRDefault="00D4772C" w:rsidP="00D4772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BFC7F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68230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15AA61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35F9F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C46C4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7B9684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4A5045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F64CE5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8,6</w:t>
            </w:r>
          </w:p>
        </w:tc>
      </w:tr>
      <w:tr w:rsidR="00D4772C" w:rsidRPr="00D4772C" w14:paraId="789FBFA4" w14:textId="77777777" w:rsidTr="00D4772C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932F98A" w14:textId="77777777" w:rsidR="00D4772C" w:rsidRPr="00D4772C" w:rsidRDefault="00D4772C" w:rsidP="00D4772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9BE093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033F25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9A3CD1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1BF79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F72C23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64F5FB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3D9207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17C2FA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D4772C" w:rsidRPr="00D4772C" w14:paraId="4010EF40" w14:textId="77777777" w:rsidTr="00D4772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387FA14" w14:textId="77777777" w:rsidR="00D4772C" w:rsidRPr="00D4772C" w:rsidRDefault="00D4772C" w:rsidP="00D4772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91A2B7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1C0AF8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DD8053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90946A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9AA36B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7BEB8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087C75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9B4E1F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D4772C" w:rsidRPr="00D4772C" w14:paraId="2C42B7A5" w14:textId="77777777" w:rsidTr="00D4772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4B74AFB" w14:textId="77777777" w:rsidR="00D4772C" w:rsidRPr="00D4772C" w:rsidRDefault="00D4772C" w:rsidP="00D4772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C46C21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750BE0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555AB4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858C6D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68EDB0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736CB3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1E0137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21944B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D4772C" w:rsidRPr="00D4772C" w14:paraId="6C021AC4" w14:textId="77777777" w:rsidTr="00D4772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68C09D7" w14:textId="77777777" w:rsidR="00D4772C" w:rsidRPr="00D4772C" w:rsidRDefault="00D4772C" w:rsidP="00D4772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56228D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C6831E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7A1181F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2751C7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1790414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A9E435D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48B274C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6F4049" w14:textId="77777777" w:rsidR="00D4772C" w:rsidRPr="00D4772C" w:rsidRDefault="00D4772C" w:rsidP="00D4772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4772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3,2</w:t>
            </w:r>
          </w:p>
        </w:tc>
      </w:tr>
    </w:tbl>
    <w:p w14:paraId="61A1A53C" w14:textId="27C9C0C6" w:rsidR="005F3288" w:rsidRDefault="00D4772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F3288">
        <w:rPr>
          <w:rFonts w:ascii="Mulish" w:hAnsi="Mulish"/>
          <w:lang w:bidi="es-ES"/>
        </w:rPr>
        <w:fldChar w:fldCharType="begin"/>
      </w:r>
      <w:r w:rsidR="005F3288">
        <w:rPr>
          <w:rFonts w:ascii="Mulish" w:hAnsi="Mulish"/>
          <w:lang w:bidi="es-ES"/>
        </w:rPr>
        <w:instrText xml:space="preserve"> LINK Excel.Sheet.12 "C:\\Users\\maria.bonache\\Desktop\\Excel CU UNED La Palma 2026.xlsx" "Tablas!F2C1:F7C9" \a \f 4 \h </w:instrText>
      </w:r>
      <w:r w:rsidR="005F3288">
        <w:rPr>
          <w:rFonts w:ascii="Mulish" w:hAnsi="Mulish"/>
          <w:lang w:bidi="es-ES"/>
        </w:rPr>
        <w:fldChar w:fldCharType="separate"/>
      </w:r>
    </w:p>
    <w:p w14:paraId="0D0031AF" w14:textId="5C00BD46" w:rsidR="001E106B" w:rsidRPr="00296787" w:rsidRDefault="005F3288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44644">
        <w:rPr>
          <w:rFonts w:ascii="Mulish" w:hAnsi="Mulish"/>
          <w:lang w:bidi="es-ES"/>
        </w:rPr>
        <w:t>3,</w:t>
      </w:r>
      <w:r w:rsidR="00D4772C">
        <w:rPr>
          <w:rFonts w:ascii="Mulish" w:hAnsi="Mulish"/>
          <w:lang w:bidi="es-ES"/>
        </w:rPr>
        <w:t>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DA9E32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10766C">
        <w:rPr>
          <w:rFonts w:ascii="Mulish" w:hAnsi="Mulish"/>
        </w:rPr>
        <w:t>n</w:t>
      </w:r>
      <w:r w:rsidR="00075E8E">
        <w:rPr>
          <w:rFonts w:ascii="Mulish" w:hAnsi="Mulish"/>
        </w:rPr>
        <w:t>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</w:t>
      </w:r>
      <w:r w:rsidR="005F3288">
        <w:rPr>
          <w:rFonts w:ascii="Mulish" w:hAnsi="Mulish"/>
          <w:szCs w:val="22"/>
        </w:rPr>
        <w:t xml:space="preserve"> La Palma</w:t>
      </w:r>
      <w:r w:rsidR="003C4F71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D4772C">
        <w:rPr>
          <w:rFonts w:ascii="Mulish" w:hAnsi="Mulish"/>
          <w:lang w:bidi="es-ES"/>
        </w:rPr>
        <w:t>no se produce variación en su ICIO, ya que no se ha aplicado</w:t>
      </w:r>
      <w:r w:rsidR="0010766C">
        <w:rPr>
          <w:rFonts w:ascii="Mulish" w:hAnsi="Mulish"/>
          <w:lang w:bidi="es-ES"/>
        </w:rPr>
        <w:t xml:space="preserve"> </w:t>
      </w:r>
      <w:r w:rsidR="00F9404A">
        <w:rPr>
          <w:rFonts w:ascii="Mulish" w:hAnsi="Mulish"/>
          <w:lang w:bidi="es-ES"/>
        </w:rPr>
        <w:t>ninguna</w:t>
      </w:r>
      <w:r w:rsidR="0024464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EC0C4D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41CC67C1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D4772C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9443B5B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D4772C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BE7947B" w14:textId="620598F5" w:rsidR="008E04D9" w:rsidRDefault="008E04D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aplicable, tanto los estatutos como las normas que regulan el marco jurídico general en el que desarrollan su actividad.</w:t>
      </w:r>
    </w:p>
    <w:p w14:paraId="0BC9D62F" w14:textId="5609EC7A" w:rsidR="008E04D9" w:rsidRDefault="008E04D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funciones.</w:t>
      </w:r>
    </w:p>
    <w:p w14:paraId="0C79D9C8" w14:textId="6829709A" w:rsidR="008E04D9" w:rsidRDefault="008E04D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D4772C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D4772C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D4772C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A2F69A2" w14:textId="0305DDB1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3166E2D" w14:textId="22D06027" w:rsidR="008E04D9" w:rsidRDefault="008E04D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0AD99DD" w14:textId="2F057709" w:rsidR="004E5C4E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7FB456F4" w14:textId="297449F1" w:rsidR="008E04D9" w:rsidRPr="006A26D3" w:rsidRDefault="008E04D9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BA045FF" w14:textId="1DDBB8D7" w:rsid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114EC47C" w14:textId="79497F93" w:rsidR="008E04D9" w:rsidRPr="006A26D3" w:rsidRDefault="008E04D9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Los </w:t>
      </w:r>
      <w:r w:rsidRPr="008E04D9">
        <w:rPr>
          <w:rFonts w:ascii="Mulish" w:hAnsi="Mulish"/>
        </w:rPr>
        <w:t>indicadores de medida y valoración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3F67D99E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</w:t>
      </w:r>
      <w:r w:rsidR="00D4772C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6E0FF54" w14:textId="5B7906CD" w:rsidR="008E04D9" w:rsidRDefault="008E04D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contratos adjudicados.</w:t>
      </w:r>
    </w:p>
    <w:p w14:paraId="3F978650" w14:textId="52540A20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7D15559F" w14:textId="0382AB92" w:rsidR="008E04D9" w:rsidRDefault="008E04D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desistimientos y renuncias.</w:t>
      </w:r>
    </w:p>
    <w:p w14:paraId="598514AA" w14:textId="77777777" w:rsidR="00D4772C" w:rsidRDefault="00D4772C" w:rsidP="00D4772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0DFB3CE9" w14:textId="6176A0A9" w:rsidR="00B41F96" w:rsidRPr="008E04D9" w:rsidRDefault="00D4772C" w:rsidP="00D4772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5B0C07"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63ACF3D" w14:textId="0C190883" w:rsidR="008E04D9" w:rsidRPr="008E04D9" w:rsidRDefault="008E04D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contratos menores.</w:t>
      </w:r>
    </w:p>
    <w:p w14:paraId="37684CE0" w14:textId="15A673C4" w:rsidR="008E04D9" w:rsidRPr="003C1817" w:rsidRDefault="008E04D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5833FB4F" w:rsidR="00F367E7" w:rsidRPr="008E04D9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</w:t>
      </w:r>
      <w:r w:rsidR="008E04D9">
        <w:rPr>
          <w:rFonts w:ascii="Mulish" w:hAnsi="Mulish"/>
        </w:rPr>
        <w:t>La Palma.</w:t>
      </w:r>
    </w:p>
    <w:p w14:paraId="5D3CE861" w14:textId="1F6F736A" w:rsidR="008E04D9" w:rsidRPr="006A26D3" w:rsidRDefault="008E04D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Los presupuestos.</w:t>
      </w:r>
    </w:p>
    <w:p w14:paraId="30E11ED1" w14:textId="285BB22B" w:rsidR="00822788" w:rsidRPr="003C1817" w:rsidRDefault="00822788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anuales.</w:t>
      </w:r>
    </w:p>
    <w:p w14:paraId="5F73B8D8" w14:textId="77777777" w:rsidR="00D4772C" w:rsidRDefault="00F367E7" w:rsidP="00D4772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D4772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D4772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7" w:name="_Hlk231307238"/>
      <w:r w:rsidR="00D4772C">
        <w:rPr>
          <w:rFonts w:ascii="Mulish" w:hAnsi="Mulish"/>
        </w:rPr>
        <w:t>Si no existieran, debe especificarse este extremo</w:t>
      </w:r>
      <w:bookmarkEnd w:id="7"/>
      <w:r w:rsidR="00D4772C">
        <w:rPr>
          <w:rFonts w:ascii="Mulish" w:hAnsi="Mulish"/>
        </w:rPr>
        <w:t>.</w:t>
      </w:r>
    </w:p>
    <w:p w14:paraId="5F93364E" w14:textId="1A1B85FF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D4772C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1B96657B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D4772C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3B2B7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59A2280C" w14:textId="05BB54DB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7EB316AB" w14:textId="77777777" w:rsidR="00F1771F" w:rsidRDefault="00F1771F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1315C46" w14:textId="42AEEE20" w:rsidR="00D4772C" w:rsidRDefault="00D4772C" w:rsidP="00D4772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191DE96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8041011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D4772C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0EE924B6" w14:textId="4BE692CF" w:rsidR="00180043" w:rsidRDefault="00180043" w:rsidP="00180043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79AEE0E" w14:textId="7555A30A" w:rsidR="00180043" w:rsidRDefault="00180043" w:rsidP="00180043">
      <w:pPr>
        <w:pStyle w:val="Prrafodelista"/>
        <w:contextualSpacing w:val="0"/>
        <w:jc w:val="both"/>
        <w:rPr>
          <w:rFonts w:ascii="Mulish" w:hAnsi="Mulish"/>
        </w:rPr>
      </w:pPr>
      <w:bookmarkStart w:id="8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La Palma</w:t>
      </w:r>
      <w:r>
        <w:rPr>
          <w:rFonts w:ascii="Mulish" w:eastAsia="Times New Roman" w:hAnsi="Mulish"/>
        </w:rPr>
        <w:t>, no se han recibido observaciones.</w:t>
      </w:r>
      <w:bookmarkEnd w:id="8"/>
    </w:p>
    <w:sectPr w:rsidR="00180043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A53D" w14:textId="77777777" w:rsidR="008D2DE7" w:rsidRDefault="008D2DE7" w:rsidP="00F31BC3">
      <w:r>
        <w:separator/>
      </w:r>
    </w:p>
  </w:endnote>
  <w:endnote w:type="continuationSeparator" w:id="0">
    <w:p w14:paraId="70D8072F" w14:textId="77777777" w:rsidR="008D2DE7" w:rsidRDefault="008D2DE7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180043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18004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6768" w14:textId="77777777" w:rsidR="008D2DE7" w:rsidRDefault="008D2DE7" w:rsidP="00F31BC3">
      <w:r>
        <w:separator/>
      </w:r>
    </w:p>
  </w:footnote>
  <w:footnote w:type="continuationSeparator" w:id="0">
    <w:p w14:paraId="4C67E3D9" w14:textId="77777777" w:rsidR="008D2DE7" w:rsidRDefault="008D2DE7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1D22F0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764259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2EAB943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9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B220E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8"/>
  </w:num>
  <w:num w:numId="26">
    <w:abstractNumId w:val="25"/>
  </w:num>
  <w:num w:numId="27">
    <w:abstractNumId w:val="13"/>
  </w:num>
  <w:num w:numId="28">
    <w:abstractNumId w:val="27"/>
  </w:num>
  <w:num w:numId="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80043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4DD2"/>
    <w:rsid w:val="00237012"/>
    <w:rsid w:val="00242650"/>
    <w:rsid w:val="00243294"/>
    <w:rsid w:val="0024464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288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D72C7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6DAE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B5C55"/>
    <w:rsid w:val="008D2DE7"/>
    <w:rsid w:val="008D6E75"/>
    <w:rsid w:val="008E007D"/>
    <w:rsid w:val="008E04D9"/>
    <w:rsid w:val="008F0042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68A4"/>
    <w:rsid w:val="0093407A"/>
    <w:rsid w:val="00936779"/>
    <w:rsid w:val="00947271"/>
    <w:rsid w:val="009654DA"/>
    <w:rsid w:val="00965C69"/>
    <w:rsid w:val="00966461"/>
    <w:rsid w:val="0096694A"/>
    <w:rsid w:val="00967865"/>
    <w:rsid w:val="00972A17"/>
    <w:rsid w:val="00982299"/>
    <w:rsid w:val="00982B8E"/>
    <w:rsid w:val="009A0E23"/>
    <w:rsid w:val="009A3DFB"/>
    <w:rsid w:val="009A5943"/>
    <w:rsid w:val="009A726E"/>
    <w:rsid w:val="009B080E"/>
    <w:rsid w:val="009B4F60"/>
    <w:rsid w:val="009B75CD"/>
    <w:rsid w:val="009C207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007D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432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4772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43856"/>
    <w:rsid w:val="00E51AC4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A7D65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771F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05D"/>
    <w:rsid w:val="00F855DF"/>
    <w:rsid w:val="00F92186"/>
    <w:rsid w:val="00F931B5"/>
    <w:rsid w:val="00F9404A"/>
    <w:rsid w:val="00F95333"/>
    <w:rsid w:val="00F963BE"/>
    <w:rsid w:val="00FA0C58"/>
    <w:rsid w:val="00FA11BE"/>
    <w:rsid w:val="00FA1911"/>
    <w:rsid w:val="00FA5997"/>
    <w:rsid w:val="00FA5AFD"/>
    <w:rsid w:val="00FB324E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32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unedlapalm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92B6B7269364E4F8B8959A103DF8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A3C80-F53E-43A3-A230-EE16DBFC8343}"/>
      </w:docPartPr>
      <w:docPartBody>
        <w:p w:rsidR="0094148D" w:rsidRDefault="00F41AFA" w:rsidP="00F41AFA">
          <w:pPr>
            <w:pStyle w:val="592B6B7269364E4F8B8959A103DF8F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0FD5F8480C4FB38F7A18F4BCD6C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B1878-0C86-4407-8237-52FB9D13A046}"/>
      </w:docPartPr>
      <w:docPartBody>
        <w:p w:rsidR="0094148D" w:rsidRDefault="00F41AFA" w:rsidP="00F41AFA">
          <w:pPr>
            <w:pStyle w:val="7A0FD5F8480C4FB38F7A18F4BCD6CF4A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50161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73D58"/>
    <w:rsid w:val="004D25BC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D4D76"/>
    <w:rsid w:val="008E118A"/>
    <w:rsid w:val="008E3188"/>
    <w:rsid w:val="0094148D"/>
    <w:rsid w:val="00992C71"/>
    <w:rsid w:val="00A036B0"/>
    <w:rsid w:val="00A104A7"/>
    <w:rsid w:val="00AB484A"/>
    <w:rsid w:val="00AD7C28"/>
    <w:rsid w:val="00AE2C03"/>
    <w:rsid w:val="00B103B1"/>
    <w:rsid w:val="00B42024"/>
    <w:rsid w:val="00B53F2F"/>
    <w:rsid w:val="00B6426E"/>
    <w:rsid w:val="00B6573C"/>
    <w:rsid w:val="00C32372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41AFA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41AFA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592B6B7269364E4F8B8959A103DF8F05">
    <w:name w:val="592B6B7269364E4F8B8959A103DF8F05"/>
    <w:rsid w:val="00F41AFA"/>
    <w:pPr>
      <w:spacing w:after="160" w:line="259" w:lineRule="auto"/>
    </w:pPr>
  </w:style>
  <w:style w:type="paragraph" w:customStyle="1" w:styleId="7A0FD5F8480C4FB38F7A18F4BCD6CF4A">
    <w:name w:val="7A0FD5F8480C4FB38F7A18F4BCD6CF4A"/>
    <w:rsid w:val="00F41AF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1191</Words>
  <Characters>6552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2026-07-14T13:42:00Z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