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502E4FA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C073F3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502E4FA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C073F3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ECDF7E4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035404" w:rsidRPr="00035404">
        <w:rPr>
          <w:rFonts w:ascii="Mulish" w:hAnsi="Mulish"/>
          <w:szCs w:val="22"/>
        </w:rPr>
        <w:t>Consorcio Universitario del Centro Asociado a la UNED en La Rioja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D10673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9B63B3C" w:rsidR="00B628C5" w:rsidRPr="00035404" w:rsidRDefault="00035404" w:rsidP="00D10673">
            <w:pPr>
              <w:jc w:val="both"/>
              <w:rPr>
                <w:rFonts w:ascii="Mulish" w:hAnsi="Mulish"/>
                <w:sz w:val="24"/>
              </w:rPr>
            </w:pPr>
            <w:r w:rsidRPr="00035404">
              <w:rPr>
                <w:rFonts w:ascii="Mulish" w:hAnsi="Mulish"/>
                <w:sz w:val="24"/>
              </w:rPr>
              <w:t>Consorcio Universitario del Centro Asociado a la UNED en La Rioja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9C85354" w:rsidR="00B628C5" w:rsidRPr="00296787" w:rsidRDefault="00234DD2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5C7E3FD9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10673">
              <w:rPr>
                <w:rFonts w:ascii="Mulish" w:hAnsi="Mulish"/>
                <w:sz w:val="24"/>
              </w:rPr>
              <w:t>1</w:t>
            </w:r>
            <w:r w:rsidR="00A82BA3">
              <w:rPr>
                <w:rFonts w:ascii="Mulish" w:hAnsi="Mulish"/>
                <w:sz w:val="24"/>
              </w:rPr>
              <w:t>5</w:t>
            </w:r>
            <w:r w:rsidR="00D10673">
              <w:rPr>
                <w:rFonts w:ascii="Mulish" w:hAnsi="Mulish"/>
                <w:sz w:val="24"/>
              </w:rPr>
              <w:t>/0</w:t>
            </w:r>
            <w:r w:rsidR="00A82BA3">
              <w:rPr>
                <w:rFonts w:ascii="Mulish" w:hAnsi="Mulish"/>
                <w:sz w:val="24"/>
              </w:rPr>
              <w:t>7</w:t>
            </w:r>
            <w:r w:rsidR="00D10673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F792329" w:rsidR="00B628C5" w:rsidRPr="00035404" w:rsidRDefault="0085299F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035404" w:rsidRPr="00035404">
                <w:rPr>
                  <w:rStyle w:val="Hipervnculo"/>
                  <w:rFonts w:ascii="Mulish" w:hAnsi="Mulish"/>
                  <w:sz w:val="24"/>
                </w:rPr>
                <w:t>https://www.unedlarioja.es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5299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66E9871" w:rsidR="00AF751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D18EAEC" w:rsidR="00AF751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CF0415B" w:rsidR="00AF751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D2E6CB4" w:rsidR="00AF751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78469D4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B15300F" w:rsidR="00DF05BD" w:rsidRPr="00DF05BD" w:rsidRDefault="0085299F" w:rsidP="00D1067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ED6E50B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651B259" w:rsidR="00DF05BD" w:rsidRPr="00DF05BD" w:rsidRDefault="00A300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C924398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00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10BA500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9C1CBE1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F24A4EE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6487F8A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857B25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14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81E7670" w:rsidR="00DF05BD" w:rsidRPr="00DF05BD" w:rsidRDefault="0085299F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25F63CB" w:rsidR="00DF05BD" w:rsidRPr="00DF05BD" w:rsidRDefault="00C43AD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D4704D0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3D85854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8103BC5" w:rsidR="00DF05BD" w:rsidRPr="00DF05BD" w:rsidRDefault="00C43AD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0C0C470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D548640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5D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5D17">
              <w:rPr>
                <w:szCs w:val="18"/>
              </w:rPr>
              <w:t xml:space="preserve">. </w:t>
            </w:r>
            <w:r w:rsidR="00345D17" w:rsidRPr="00345D1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345D17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345D17" w:rsidRPr="00296787" w:rsidRDefault="00345D17" w:rsidP="00345D1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345D17" w:rsidRDefault="00345D17" w:rsidP="00345D17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7692A394C40C4BC19B4ECC9AB725F16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345D17" w:rsidRPr="00DF05BD" w:rsidRDefault="00345D17" w:rsidP="00345D17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EB42959" w:rsidR="00345D17" w:rsidRPr="00DF05BD" w:rsidRDefault="0085299F" w:rsidP="00345D1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77267600"/>
                <w:placeholder>
                  <w:docPart w:val="C788799BD273474DB47431FFC817C0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5D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5D17">
              <w:rPr>
                <w:szCs w:val="18"/>
              </w:rPr>
              <w:t xml:space="preserve">. </w:t>
            </w:r>
            <w:r w:rsidR="00345D17" w:rsidRPr="00345D1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B1D2751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4F84156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0D388C1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A50FFA7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EAAC0DE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6D72C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446EF00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E786550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3358696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8C1219B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EEE084E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7C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04FA6D2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629B811C" w:rsidR="00DF05BD" w:rsidRPr="00DF05BD" w:rsidRDefault="0085299F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E8CC580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20AF1FA" w:rsidR="00DF05BD" w:rsidRPr="00DF05BD" w:rsidRDefault="001947B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125B61E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7C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99BED6" w:rsidR="00DF05BD" w:rsidRPr="00DF05BD" w:rsidRDefault="001947B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0C52535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7C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99E997D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5560F90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0ACB3DE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3D71801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68247B" w:rsidR="00DF05BD" w:rsidRPr="00DF05BD" w:rsidRDefault="0085299F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6648303" w:rsidR="00DF05BD" w:rsidRPr="00DF05BD" w:rsidRDefault="0085299F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ECBFD90" w:rsidR="00DF05BD" w:rsidRPr="00DF05BD" w:rsidRDefault="0085299F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7C6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15CE999" w:rsidR="00DF05BD" w:rsidRPr="00DF05BD" w:rsidRDefault="008529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ABC6670" w:rsidR="00DF05BD" w:rsidRPr="00DF05BD" w:rsidRDefault="008529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405DF0F" w:rsidR="00DF05BD" w:rsidRPr="00DF05BD" w:rsidRDefault="008529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52EE016" w:rsidR="00DF05BD" w:rsidRPr="00DF05BD" w:rsidRDefault="008529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04240C1" w:rsidR="00DF05BD" w:rsidRPr="00DF05BD" w:rsidRDefault="0085299F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791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9C6ABE5" w:rsidR="00DF05BD" w:rsidRPr="00DF05BD" w:rsidRDefault="0096646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D931A7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  <w:tc>
          <w:tcPr>
            <w:tcW w:w="2806" w:type="dxa"/>
          </w:tcPr>
          <w:p w14:paraId="3E03AC72" w14:textId="032E4E14" w:rsidR="00DF05BD" w:rsidRPr="00DF05BD" w:rsidRDefault="00090D4D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5EE3332" w:rsidR="002A7C57" w:rsidRPr="00CA4A0C" w:rsidRDefault="0096646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D931A7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5" w:type="dxa"/>
          </w:tcPr>
          <w:p w14:paraId="33CF1936" w14:textId="4CA3D17F" w:rsidR="002A7C57" w:rsidRPr="00816885" w:rsidRDefault="00090D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8, una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101ABEFB" w:rsidR="002A7C57" w:rsidRPr="00816885" w:rsidRDefault="00090D4D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332BB4A2" w:rsidR="00786855" w:rsidRPr="00786855" w:rsidRDefault="0085299F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0D4EE5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32A82459" w14:textId="7FF10461" w:rsidR="00C073F3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090D4D">
        <w:rPr>
          <w:rFonts w:ascii="Mulish" w:hAnsi="Mulish"/>
          <w:lang w:bidi="es-ES"/>
        </w:rPr>
        <w:fldChar w:fldCharType="begin"/>
      </w:r>
      <w:r w:rsidR="00090D4D">
        <w:rPr>
          <w:rFonts w:ascii="Mulish" w:hAnsi="Mulish"/>
          <w:lang w:bidi="es-ES"/>
        </w:rPr>
        <w:instrText xml:space="preserve"> LINK </w:instrText>
      </w:r>
      <w:r w:rsidR="00C073F3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Institucional\\Revisiones\\160-CU UNED La Rioja\\2026\\160 Excel CU UNED La Rioja definitivo 2026.xlsx" Tablas!F2C1:F7C9 </w:instrText>
      </w:r>
      <w:r w:rsidR="00090D4D">
        <w:rPr>
          <w:rFonts w:ascii="Mulish" w:hAnsi="Mulish"/>
          <w:lang w:bidi="es-ES"/>
        </w:rPr>
        <w:instrText xml:space="preserve">\a \f 4 \h </w:instrText>
      </w:r>
      <w:r w:rsidR="00C073F3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C073F3" w:rsidRPr="00C073F3" w14:paraId="17466182" w14:textId="77777777" w:rsidTr="009E0458">
        <w:trPr>
          <w:divId w:val="735708710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EF0F723" w14:textId="4A762CF9" w:rsidR="00C073F3" w:rsidRPr="00C073F3" w:rsidRDefault="00C073F3" w:rsidP="00C073F3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D45F559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E22614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1DBC9C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7D96CC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2DF33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D778F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1477CCF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8BE113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C073F3" w:rsidRPr="00C073F3" w14:paraId="712EDA04" w14:textId="77777777" w:rsidTr="009E0458">
        <w:trPr>
          <w:divId w:val="735708710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177645" w14:textId="77777777" w:rsidR="00C073F3" w:rsidRPr="00C073F3" w:rsidRDefault="00C073F3" w:rsidP="00C073F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20F7D4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D053C9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2B39B6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51BFFB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3EB0E4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14D0DB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9D139D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52,5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062E65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</w:tr>
      <w:tr w:rsidR="00C073F3" w:rsidRPr="00C073F3" w14:paraId="6B16A5CE" w14:textId="77777777" w:rsidTr="009E0458">
        <w:trPr>
          <w:divId w:val="735708710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D6EB913" w14:textId="77777777" w:rsidR="00C073F3" w:rsidRPr="00C073F3" w:rsidRDefault="00C073F3" w:rsidP="00C073F3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BEDDDB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51C6C4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432D7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34D78B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3DE61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B18854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C7D548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4E1208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C073F3" w:rsidRPr="00C073F3" w14:paraId="24143436" w14:textId="77777777" w:rsidTr="009E0458">
        <w:trPr>
          <w:divId w:val="735708710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EE3B510" w14:textId="77777777" w:rsidR="00C073F3" w:rsidRPr="00C073F3" w:rsidRDefault="00C073F3" w:rsidP="00C073F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A60FEF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BE3DF5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5BBCB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62A039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A9A75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848486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DCE80F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BF906B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34,4</w:t>
            </w:r>
          </w:p>
        </w:tc>
      </w:tr>
      <w:tr w:rsidR="00C073F3" w:rsidRPr="00C073F3" w14:paraId="2BAFCC8D" w14:textId="77777777" w:rsidTr="009E0458">
        <w:trPr>
          <w:divId w:val="735708710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23BF34" w14:textId="77777777" w:rsidR="00C073F3" w:rsidRPr="00C073F3" w:rsidRDefault="00C073F3" w:rsidP="00C073F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6B0197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28AD35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89C2A9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FDC9A0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2CDF43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7DC29D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9FE07F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742B59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C073F3" w:rsidRPr="00C073F3" w14:paraId="62B95AEC" w14:textId="77777777" w:rsidTr="009E0458">
        <w:trPr>
          <w:divId w:val="735708710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2470130" w14:textId="77777777" w:rsidR="00C073F3" w:rsidRPr="00C073F3" w:rsidRDefault="00C073F3" w:rsidP="00C073F3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905383F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84BB05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AB9B3B5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12FEB05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57BE23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261BB6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401CFA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488E4AC" w14:textId="77777777" w:rsidR="00C073F3" w:rsidRPr="00C073F3" w:rsidRDefault="00C073F3" w:rsidP="00C073F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073F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43,2</w:t>
            </w:r>
          </w:p>
        </w:tc>
      </w:tr>
    </w:tbl>
    <w:p w14:paraId="4E7C1603" w14:textId="0502E9C3" w:rsidR="0092465F" w:rsidRDefault="00090D4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92465F">
        <w:rPr>
          <w:rFonts w:ascii="Mulish" w:hAnsi="Mulish"/>
          <w:lang w:bidi="es-ES"/>
        </w:rPr>
        <w:fldChar w:fldCharType="begin"/>
      </w:r>
      <w:r w:rsidR="0092465F">
        <w:rPr>
          <w:rFonts w:ascii="Mulish" w:hAnsi="Mulish"/>
          <w:lang w:bidi="es-ES"/>
        </w:rPr>
        <w:instrText xml:space="preserve"> LINK Excel.Sheet.12 "C:\\Users\\mariadelcarmen.motos\\Documents\\Trabajo fuera red\\Segunda vuelta SPI\\160-CU UNED La Rioja\\2026\\160 Excel CU UNED La Rioja 2026.xlsx" "Tablas!F2C1:F7C9" \a \f 4 \h </w:instrText>
      </w:r>
      <w:r w:rsidR="0092465F">
        <w:rPr>
          <w:rFonts w:ascii="Mulish" w:hAnsi="Mulish"/>
          <w:lang w:bidi="es-ES"/>
        </w:rPr>
        <w:fldChar w:fldCharType="separate"/>
      </w:r>
    </w:p>
    <w:p w14:paraId="0D0031AF" w14:textId="04AFF2AB" w:rsidR="001E106B" w:rsidRPr="00296787" w:rsidRDefault="0092465F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90D4D">
        <w:rPr>
          <w:rFonts w:ascii="Mulish" w:hAnsi="Mulish"/>
          <w:lang w:bidi="es-ES"/>
        </w:rPr>
        <w:t>43,2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4A9AB88F" w14:textId="64797792" w:rsidR="0092465F" w:rsidRPr="00296787" w:rsidRDefault="001E106B" w:rsidP="0092465F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090D4D">
        <w:rPr>
          <w:rFonts w:ascii="Mulish" w:hAnsi="Mulish"/>
        </w:rPr>
        <w:t>considera insuficiente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333AA2">
        <w:rPr>
          <w:rFonts w:ascii="Mulish" w:hAnsi="Mulish"/>
          <w:szCs w:val="22"/>
        </w:rPr>
        <w:t xml:space="preserve"> La Rioja</w:t>
      </w:r>
      <w:r w:rsidR="0092465F">
        <w:rPr>
          <w:rFonts w:ascii="Mulish" w:hAnsi="Mulish"/>
          <w:szCs w:val="22"/>
        </w:rPr>
        <w:t xml:space="preserve">, </w:t>
      </w:r>
      <w:r w:rsidR="00090D4D">
        <w:rPr>
          <w:rFonts w:ascii="Mulish" w:hAnsi="Mulish"/>
          <w:szCs w:val="22"/>
        </w:rPr>
        <w:t>a pesar de la mejora experimentada. Con respecto a 2025, el ICIO se incremente en 23 puntos porcentuales, ya que se</w:t>
      </w:r>
      <w:r w:rsidR="0092465F">
        <w:rPr>
          <w:rFonts w:ascii="Mulish" w:hAnsi="Mulish"/>
          <w:szCs w:val="22"/>
        </w:rPr>
        <w:t xml:space="preserve"> ha</w:t>
      </w:r>
      <w:r w:rsidR="00090D4D">
        <w:rPr>
          <w:rFonts w:ascii="Mulish" w:hAnsi="Mulish"/>
          <w:szCs w:val="22"/>
        </w:rPr>
        <w:t>n</w:t>
      </w:r>
      <w:r w:rsidR="0092465F">
        <w:rPr>
          <w:rFonts w:ascii="Mulish" w:hAnsi="Mulish"/>
          <w:szCs w:val="22"/>
        </w:rPr>
        <w:t xml:space="preserve"> aplicado</w:t>
      </w:r>
      <w:r w:rsidR="0010766C">
        <w:rPr>
          <w:rFonts w:ascii="Mulish" w:hAnsi="Mulish"/>
          <w:lang w:bidi="es-ES"/>
        </w:rPr>
        <w:t xml:space="preserve"> </w:t>
      </w:r>
      <w:r w:rsidR="00090D4D">
        <w:rPr>
          <w:rFonts w:ascii="Mulish" w:hAnsi="Mulish"/>
          <w:lang w:bidi="es-ES"/>
        </w:rPr>
        <w:t>ocho</w:t>
      </w:r>
      <w:r w:rsidR="00333AA2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de las recomendaciones efectuadas en </w:t>
      </w:r>
      <w:r w:rsidR="00090D4D">
        <w:rPr>
          <w:rFonts w:ascii="Mulish" w:hAnsi="Mulish"/>
          <w:lang w:bidi="es-ES"/>
        </w:rPr>
        <w:t>ese año, una de forma parcial</w:t>
      </w:r>
      <w:r w:rsidR="0092465F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7D026C76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92465F">
        <w:rPr>
          <w:rFonts w:ascii="Mulish" w:hAnsi="Mulish"/>
        </w:rPr>
        <w:t>P</w:t>
      </w:r>
      <w:r>
        <w:rPr>
          <w:rFonts w:ascii="Mulish" w:hAnsi="Mulish"/>
        </w:rPr>
        <w:t xml:space="preserve">ortal de </w:t>
      </w:r>
      <w:r w:rsidR="00090D4D">
        <w:rPr>
          <w:rFonts w:ascii="Mulish" w:hAnsi="Mulish"/>
        </w:rPr>
        <w:t>T</w:t>
      </w:r>
      <w:r>
        <w:rPr>
          <w:rFonts w:ascii="Mulish" w:hAnsi="Mulish"/>
        </w:rPr>
        <w:t>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46CF1C1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92465F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2F69A2" w14:textId="61CD8B07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BA045FF" w14:textId="0BA6C132" w:rsid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174E56BC" w14:textId="6107D929" w:rsidR="001B2C01" w:rsidRPr="00090D4D" w:rsidRDefault="001B2C01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 xml:space="preserve">Los </w:t>
      </w:r>
      <w:r w:rsidRPr="001B2C01">
        <w:rPr>
          <w:rFonts w:ascii="Mulish" w:hAnsi="Mulish"/>
        </w:rPr>
        <w:t>indicadores de medida y valoración de planes y programas.</w:t>
      </w:r>
    </w:p>
    <w:p w14:paraId="0522E220" w14:textId="26498C24" w:rsidR="00090D4D" w:rsidRDefault="00090D4D" w:rsidP="00090D4D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E92027D" w14:textId="190A705F" w:rsidR="00090D4D" w:rsidRPr="001B2C01" w:rsidRDefault="00090D4D" w:rsidP="00090D4D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Además, para cumplir por completo con la obligación Perfil y trayectoria profesional de los máximos responsables, debe completarse la trayectoria de la directora del centro.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6D720D1A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92465F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379200C5" w14:textId="77777777" w:rsidR="0092465F" w:rsidRDefault="0092465F" w:rsidP="0092465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0DFB3CE9" w14:textId="773454C3" w:rsidR="00B41F96" w:rsidRPr="001B2C01" w:rsidRDefault="0092465F" w:rsidP="0092465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4AD2C6A4" w:rsidR="00F367E7" w:rsidRPr="001B2C0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1B2C01">
        <w:rPr>
          <w:rFonts w:ascii="Mulish" w:hAnsi="Mulish"/>
        </w:rPr>
        <w:t>La Rioja.</w:t>
      </w:r>
    </w:p>
    <w:p w14:paraId="43F0C28A" w14:textId="3FFE232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92465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92465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7" w:name="_Hlk231307238"/>
      <w:r w:rsidR="0092465F">
        <w:rPr>
          <w:rFonts w:ascii="Mulish" w:hAnsi="Mulish"/>
        </w:rPr>
        <w:t>Si no existieran, debe especificarse este extremo</w:t>
      </w:r>
      <w:bookmarkEnd w:id="7"/>
      <w:r w:rsidR="0092465F">
        <w:rPr>
          <w:rFonts w:ascii="Mulish" w:hAnsi="Mulish"/>
        </w:rPr>
        <w:t>.</w:t>
      </w:r>
    </w:p>
    <w:p w14:paraId="5F93364E" w14:textId="6AED9649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92465F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C8983F8" w14:textId="41FF08F9" w:rsidR="001B2C01" w:rsidRDefault="001B2C01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66496662" w14:textId="5E6E05BD" w:rsidR="009E0458" w:rsidRDefault="009E0458" w:rsidP="009E0458">
      <w:pPr>
        <w:pStyle w:val="Sinespaciado"/>
        <w:spacing w:line="276" w:lineRule="auto"/>
        <w:ind w:left="851"/>
        <w:jc w:val="both"/>
        <w:rPr>
          <w:rFonts w:ascii="Mulish" w:hAnsi="Mulish"/>
        </w:rPr>
      </w:pPr>
      <w:bookmarkStart w:id="8" w:name="_Hlk235025962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 xml:space="preserve">CU </w:t>
      </w:r>
      <w:r w:rsidRPr="00BF723E">
        <w:rPr>
          <w:rFonts w:ascii="Mulish" w:hAnsi="Mulish"/>
        </w:rPr>
        <w:t>UNE</w:t>
      </w:r>
      <w:r>
        <w:rPr>
          <w:rFonts w:ascii="Mulish" w:hAnsi="Mulish"/>
        </w:rPr>
        <w:t>D La Rioja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4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13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bookmarkEnd w:id="8"/>
    <w:p w14:paraId="7008063B" w14:textId="7EE3F419" w:rsidR="009E0458" w:rsidRDefault="009E0458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0A186E3A" w14:textId="77777777" w:rsidR="009E0458" w:rsidRDefault="009E0458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0E763A0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92465F">
        <w:rPr>
          <w:rFonts w:ascii="Mulish" w:hAnsi="Mulish"/>
        </w:rPr>
        <w:t>ju</w:t>
      </w:r>
      <w:r w:rsidR="00090D4D">
        <w:rPr>
          <w:rFonts w:ascii="Mulish" w:hAnsi="Mulish"/>
        </w:rPr>
        <w:t>l</w:t>
      </w:r>
      <w:r w:rsidR="0092465F">
        <w:rPr>
          <w:rFonts w:ascii="Mulish" w:hAnsi="Mulish"/>
        </w:rPr>
        <w:t xml:space="preserve">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A7E88" w14:textId="77777777" w:rsidR="0085299F" w:rsidRDefault="0085299F" w:rsidP="00F31BC3">
      <w:r>
        <w:separator/>
      </w:r>
    </w:p>
  </w:endnote>
  <w:endnote w:type="continuationSeparator" w:id="0">
    <w:p w14:paraId="6029464C" w14:textId="77777777" w:rsidR="0085299F" w:rsidRDefault="0085299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85299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85299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345D" w14:textId="77777777" w:rsidR="0085299F" w:rsidRDefault="0085299F" w:rsidP="00F31BC3">
      <w:r>
        <w:separator/>
      </w:r>
    </w:p>
  </w:footnote>
  <w:footnote w:type="continuationSeparator" w:id="0">
    <w:p w14:paraId="57057B5B" w14:textId="77777777" w:rsidR="0085299F" w:rsidRDefault="0085299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D9D95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E730656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BAF804D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35404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34C2"/>
    <w:rsid w:val="0008502E"/>
    <w:rsid w:val="00085AD5"/>
    <w:rsid w:val="00085C93"/>
    <w:rsid w:val="00090D4D"/>
    <w:rsid w:val="000A457B"/>
    <w:rsid w:val="000A48E4"/>
    <w:rsid w:val="000A77F5"/>
    <w:rsid w:val="000B2B05"/>
    <w:rsid w:val="000B778E"/>
    <w:rsid w:val="000C31F6"/>
    <w:rsid w:val="000D3907"/>
    <w:rsid w:val="000D4EE5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47B2"/>
    <w:rsid w:val="00196703"/>
    <w:rsid w:val="001A0BD4"/>
    <w:rsid w:val="001A0DA8"/>
    <w:rsid w:val="001A3269"/>
    <w:rsid w:val="001A5305"/>
    <w:rsid w:val="001B2C01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4DD2"/>
    <w:rsid w:val="00237012"/>
    <w:rsid w:val="00242650"/>
    <w:rsid w:val="00243294"/>
    <w:rsid w:val="0024464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3AA2"/>
    <w:rsid w:val="00335890"/>
    <w:rsid w:val="00337C82"/>
    <w:rsid w:val="00341BCC"/>
    <w:rsid w:val="00343175"/>
    <w:rsid w:val="00345D17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B7C6B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4D7F"/>
    <w:rsid w:val="0041514B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15D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023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D72C7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0AB2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3F7B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299F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042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465F"/>
    <w:rsid w:val="009268A4"/>
    <w:rsid w:val="0093407A"/>
    <w:rsid w:val="00936779"/>
    <w:rsid w:val="00947271"/>
    <w:rsid w:val="009654DA"/>
    <w:rsid w:val="00965C69"/>
    <w:rsid w:val="00966461"/>
    <w:rsid w:val="0096694A"/>
    <w:rsid w:val="00967865"/>
    <w:rsid w:val="00982299"/>
    <w:rsid w:val="00982B8E"/>
    <w:rsid w:val="009A0E23"/>
    <w:rsid w:val="009A3DFB"/>
    <w:rsid w:val="009A5943"/>
    <w:rsid w:val="009A726E"/>
    <w:rsid w:val="009B080E"/>
    <w:rsid w:val="009B4F60"/>
    <w:rsid w:val="009B75CD"/>
    <w:rsid w:val="009C207D"/>
    <w:rsid w:val="009C5469"/>
    <w:rsid w:val="009D0C82"/>
    <w:rsid w:val="009D35A4"/>
    <w:rsid w:val="009D3CC3"/>
    <w:rsid w:val="009D4047"/>
    <w:rsid w:val="009D78D2"/>
    <w:rsid w:val="009E0458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007D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82BA3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432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073F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3AD7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6791C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0673"/>
    <w:rsid w:val="00D1453D"/>
    <w:rsid w:val="00D1530E"/>
    <w:rsid w:val="00D2343B"/>
    <w:rsid w:val="00D32646"/>
    <w:rsid w:val="00D32EB1"/>
    <w:rsid w:val="00D41F4C"/>
    <w:rsid w:val="00D4571B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31A7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63508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A7D65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771F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05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0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larioj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92A394C40C4BC19B4ECC9AB725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5AC41-28E0-4655-9966-6C72EEBB770B}"/>
      </w:docPartPr>
      <w:docPartBody>
        <w:p w:rsidR="00773E03" w:rsidRDefault="004313BF" w:rsidP="004313BF">
          <w:pPr>
            <w:pStyle w:val="7692A394C40C4BC19B4ECC9AB725F16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788799BD273474DB47431FFC817C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61E62-5458-4195-985A-DB8BB593D587}"/>
      </w:docPartPr>
      <w:docPartBody>
        <w:p w:rsidR="00773E03" w:rsidRDefault="004313BF" w:rsidP="004313BF">
          <w:pPr>
            <w:pStyle w:val="C788799BD273474DB47431FFC817C02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2754F"/>
    <w:rsid w:val="00350161"/>
    <w:rsid w:val="00356E65"/>
    <w:rsid w:val="0036222A"/>
    <w:rsid w:val="0038330C"/>
    <w:rsid w:val="003A66B7"/>
    <w:rsid w:val="003D3D7C"/>
    <w:rsid w:val="003D5EFD"/>
    <w:rsid w:val="0040305B"/>
    <w:rsid w:val="004313BF"/>
    <w:rsid w:val="004327C5"/>
    <w:rsid w:val="00437E36"/>
    <w:rsid w:val="00443EA4"/>
    <w:rsid w:val="00473D58"/>
    <w:rsid w:val="004D25BC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73E03"/>
    <w:rsid w:val="00787EBD"/>
    <w:rsid w:val="007C3485"/>
    <w:rsid w:val="00810920"/>
    <w:rsid w:val="008D4D76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97717"/>
    <w:rsid w:val="00CF290C"/>
    <w:rsid w:val="00DA008C"/>
    <w:rsid w:val="00DD2379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13B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692A394C40C4BC19B4ECC9AB725F16C">
    <w:name w:val="7692A394C40C4BC19B4ECC9AB725F16C"/>
    <w:rsid w:val="004313BF"/>
    <w:pPr>
      <w:spacing w:after="160" w:line="259" w:lineRule="auto"/>
    </w:pPr>
  </w:style>
  <w:style w:type="paragraph" w:customStyle="1" w:styleId="C788799BD273474DB47431FFC817C02F">
    <w:name w:val="C788799BD273474DB47431FFC817C02F"/>
    <w:rsid w:val="004313B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33</TotalTime>
  <Pages>4</Pages>
  <Words>1118</Words>
  <Characters>6153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6</cp:revision>
  <cp:lastPrinted>2026-02-09T15:38:00Z</cp:lastPrinted>
  <dcterms:created xsi:type="dcterms:W3CDTF">2026-07-15T12:47:00Z</dcterms:created>
  <dcterms:modified xsi:type="dcterms:W3CDTF">2026-07-17T08:32:00Z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