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ECDF7E4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035404" w:rsidRPr="00035404">
        <w:rPr>
          <w:rFonts w:ascii="Mulish" w:hAnsi="Mulish"/>
          <w:szCs w:val="22"/>
        </w:rPr>
        <w:t>Consorcio Universitario del Centro Asociado a la UNED en La Rioja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D10673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2"/>
        <w:gridCol w:w="6864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9B63B3C" w:rsidR="00B628C5" w:rsidRPr="00035404" w:rsidRDefault="00035404" w:rsidP="00D10673">
            <w:pPr>
              <w:jc w:val="both"/>
              <w:rPr>
                <w:rFonts w:ascii="Mulish" w:hAnsi="Mulish"/>
                <w:sz w:val="24"/>
              </w:rPr>
            </w:pPr>
            <w:r w:rsidRPr="00035404">
              <w:rPr>
                <w:rFonts w:ascii="Mulish" w:hAnsi="Mulish"/>
                <w:sz w:val="24"/>
              </w:rPr>
              <w:t>Consorcio Universitario del Centro Asociado a la UNED en La Rioja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9C85354" w:rsidR="00B628C5" w:rsidRPr="00296787" w:rsidRDefault="00234DD2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9A5943">
              <w:rPr>
                <w:rFonts w:ascii="Mulish" w:hAnsi="Mulish"/>
                <w:sz w:val="24"/>
              </w:rPr>
              <w:t>/0</w:t>
            </w:r>
            <w:r w:rsidR="00C04EEA"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7AB32C3F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D10673">
              <w:rPr>
                <w:rFonts w:ascii="Mulish" w:hAnsi="Mulish"/>
                <w:sz w:val="24"/>
              </w:rPr>
              <w:t>12/06/2026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F792329" w:rsidR="00B628C5" w:rsidRPr="00035404" w:rsidRDefault="000834C2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035404" w:rsidRPr="00035404">
                <w:rPr>
                  <w:rStyle w:val="Hipervnculo"/>
                  <w:rFonts w:ascii="Mulish" w:hAnsi="Mulish"/>
                  <w:sz w:val="24"/>
                </w:rPr>
                <w:t>https://www.unedlarioja.es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0834C2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66E9871" w:rsidR="00AF751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D18EAEC" w:rsidR="00AF751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CF0415B" w:rsidR="00AF751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01C55BF5" w:rsidR="00AF751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78469D4" w:rsidR="00DF05BD" w:rsidRPr="00DF05BD" w:rsidRDefault="00C43A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4A0730A" w:rsidR="00DF05BD" w:rsidRPr="00DF05BD" w:rsidRDefault="000834C2" w:rsidP="00D1067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3AD7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D10673">
              <w:rPr>
                <w:szCs w:val="18"/>
              </w:rPr>
              <w:t xml:space="preserve">. </w:t>
            </w:r>
            <w:r w:rsidR="00D10673" w:rsidRPr="00D10673">
              <w:rPr>
                <w:rFonts w:ascii="Mulish" w:hAnsi="Mulish"/>
                <w:sz w:val="18"/>
                <w:szCs w:val="18"/>
              </w:rPr>
              <w:t>No se ha localizado la normativa general.</w:t>
            </w:r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ED6E50B" w:rsidR="00DF05B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3AD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2651B259" w:rsidR="00DF05BD" w:rsidRPr="00DF05BD" w:rsidRDefault="00A3007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C924398" w:rsidR="00DF05B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300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C77F7A3" w:rsidR="00DF05BD" w:rsidRPr="00DF05BD" w:rsidRDefault="00B04C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510BA500" w:rsidR="00DF05B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04CE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9C1CBE1" w:rsidR="00DF05BD" w:rsidRPr="00DF05BD" w:rsidRDefault="00C43A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E5CF1DE" w:rsidR="00DF05B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3AD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6487F8A" w:rsidR="00DF05BD" w:rsidRPr="00DF05BD" w:rsidRDefault="00C43AD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857B25" w:rsidR="00DF05B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514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16132979" w:rsidR="00DF05BD" w:rsidRPr="00DF05BD" w:rsidRDefault="0056335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129BF5D" w:rsidR="00DF05BD" w:rsidRPr="00DF05BD" w:rsidRDefault="000834C2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325F63CB" w:rsidR="00DF05BD" w:rsidRPr="00DF05BD" w:rsidRDefault="00C43AD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55D2AF3" w:rsidR="00DF05BD" w:rsidRPr="00DF05BD" w:rsidRDefault="000834C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3AD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BE3D8D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3D85854" w:rsidR="00DF05BD" w:rsidRPr="00DF05BD" w:rsidRDefault="000834C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8103BC5" w:rsidR="00DF05BD" w:rsidRPr="00DF05BD" w:rsidRDefault="00C43AD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0C0C470" w:rsidR="00DF05BD" w:rsidRPr="00DF05BD" w:rsidRDefault="000834C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43AD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D548640" w:rsidR="00DF05BD" w:rsidRPr="00DF05BD" w:rsidRDefault="000834C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45D1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45D17">
              <w:rPr>
                <w:szCs w:val="18"/>
              </w:rPr>
              <w:t xml:space="preserve">. </w:t>
            </w:r>
            <w:r w:rsidR="00345D17" w:rsidRPr="00345D17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345D17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345D17" w:rsidRPr="00296787" w:rsidRDefault="00345D17" w:rsidP="00345D1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345D17" w:rsidRDefault="00345D17" w:rsidP="00345D17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7692A394C40C4BC19B4ECC9AB725F16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345D17" w:rsidRPr="00DF05BD" w:rsidRDefault="00345D17" w:rsidP="00345D17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EB42959" w:rsidR="00345D17" w:rsidRPr="00DF05BD" w:rsidRDefault="000834C2" w:rsidP="00345D1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77267600"/>
                <w:placeholder>
                  <w:docPart w:val="C788799BD273474DB47431FFC817C0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45D1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45D17">
              <w:rPr>
                <w:szCs w:val="18"/>
              </w:rPr>
              <w:t xml:space="preserve">. </w:t>
            </w:r>
            <w:r w:rsidR="00345D17" w:rsidRPr="00345D17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B1D2751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4F84156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0D388C1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A50FFA7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EAAC0DE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6D72C7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446EF00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E786550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3358696" w:rsidR="00DF05BD" w:rsidRPr="00DF05BD" w:rsidRDefault="006D72C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8C1219B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72C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FE34F19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47B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5DF434C8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04FA6D2" w:rsidR="00DF05BD" w:rsidRPr="00DF05BD" w:rsidRDefault="000834C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1FAA0CA" w:rsidR="00DF05BD" w:rsidRPr="00DF05BD" w:rsidRDefault="00563357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629B811C" w:rsidR="00DF05BD" w:rsidRPr="00DF05BD" w:rsidRDefault="000834C2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E8CC580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20AF1FA" w:rsidR="00DF05BD" w:rsidRPr="00DF05BD" w:rsidRDefault="001947B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E4B7E90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47B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99BED6" w:rsidR="00DF05BD" w:rsidRPr="00DF05BD" w:rsidRDefault="001947B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3F4DACE1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1476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99E997D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5560F90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0ACB3DE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CD428F0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23D71801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CD1915D" w:rsidR="00DF05BD" w:rsidRPr="00DF05BD" w:rsidRDefault="0056335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68247B" w:rsidR="00DF05BD" w:rsidRPr="00DF05BD" w:rsidRDefault="000834C2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6335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5F3B4BD" w:rsidR="00DF05BD" w:rsidRPr="00DF05BD" w:rsidRDefault="00DC6E8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6648303" w:rsidR="00DF05BD" w:rsidRPr="00DF05BD" w:rsidRDefault="000834C2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D165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4718C23" w:rsidR="00DF05BD" w:rsidRPr="00DF05BD" w:rsidRDefault="000834C2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15CE999" w:rsidR="00DF05BD" w:rsidRPr="00DF05BD" w:rsidRDefault="000834C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ABC6670" w:rsidR="00DF05BD" w:rsidRPr="00DF05BD" w:rsidRDefault="000834C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405DF0F" w:rsidR="00DF05BD" w:rsidRPr="00DF05BD" w:rsidRDefault="000834C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52EE016" w:rsidR="00DF05BD" w:rsidRPr="00DF05BD" w:rsidRDefault="000834C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A37AA14" w:rsidR="00DF05BD" w:rsidRPr="00DF05BD" w:rsidRDefault="00E86EE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5C3D2AE" w:rsidR="00DF05BD" w:rsidRPr="00DF05BD" w:rsidRDefault="000834C2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9C6ABE5" w:rsidR="00DF05BD" w:rsidRPr="00DF05BD" w:rsidRDefault="00966461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D931A7">
              <w:rPr>
                <w:rFonts w:ascii="Mulish" w:hAnsi="Mulish"/>
                <w:b/>
                <w:sz w:val="18"/>
                <w:szCs w:val="18"/>
              </w:rPr>
              <w:t>5</w:t>
            </w:r>
          </w:p>
        </w:tc>
        <w:tc>
          <w:tcPr>
            <w:tcW w:w="2806" w:type="dxa"/>
          </w:tcPr>
          <w:p w14:paraId="3E03AC72" w14:textId="105A6797" w:rsidR="00DF05BD" w:rsidRPr="00DF05BD" w:rsidRDefault="00345D17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25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5EE3332" w:rsidR="002A7C57" w:rsidRPr="00CA4A0C" w:rsidRDefault="0096646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D931A7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85" w:type="dxa"/>
          </w:tcPr>
          <w:p w14:paraId="33CF1936" w14:textId="6775D7CD" w:rsidR="002A7C57" w:rsidRPr="00816885" w:rsidRDefault="00D931A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21B80536" w:rsidR="002A7C57" w:rsidRPr="00816885" w:rsidRDefault="00966461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345D17">
              <w:rPr>
                <w:rFonts w:ascii="Mulish" w:hAnsi="Mulish"/>
                <w:b/>
                <w:bCs/>
                <w:sz w:val="18"/>
                <w:szCs w:val="18"/>
              </w:rPr>
              <w:t>5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332BB4A2" w:rsidR="00786855" w:rsidRPr="00786855" w:rsidRDefault="000834C2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0D4EE5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4E7C1603" w14:textId="77777777" w:rsidR="0092465F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92465F">
        <w:rPr>
          <w:rFonts w:ascii="Mulish" w:hAnsi="Mulish"/>
          <w:lang w:bidi="es-ES"/>
        </w:rPr>
        <w:fldChar w:fldCharType="begin"/>
      </w:r>
      <w:r w:rsidR="0092465F">
        <w:rPr>
          <w:rFonts w:ascii="Mulish" w:hAnsi="Mulish"/>
          <w:lang w:bidi="es-ES"/>
        </w:rPr>
        <w:instrText xml:space="preserve"> LINK Excel.Sheet.12 "C:\\Users\\mariadelcarmen.motos\\Documents\\Trabajo fuera red\\Segunda vuelta SPI\\160-CU UNED La Rioja\\2026\\160 Excel CU UNED La Rioja 2026.xlsx" "Tablas!F2C1:F7C9" \a \f 4 \h </w:instrText>
      </w:r>
      <w:r w:rsidR="0092465F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92465F" w:rsidRPr="0092465F" w14:paraId="55CD409F" w14:textId="77777777" w:rsidTr="0092465F">
        <w:trPr>
          <w:divId w:val="692076278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2A4C472" w14:textId="737444B0" w:rsidR="0092465F" w:rsidRPr="0092465F" w:rsidRDefault="0092465F" w:rsidP="0092465F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10FCD2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BFA8A1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7B51CFE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A261822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278C4B8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E1F7DB0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925C7A5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968D557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92465F" w:rsidRPr="0092465F" w14:paraId="3841D848" w14:textId="77777777" w:rsidTr="0092465F">
        <w:trPr>
          <w:divId w:val="692076278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E3501AF" w14:textId="77777777" w:rsidR="0092465F" w:rsidRPr="0092465F" w:rsidRDefault="0092465F" w:rsidP="0092465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8E5BF6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6AA77B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A825F2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C4B651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6930F81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C685AE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03386E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98B417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32,1</w:t>
            </w:r>
          </w:p>
        </w:tc>
      </w:tr>
      <w:tr w:rsidR="0092465F" w:rsidRPr="0092465F" w14:paraId="602340FC" w14:textId="77777777" w:rsidTr="0092465F">
        <w:trPr>
          <w:divId w:val="692076278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1131ACC" w14:textId="77777777" w:rsidR="0092465F" w:rsidRPr="0092465F" w:rsidRDefault="0092465F" w:rsidP="0092465F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4F7D960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5B2CD7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D3FC57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844CF9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489F594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9EF1D4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B01B4D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13FECF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92465F" w:rsidRPr="0092465F" w14:paraId="6F978098" w14:textId="77777777" w:rsidTr="0092465F">
        <w:trPr>
          <w:divId w:val="692076278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380F211" w14:textId="77777777" w:rsidR="0092465F" w:rsidRPr="0092465F" w:rsidRDefault="0092465F" w:rsidP="0092465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D34CF1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3BA06D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865E7E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E4135D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C7BFE9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1A216B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80BC33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C09817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8,4</w:t>
            </w:r>
          </w:p>
        </w:tc>
      </w:tr>
      <w:tr w:rsidR="0092465F" w:rsidRPr="0092465F" w14:paraId="0A5964DA" w14:textId="77777777" w:rsidTr="0092465F">
        <w:trPr>
          <w:divId w:val="692076278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22D4A0C" w14:textId="77777777" w:rsidR="0092465F" w:rsidRPr="0092465F" w:rsidRDefault="0092465F" w:rsidP="0092465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7E6788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569697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DBCB97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11E2430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5F3874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058D16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0261C1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6CFE01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92465F" w:rsidRPr="0092465F" w14:paraId="4FE265D5" w14:textId="77777777" w:rsidTr="0092465F">
        <w:trPr>
          <w:divId w:val="692076278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27EB5AC" w14:textId="77777777" w:rsidR="0092465F" w:rsidRPr="0092465F" w:rsidRDefault="0092465F" w:rsidP="0092465F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20C3CFB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A8C5D8C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EDA125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84BE7C1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3068C63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D44916D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A8BC5CE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306D6B" w14:textId="77777777" w:rsidR="0092465F" w:rsidRPr="0092465F" w:rsidRDefault="0092465F" w:rsidP="0092465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92465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17,1</w:t>
            </w:r>
          </w:p>
        </w:tc>
      </w:tr>
    </w:tbl>
    <w:p w14:paraId="57CF574F" w14:textId="3DCA8956" w:rsidR="00D4571B" w:rsidRDefault="0092465F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D4571B">
        <w:rPr>
          <w:rFonts w:ascii="Mulish" w:hAnsi="Mulish"/>
          <w:lang w:bidi="es-ES"/>
        </w:rPr>
        <w:fldChar w:fldCharType="begin"/>
      </w:r>
      <w:r w:rsidR="00D4571B">
        <w:rPr>
          <w:rFonts w:ascii="Mulish" w:hAnsi="Mulish"/>
          <w:lang w:bidi="es-ES"/>
        </w:rPr>
        <w:instrText xml:space="preserve"> LINK </w:instrText>
      </w:r>
      <w:r w:rsidR="000D4EE5">
        <w:rPr>
          <w:rFonts w:ascii="Mulish" w:hAnsi="Mulish"/>
          <w:lang w:bidi="es-ES"/>
        </w:rPr>
        <w:instrText xml:space="preserve">Excel.Sheet.12 "C:\\Users\\maria.bonache\\Desktop\\Excel CU UNED La Rioja 2026.xlsx" Tablas!F2C1:F7C9 </w:instrText>
      </w:r>
      <w:r w:rsidR="00D4571B">
        <w:rPr>
          <w:rFonts w:ascii="Mulish" w:hAnsi="Mulish"/>
          <w:lang w:bidi="es-ES"/>
        </w:rPr>
        <w:instrText xml:space="preserve">\a \f 4 \h </w:instrText>
      </w:r>
      <w:r w:rsidR="00D4571B">
        <w:rPr>
          <w:rFonts w:ascii="Mulish" w:hAnsi="Mulish"/>
          <w:lang w:bidi="es-ES"/>
        </w:rPr>
        <w:fldChar w:fldCharType="separate"/>
      </w:r>
    </w:p>
    <w:p w14:paraId="0D0031AF" w14:textId="3BA82FD9" w:rsidR="001E106B" w:rsidRPr="00296787" w:rsidRDefault="00D4571B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1</w:t>
      </w:r>
      <w:r w:rsidR="0092465F">
        <w:rPr>
          <w:rFonts w:ascii="Mulish" w:hAnsi="Mulish"/>
          <w:lang w:bidi="es-ES"/>
        </w:rPr>
        <w:t>7,1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4A9AB88F" w14:textId="54288CAD" w:rsidR="0092465F" w:rsidRPr="00296787" w:rsidRDefault="001E106B" w:rsidP="0092465F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</w:t>
      </w:r>
      <w:r w:rsidR="0010766C">
        <w:rPr>
          <w:rFonts w:ascii="Mulish" w:hAnsi="Mulish"/>
        </w:rPr>
        <w:t>n</w:t>
      </w:r>
      <w:r w:rsidR="00075E8E">
        <w:rPr>
          <w:rFonts w:ascii="Mulish" w:hAnsi="Mulish"/>
        </w:rPr>
        <w:t>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>CU UNED</w:t>
      </w:r>
      <w:r w:rsidR="00333AA2">
        <w:rPr>
          <w:rFonts w:ascii="Mulish" w:hAnsi="Mulish"/>
          <w:szCs w:val="22"/>
        </w:rPr>
        <w:t xml:space="preserve"> La Rioja</w:t>
      </w:r>
      <w:r w:rsidR="0092465F">
        <w:rPr>
          <w:rFonts w:ascii="Mulish" w:hAnsi="Mulish"/>
          <w:szCs w:val="22"/>
        </w:rPr>
        <w:t>, que no ha aplicado</w:t>
      </w:r>
      <w:r w:rsidR="0010766C">
        <w:rPr>
          <w:rFonts w:ascii="Mulish" w:hAnsi="Mulish"/>
          <w:lang w:bidi="es-ES"/>
        </w:rPr>
        <w:t xml:space="preserve"> </w:t>
      </w:r>
      <w:r w:rsidR="00333AA2">
        <w:rPr>
          <w:rFonts w:ascii="Mulish" w:hAnsi="Mulish"/>
          <w:lang w:bidi="es-ES"/>
        </w:rPr>
        <w:t xml:space="preserve">ninguna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0834C2">
        <w:rPr>
          <w:rFonts w:ascii="Mulish" w:hAnsi="Mulish"/>
          <w:lang w:bidi="es-ES"/>
        </w:rPr>
        <w:t xml:space="preserve">, motivo por el que la puntuación obtenida sigue siendo muy baja. </w:t>
      </w:r>
      <w:r w:rsidR="0092465F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7C0006AC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92465F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46CF1C1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92465F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A2F69A2" w14:textId="61CD8B07" w:rsidR="006A26D3" w:rsidRDefault="006A26D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255B677B" w14:textId="7884FF25" w:rsidR="001B2C01" w:rsidRDefault="001B2C01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0AD99DD" w14:textId="213D1CF6" w:rsidR="004E5C4E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perfil y trayectoria profesional de los máximos responsables.</w:t>
      </w:r>
    </w:p>
    <w:p w14:paraId="408CE036" w14:textId="72AA55B4" w:rsidR="001B2C01" w:rsidRPr="006A26D3" w:rsidRDefault="001B2C01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BA045FF" w14:textId="0BA6C132" w:rsidR="006A26D3" w:rsidRDefault="006A26D3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El grado de cumplimiento y resultados de planes y programas.</w:t>
      </w:r>
    </w:p>
    <w:p w14:paraId="174E56BC" w14:textId="043A0125" w:rsidR="001B2C01" w:rsidRPr="001B2C01" w:rsidRDefault="001B2C01" w:rsidP="00E3080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 xml:space="preserve">Los </w:t>
      </w:r>
      <w:r w:rsidRPr="001B2C01">
        <w:rPr>
          <w:rFonts w:ascii="Mulish" w:hAnsi="Mulish"/>
        </w:rPr>
        <w:t>indicadores de medida y valoración de planes y programas.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6D720D1A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92465F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F978650" w14:textId="7531818F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379200C5" w14:textId="77777777" w:rsidR="0092465F" w:rsidRDefault="0092465F" w:rsidP="0092465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lastRenderedPageBreak/>
        <w:t>Información estadística sobre la distribución de los contratos expresada en términos presupuestarios y según procedimiento de licitación.</w:t>
      </w:r>
    </w:p>
    <w:p w14:paraId="0DFB3CE9" w14:textId="773454C3" w:rsidR="00B41F96" w:rsidRPr="001B2C01" w:rsidRDefault="0092465F" w:rsidP="0092465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</w:t>
      </w:r>
      <w:r w:rsidR="005B0C07"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0B9C7D68" w14:textId="6B83E69A" w:rsidR="001B2C01" w:rsidRPr="003C1817" w:rsidRDefault="001B2C01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7B0F3742" w14:textId="17F8E64F" w:rsidR="006A26D3" w:rsidRPr="006A26D3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42A8346C" w14:textId="61C5EC5F" w:rsidR="006A26D3" w:rsidRPr="004E5C4E" w:rsidRDefault="006A26D3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4AD2C6A4" w:rsidR="00F367E7" w:rsidRPr="001B2C01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>CU UNED</w:t>
      </w:r>
      <w:r w:rsidR="00822788">
        <w:rPr>
          <w:rFonts w:ascii="Mulish" w:hAnsi="Mulish"/>
        </w:rPr>
        <w:t xml:space="preserve"> </w:t>
      </w:r>
      <w:r w:rsidR="001B2C01">
        <w:rPr>
          <w:rFonts w:ascii="Mulish" w:hAnsi="Mulish"/>
        </w:rPr>
        <w:t>La Rioja.</w:t>
      </w:r>
    </w:p>
    <w:p w14:paraId="131B7066" w14:textId="20CA88F1" w:rsidR="001B2C01" w:rsidRPr="006A26D3" w:rsidRDefault="001B2C01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Los presupuestos.</w:t>
      </w:r>
    </w:p>
    <w:p w14:paraId="30E11ED1" w14:textId="285BB22B" w:rsidR="00822788" w:rsidRPr="003C1817" w:rsidRDefault="00822788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anuales.</w:t>
      </w:r>
    </w:p>
    <w:p w14:paraId="43F0C28A" w14:textId="3FFE232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92465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92465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bookmarkStart w:id="7" w:name="_Hlk231307238"/>
      <w:r w:rsidR="0092465F">
        <w:rPr>
          <w:rFonts w:ascii="Mulish" w:hAnsi="Mulish"/>
        </w:rPr>
        <w:t>Si no existieran, debe especificarse este extremo</w:t>
      </w:r>
      <w:bookmarkEnd w:id="7"/>
      <w:r w:rsidR="0092465F">
        <w:rPr>
          <w:rFonts w:ascii="Mulish" w:hAnsi="Mulish"/>
        </w:rPr>
        <w:t>.</w:t>
      </w:r>
    </w:p>
    <w:p w14:paraId="5F93364E" w14:textId="6AED9649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92465F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5029614C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5E867DD2" w14:textId="124FA04A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resoluciones de autorización o reconocimiento de compatibilidad de empleados.</w:t>
      </w:r>
    </w:p>
    <w:p w14:paraId="13C4ED5C" w14:textId="28973677" w:rsidR="006A26D3" w:rsidRPr="006A26D3" w:rsidRDefault="006A26D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A26D3">
        <w:rPr>
          <w:rFonts w:ascii="Mulish" w:hAnsi="Mulish"/>
        </w:rPr>
        <w:t>Las autorizaciones para actividad privada al cese de altos cargos en la AGE, CCAA o EELL.</w:t>
      </w:r>
    </w:p>
    <w:p w14:paraId="247849C6" w14:textId="08630469" w:rsidR="00870F33" w:rsidRDefault="00870F3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La </w:t>
      </w:r>
      <w:r w:rsidRPr="00870F33"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44C6B7EB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92465F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42CB8E9" w14:textId="13C9D68E" w:rsidR="007152E2" w:rsidRDefault="005B0C07" w:rsidP="003B2B7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7EB316AB" w14:textId="77777777" w:rsidR="00F1771F" w:rsidRDefault="00F1771F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191DE969" w14:textId="6FBF2E33" w:rsidR="007152E2" w:rsidRDefault="0092465F" w:rsidP="0092465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5C8983F8" w14:textId="77777777" w:rsidR="001B2C01" w:rsidRDefault="001B2C01" w:rsidP="00822788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48F7D1A" w:rsidR="00B628C5" w:rsidRDefault="001E106B" w:rsidP="00822788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92465F">
        <w:rPr>
          <w:rFonts w:ascii="Mulish" w:hAnsi="Mulish"/>
        </w:rPr>
        <w:t xml:space="preserve">junio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216C2" w14:textId="77777777" w:rsidR="00803F7B" w:rsidRDefault="00803F7B" w:rsidP="00F31BC3">
      <w:r>
        <w:separator/>
      </w:r>
    </w:p>
  </w:endnote>
  <w:endnote w:type="continuationSeparator" w:id="0">
    <w:p w14:paraId="4147C44A" w14:textId="77777777" w:rsidR="00803F7B" w:rsidRDefault="00803F7B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0834C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r>
                            <w:fldChar w:fldCharType="begin"/>
                          </w:r>
                          <w:r w:rsidRPr="000834C2">
                            <w:rPr>
                              <w:lang w:val="en-GB"/>
                            </w:rPr>
                            <w:instrText xml:space="preserve"> HYPERLINK "mailto:email:%20sgtbg@consejodetransparencia.es" </w:instrText>
                          </w:r>
                          <w:r>
                            <w:fldChar w:fldCharType="separate"/>
                          </w:r>
                          <w:r w:rsidR="00734D60" w:rsidRPr="00E960E2"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t>email: sgtbg@consejodetransparencia.es</w:t>
                          </w:r>
                          <w:r>
                            <w:rPr>
                              <w:rStyle w:val="Hipervnculo"/>
                              <w:rFonts w:ascii="Mulish" w:hAnsi="Mulish"/>
                              <w:sz w:val="14"/>
                              <w:lang w:val="en-GB"/>
                            </w:rPr>
                            <w:fldChar w:fldCharType="end"/>
                          </w:r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0834C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r>
                      <w:fldChar w:fldCharType="begin"/>
                    </w:r>
                    <w:r w:rsidRPr="000834C2">
                      <w:rPr>
                        <w:lang w:val="en-GB"/>
                      </w:rPr>
                      <w:instrText xml:space="preserve"> HYPERLINK "mailto:email:%20sgtbg@consejodetransparencia.es" </w:instrText>
                    </w:r>
                    <w:r>
                      <w:fldChar w:fldCharType="separate"/>
                    </w:r>
                    <w:r w:rsidR="00734D60" w:rsidRPr="00E960E2"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t>email: sgtbg@consejodetransparencia.es</w:t>
                    </w:r>
                    <w:r>
                      <w:rPr>
                        <w:rStyle w:val="Hipervnculo"/>
                        <w:rFonts w:ascii="Mulish" w:hAnsi="Mulish"/>
                        <w:sz w:val="14"/>
                        <w:lang w:val="en-GB"/>
                      </w:rPr>
                      <w:fldChar w:fldCharType="end"/>
                    </w:r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2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FF89C" w14:textId="77777777" w:rsidR="00803F7B" w:rsidRDefault="00803F7B" w:rsidP="00F31BC3">
      <w:r>
        <w:separator/>
      </w:r>
    </w:p>
  </w:footnote>
  <w:footnote w:type="continuationSeparator" w:id="0">
    <w:p w14:paraId="5962CD4C" w14:textId="77777777" w:rsidR="00803F7B" w:rsidRDefault="00803F7B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0834C2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4C2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0834C2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35404"/>
    <w:rsid w:val="00040AF4"/>
    <w:rsid w:val="000430D3"/>
    <w:rsid w:val="00045AFA"/>
    <w:rsid w:val="00045E1E"/>
    <w:rsid w:val="00053A0E"/>
    <w:rsid w:val="0005642F"/>
    <w:rsid w:val="00064DC7"/>
    <w:rsid w:val="00072B7E"/>
    <w:rsid w:val="00075E8E"/>
    <w:rsid w:val="000775A5"/>
    <w:rsid w:val="000834C2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4EE5"/>
    <w:rsid w:val="000D5417"/>
    <w:rsid w:val="000E0A9E"/>
    <w:rsid w:val="000E16C3"/>
    <w:rsid w:val="000F0DA5"/>
    <w:rsid w:val="000F17ED"/>
    <w:rsid w:val="000F1839"/>
    <w:rsid w:val="000F3CFB"/>
    <w:rsid w:val="00101A4B"/>
    <w:rsid w:val="00102065"/>
    <w:rsid w:val="00104DE9"/>
    <w:rsid w:val="00104E94"/>
    <w:rsid w:val="0010766C"/>
    <w:rsid w:val="001149B1"/>
    <w:rsid w:val="00132732"/>
    <w:rsid w:val="001342AA"/>
    <w:rsid w:val="001429D1"/>
    <w:rsid w:val="0014489F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47B2"/>
    <w:rsid w:val="00196703"/>
    <w:rsid w:val="001A0BD4"/>
    <w:rsid w:val="001A0DA8"/>
    <w:rsid w:val="001A3269"/>
    <w:rsid w:val="001A5305"/>
    <w:rsid w:val="001B2C01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4769"/>
    <w:rsid w:val="0021682B"/>
    <w:rsid w:val="0022349F"/>
    <w:rsid w:val="00230F40"/>
    <w:rsid w:val="00231D61"/>
    <w:rsid w:val="002333FD"/>
    <w:rsid w:val="00234DD2"/>
    <w:rsid w:val="00237012"/>
    <w:rsid w:val="00242650"/>
    <w:rsid w:val="00243294"/>
    <w:rsid w:val="0024464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3AA2"/>
    <w:rsid w:val="00335890"/>
    <w:rsid w:val="00337C82"/>
    <w:rsid w:val="00341BCC"/>
    <w:rsid w:val="00343175"/>
    <w:rsid w:val="00345D17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C1817"/>
    <w:rsid w:val="003C4F71"/>
    <w:rsid w:val="003D2C4A"/>
    <w:rsid w:val="003E564B"/>
    <w:rsid w:val="003E5D2F"/>
    <w:rsid w:val="003E7CF3"/>
    <w:rsid w:val="003F4DDD"/>
    <w:rsid w:val="003F527E"/>
    <w:rsid w:val="003F6EDC"/>
    <w:rsid w:val="00400E8D"/>
    <w:rsid w:val="00404091"/>
    <w:rsid w:val="004061BC"/>
    <w:rsid w:val="00414D7F"/>
    <w:rsid w:val="0041514B"/>
    <w:rsid w:val="00415DBD"/>
    <w:rsid w:val="00422B18"/>
    <w:rsid w:val="004311B3"/>
    <w:rsid w:val="004356CC"/>
    <w:rsid w:val="00441770"/>
    <w:rsid w:val="00447B82"/>
    <w:rsid w:val="00457B28"/>
    <w:rsid w:val="004637FC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0089"/>
    <w:rsid w:val="004C6440"/>
    <w:rsid w:val="004D0EAE"/>
    <w:rsid w:val="004D115D"/>
    <w:rsid w:val="004D1653"/>
    <w:rsid w:val="004D2203"/>
    <w:rsid w:val="004D4B3E"/>
    <w:rsid w:val="004D50CC"/>
    <w:rsid w:val="004D7037"/>
    <w:rsid w:val="004E3F1D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3357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0233"/>
    <w:rsid w:val="00623CFC"/>
    <w:rsid w:val="006253FA"/>
    <w:rsid w:val="00626152"/>
    <w:rsid w:val="006266A5"/>
    <w:rsid w:val="00626FB0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1593"/>
    <w:rsid w:val="0068498F"/>
    <w:rsid w:val="00694E5D"/>
    <w:rsid w:val="0069673B"/>
    <w:rsid w:val="00696D5E"/>
    <w:rsid w:val="006A26D3"/>
    <w:rsid w:val="006B2C2E"/>
    <w:rsid w:val="006B4FAE"/>
    <w:rsid w:val="006B75D8"/>
    <w:rsid w:val="006C0CDD"/>
    <w:rsid w:val="006D49E7"/>
    <w:rsid w:val="006D4C90"/>
    <w:rsid w:val="006D6331"/>
    <w:rsid w:val="006D72C7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52E2"/>
    <w:rsid w:val="00717272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3F7B"/>
    <w:rsid w:val="00804174"/>
    <w:rsid w:val="00805A8D"/>
    <w:rsid w:val="00807495"/>
    <w:rsid w:val="00816885"/>
    <w:rsid w:val="00821526"/>
    <w:rsid w:val="008223C5"/>
    <w:rsid w:val="00822788"/>
    <w:rsid w:val="0082470D"/>
    <w:rsid w:val="00825ACB"/>
    <w:rsid w:val="00826275"/>
    <w:rsid w:val="00827DD1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0F33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042"/>
    <w:rsid w:val="008F0F7D"/>
    <w:rsid w:val="008F0FDC"/>
    <w:rsid w:val="008F245E"/>
    <w:rsid w:val="008F2EF6"/>
    <w:rsid w:val="008F613C"/>
    <w:rsid w:val="00902A71"/>
    <w:rsid w:val="009039FD"/>
    <w:rsid w:val="00903FE0"/>
    <w:rsid w:val="00912DB4"/>
    <w:rsid w:val="0092465F"/>
    <w:rsid w:val="009268A4"/>
    <w:rsid w:val="0093407A"/>
    <w:rsid w:val="00936779"/>
    <w:rsid w:val="00947271"/>
    <w:rsid w:val="009654DA"/>
    <w:rsid w:val="00965C69"/>
    <w:rsid w:val="00966461"/>
    <w:rsid w:val="0096694A"/>
    <w:rsid w:val="00967865"/>
    <w:rsid w:val="00982299"/>
    <w:rsid w:val="00982B8E"/>
    <w:rsid w:val="009A0E23"/>
    <w:rsid w:val="009A3DFB"/>
    <w:rsid w:val="009A5943"/>
    <w:rsid w:val="009A726E"/>
    <w:rsid w:val="009B080E"/>
    <w:rsid w:val="009B4F60"/>
    <w:rsid w:val="009B75CD"/>
    <w:rsid w:val="009C207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6CF5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007D"/>
    <w:rsid w:val="00A32171"/>
    <w:rsid w:val="00A4418A"/>
    <w:rsid w:val="00A51AAD"/>
    <w:rsid w:val="00A52E3F"/>
    <w:rsid w:val="00A5324E"/>
    <w:rsid w:val="00A54099"/>
    <w:rsid w:val="00A557D4"/>
    <w:rsid w:val="00A56942"/>
    <w:rsid w:val="00A571E6"/>
    <w:rsid w:val="00A608C3"/>
    <w:rsid w:val="00A659DD"/>
    <w:rsid w:val="00A670E9"/>
    <w:rsid w:val="00A677C6"/>
    <w:rsid w:val="00A720D9"/>
    <w:rsid w:val="00A770A3"/>
    <w:rsid w:val="00A82709"/>
    <w:rsid w:val="00A92666"/>
    <w:rsid w:val="00A93BD6"/>
    <w:rsid w:val="00AA0AE1"/>
    <w:rsid w:val="00AA5E8C"/>
    <w:rsid w:val="00AA6023"/>
    <w:rsid w:val="00AA6DCB"/>
    <w:rsid w:val="00AB1913"/>
    <w:rsid w:val="00AB2822"/>
    <w:rsid w:val="00AC2723"/>
    <w:rsid w:val="00AC289A"/>
    <w:rsid w:val="00AC4A6F"/>
    <w:rsid w:val="00AC79CF"/>
    <w:rsid w:val="00AD432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CE6"/>
    <w:rsid w:val="00B1184C"/>
    <w:rsid w:val="00B15F37"/>
    <w:rsid w:val="00B175DC"/>
    <w:rsid w:val="00B220EC"/>
    <w:rsid w:val="00B23002"/>
    <w:rsid w:val="00B23DE2"/>
    <w:rsid w:val="00B344B3"/>
    <w:rsid w:val="00B41F96"/>
    <w:rsid w:val="00B426C4"/>
    <w:rsid w:val="00B4575B"/>
    <w:rsid w:val="00B45E39"/>
    <w:rsid w:val="00B5314A"/>
    <w:rsid w:val="00B566E7"/>
    <w:rsid w:val="00B56A3A"/>
    <w:rsid w:val="00B61412"/>
    <w:rsid w:val="00B628C5"/>
    <w:rsid w:val="00B64B2E"/>
    <w:rsid w:val="00B747B8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3AD7"/>
    <w:rsid w:val="00C4430D"/>
    <w:rsid w:val="00C44BE5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0673"/>
    <w:rsid w:val="00D1453D"/>
    <w:rsid w:val="00D1530E"/>
    <w:rsid w:val="00D2343B"/>
    <w:rsid w:val="00D32646"/>
    <w:rsid w:val="00D32EB1"/>
    <w:rsid w:val="00D41F4C"/>
    <w:rsid w:val="00D4571B"/>
    <w:rsid w:val="00D45F5C"/>
    <w:rsid w:val="00D520C8"/>
    <w:rsid w:val="00D529A9"/>
    <w:rsid w:val="00D572C4"/>
    <w:rsid w:val="00D61D33"/>
    <w:rsid w:val="00D63154"/>
    <w:rsid w:val="00D64BC4"/>
    <w:rsid w:val="00D64CD1"/>
    <w:rsid w:val="00D70570"/>
    <w:rsid w:val="00D77D83"/>
    <w:rsid w:val="00D86FFF"/>
    <w:rsid w:val="00D9090A"/>
    <w:rsid w:val="00D931A7"/>
    <w:rsid w:val="00D940D6"/>
    <w:rsid w:val="00D96084"/>
    <w:rsid w:val="00DA3DD5"/>
    <w:rsid w:val="00DA6660"/>
    <w:rsid w:val="00DC5B52"/>
    <w:rsid w:val="00DC6E88"/>
    <w:rsid w:val="00DD515F"/>
    <w:rsid w:val="00DF05BD"/>
    <w:rsid w:val="00DF25D7"/>
    <w:rsid w:val="00DF54AF"/>
    <w:rsid w:val="00DF555F"/>
    <w:rsid w:val="00DF56A7"/>
    <w:rsid w:val="00E023B5"/>
    <w:rsid w:val="00E07201"/>
    <w:rsid w:val="00E10AF3"/>
    <w:rsid w:val="00E17DF6"/>
    <w:rsid w:val="00E2412A"/>
    <w:rsid w:val="00E247FB"/>
    <w:rsid w:val="00E30705"/>
    <w:rsid w:val="00E30804"/>
    <w:rsid w:val="00E33169"/>
    <w:rsid w:val="00E51AC4"/>
    <w:rsid w:val="00E63508"/>
    <w:rsid w:val="00E63F24"/>
    <w:rsid w:val="00E6528C"/>
    <w:rsid w:val="00E73F4D"/>
    <w:rsid w:val="00E74218"/>
    <w:rsid w:val="00E83650"/>
    <w:rsid w:val="00E8521D"/>
    <w:rsid w:val="00E86EE7"/>
    <w:rsid w:val="00E960E2"/>
    <w:rsid w:val="00EA2AA3"/>
    <w:rsid w:val="00EA3A94"/>
    <w:rsid w:val="00EA7D65"/>
    <w:rsid w:val="00EB68A3"/>
    <w:rsid w:val="00EC0C4D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1771F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05D"/>
    <w:rsid w:val="00F855DF"/>
    <w:rsid w:val="00F92186"/>
    <w:rsid w:val="00F931B5"/>
    <w:rsid w:val="00F95333"/>
    <w:rsid w:val="00F963BE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10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larioj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92A394C40C4BC19B4ECC9AB725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5AC41-28E0-4655-9966-6C72EEBB770B}"/>
      </w:docPartPr>
      <w:docPartBody>
        <w:p w:rsidR="00773E03" w:rsidRDefault="004313BF" w:rsidP="004313BF">
          <w:pPr>
            <w:pStyle w:val="7692A394C40C4BC19B4ECC9AB725F16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788799BD273474DB47431FFC817C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61E62-5458-4195-985A-DB8BB593D587}"/>
      </w:docPartPr>
      <w:docPartBody>
        <w:p w:rsidR="00773E03" w:rsidRDefault="004313BF" w:rsidP="004313BF">
          <w:pPr>
            <w:pStyle w:val="C788799BD273474DB47431FFC817C02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32754F"/>
    <w:rsid w:val="00350161"/>
    <w:rsid w:val="00356E65"/>
    <w:rsid w:val="0036222A"/>
    <w:rsid w:val="0038330C"/>
    <w:rsid w:val="003A66B7"/>
    <w:rsid w:val="003D3D7C"/>
    <w:rsid w:val="003D5EFD"/>
    <w:rsid w:val="0040305B"/>
    <w:rsid w:val="004313BF"/>
    <w:rsid w:val="004327C5"/>
    <w:rsid w:val="00437E36"/>
    <w:rsid w:val="00443EA4"/>
    <w:rsid w:val="00473D58"/>
    <w:rsid w:val="004D25BC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6D63E4"/>
    <w:rsid w:val="00722659"/>
    <w:rsid w:val="00722728"/>
    <w:rsid w:val="0072448F"/>
    <w:rsid w:val="00724F63"/>
    <w:rsid w:val="0074478F"/>
    <w:rsid w:val="00773E03"/>
    <w:rsid w:val="00787EBD"/>
    <w:rsid w:val="007C3485"/>
    <w:rsid w:val="00810920"/>
    <w:rsid w:val="008D4D76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53F2F"/>
    <w:rsid w:val="00B6573C"/>
    <w:rsid w:val="00C32372"/>
    <w:rsid w:val="00C97717"/>
    <w:rsid w:val="00CF290C"/>
    <w:rsid w:val="00DA008C"/>
    <w:rsid w:val="00DE3DE6"/>
    <w:rsid w:val="00E64E85"/>
    <w:rsid w:val="00E660CC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313B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692A394C40C4BC19B4ECC9AB725F16C">
    <w:name w:val="7692A394C40C4BC19B4ECC9AB725F16C"/>
    <w:rsid w:val="004313BF"/>
    <w:pPr>
      <w:spacing w:after="160" w:line="259" w:lineRule="auto"/>
    </w:pPr>
  </w:style>
  <w:style w:type="paragraph" w:customStyle="1" w:styleId="C788799BD273474DB47431FFC817C02F">
    <w:name w:val="C788799BD273474DB47431FFC817C02F"/>
    <w:rsid w:val="004313B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73</TotalTime>
  <Pages>4</Pages>
  <Words>1137</Words>
  <Characters>6254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GONZALO GOMEZ DE VILLALOBOS</cp:lastModifiedBy>
  <cp:revision>28</cp:revision>
  <cp:lastPrinted>2026-02-09T15:38:00Z</cp:lastPrinted>
  <dcterms:created xsi:type="dcterms:W3CDTF">2026-04-13T10:47:00Z</dcterms:created>
  <dcterms:modified xsi:type="dcterms:W3CDTF">2026-06-24T14:59:00Z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