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20481F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622649">
        <w:rPr>
          <w:rFonts w:ascii="Mulish" w:hAnsi="Mulish"/>
        </w:rPr>
        <w:t>les Illes Balears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8"/>
        <w:gridCol w:w="6858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78B05FA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622649">
              <w:rPr>
                <w:rFonts w:ascii="Mulish" w:hAnsi="Mulish"/>
                <w:sz w:val="24"/>
              </w:rPr>
              <w:t>les Illes Balears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DC35E73" w:rsidR="00B628C5" w:rsidRPr="00296787" w:rsidRDefault="0062264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8A5A58"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703F935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45D07">
              <w:rPr>
                <w:rFonts w:ascii="Mulish" w:hAnsi="Mulish"/>
                <w:sz w:val="24"/>
              </w:rPr>
              <w:t>16/06/2026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24D845A" w:rsidR="00DE0E29" w:rsidRPr="00622649" w:rsidRDefault="00A62C02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622649" w:rsidRPr="00622649">
                <w:rPr>
                  <w:rStyle w:val="Hipervnculo"/>
                  <w:rFonts w:ascii="Mulish" w:hAnsi="Mulish"/>
                  <w:sz w:val="24"/>
                </w:rPr>
                <w:t>https://uned-illesbalears.net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A62C0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ACAC912" w:rsidR="00DF05BD" w:rsidRPr="00DF05BD" w:rsidRDefault="003F7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5250F01" w:rsidR="00DF05BD" w:rsidRPr="00DF05BD" w:rsidRDefault="00A62C02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7B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16065808" w:rsidR="00DF05BD" w:rsidRPr="00DF05BD" w:rsidRDefault="003F7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43A22B8C" w:rsidR="00DF05B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7B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2560F7AF" w:rsidR="00DF05BD" w:rsidRPr="00DF05BD" w:rsidRDefault="003F7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629B071D" w:rsidR="00DF05B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7B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8179D8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BB4F1EE" w:rsidR="00DF05B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676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bookmarkStart w:id="6" w:name="_Hlk226975818"/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9002724" w:rsidR="00DF05B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bookmarkEnd w:id="6"/>
      <w:tr w:rsidR="003D5962" w:rsidRPr="00A608C3" w14:paraId="66564800" w14:textId="77777777" w:rsidTr="00B91A39">
        <w:tc>
          <w:tcPr>
            <w:tcW w:w="1405" w:type="dxa"/>
            <w:vMerge/>
            <w:vAlign w:val="center"/>
          </w:tcPr>
          <w:p w14:paraId="34742DD4" w14:textId="77777777" w:rsidR="003D5962" w:rsidRPr="00296787" w:rsidRDefault="003D5962" w:rsidP="003D596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3D5962" w:rsidRPr="00296787" w:rsidRDefault="003D5962" w:rsidP="003D596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71077954"/>
            <w:placeholder>
              <w:docPart w:val="FC9CE8BA7F7349A6B60B23E914FBE0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9194A1B" w:rsidR="003D5962" w:rsidRPr="00DF05BD" w:rsidRDefault="003D5962" w:rsidP="003D596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75F8D04" w:rsidR="003D5962" w:rsidRPr="00DF05BD" w:rsidRDefault="00A62C02" w:rsidP="003D596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01698786"/>
                <w:placeholder>
                  <w:docPart w:val="920C7A4E9E9E4BC3BDF3D09DE8F69F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D596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A62C0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231F8B4" w:rsidR="00DF05BD" w:rsidRPr="00DF05BD" w:rsidRDefault="003D596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FF6C54C" w:rsidR="00DF05BD" w:rsidRPr="00DF05BD" w:rsidRDefault="00A62C0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D596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D5962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3D5962" w:rsidRPr="00296787" w:rsidRDefault="003D5962" w:rsidP="003D596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3D5962" w:rsidRDefault="003D5962" w:rsidP="003D5962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322900087"/>
            <w:placeholder>
              <w:docPart w:val="5330CD5926E94405B6B3C58FD2A41D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5D6BB1DF" w:rsidR="003D5962" w:rsidRPr="00DF05BD" w:rsidRDefault="003D5962" w:rsidP="003D5962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596A2FF9" w:rsidR="003D5962" w:rsidRPr="00DF05BD" w:rsidRDefault="00A62C02" w:rsidP="003D5962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7666816"/>
                <w:placeholder>
                  <w:docPart w:val="6DC47F4A49A14C77816FF181964EB1B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D5962">
                  <w:rPr>
                    <w:rStyle w:val="Estilo6"/>
                    <w:szCs w:val="18"/>
                  </w:rPr>
                  <w:t>No</w:t>
                </w:r>
              </w:sdtContent>
            </w:sdt>
            <w:r w:rsidR="003D5962">
              <w:rPr>
                <w:szCs w:val="18"/>
              </w:rPr>
              <w:t xml:space="preserve">. </w:t>
            </w:r>
            <w:r w:rsidR="003D5962" w:rsidRPr="003D5962">
              <w:rPr>
                <w:rFonts w:ascii="Mulish" w:hAnsi="Mulish"/>
                <w:sz w:val="18"/>
                <w:szCs w:val="18"/>
              </w:rPr>
              <w:t>El último es</w:t>
            </w:r>
            <w:r w:rsidR="00B338B3">
              <w:rPr>
                <w:rFonts w:ascii="Mulish" w:hAnsi="Mulish"/>
                <w:sz w:val="18"/>
                <w:szCs w:val="18"/>
              </w:rPr>
              <w:t xml:space="preserve"> del curso 2022-2023</w:t>
            </w:r>
            <w:r w:rsidR="003D5962" w:rsidRPr="003D5962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6DDFE05" w:rsidR="00DF05BD" w:rsidRPr="00DF05BD" w:rsidRDefault="00A62C0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A62C0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A62C02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0B7CBA9" w:rsidR="00DF05BD" w:rsidRPr="00DF05BD" w:rsidRDefault="003D596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B4FE371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00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4A006A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4A006A" w:rsidRPr="00296787" w:rsidRDefault="004A006A" w:rsidP="004A00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4A006A" w:rsidRPr="00296787" w:rsidRDefault="004A006A" w:rsidP="004A00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32612747"/>
            <w:placeholder>
              <w:docPart w:val="775B2F1E0E4B4715B2394622049FEA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4C08CC1" w:rsidR="004A006A" w:rsidRPr="00DF05BD" w:rsidRDefault="004A006A" w:rsidP="004A00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6ACA5F3" w:rsidR="004A006A" w:rsidRPr="00DF05BD" w:rsidRDefault="00A62C02" w:rsidP="004A006A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145494385"/>
                <w:placeholder>
                  <w:docPart w:val="9FB87329608648CCBD2C6B108B74A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006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A006A">
              <w:rPr>
                <w:szCs w:val="18"/>
              </w:rPr>
              <w:t xml:space="preserve">. </w:t>
            </w:r>
            <w:r w:rsidR="004A006A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968BC17" w:rsidR="00DF05BD" w:rsidRPr="00DF05BD" w:rsidRDefault="003D596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B3D0C61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00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21F62F2" w:rsidR="0058537C" w:rsidRPr="00DF05BD" w:rsidRDefault="00A62C02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A62C0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A62C0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3D5962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3D5962" w:rsidRPr="00296787" w:rsidRDefault="003D5962" w:rsidP="003D596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3D5962" w:rsidRPr="00296787" w:rsidRDefault="003D5962" w:rsidP="003D596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03499314"/>
            <w:placeholder>
              <w:docPart w:val="4F9B2357A10A497E9EE250274E82F13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6DA7986" w:rsidR="003D5962" w:rsidRPr="00DF05BD" w:rsidRDefault="003D5962" w:rsidP="003D596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A488489" w:rsidR="003D5962" w:rsidRPr="00DF05BD" w:rsidRDefault="00A62C02" w:rsidP="004A006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19141600"/>
                <w:placeholder>
                  <w:docPart w:val="39A70FE9DEF04B9F9DB1115BFC4DAD9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38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A006A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A006A" w:rsidRPr="00296787" w:rsidRDefault="004A006A" w:rsidP="004A00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A006A" w:rsidRPr="00296787" w:rsidRDefault="004A006A" w:rsidP="004A00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90706465"/>
            <w:placeholder>
              <w:docPart w:val="D7716CCAFEC54778A47F0FEFDE782CC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2B0B82F" w:rsidR="004A006A" w:rsidRPr="00DF05BD" w:rsidRDefault="004A006A" w:rsidP="004A00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A7A1A67" w:rsidR="004A006A" w:rsidRPr="00DF05BD" w:rsidRDefault="00A62C02" w:rsidP="004A006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03522840"/>
                <w:placeholder>
                  <w:docPart w:val="01A3BB8346764837B550DA9E0AFBD12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006A">
                  <w:rPr>
                    <w:rStyle w:val="Estilo6"/>
                    <w:szCs w:val="18"/>
                  </w:rPr>
                  <w:t>No</w:t>
                </w:r>
              </w:sdtContent>
            </w:sdt>
            <w:r w:rsidR="004A006A">
              <w:rPr>
                <w:szCs w:val="18"/>
              </w:rPr>
              <w:t xml:space="preserve">. </w:t>
            </w:r>
            <w:r w:rsidR="004A006A" w:rsidRPr="004A006A">
              <w:rPr>
                <w:rFonts w:ascii="Mulish" w:hAnsi="Mulish"/>
                <w:sz w:val="18"/>
                <w:szCs w:val="18"/>
              </w:rPr>
              <w:t>Se publican las de 2023.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A62C02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A62C0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3D5962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3D5962" w:rsidRPr="00296787" w:rsidRDefault="003D5962" w:rsidP="003D596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3D5962" w:rsidRPr="00296787" w:rsidRDefault="003D5962" w:rsidP="003D5962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140817"/>
            <w:placeholder>
              <w:docPart w:val="D41C5748A5014810B7087F14646DEC0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20A033D7" w:rsidR="003D5962" w:rsidRPr="00DF05BD" w:rsidRDefault="003D5962" w:rsidP="003D5962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6D29F902" w:rsidR="003D5962" w:rsidRPr="00DF05BD" w:rsidRDefault="00A62C02" w:rsidP="003D5962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25582027"/>
                <w:placeholder>
                  <w:docPart w:val="A77B40FE1BD94AF9A0F67F136490429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D596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D5962">
              <w:rPr>
                <w:szCs w:val="18"/>
              </w:rPr>
              <w:t xml:space="preserve">. </w:t>
            </w:r>
            <w:r w:rsidR="003D5962" w:rsidRPr="003D5962">
              <w:rPr>
                <w:rFonts w:ascii="Mulish" w:hAnsi="Mulish"/>
                <w:sz w:val="18"/>
                <w:szCs w:val="18"/>
              </w:rPr>
              <w:t>Se publica la del curso 2023-2024.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A62C02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A62C0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A62C0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A62C0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A62C0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01CF53A" w:rsidR="00DF05BD" w:rsidRPr="00DF05BD" w:rsidRDefault="00B338B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7DFB286" w:rsidR="00DF05BD" w:rsidRPr="00DF05BD" w:rsidRDefault="00A62C0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38B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BCB2D23" w:rsidR="00DF05BD" w:rsidRPr="00DF05BD" w:rsidRDefault="00FB09ED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6C5C3D30" w:rsidR="00DF05BD" w:rsidRPr="00DF05BD" w:rsidRDefault="004A006A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FB09ED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199A458" w:rsidR="002A7C57" w:rsidRPr="00A62C02" w:rsidRDefault="00FB09E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2C02"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1DCD3A18" w:rsidR="002A7C57" w:rsidRPr="00A62C02" w:rsidRDefault="002429A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2C02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1D286617" w:rsidR="002A7C57" w:rsidRPr="00A62C02" w:rsidRDefault="004A006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2C02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FB09ED" w:rsidRPr="00A62C02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A62C02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565F5348" w14:textId="77777777" w:rsidR="00FB09ED" w:rsidRDefault="00FB09E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SPI\\162-CU UNED Illes Balears\\2026\\Copia de 162-CU UNED Baleares-2026.xlsx" "Tablas!F2C1:F7C9" 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FB09ED" w:rsidRPr="00FB09ED" w14:paraId="05F74DD8" w14:textId="77777777" w:rsidTr="00FB09ED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0066E7E" w14:textId="799EA650" w:rsidR="00FB09ED" w:rsidRPr="00FB09ED" w:rsidRDefault="00FB09ED" w:rsidP="00FB09E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C98ED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79E1B7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AD4FCE1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7F5FD96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0E1FA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E16AC3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C9A8E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61C60B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B09ED" w:rsidRPr="00FB09ED" w14:paraId="10EB5DE9" w14:textId="77777777" w:rsidTr="00FB09E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B7213A2" w14:textId="77777777" w:rsidR="00FB09ED" w:rsidRPr="00FB09ED" w:rsidRDefault="00FB09ED" w:rsidP="00FB09E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682895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E9CA5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049997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8506DB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64C09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3D7A8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92A226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63777A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45,7</w:t>
            </w:r>
          </w:p>
        </w:tc>
      </w:tr>
      <w:tr w:rsidR="00FB09ED" w:rsidRPr="00FB09ED" w14:paraId="64B124B4" w14:textId="77777777" w:rsidTr="00FB09ED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07E7E46" w14:textId="77777777" w:rsidR="00FB09ED" w:rsidRPr="00FB09ED" w:rsidRDefault="00FB09ED" w:rsidP="00FB09E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BF19F8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54376D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DF4602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8DACC4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29C6BA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B99A38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5E4F93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1FB6B6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B09ED" w:rsidRPr="00FB09ED" w14:paraId="49D19E25" w14:textId="77777777" w:rsidTr="00FB09E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AD9FD41" w14:textId="77777777" w:rsidR="00FB09ED" w:rsidRPr="00FB09ED" w:rsidRDefault="00FB09ED" w:rsidP="00FB09E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D5AE16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84450D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59F35E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DA2980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76F0DC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030E34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44920A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A38FD5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18,5</w:t>
            </w:r>
          </w:p>
        </w:tc>
      </w:tr>
      <w:tr w:rsidR="00FB09ED" w:rsidRPr="00FB09ED" w14:paraId="54F803AB" w14:textId="77777777" w:rsidTr="00FB09E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9ACBB06" w14:textId="77777777" w:rsidR="00FB09ED" w:rsidRPr="00FB09ED" w:rsidRDefault="00FB09ED" w:rsidP="00FB09E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8F96E4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9C8E22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057802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D9AD68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DE4FF6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AE80C3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8E7E01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849295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FB09ED" w:rsidRPr="00FB09ED" w14:paraId="78240936" w14:textId="77777777" w:rsidTr="00FB09E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9B19109" w14:textId="77777777" w:rsidR="00FB09ED" w:rsidRPr="00FB09ED" w:rsidRDefault="00FB09ED" w:rsidP="00FB09E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C15DEE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E1565EA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F3909D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FF78E7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2CE13A7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6D4D07F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D4F8861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2FCEF9" w14:textId="77777777" w:rsidR="00FB09ED" w:rsidRPr="00FB09ED" w:rsidRDefault="00FB09ED" w:rsidP="00FB09E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B09E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28,1</w:t>
            </w:r>
          </w:p>
        </w:tc>
      </w:tr>
    </w:tbl>
    <w:p w14:paraId="5C9C1FB4" w14:textId="198245E5" w:rsidR="00FB09ED" w:rsidRDefault="00FB09E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4A7B80">
        <w:rPr>
          <w:lang w:bidi="es-ES"/>
        </w:rPr>
        <w:fldChar w:fldCharType="begin"/>
      </w:r>
      <w:r w:rsidR="004A7B80">
        <w:rPr>
          <w:lang w:bidi="es-ES"/>
        </w:rPr>
        <w:instrText xml:space="preserve"> LINK </w:instrText>
      </w:r>
      <w:r w:rsidR="00845D07">
        <w:rPr>
          <w:lang w:bidi="es-ES"/>
        </w:rPr>
        <w:instrText xml:space="preserve">Excel.Sheet.12 "C:\\Users\\mariadelcarmen.motos\\Documents\\Trabajo fuera red\\Segunda vuelta SPI\\162-CU UNED Illes Balears\\2026\\162-CU UNED Baleares-2026.xlsx" Tablas!F2C1:F7C9 </w:instrText>
      </w:r>
      <w:r w:rsidR="004A7B80">
        <w:rPr>
          <w:lang w:bidi="es-ES"/>
        </w:rPr>
        <w:instrText xml:space="preserve">\a \f 4 \h </w:instrText>
      </w:r>
      <w:r w:rsidR="004A7B80">
        <w:rPr>
          <w:lang w:bidi="es-ES"/>
        </w:rPr>
        <w:fldChar w:fldCharType="separate"/>
      </w:r>
    </w:p>
    <w:p w14:paraId="0D0031AF" w14:textId="5311E067" w:rsidR="001E106B" w:rsidRPr="00296787" w:rsidRDefault="004A7B80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>
        <w:rPr>
          <w:rFonts w:ascii="Mulish" w:hAnsi="Mulish"/>
          <w:lang w:bidi="es-ES"/>
        </w:rPr>
        <w:t>2</w:t>
      </w:r>
      <w:r w:rsidR="00FB09ED">
        <w:rPr>
          <w:rFonts w:ascii="Mulish" w:hAnsi="Mulish"/>
          <w:lang w:bidi="es-ES"/>
        </w:rPr>
        <w:t>8,1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4271DC8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2429AC">
        <w:rPr>
          <w:rFonts w:ascii="Mulish" w:hAnsi="Mulish"/>
        </w:rPr>
        <w:t xml:space="preserve">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4A7B80">
        <w:rPr>
          <w:rFonts w:ascii="Mulish" w:hAnsi="Mulish"/>
        </w:rPr>
        <w:t>les Illes Balears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="00F97555">
        <w:rPr>
          <w:rFonts w:ascii="Mulish" w:hAnsi="Mulish"/>
          <w:lang w:bidi="es-ES"/>
        </w:rPr>
        <w:t xml:space="preserve"> se produce un decremento de </w:t>
      </w:r>
      <w:r w:rsidR="00FB09ED">
        <w:rPr>
          <w:rFonts w:ascii="Mulish" w:hAnsi="Mulish"/>
          <w:lang w:bidi="es-ES"/>
        </w:rPr>
        <w:t>6,1</w:t>
      </w:r>
      <w:r w:rsidR="00F97555">
        <w:rPr>
          <w:rFonts w:ascii="Mulish" w:hAnsi="Mulish"/>
          <w:lang w:bidi="es-ES"/>
        </w:rPr>
        <w:t xml:space="preserve"> puntos porcentuales</w:t>
      </w:r>
      <w:r w:rsidR="002429AC">
        <w:rPr>
          <w:rFonts w:ascii="Mulish" w:hAnsi="Mulish"/>
          <w:lang w:bidi="es-ES"/>
        </w:rPr>
        <w:t xml:space="preserve"> en su ICIO, ya que no se ha aplicado ninguna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="00F97555">
        <w:rPr>
          <w:rFonts w:ascii="Mulish" w:hAnsi="Mulish"/>
          <w:lang w:bidi="es-ES"/>
        </w:rPr>
        <w:t xml:space="preserve"> y, además, ha habido que revisar a la baja el cumplimiento de otras </w:t>
      </w:r>
      <w:r w:rsidR="00FB09ED">
        <w:rPr>
          <w:rFonts w:ascii="Mulish" w:hAnsi="Mulish"/>
          <w:lang w:bidi="es-ES"/>
        </w:rPr>
        <w:t>dos</w:t>
      </w:r>
      <w:r w:rsidR="00F97555">
        <w:rPr>
          <w:rFonts w:ascii="Mulish" w:hAnsi="Mulish"/>
          <w:lang w:bidi="es-ES"/>
        </w:rPr>
        <w:t xml:space="preserve"> (Grado de cumplimiento y resultados de planes y programas; Cuentas anuales) porque la información ha quedado obsoleta</w:t>
      </w:r>
      <w:r w:rsidRPr="00296787">
        <w:rPr>
          <w:rFonts w:ascii="Mulish" w:hAnsi="Mulish"/>
          <w:lang w:bidi="es-ES"/>
        </w:rPr>
        <w:t>.</w:t>
      </w:r>
    </w:p>
    <w:p w14:paraId="28209DFA" w14:textId="1AAE296A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F97555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62665036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>nstitucional</w:t>
      </w:r>
      <w:r w:rsidR="0058537C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 xml:space="preserve">rganizativa </w:t>
      </w:r>
      <w:r w:rsidR="0058537C">
        <w:rPr>
          <w:rFonts w:ascii="Mulish" w:hAnsi="Mulish"/>
        </w:rPr>
        <w:t xml:space="preserve">y de planificación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C9A8A62" w14:textId="75910998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2A28D9C" w14:textId="3B17684A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26752E66" w14:textId="65B38528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Información </w:t>
      </w:r>
      <w:r w:rsidR="00F97555">
        <w:rPr>
          <w:rFonts w:ascii="Mulish" w:hAnsi="Mulish"/>
        </w:rPr>
        <w:t xml:space="preserve">actualizada </w:t>
      </w:r>
      <w:r>
        <w:rPr>
          <w:rFonts w:ascii="Mulish" w:hAnsi="Mulish"/>
        </w:rPr>
        <w:t>sobre el seguimiento y evaluación de dichos planes y programas.</w:t>
      </w:r>
    </w:p>
    <w:p w14:paraId="24F7A557" w14:textId="643ADC08" w:rsidR="0058537C" w:rsidRDefault="00C735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del cumplimiento de los objetivos de los planes y programas citados.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3F22A5C5" w14:textId="77777777" w:rsidR="00FB09ED" w:rsidRDefault="00FB09ED" w:rsidP="00FB09E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F3E53C7" w14:textId="77777777" w:rsidR="00FB09ED" w:rsidRPr="006C61B1" w:rsidRDefault="00FB09ED" w:rsidP="00FB09E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4966F140" w14:textId="3B524395" w:rsidR="00A056B0" w:rsidRDefault="00F97555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cuentas anuales actualizadas</w:t>
      </w:r>
      <w:r w:rsidR="00A056B0">
        <w:rPr>
          <w:rFonts w:ascii="Mulish" w:hAnsi="Mulish"/>
        </w:rPr>
        <w:t>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2B208B2C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A87DB79" w14:textId="335D565A" w:rsidR="00FB09ED" w:rsidRDefault="00FB09ED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4401D3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EB0D016" w14:textId="2D99A6D0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C7FE370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FB09ED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414518DA" w14:textId="1E56C351" w:rsidR="00A62C02" w:rsidRDefault="00A62C02" w:rsidP="00A62C02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lastRenderedPageBreak/>
        <w:t>…..</w:t>
      </w:r>
    </w:p>
    <w:p w14:paraId="018FC728" w14:textId="03D7FD03" w:rsidR="00A62C02" w:rsidRDefault="00A62C02" w:rsidP="00A62C02">
      <w:pPr>
        <w:pStyle w:val="Sinespaciado"/>
        <w:spacing w:line="276" w:lineRule="auto"/>
        <w:jc w:val="center"/>
        <w:rPr>
          <w:rFonts w:ascii="Mulish" w:hAnsi="Mulish"/>
        </w:rPr>
      </w:pPr>
    </w:p>
    <w:p w14:paraId="496DCACD" w14:textId="2C41DADE" w:rsidR="00A62C02" w:rsidRDefault="00A62C02" w:rsidP="00A62C02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les Illes Balears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10120767" w14:textId="77777777" w:rsidR="00A62C02" w:rsidRDefault="00A62C02" w:rsidP="00A62C02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A62C02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6922" w14:textId="77777777" w:rsidR="000D2F4E" w:rsidRDefault="000D2F4E" w:rsidP="00F31BC3">
      <w:r>
        <w:separator/>
      </w:r>
    </w:p>
  </w:endnote>
  <w:endnote w:type="continuationSeparator" w:id="0">
    <w:p w14:paraId="4EFB2856" w14:textId="77777777" w:rsidR="000D2F4E" w:rsidRDefault="000D2F4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A62C0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A62C0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6451" w14:textId="77777777" w:rsidR="000D2F4E" w:rsidRDefault="000D2F4E" w:rsidP="00F31BC3">
      <w:r>
        <w:separator/>
      </w:r>
    </w:p>
  </w:footnote>
  <w:footnote w:type="continuationSeparator" w:id="0">
    <w:p w14:paraId="5F1C8D8C" w14:textId="77777777" w:rsidR="000D2F4E" w:rsidRDefault="000D2F4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B05668F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93C61C7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323AF3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81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3CF4"/>
    <w:rsid w:val="00006957"/>
    <w:rsid w:val="00011946"/>
    <w:rsid w:val="00016718"/>
    <w:rsid w:val="00021796"/>
    <w:rsid w:val="00032D8A"/>
    <w:rsid w:val="00040AF4"/>
    <w:rsid w:val="00045AFA"/>
    <w:rsid w:val="00045E1E"/>
    <w:rsid w:val="000536CC"/>
    <w:rsid w:val="00053A0E"/>
    <w:rsid w:val="0005642F"/>
    <w:rsid w:val="00064DC7"/>
    <w:rsid w:val="00072B7E"/>
    <w:rsid w:val="000775A5"/>
    <w:rsid w:val="0008502E"/>
    <w:rsid w:val="00085AD5"/>
    <w:rsid w:val="00085C93"/>
    <w:rsid w:val="00096A23"/>
    <w:rsid w:val="000A457B"/>
    <w:rsid w:val="000A48E4"/>
    <w:rsid w:val="000A77F5"/>
    <w:rsid w:val="000B2B05"/>
    <w:rsid w:val="000B778E"/>
    <w:rsid w:val="000C31F6"/>
    <w:rsid w:val="000D2F4E"/>
    <w:rsid w:val="000D3907"/>
    <w:rsid w:val="000D5417"/>
    <w:rsid w:val="000E0A9E"/>
    <w:rsid w:val="000E16C3"/>
    <w:rsid w:val="000F0DA5"/>
    <w:rsid w:val="000F17ED"/>
    <w:rsid w:val="000F1839"/>
    <w:rsid w:val="000F25D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4E6E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D5962"/>
    <w:rsid w:val="003E564B"/>
    <w:rsid w:val="003E5D2F"/>
    <w:rsid w:val="003E7CF3"/>
    <w:rsid w:val="003F4DDD"/>
    <w:rsid w:val="003F527E"/>
    <w:rsid w:val="003F6EDC"/>
    <w:rsid w:val="003F7B3C"/>
    <w:rsid w:val="004061BC"/>
    <w:rsid w:val="00415DBD"/>
    <w:rsid w:val="00422B18"/>
    <w:rsid w:val="004311B3"/>
    <w:rsid w:val="004356CC"/>
    <w:rsid w:val="004401D3"/>
    <w:rsid w:val="00441770"/>
    <w:rsid w:val="00457B28"/>
    <w:rsid w:val="00467FDF"/>
    <w:rsid w:val="004720A5"/>
    <w:rsid w:val="0047735C"/>
    <w:rsid w:val="004859CC"/>
    <w:rsid w:val="0048761D"/>
    <w:rsid w:val="004A006A"/>
    <w:rsid w:val="004A1663"/>
    <w:rsid w:val="004A7B80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2ECA"/>
    <w:rsid w:val="00603DFC"/>
    <w:rsid w:val="00604209"/>
    <w:rsid w:val="006063C1"/>
    <w:rsid w:val="00607613"/>
    <w:rsid w:val="00622649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9676E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5D07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2C02"/>
    <w:rsid w:val="00A670E9"/>
    <w:rsid w:val="00A677C6"/>
    <w:rsid w:val="00A770A3"/>
    <w:rsid w:val="00A82709"/>
    <w:rsid w:val="00AA0AE1"/>
    <w:rsid w:val="00AB1913"/>
    <w:rsid w:val="00AB5672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38B3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07AF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97555"/>
    <w:rsid w:val="00FA0C58"/>
    <w:rsid w:val="00FA11BE"/>
    <w:rsid w:val="00FA1911"/>
    <w:rsid w:val="00FA5997"/>
    <w:rsid w:val="00FA5AFD"/>
    <w:rsid w:val="00FB09ED"/>
    <w:rsid w:val="00FB5F9E"/>
    <w:rsid w:val="00FC4E74"/>
    <w:rsid w:val="00FD342C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uned-illesbalears.ne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426503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426503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9CE8BA7F7349A6B60B23E914FBE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C52BA-DE23-4A9A-BD68-7295659550D8}"/>
      </w:docPartPr>
      <w:docPartBody>
        <w:p w:rsidR="007B35DC" w:rsidRDefault="006738D5" w:rsidP="006738D5">
          <w:pPr>
            <w:pStyle w:val="FC9CE8BA7F7349A6B60B23E914FBE0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0C7A4E9E9E4BC3BDF3D09DE8F69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7E072-1365-4D13-BA25-188471B0ACC3}"/>
      </w:docPartPr>
      <w:docPartBody>
        <w:p w:rsidR="007B35DC" w:rsidRDefault="006738D5" w:rsidP="006738D5">
          <w:pPr>
            <w:pStyle w:val="920C7A4E9E9E4BC3BDF3D09DE8F69F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330CD5926E94405B6B3C58FD2A41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C9A91-F9E9-467B-89DD-B3CCD469B053}"/>
      </w:docPartPr>
      <w:docPartBody>
        <w:p w:rsidR="007B35DC" w:rsidRDefault="006738D5" w:rsidP="006738D5">
          <w:pPr>
            <w:pStyle w:val="5330CD5926E94405B6B3C58FD2A41D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C47F4A49A14C77816FF181964EB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64B24-AEB6-4D7D-AC9C-AE9605391B5F}"/>
      </w:docPartPr>
      <w:docPartBody>
        <w:p w:rsidR="007B35DC" w:rsidRDefault="006738D5" w:rsidP="006738D5">
          <w:pPr>
            <w:pStyle w:val="6DC47F4A49A14C77816FF181964EB1B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1C5748A5014810B7087F14646DE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EACE-5D03-46E8-9D21-AA02D6E3B680}"/>
      </w:docPartPr>
      <w:docPartBody>
        <w:p w:rsidR="007B35DC" w:rsidRDefault="006738D5" w:rsidP="006738D5">
          <w:pPr>
            <w:pStyle w:val="D41C5748A5014810B7087F14646DEC0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7B40FE1BD94AF9A0F67F1364904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1C019-481F-486C-94B6-C680A862517A}"/>
      </w:docPartPr>
      <w:docPartBody>
        <w:p w:rsidR="007B35DC" w:rsidRDefault="006738D5" w:rsidP="006738D5">
          <w:pPr>
            <w:pStyle w:val="A77B40FE1BD94AF9A0F67F136490429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9B2357A10A497E9EE250274E82F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7768B-5BE8-45A6-AA9F-5329937823A8}"/>
      </w:docPartPr>
      <w:docPartBody>
        <w:p w:rsidR="007B35DC" w:rsidRDefault="006738D5" w:rsidP="006738D5">
          <w:pPr>
            <w:pStyle w:val="4F9B2357A10A497E9EE250274E82F13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9A70FE9DEF04B9F9DB1115BFC4D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E181D-4C70-48E1-B52B-84120CEDEE9C}"/>
      </w:docPartPr>
      <w:docPartBody>
        <w:p w:rsidR="007B35DC" w:rsidRDefault="006738D5" w:rsidP="006738D5">
          <w:pPr>
            <w:pStyle w:val="39A70FE9DEF04B9F9DB1115BFC4DAD9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716CCAFEC54778A47F0FEFDE782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34512-C932-4AD2-BCB9-03FBD45802C9}"/>
      </w:docPartPr>
      <w:docPartBody>
        <w:p w:rsidR="007B35DC" w:rsidRDefault="006738D5" w:rsidP="006738D5">
          <w:pPr>
            <w:pStyle w:val="D7716CCAFEC54778A47F0FEFDE782CC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A3BB8346764837B550DA9E0AFBD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1C503-D758-4E34-973E-1665E4C10812}"/>
      </w:docPartPr>
      <w:docPartBody>
        <w:p w:rsidR="007B35DC" w:rsidRDefault="006738D5" w:rsidP="006738D5">
          <w:pPr>
            <w:pStyle w:val="01A3BB8346764837B550DA9E0AFBD12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5B2F1E0E4B4715B2394622049FE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20DF-72BA-4A30-B705-A5775F792CF8}"/>
      </w:docPartPr>
      <w:docPartBody>
        <w:p w:rsidR="007B35DC" w:rsidRDefault="006738D5" w:rsidP="006738D5">
          <w:pPr>
            <w:pStyle w:val="775B2F1E0E4B4715B2394622049FEA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FB87329608648CCBD2C6B108B74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7F6B-1AF2-46F2-BF64-F6C8421BA251}"/>
      </w:docPartPr>
      <w:docPartBody>
        <w:p w:rsidR="007B35DC" w:rsidRDefault="006738D5" w:rsidP="006738D5">
          <w:pPr>
            <w:pStyle w:val="9FB87329608648CCBD2C6B108B74A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738D5"/>
    <w:rsid w:val="00674B05"/>
    <w:rsid w:val="006D1F5D"/>
    <w:rsid w:val="006D2460"/>
    <w:rsid w:val="00705F50"/>
    <w:rsid w:val="00722659"/>
    <w:rsid w:val="00722728"/>
    <w:rsid w:val="0072448F"/>
    <w:rsid w:val="0074478F"/>
    <w:rsid w:val="00787EBD"/>
    <w:rsid w:val="007B35DC"/>
    <w:rsid w:val="007C3485"/>
    <w:rsid w:val="00810920"/>
    <w:rsid w:val="00835982"/>
    <w:rsid w:val="008E118A"/>
    <w:rsid w:val="008E3188"/>
    <w:rsid w:val="00A036B0"/>
    <w:rsid w:val="00A104A7"/>
    <w:rsid w:val="00AB484A"/>
    <w:rsid w:val="00AD7C28"/>
    <w:rsid w:val="00AE2C03"/>
    <w:rsid w:val="00AF1482"/>
    <w:rsid w:val="00B103B1"/>
    <w:rsid w:val="00B42024"/>
    <w:rsid w:val="00B6573C"/>
    <w:rsid w:val="00C32372"/>
    <w:rsid w:val="00DA008C"/>
    <w:rsid w:val="00DE3DE6"/>
    <w:rsid w:val="00E3042B"/>
    <w:rsid w:val="00E64E85"/>
    <w:rsid w:val="00E73AA0"/>
    <w:rsid w:val="00E961DB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38D5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FC9CE8BA7F7349A6B60B23E914FBE0BB">
    <w:name w:val="FC9CE8BA7F7349A6B60B23E914FBE0BB"/>
    <w:rsid w:val="006738D5"/>
    <w:pPr>
      <w:spacing w:after="160" w:line="259" w:lineRule="auto"/>
    </w:pPr>
  </w:style>
  <w:style w:type="paragraph" w:customStyle="1" w:styleId="920C7A4E9E9E4BC3BDF3D09DE8F69F00">
    <w:name w:val="920C7A4E9E9E4BC3BDF3D09DE8F69F00"/>
    <w:rsid w:val="006738D5"/>
    <w:pPr>
      <w:spacing w:after="160" w:line="259" w:lineRule="auto"/>
    </w:pPr>
  </w:style>
  <w:style w:type="paragraph" w:customStyle="1" w:styleId="5330CD5926E94405B6B3C58FD2A41DA2">
    <w:name w:val="5330CD5926E94405B6B3C58FD2A41DA2"/>
    <w:rsid w:val="006738D5"/>
    <w:pPr>
      <w:spacing w:after="160" w:line="259" w:lineRule="auto"/>
    </w:pPr>
  </w:style>
  <w:style w:type="paragraph" w:customStyle="1" w:styleId="6DC47F4A49A14C77816FF181964EB1B6">
    <w:name w:val="6DC47F4A49A14C77816FF181964EB1B6"/>
    <w:rsid w:val="006738D5"/>
    <w:pPr>
      <w:spacing w:after="160" w:line="259" w:lineRule="auto"/>
    </w:pPr>
  </w:style>
  <w:style w:type="paragraph" w:customStyle="1" w:styleId="D41C5748A5014810B7087F14646DEC0B">
    <w:name w:val="D41C5748A5014810B7087F14646DEC0B"/>
    <w:rsid w:val="006738D5"/>
    <w:pPr>
      <w:spacing w:after="160" w:line="259" w:lineRule="auto"/>
    </w:pPr>
  </w:style>
  <w:style w:type="paragraph" w:customStyle="1" w:styleId="A77B40FE1BD94AF9A0F67F136490429A">
    <w:name w:val="A77B40FE1BD94AF9A0F67F136490429A"/>
    <w:rsid w:val="006738D5"/>
    <w:pPr>
      <w:spacing w:after="160" w:line="259" w:lineRule="auto"/>
    </w:pPr>
  </w:style>
  <w:style w:type="paragraph" w:customStyle="1" w:styleId="4F9B2357A10A497E9EE250274E82F132">
    <w:name w:val="4F9B2357A10A497E9EE250274E82F132"/>
    <w:rsid w:val="006738D5"/>
    <w:pPr>
      <w:spacing w:after="160" w:line="259" w:lineRule="auto"/>
    </w:pPr>
  </w:style>
  <w:style w:type="paragraph" w:customStyle="1" w:styleId="39A70FE9DEF04B9F9DB1115BFC4DAD9A">
    <w:name w:val="39A70FE9DEF04B9F9DB1115BFC4DAD9A"/>
    <w:rsid w:val="006738D5"/>
    <w:pPr>
      <w:spacing w:after="160" w:line="259" w:lineRule="auto"/>
    </w:pPr>
  </w:style>
  <w:style w:type="paragraph" w:customStyle="1" w:styleId="D7716CCAFEC54778A47F0FEFDE782CC2">
    <w:name w:val="D7716CCAFEC54778A47F0FEFDE782CC2"/>
    <w:rsid w:val="006738D5"/>
    <w:pPr>
      <w:spacing w:after="160" w:line="259" w:lineRule="auto"/>
    </w:pPr>
  </w:style>
  <w:style w:type="paragraph" w:customStyle="1" w:styleId="01A3BB8346764837B550DA9E0AFBD12D">
    <w:name w:val="01A3BB8346764837B550DA9E0AFBD12D"/>
    <w:rsid w:val="006738D5"/>
    <w:pPr>
      <w:spacing w:after="160" w:line="259" w:lineRule="auto"/>
    </w:pPr>
  </w:style>
  <w:style w:type="paragraph" w:customStyle="1" w:styleId="775B2F1E0E4B4715B2394622049FEA09">
    <w:name w:val="775B2F1E0E4B4715B2394622049FEA09"/>
    <w:rsid w:val="006738D5"/>
    <w:pPr>
      <w:spacing w:after="160" w:line="259" w:lineRule="auto"/>
    </w:pPr>
  </w:style>
  <w:style w:type="paragraph" w:customStyle="1" w:styleId="9FB87329608648CCBD2C6B108B74A8F4">
    <w:name w:val="9FB87329608648CCBD2C6B108B74A8F4"/>
    <w:rsid w:val="006738D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1335</Words>
  <Characters>7347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2026-07-14T13:52:00Z</dcterms:created>
  <dcterms:modified xsi:type="dcterms:W3CDTF">2026-07-14T13:52:00Z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