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1DBBC5AD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</w:t>
      </w:r>
      <w:r w:rsidR="00DE0E29">
        <w:rPr>
          <w:rFonts w:ascii="Mulish" w:hAnsi="Mulish"/>
        </w:rPr>
        <w:t xml:space="preserve">el Consorcio Universitario del Centro Asociado a la UNED </w:t>
      </w:r>
      <w:r w:rsidR="008A5A58">
        <w:rPr>
          <w:rFonts w:ascii="Mulish" w:hAnsi="Mulish"/>
        </w:rPr>
        <w:t xml:space="preserve">en </w:t>
      </w:r>
      <w:r w:rsidR="007813A4">
        <w:rPr>
          <w:rFonts w:ascii="Mulish" w:hAnsi="Mulish"/>
        </w:rPr>
        <w:t>Madrid Sur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DE0E29" w:rsidRPr="00DE0E29">
          <w:rPr>
            <w:rStyle w:val="Hipervnculo"/>
            <w:rFonts w:ascii="Mulish" w:hAnsi="Mulish"/>
          </w:rPr>
          <w:t>mayo de 2025</w:t>
        </w:r>
      </w:hyperlink>
      <w:r w:rsidR="00DE0E29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DE0E29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DE0E29">
          <w:rPr>
            <w:rStyle w:val="Hipervnculo"/>
            <w:rFonts w:ascii="Mulish" w:hAnsi="Mulish"/>
          </w:rPr>
          <w:t>Plan de Evaluación 2</w:t>
        </w:r>
        <w:r w:rsidR="00DE0E29" w:rsidRPr="00DE0E29">
          <w:rPr>
            <w:rStyle w:val="Hipervnculo"/>
            <w:rFonts w:ascii="Mulish" w:hAnsi="Mulish"/>
          </w:rPr>
          <w:t>026</w:t>
        </w:r>
      </w:hyperlink>
      <w:r w:rsidR="00DE0E29" w:rsidRPr="00DE0E29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67"/>
        <w:gridCol w:w="6889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1AFE4C5F" w:rsidR="00B628C5" w:rsidRPr="00296787" w:rsidRDefault="00DE0E29" w:rsidP="00DE0E29">
            <w:pPr>
              <w:jc w:val="both"/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 xml:space="preserve">Consorcio Universitario del Centro Asociado a la UNED </w:t>
            </w:r>
            <w:r w:rsidR="008A5A58">
              <w:rPr>
                <w:rFonts w:ascii="Mulish" w:hAnsi="Mulish"/>
                <w:sz w:val="24"/>
              </w:rPr>
              <w:t xml:space="preserve">en </w:t>
            </w:r>
            <w:r w:rsidR="007813A4">
              <w:rPr>
                <w:rFonts w:ascii="Mulish" w:hAnsi="Mulish"/>
                <w:sz w:val="24"/>
              </w:rPr>
              <w:t>Madrid Sur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4111E3AC" w:rsidR="00B628C5" w:rsidRPr="00296787" w:rsidRDefault="007813A4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13</w:t>
            </w:r>
            <w:r w:rsidR="008A5A58">
              <w:rPr>
                <w:rFonts w:ascii="Mulish" w:hAnsi="Mulish"/>
                <w:sz w:val="24"/>
              </w:rPr>
              <w:t>/04</w:t>
            </w:r>
            <w:r w:rsidR="00DE0E29">
              <w:rPr>
                <w:rFonts w:ascii="Mulish" w:hAnsi="Mulish"/>
                <w:sz w:val="24"/>
              </w:rPr>
              <w:t>/2026</w:t>
            </w:r>
          </w:p>
          <w:p w14:paraId="5DEB5371" w14:textId="36639A54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573FA8">
              <w:rPr>
                <w:rFonts w:ascii="Mulish" w:hAnsi="Mulish"/>
                <w:sz w:val="24"/>
              </w:rPr>
              <w:t>1</w:t>
            </w:r>
            <w:r w:rsidR="007554F1">
              <w:rPr>
                <w:rFonts w:ascii="Mulish" w:hAnsi="Mulish"/>
                <w:sz w:val="24"/>
              </w:rPr>
              <w:t>4/07</w:t>
            </w:r>
            <w:r w:rsidR="00573FA8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00C98576" w:rsidR="00DE0E29" w:rsidRPr="007813A4" w:rsidRDefault="00B8294E" w:rsidP="00DE0E29">
            <w:pPr>
              <w:rPr>
                <w:rFonts w:ascii="Mulish" w:hAnsi="Mulish"/>
                <w:sz w:val="24"/>
              </w:rPr>
            </w:pPr>
            <w:hyperlink r:id="rId18" w:history="1">
              <w:r w:rsidR="007813A4" w:rsidRPr="007813A4">
                <w:rPr>
                  <w:rStyle w:val="Hipervnculo"/>
                  <w:rFonts w:ascii="Mulish" w:hAnsi="Mulish"/>
                  <w:sz w:val="24"/>
                </w:rPr>
                <w:t>https://w</w:t>
              </w:r>
              <w:r w:rsidR="007813A4" w:rsidRPr="007813A4">
                <w:rPr>
                  <w:rStyle w:val="Hipervnculo"/>
                  <w:rFonts w:ascii="Mulish" w:hAnsi="Mulish"/>
                  <w:sz w:val="24"/>
                </w:rPr>
                <w:t>w</w:t>
              </w:r>
              <w:r w:rsidR="007813A4" w:rsidRPr="007813A4">
                <w:rPr>
                  <w:rStyle w:val="Hipervnculo"/>
                  <w:rFonts w:ascii="Mulish" w:hAnsi="Mulish"/>
                  <w:sz w:val="24"/>
                </w:rPr>
                <w:t>w</w:t>
              </w:r>
              <w:r w:rsidR="007813A4" w:rsidRPr="007813A4">
                <w:rPr>
                  <w:rStyle w:val="Hipervnculo"/>
                  <w:rFonts w:ascii="Mulish" w:hAnsi="Mulish"/>
                  <w:sz w:val="24"/>
                </w:rPr>
                <w:t>.uned.es/universidad</w:t>
              </w:r>
              <w:r w:rsidR="007813A4" w:rsidRPr="007813A4">
                <w:rPr>
                  <w:rStyle w:val="Hipervnculo"/>
                  <w:rFonts w:ascii="Mulish" w:hAnsi="Mulish"/>
                  <w:sz w:val="24"/>
                </w:rPr>
                <w:t>/</w:t>
              </w:r>
              <w:r w:rsidR="007813A4" w:rsidRPr="007813A4">
                <w:rPr>
                  <w:rStyle w:val="Hipervnculo"/>
                  <w:rFonts w:ascii="Mulish" w:hAnsi="Mulish"/>
                  <w:sz w:val="24"/>
                </w:rPr>
                <w:t>centros/madrid-sur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B8294E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011EB5D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6A77E70" w:rsidR="00AF751D" w:rsidRPr="00DF05BD" w:rsidRDefault="00B8294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F79DA6A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B0873D5" w:rsidR="00AF751D" w:rsidRPr="00DF05BD" w:rsidRDefault="00B8294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22A504DC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9E760BD" w:rsidR="00AF751D" w:rsidRPr="00DF05BD" w:rsidRDefault="00B8294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260FE77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699E3385" w:rsidR="00AF751D" w:rsidRPr="00DF05BD" w:rsidRDefault="00B8294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54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7F73A86E" w:rsidR="00DF05BD" w:rsidRPr="00DF05BD" w:rsidRDefault="007813A4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69846694" w:rsidR="00DF05BD" w:rsidRPr="00DF05BD" w:rsidRDefault="00B8294E" w:rsidP="00ED123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54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5C9B7799" w:rsidR="00DF05BD" w:rsidRPr="00DF05BD" w:rsidRDefault="007813A4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271F376" w:rsidR="00DF05BD" w:rsidRPr="00DF05BD" w:rsidRDefault="00B8294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813A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42E7F695" w:rsidR="00DF05BD" w:rsidRPr="00DF05BD" w:rsidRDefault="008A5A5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2D6804C" w:rsidR="00DF05BD" w:rsidRPr="00DF05BD" w:rsidRDefault="00B8294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9A62E7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30909722"/>
            <w:placeholder>
              <w:docPart w:val="2C25F1F6FF8A4B318DD497F021E7415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BAF2D12" w:rsidR="009A62E7" w:rsidRPr="00DF05BD" w:rsidRDefault="009A62E7" w:rsidP="009A62E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2B0B6EF4" w:rsidR="009A62E7" w:rsidRPr="00DF05BD" w:rsidRDefault="00B8294E" w:rsidP="00573F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00233986"/>
                <w:placeholder>
                  <w:docPart w:val="56C236EE90BB487A93707BA67E28236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A62E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0A0452C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44B8936" w:rsidR="00DF05BD" w:rsidRPr="00DF05BD" w:rsidRDefault="00B8294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54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275EF156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8941312" w:rsidR="00DF05BD" w:rsidRPr="00DF05BD" w:rsidRDefault="00B8294E" w:rsidP="006063C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4044C84" w:rsidR="00DF05BD" w:rsidRPr="00DF05BD" w:rsidRDefault="002A277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12588E1D" w:rsidR="00DF05BD" w:rsidRPr="00DF05BD" w:rsidRDefault="00B8294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54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010AE485" w:rsidR="00DF05BD" w:rsidRPr="00DF05BD" w:rsidRDefault="009A62E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71EB6566" w:rsidR="00DF05BD" w:rsidRPr="00DF05BD" w:rsidRDefault="00B8294E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73FA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3B77B7EC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78960DE4" w:rsidR="00DF05BD" w:rsidRPr="00DF05BD" w:rsidRDefault="00B8294E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43F4316D" w:rsidR="00DF05BD" w:rsidRPr="00DF05BD" w:rsidRDefault="009A62E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6EB005CA" w:rsidR="00DF05BD" w:rsidRPr="00DF05BD" w:rsidRDefault="00B8294E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73FA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9BF79D5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00B9FAB" w:rsidR="00DF05BD" w:rsidRPr="00DF05BD" w:rsidRDefault="00B8294E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A277F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2A277F" w:rsidRPr="00296787" w:rsidRDefault="002A277F" w:rsidP="002A277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2A277F" w:rsidRDefault="002A277F" w:rsidP="002A277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7150255"/>
            <w:placeholder>
              <w:docPart w:val="75433C12908B4462859B25A54C43B6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02A70341" w:rsidR="002A277F" w:rsidRPr="00DF05BD" w:rsidRDefault="002A277F" w:rsidP="002A277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2085F05" w:rsidR="002A277F" w:rsidRPr="00DF05BD" w:rsidRDefault="00B8294E" w:rsidP="002A277F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0703960"/>
                <w:placeholder>
                  <w:docPart w:val="F1DE56F54DF14B3F962463CC066A57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30F2889" w:rsidR="00DF05BD" w:rsidRPr="00DF05BD" w:rsidRDefault="008A5A5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5BD1BEB" w:rsidR="00DF05BD" w:rsidRPr="00DF05BD" w:rsidRDefault="00B8294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A62E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0DBC38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9DBED1E" w:rsidR="00DF05BD" w:rsidRPr="00DF05BD" w:rsidRDefault="00B8294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9A62E7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64913202"/>
            <w:placeholder>
              <w:docPart w:val="0F665A031C37495AA0F0E5173DF372B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7DEC01F4" w:rsidR="009A62E7" w:rsidRPr="00DF05BD" w:rsidRDefault="009A62E7" w:rsidP="009A62E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71964338" w:rsidR="009A62E7" w:rsidRPr="00DF05BD" w:rsidRDefault="00B8294E" w:rsidP="009A62E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8064979"/>
                <w:placeholder>
                  <w:docPart w:val="5F6C46D2C4574BFEB87893A444AE874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A62E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A62E7">
              <w:rPr>
                <w:szCs w:val="18"/>
              </w:rPr>
              <w:t xml:space="preserve">. </w:t>
            </w:r>
            <w:r w:rsidR="009A62E7" w:rsidRPr="009A62E7">
              <w:rPr>
                <w:rFonts w:ascii="Mulish" w:hAnsi="Mulish"/>
                <w:sz w:val="18"/>
                <w:szCs w:val="18"/>
              </w:rPr>
              <w:t>No aplica</w:t>
            </w:r>
            <w:r w:rsidR="009A62E7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C5DD84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75DCAF5" w:rsidR="00DF05BD" w:rsidRPr="00DF05BD" w:rsidRDefault="00B8294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FED4CD7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600DD85" w:rsidR="00DF05BD" w:rsidRPr="00DF05BD" w:rsidRDefault="00B8294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824CA5B" w:rsidR="00DF05BD" w:rsidRPr="00DF05BD" w:rsidRDefault="008A5A5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2A83313D" w:rsidR="00DF05BD" w:rsidRPr="00DF05BD" w:rsidRDefault="00B8294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6AF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B8294E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B8294E" w:rsidRPr="00296787" w:rsidRDefault="00B8294E" w:rsidP="00B8294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B8294E" w:rsidRPr="00296787" w:rsidRDefault="00B8294E" w:rsidP="00B8294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99242443"/>
            <w:placeholder>
              <w:docPart w:val="4969305420574CF8A94347080A512AD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2BF32A77" w:rsidR="00B8294E" w:rsidRPr="00DF05BD" w:rsidRDefault="00B8294E" w:rsidP="00B8294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3E500F5" w:rsidR="00B8294E" w:rsidRPr="00DF05BD" w:rsidRDefault="00B8294E" w:rsidP="00B8294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60461071"/>
                <w:placeholder>
                  <w:docPart w:val="3F4645AC901B450292138AB58B8EAE4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  <w:r>
              <w:rPr>
                <w:szCs w:val="18"/>
              </w:rPr>
              <w:t xml:space="preserve">. </w:t>
            </w:r>
            <w:r w:rsidRPr="009A62E7">
              <w:rPr>
                <w:rFonts w:ascii="Mulish" w:hAnsi="Mulish"/>
                <w:sz w:val="18"/>
                <w:szCs w:val="18"/>
              </w:rPr>
              <w:t xml:space="preserve">No </w:t>
            </w:r>
            <w:r>
              <w:rPr>
                <w:rFonts w:ascii="Mulish" w:hAnsi="Mulish"/>
                <w:sz w:val="18"/>
                <w:szCs w:val="18"/>
              </w:rPr>
              <w:t>se han localizado las posibles modificaciones.</w:t>
            </w:r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6137875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  <w:r w:rsidR="00CF2E7B">
              <w:rPr>
                <w:rFonts w:ascii="Mulish" w:hAnsi="Mulish"/>
                <w:sz w:val="18"/>
                <w:szCs w:val="18"/>
              </w:rPr>
              <w:t xml:space="preserve"> y encargos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084040B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546B08E1" w:rsidR="00DF05BD" w:rsidRPr="00DF05BD" w:rsidRDefault="00B8294E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27FE0607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5460600" w:rsidR="00DF05BD" w:rsidRPr="00DF05BD" w:rsidRDefault="00B8294E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4155BB5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7C3BA28A" w:rsidR="00DF05BD" w:rsidRPr="00DF05BD" w:rsidRDefault="00B8294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9A62E7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85315557"/>
            <w:placeholder>
              <w:docPart w:val="ADC869679B47426598E5C17DEFEFA0A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08B36B4B" w:rsidR="009A62E7" w:rsidRPr="00DF05BD" w:rsidRDefault="009A62E7" w:rsidP="009A62E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9ABD6EC" w:rsidR="009A62E7" w:rsidRPr="00DF05BD" w:rsidRDefault="00B8294E" w:rsidP="009A62E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6573680"/>
                <w:placeholder>
                  <w:docPart w:val="948BEB6A205149AEB58D9F0B0DBCA6B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73FA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9A62E7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9A62E7" w:rsidRPr="00296787" w:rsidRDefault="009A62E7" w:rsidP="009A62E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54315633"/>
            <w:placeholder>
              <w:docPart w:val="8864A33E116B47F18B88D7BD208F6D0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2AD35217" w:rsidR="009A62E7" w:rsidRPr="00DF05BD" w:rsidRDefault="009A62E7" w:rsidP="009A62E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0BF79498" w:rsidR="009A62E7" w:rsidRPr="00DF05BD" w:rsidRDefault="00B8294E" w:rsidP="009A62E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35511593"/>
                <w:placeholder>
                  <w:docPart w:val="632CB1E08EAB47EA8D31BD1924C6262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8562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1371A58E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83FC790" w:rsidR="00DF05BD" w:rsidRPr="00DF05BD" w:rsidRDefault="00B8294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941A1A3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875D4EF" w:rsidR="00DF05BD" w:rsidRPr="00DF05BD" w:rsidRDefault="00B8294E" w:rsidP="00C97E7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87993E6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30031FF" w:rsidR="00DF05BD" w:rsidRPr="00DF05BD" w:rsidRDefault="00B8294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FF05284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8AAB601" w:rsidR="00DF05BD" w:rsidRPr="00DF05BD" w:rsidRDefault="00B8294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6FBD7E8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5401004" w:rsidR="00DF05BD" w:rsidRPr="00DF05BD" w:rsidRDefault="00B8294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4A123EA8" w:rsidR="00DF05BD" w:rsidRPr="00DF05BD" w:rsidRDefault="008A5A58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76DD560C" w:rsidR="00DF05BD" w:rsidRPr="00DF05BD" w:rsidRDefault="00B8294E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7980ED8F" w:rsidR="00DF05BD" w:rsidRPr="00DF05BD" w:rsidRDefault="0058537C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0636E9D3" w:rsidR="00DF05BD" w:rsidRPr="00DF05BD" w:rsidRDefault="00B8294E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8D9EEFB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F003B8D" w:rsidR="00DF05BD" w:rsidRPr="00DF05BD" w:rsidRDefault="00B8294E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94B3289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144802" w:rsidR="00DF05BD" w:rsidRPr="00DF05BD" w:rsidRDefault="00B8294E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B4DB26F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BBD5750" w:rsidR="00DF05BD" w:rsidRPr="00DF05BD" w:rsidRDefault="00B8294E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16AB61C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6D0FD87" w:rsidR="00DF05BD" w:rsidRPr="00DF05BD" w:rsidRDefault="00B8294E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37A2018F" w:rsidR="00DF05BD" w:rsidRPr="00DF05BD" w:rsidRDefault="00573FA8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155AC815" w:rsidR="00DF05BD" w:rsidRPr="00DF05BD" w:rsidRDefault="00B8294E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73FA8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4EF17835" w:rsidR="00DF05BD" w:rsidRPr="00DF05BD" w:rsidRDefault="00A76AF6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573FA8">
              <w:rPr>
                <w:rFonts w:ascii="Mulish" w:hAnsi="Mulish"/>
                <w:b/>
                <w:sz w:val="18"/>
                <w:szCs w:val="18"/>
              </w:rPr>
              <w:t>3</w:t>
            </w:r>
          </w:p>
        </w:tc>
        <w:tc>
          <w:tcPr>
            <w:tcW w:w="2806" w:type="dxa"/>
          </w:tcPr>
          <w:p w14:paraId="3E03AC72" w14:textId="5EEFA0D7" w:rsidR="00DF05BD" w:rsidRPr="00DF05BD" w:rsidRDefault="00B8294E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16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0602389C" w:rsidR="002A7C57" w:rsidRPr="00B8294E" w:rsidRDefault="00A76AF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8294E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573FA8" w:rsidRPr="00B8294E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5" w:type="dxa"/>
          </w:tcPr>
          <w:p w14:paraId="33CF1936" w14:textId="680E4966" w:rsidR="002A7C57" w:rsidRPr="00B8294E" w:rsidRDefault="00B8294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6" w:type="dxa"/>
            <w:shd w:val="clear" w:color="auto" w:fill="CB9700"/>
          </w:tcPr>
          <w:p w14:paraId="2B06FB4B" w14:textId="7F7775C7" w:rsidR="002A7C57" w:rsidRPr="00B8294E" w:rsidRDefault="00B8294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8294E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</w:tr>
    </w:tbl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B8294E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07EC3BA6" w14:textId="77777777" w:rsidR="00B8294E" w:rsidRDefault="00B8294E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"\\\\DSIC.ES\\sscc\\550Grupos\\ctbg-sgtbg\\14 MEMORIA\\MEMORIA 2026\\Sector Público Institucional\\Revisiones\\165-CU UNED Madrid-Sur\\2026\\165-CU UNED Madrid Sur definitivo-2026.xlsx" "Tablas!F2C1:F7C9" \a \f 4 \h </w:instrText>
      </w:r>
      <w:r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B8294E" w:rsidRPr="00B8294E" w14:paraId="3335203D" w14:textId="77777777" w:rsidTr="00B8294E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5281F746" w14:textId="3AFC9BA7" w:rsidR="00B8294E" w:rsidRPr="00B8294E" w:rsidRDefault="00B8294E" w:rsidP="00B8294E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EF825C0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0CD111C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61661A0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3ABF3BE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6B297D8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C77E873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F1D5958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3F96F72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B8294E" w:rsidRPr="00B8294E" w14:paraId="2A13B1E4" w14:textId="77777777" w:rsidTr="00B8294E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8228400" w14:textId="77777777" w:rsidR="00B8294E" w:rsidRPr="00B8294E" w:rsidRDefault="00B8294E" w:rsidP="00B8294E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2EC48B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3712D0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D99B65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2B1F67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605E40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0CA10D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8B6DD3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012C77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72,1</w:t>
            </w:r>
          </w:p>
        </w:tc>
      </w:tr>
      <w:tr w:rsidR="00B8294E" w:rsidRPr="00B8294E" w14:paraId="2A0CEE85" w14:textId="77777777" w:rsidTr="00B8294E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09C3771" w14:textId="77777777" w:rsidR="00B8294E" w:rsidRPr="00B8294E" w:rsidRDefault="00B8294E" w:rsidP="00B8294E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407CC0F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2C2568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AA3C4F8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C85527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77AB0F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EA3BE2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083A59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B33BE0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B8294E" w:rsidRPr="00B8294E" w14:paraId="2B22F937" w14:textId="77777777" w:rsidTr="00B8294E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D273E9B" w14:textId="77777777" w:rsidR="00B8294E" w:rsidRPr="00B8294E" w:rsidRDefault="00B8294E" w:rsidP="00B8294E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99956D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28,6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0065DA0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4293AD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28,5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281171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31DB5E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28,5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B96B48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28,5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558399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28,5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A64146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25,2</w:t>
            </w:r>
          </w:p>
        </w:tc>
      </w:tr>
      <w:tr w:rsidR="00B8294E" w:rsidRPr="00B8294E" w14:paraId="6C62035B" w14:textId="77777777" w:rsidTr="00B8294E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7BF8433" w14:textId="77777777" w:rsidR="00B8294E" w:rsidRPr="00B8294E" w:rsidRDefault="00B8294E" w:rsidP="00B8294E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3F94D6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3D9667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BFE441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A46E9A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33CD61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5AEE5C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4771D74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B1E9C5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B8294E" w:rsidRPr="00B8294E" w14:paraId="2BF6F369" w14:textId="77777777" w:rsidTr="00B8294E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7279D44" w14:textId="77777777" w:rsidR="00B8294E" w:rsidRPr="00B8294E" w:rsidRDefault="00B8294E" w:rsidP="00B8294E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5C90010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45,9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B142ECB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38,8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053F870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45,9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06EC099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38,8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3DF743D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45,9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E7B2D04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45,9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67AB8AA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D0B0CCC" w14:textId="77777777" w:rsidR="00B8294E" w:rsidRPr="00B8294E" w:rsidRDefault="00B8294E" w:rsidP="00B8294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8294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41,6</w:t>
            </w:r>
          </w:p>
        </w:tc>
      </w:tr>
    </w:tbl>
    <w:p w14:paraId="11644490" w14:textId="3BE4BC04" w:rsidR="001F5D57" w:rsidRDefault="00B8294E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1F5D57">
        <w:rPr>
          <w:lang w:bidi="es-ES"/>
        </w:rPr>
        <w:fldChar w:fldCharType="begin"/>
      </w:r>
      <w:r w:rsidR="001F5D57">
        <w:rPr>
          <w:lang w:bidi="es-ES"/>
        </w:rPr>
        <w:instrText xml:space="preserve"> LINK Excel.Sheet.12 "C:\\Users\\mariadelcarmen.motos\\Documents\\Trabajo fuera red\\Segunda vuelta SPI\\165-CU UNED Madrid-Sur\\2026\\Copia de 165-CU UNED Madrid Sur-2026.xlsx" "Tablas!F2C1:F7C9" \a \f 4 \h </w:instrText>
      </w:r>
      <w:r w:rsidR="001F5D57">
        <w:rPr>
          <w:lang w:bidi="es-ES"/>
        </w:rPr>
        <w:fldChar w:fldCharType="separate"/>
      </w:r>
    </w:p>
    <w:p w14:paraId="0D0031AF" w14:textId="20EC7103" w:rsidR="001E106B" w:rsidRPr="00296787" w:rsidRDefault="001F5D57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  <w:r w:rsidR="002429AC">
        <w:rPr>
          <w:rFonts w:ascii="Mulish" w:hAnsi="Mulish"/>
          <w:lang w:bidi="es-ES"/>
        </w:rPr>
        <w:t>E</w:t>
      </w:r>
      <w:r w:rsidR="001E106B" w:rsidRPr="00296787">
        <w:rPr>
          <w:rFonts w:ascii="Mulish" w:hAnsi="Mulish"/>
          <w:lang w:bidi="es-ES"/>
        </w:rPr>
        <w:t xml:space="preserve">l Índice de Cumplimiento de la Información Obligatoria (ICIO) se sitúa en el </w:t>
      </w:r>
      <w:r w:rsidR="00B8294E">
        <w:rPr>
          <w:rFonts w:ascii="Mulish" w:hAnsi="Mulish"/>
          <w:lang w:bidi="es-ES"/>
        </w:rPr>
        <w:t>41,6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4E7C5298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313D23">
        <w:rPr>
          <w:rFonts w:ascii="Mulish" w:hAnsi="Mulish"/>
        </w:rPr>
        <w:t>considera 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58537C">
        <w:rPr>
          <w:rFonts w:ascii="Mulish" w:hAnsi="Mulish"/>
        </w:rPr>
        <w:t xml:space="preserve">l Consorcio Universitario del Centro Asociado a la UNED </w:t>
      </w:r>
      <w:r w:rsidR="002429AC">
        <w:rPr>
          <w:rFonts w:ascii="Mulish" w:hAnsi="Mulish"/>
        </w:rPr>
        <w:t xml:space="preserve">en </w:t>
      </w:r>
      <w:r w:rsidR="00A76AF6">
        <w:rPr>
          <w:rFonts w:ascii="Mulish" w:hAnsi="Mulish"/>
        </w:rPr>
        <w:t>Madrid Sur</w:t>
      </w:r>
      <w:r w:rsidR="001F5D57">
        <w:rPr>
          <w:rFonts w:ascii="Mulish" w:hAnsi="Mulish"/>
        </w:rPr>
        <w:t xml:space="preserve">, </w:t>
      </w:r>
      <w:r w:rsidR="00313D23">
        <w:rPr>
          <w:rFonts w:ascii="Mulish" w:hAnsi="Mulish"/>
        </w:rPr>
        <w:t>pese a la mejoría experimentada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8537C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</w:t>
      </w:r>
      <w:r w:rsidR="00A76AF6">
        <w:rPr>
          <w:rFonts w:ascii="Mulish" w:hAnsi="Mulish"/>
          <w:lang w:bidi="es-ES"/>
        </w:rPr>
        <w:t xml:space="preserve">se produce un </w:t>
      </w:r>
      <w:r w:rsidR="001F5D57">
        <w:rPr>
          <w:rFonts w:ascii="Mulish" w:hAnsi="Mulish"/>
          <w:lang w:bidi="es-ES"/>
        </w:rPr>
        <w:t>in</w:t>
      </w:r>
      <w:r w:rsidR="00A76AF6">
        <w:rPr>
          <w:rFonts w:ascii="Mulish" w:hAnsi="Mulish"/>
          <w:lang w:bidi="es-ES"/>
        </w:rPr>
        <w:t xml:space="preserve">cremento de </w:t>
      </w:r>
      <w:r w:rsidR="00B8294E">
        <w:rPr>
          <w:rFonts w:ascii="Mulish" w:hAnsi="Mulish"/>
          <w:lang w:bidi="es-ES"/>
        </w:rPr>
        <w:t>16,7</w:t>
      </w:r>
      <w:r w:rsidR="00A76AF6">
        <w:rPr>
          <w:rFonts w:ascii="Mulish" w:hAnsi="Mulish"/>
          <w:lang w:bidi="es-ES"/>
        </w:rPr>
        <w:t xml:space="preserve"> puntos porcentuales</w:t>
      </w:r>
      <w:r w:rsidR="002429AC">
        <w:rPr>
          <w:rFonts w:ascii="Mulish" w:hAnsi="Mulish"/>
          <w:lang w:bidi="es-ES"/>
        </w:rPr>
        <w:t xml:space="preserve"> en su ICIO, ya que</w:t>
      </w:r>
      <w:r w:rsidR="001F5D57">
        <w:rPr>
          <w:rFonts w:ascii="Mulish" w:hAnsi="Mulish"/>
          <w:lang w:bidi="es-ES"/>
        </w:rPr>
        <w:t xml:space="preserve"> se han aplicado </w:t>
      </w:r>
      <w:r w:rsidR="00B8294E">
        <w:rPr>
          <w:rFonts w:ascii="Mulish" w:hAnsi="Mulish"/>
          <w:lang w:bidi="es-ES"/>
        </w:rPr>
        <w:t>siete</w:t>
      </w:r>
      <w:r w:rsidR="001F5D57">
        <w:rPr>
          <w:rFonts w:ascii="Mulish" w:hAnsi="Mulish"/>
          <w:lang w:bidi="es-ES"/>
        </w:rPr>
        <w:t xml:space="preserve"> de</w:t>
      </w:r>
      <w:r w:rsidR="00A76AF6">
        <w:rPr>
          <w:rFonts w:ascii="Mulish" w:hAnsi="Mulish"/>
          <w:lang w:bidi="es-ES"/>
        </w:rPr>
        <w:t xml:space="preserve"> las </w:t>
      </w:r>
      <w:r w:rsidRPr="00296787">
        <w:rPr>
          <w:rFonts w:ascii="Mulish" w:hAnsi="Mulish"/>
          <w:lang w:bidi="es-ES"/>
        </w:rPr>
        <w:t>recomendaciones efectuadas en 202</w:t>
      </w:r>
      <w:r w:rsidR="0058537C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</w:p>
    <w:p w14:paraId="28209DFA" w14:textId="46CB50F7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A76AF6">
        <w:rPr>
          <w:rFonts w:ascii="Mulish" w:hAnsi="Mulish"/>
        </w:rPr>
        <w:t xml:space="preserve">los </w:t>
      </w:r>
      <w:r w:rsidRPr="00296787">
        <w:rPr>
          <w:rFonts w:ascii="Mulish" w:hAnsi="Mulish"/>
        </w:rPr>
        <w:t xml:space="preserve">déficits evidenciados </w:t>
      </w:r>
      <w:r w:rsidR="00A76AF6">
        <w:rPr>
          <w:rFonts w:ascii="Mulish" w:hAnsi="Mulish"/>
        </w:rPr>
        <w:t>son los siguientes</w:t>
      </w:r>
      <w:r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7FB18A5C" w14:textId="77777777" w:rsidR="006B4FAE" w:rsidRDefault="001E106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EBC7E05" w14:textId="133D8B58" w:rsidR="002429AC" w:rsidRDefault="002429A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RAT, incluyendo para cada actividad de tratamiento todos los contenidos obligatorios que establece el Reglamento General de Protección de Datos.</w:t>
      </w:r>
    </w:p>
    <w:p w14:paraId="26752E66" w14:textId="649A82B7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el seguimiento y evaluación de dichos planes y programas.</w:t>
      </w:r>
    </w:p>
    <w:p w14:paraId="16958545" w14:textId="012652EE" w:rsidR="001F5D57" w:rsidRDefault="001F5D57" w:rsidP="001F5D5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86ED632" w14:textId="7E3B82DB" w:rsidR="00C735A9" w:rsidRDefault="00C735A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5A87B331" w14:textId="77777777" w:rsidR="001F5D57" w:rsidRDefault="001F5D57" w:rsidP="001F5D5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790539BB" w14:textId="22F244B5" w:rsidR="00C735A9" w:rsidRDefault="001F5D57" w:rsidP="001F5D5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</w:t>
      </w:r>
      <w:r w:rsidR="00C735A9" w:rsidRPr="00C735A9">
        <w:rPr>
          <w:rFonts w:ascii="Mulish" w:hAnsi="Mulish"/>
        </w:rPr>
        <w:t>.</w:t>
      </w:r>
    </w:p>
    <w:p w14:paraId="73E163EE" w14:textId="2D46F244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I</w:t>
      </w:r>
      <w:r w:rsidRPr="00C735A9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49B1A4D7" w14:textId="5352ABFB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subcontrataciones derivadas de las encomiendas de gestión. Esta información solo es accesible si se publica expresamente.</w:t>
      </w:r>
    </w:p>
    <w:p w14:paraId="259C94E7" w14:textId="4766AF7C" w:rsidR="00A056B0" w:rsidRDefault="00A056B0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las subvenciones y ayudas públicas concedidas por el consorcio a terceros, incluyendo el importe, objeto y beneficiarios. Si no las hubiera, debe hacerse mención expresa.</w:t>
      </w:r>
    </w:p>
    <w:p w14:paraId="3FFB3D6B" w14:textId="212FCC4E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os informes de auditoría y fiscalización elaborados por el Tribunal de Cuentas.</w:t>
      </w:r>
      <w:r>
        <w:rPr>
          <w:rFonts w:ascii="Mulish" w:hAnsi="Mulish"/>
        </w:rPr>
        <w:t xml:space="preserve"> Si no los hubiera, debe hacerse mención expresa.</w:t>
      </w:r>
    </w:p>
    <w:p w14:paraId="24700C50" w14:textId="1D1DC2E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 xml:space="preserve">as retribuciones anuales </w:t>
      </w:r>
      <w:r>
        <w:rPr>
          <w:rFonts w:ascii="Mulish" w:hAnsi="Mulish"/>
        </w:rPr>
        <w:t xml:space="preserve">actualizadas </w:t>
      </w:r>
      <w:r w:rsidRPr="00C735A9">
        <w:rPr>
          <w:rFonts w:ascii="Mulish" w:hAnsi="Mulish"/>
        </w:rPr>
        <w:t xml:space="preserve">de los altos cargos y máximos responsables del </w:t>
      </w:r>
      <w:r>
        <w:rPr>
          <w:rFonts w:ascii="Mulish" w:hAnsi="Mulish"/>
        </w:rPr>
        <w:t>c</w:t>
      </w:r>
      <w:r w:rsidRPr="00C735A9">
        <w:rPr>
          <w:rFonts w:ascii="Mulish" w:hAnsi="Mulish"/>
        </w:rPr>
        <w:t>onsorcio.</w:t>
      </w:r>
    </w:p>
    <w:p w14:paraId="799515C0" w14:textId="1731EDDE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indemnizaciones percibidas por los altos cargos y máximos responsables con ocasión del abandono del cargo.</w:t>
      </w:r>
    </w:p>
    <w:p w14:paraId="67706BE5" w14:textId="7CAFFA7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resoluciones de autorización o reconocimiento de compatibilidad que afecten a los empleados.</w:t>
      </w:r>
    </w:p>
    <w:p w14:paraId="5EE827DA" w14:textId="181C2280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autorizaciones para actividad privada al cese de altos cargos.</w:t>
      </w:r>
    </w:p>
    <w:p w14:paraId="0A6443D9" w14:textId="5C3CB511" w:rsidR="00A056B0" w:rsidRPr="00C735A9" w:rsidRDefault="00A056B0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estadística necesaria para valorar el grado de cumplimiento y calidad de los servicios públicos de su competencia.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C49A6C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91F8272" w14:textId="4FEFB4E0" w:rsidR="006B4FAE" w:rsidRDefault="00C735A9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relación de los bienes inmuebles que sean propiedad del consorcio o sobre los que ostente algún derecho real.</w:t>
      </w: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45C8A21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09A7E2B" w14:textId="76017179" w:rsidR="001F5D57" w:rsidRDefault="001F5D57" w:rsidP="001F5D57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6" w:name="_Hlk231307518"/>
      <w:r>
        <w:rPr>
          <w:rFonts w:ascii="Mulish" w:hAnsi="Mulish"/>
        </w:rPr>
        <w:t xml:space="preserve">Para cumplir por completo con </w:t>
      </w:r>
      <w:r w:rsidR="00313D23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6"/>
    <w:p w14:paraId="3CFF1377" w14:textId="77777777" w:rsidR="001F5D57" w:rsidRDefault="001F5D57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3FD54923" w14:textId="3315CBDF" w:rsidR="00C735A9" w:rsidRDefault="00C735A9" w:rsidP="00C735A9">
      <w:pPr>
        <w:pStyle w:val="Sinespaciado"/>
        <w:spacing w:line="276" w:lineRule="auto"/>
        <w:jc w:val="both"/>
        <w:rPr>
          <w:rFonts w:ascii="Mulish" w:hAnsi="Mulish"/>
        </w:rPr>
      </w:pPr>
    </w:p>
    <w:p w14:paraId="49B9C1D1" w14:textId="1F2F1A04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6D05C718" w14:textId="11B3D40A" w:rsidR="00202290" w:rsidRDefault="00202290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3ADA41E6" w14:textId="77777777" w:rsidR="00202290" w:rsidRDefault="00202290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705F9094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1F5D57">
        <w:rPr>
          <w:rFonts w:ascii="Mulish" w:hAnsi="Mulish"/>
        </w:rPr>
        <w:t>ju</w:t>
      </w:r>
      <w:r w:rsidR="00B8294E">
        <w:rPr>
          <w:rFonts w:ascii="Mulish" w:hAnsi="Mulish"/>
        </w:rPr>
        <w:t>l</w:t>
      </w:r>
      <w:r w:rsidR="001F5D57">
        <w:rPr>
          <w:rFonts w:ascii="Mulish" w:hAnsi="Mulish"/>
        </w:rPr>
        <w:t>io</w:t>
      </w:r>
      <w:r w:rsidR="00C735A9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104B8" w14:textId="77777777" w:rsidR="00423A56" w:rsidRDefault="00423A56" w:rsidP="00F31BC3">
      <w:r>
        <w:separator/>
      </w:r>
    </w:p>
  </w:endnote>
  <w:endnote w:type="continuationSeparator" w:id="0">
    <w:p w14:paraId="6F78C675" w14:textId="77777777" w:rsidR="00423A56" w:rsidRDefault="00423A56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B8294E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313D23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5DC2A" w14:textId="77777777" w:rsidR="00423A56" w:rsidRDefault="00423A56" w:rsidP="00F31BC3">
      <w:r>
        <w:separator/>
      </w:r>
    </w:p>
  </w:footnote>
  <w:footnote w:type="continuationSeparator" w:id="0">
    <w:p w14:paraId="3A89DDC5" w14:textId="77777777" w:rsidR="00423A56" w:rsidRDefault="00423A56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BB013BE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0CF251C5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5858A49E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0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643CBEAA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3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5620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1F5D57"/>
    <w:rsid w:val="00202290"/>
    <w:rsid w:val="0021682B"/>
    <w:rsid w:val="0022349F"/>
    <w:rsid w:val="00231D61"/>
    <w:rsid w:val="002333FD"/>
    <w:rsid w:val="002429AC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277F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3D23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70D1E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23A56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2203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73FA8"/>
    <w:rsid w:val="00581D58"/>
    <w:rsid w:val="00582A8C"/>
    <w:rsid w:val="0058537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4209"/>
    <w:rsid w:val="006063C1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554F1"/>
    <w:rsid w:val="00760E4B"/>
    <w:rsid w:val="00765079"/>
    <w:rsid w:val="0076567C"/>
    <w:rsid w:val="0076640C"/>
    <w:rsid w:val="00767C60"/>
    <w:rsid w:val="00774C97"/>
    <w:rsid w:val="00777FB3"/>
    <w:rsid w:val="007813A4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58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62E7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6B0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0FDF"/>
    <w:rsid w:val="00A51AAD"/>
    <w:rsid w:val="00A56942"/>
    <w:rsid w:val="00A571E6"/>
    <w:rsid w:val="00A608C3"/>
    <w:rsid w:val="00A670E9"/>
    <w:rsid w:val="00A677C6"/>
    <w:rsid w:val="00A76AF6"/>
    <w:rsid w:val="00A770A3"/>
    <w:rsid w:val="00A82709"/>
    <w:rsid w:val="00A950C3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59FE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294E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14A0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35A9"/>
    <w:rsid w:val="00C77E48"/>
    <w:rsid w:val="00C91330"/>
    <w:rsid w:val="00C97E75"/>
    <w:rsid w:val="00CA41DD"/>
    <w:rsid w:val="00CB6837"/>
    <w:rsid w:val="00CC3B31"/>
    <w:rsid w:val="00CC48E8"/>
    <w:rsid w:val="00CD3DE8"/>
    <w:rsid w:val="00CD4A14"/>
    <w:rsid w:val="00CE5534"/>
    <w:rsid w:val="00CF21EB"/>
    <w:rsid w:val="00CF2E7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E0E29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123A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  <w:rsid w:val="00FF53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DE0E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E0E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.es/universidad/centros/madrid-sur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433C12908B4462859B25A54C43B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EF29-8858-462B-8E8E-CEEE4940CC32}"/>
      </w:docPartPr>
      <w:docPartBody>
        <w:p w:rsidR="00426503" w:rsidRDefault="00835982" w:rsidP="00835982">
          <w:pPr>
            <w:pStyle w:val="75433C12908B4462859B25A54C43B6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DE56F54DF14B3F962463CC066A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8F25-9571-4483-A137-64C9556BA50E}"/>
      </w:docPartPr>
      <w:docPartBody>
        <w:p w:rsidR="00426503" w:rsidRDefault="00835982" w:rsidP="00835982">
          <w:pPr>
            <w:pStyle w:val="F1DE56F54DF14B3F962463CC066A57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C25F1F6FF8A4B318DD497F021E74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83B22-2F67-496B-8440-59F6DD07D227}"/>
      </w:docPartPr>
      <w:docPartBody>
        <w:p w:rsidR="007303B6" w:rsidRDefault="00DA7D2D" w:rsidP="00DA7D2D">
          <w:pPr>
            <w:pStyle w:val="2C25F1F6FF8A4B318DD497F021E7415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6C236EE90BB487A93707BA67E282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D1A2F-AB1D-466B-A4E3-AD5FB838CEE4}"/>
      </w:docPartPr>
      <w:docPartBody>
        <w:p w:rsidR="007303B6" w:rsidRDefault="00DA7D2D" w:rsidP="00DA7D2D">
          <w:pPr>
            <w:pStyle w:val="56C236EE90BB487A93707BA67E2823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864A33E116B47F18B88D7BD208F6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F7CFB-C2BD-4529-8F0D-4844DCDF1ECE}"/>
      </w:docPartPr>
      <w:docPartBody>
        <w:p w:rsidR="007303B6" w:rsidRDefault="00DA7D2D" w:rsidP="00DA7D2D">
          <w:pPr>
            <w:pStyle w:val="8864A33E116B47F18B88D7BD208F6D0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2CB1E08EAB47EA8D31BD1924C62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A67F1-8F71-4865-8C77-5E298DDCC7A2}"/>
      </w:docPartPr>
      <w:docPartBody>
        <w:p w:rsidR="007303B6" w:rsidRDefault="00DA7D2D" w:rsidP="00DA7D2D">
          <w:pPr>
            <w:pStyle w:val="632CB1E08EAB47EA8D31BD1924C626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DC869679B47426598E5C17DEFEFA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FBC0E-0AE1-4B23-B527-04F7F99AC7CF}"/>
      </w:docPartPr>
      <w:docPartBody>
        <w:p w:rsidR="007303B6" w:rsidRDefault="00DA7D2D" w:rsidP="00DA7D2D">
          <w:pPr>
            <w:pStyle w:val="ADC869679B47426598E5C17DEFEFA0A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48BEB6A205149AEB58D9F0B0DBCA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19087-82C2-406C-A06C-8573818323F9}"/>
      </w:docPartPr>
      <w:docPartBody>
        <w:p w:rsidR="007303B6" w:rsidRDefault="00DA7D2D" w:rsidP="00DA7D2D">
          <w:pPr>
            <w:pStyle w:val="948BEB6A205149AEB58D9F0B0DBCA6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665A031C37495AA0F0E5173DF37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B4825-8B60-442C-969E-856F82EEECDD}"/>
      </w:docPartPr>
      <w:docPartBody>
        <w:p w:rsidR="007303B6" w:rsidRDefault="00DA7D2D" w:rsidP="00DA7D2D">
          <w:pPr>
            <w:pStyle w:val="0F665A031C37495AA0F0E5173DF372B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C46D2C4574BFEB87893A444AE8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B4A8A-4CE3-4FAB-8718-975CDD8E47E4}"/>
      </w:docPartPr>
      <w:docPartBody>
        <w:p w:rsidR="007303B6" w:rsidRDefault="00DA7D2D" w:rsidP="00DA7D2D">
          <w:pPr>
            <w:pStyle w:val="5F6C46D2C4574BFEB87893A444AE874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969305420574CF8A94347080A512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64450-BE9D-4574-B7C9-5C74695E252D}"/>
      </w:docPartPr>
      <w:docPartBody>
        <w:p w:rsidR="00000000" w:rsidRDefault="00310921" w:rsidP="00310921">
          <w:pPr>
            <w:pStyle w:val="4969305420574CF8A94347080A512AD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4645AC901B450292138AB58B8EA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793CE-2634-44AA-B818-8437469057D0}"/>
      </w:docPartPr>
      <w:docPartBody>
        <w:p w:rsidR="00000000" w:rsidRDefault="00310921" w:rsidP="00310921">
          <w:pPr>
            <w:pStyle w:val="3F4645AC901B450292138AB58B8EAE46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10921"/>
    <w:rsid w:val="00356E65"/>
    <w:rsid w:val="0038330C"/>
    <w:rsid w:val="003D3D7C"/>
    <w:rsid w:val="00426503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27E76"/>
    <w:rsid w:val="006349C4"/>
    <w:rsid w:val="00647467"/>
    <w:rsid w:val="006D1F5D"/>
    <w:rsid w:val="006D2460"/>
    <w:rsid w:val="00705F50"/>
    <w:rsid w:val="00722659"/>
    <w:rsid w:val="00722728"/>
    <w:rsid w:val="0072448F"/>
    <w:rsid w:val="007303B6"/>
    <w:rsid w:val="0074478F"/>
    <w:rsid w:val="00787EBD"/>
    <w:rsid w:val="007C3485"/>
    <w:rsid w:val="00810920"/>
    <w:rsid w:val="00835982"/>
    <w:rsid w:val="008D24FD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C42EA8"/>
    <w:rsid w:val="00DA008C"/>
    <w:rsid w:val="00DA7D2D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10921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5433C12908B4462859B25A54C43B6A2">
    <w:name w:val="75433C12908B4462859B25A54C43B6A2"/>
    <w:rsid w:val="00835982"/>
    <w:pPr>
      <w:spacing w:after="160" w:line="259" w:lineRule="auto"/>
    </w:pPr>
  </w:style>
  <w:style w:type="paragraph" w:customStyle="1" w:styleId="F1DE56F54DF14B3F962463CC066A5778">
    <w:name w:val="F1DE56F54DF14B3F962463CC066A5778"/>
    <w:rsid w:val="00835982"/>
    <w:pPr>
      <w:spacing w:after="160" w:line="259" w:lineRule="auto"/>
    </w:pPr>
  </w:style>
  <w:style w:type="paragraph" w:customStyle="1" w:styleId="92B3A9591F784F4CB5CEB819A77FB2F0">
    <w:name w:val="92B3A9591F784F4CB5CEB819A77FB2F0"/>
    <w:rsid w:val="00835982"/>
    <w:pPr>
      <w:spacing w:after="160" w:line="259" w:lineRule="auto"/>
    </w:pPr>
  </w:style>
  <w:style w:type="paragraph" w:customStyle="1" w:styleId="34F6E130FD92400AA562F8491354E8BD">
    <w:name w:val="34F6E130FD92400AA562F8491354E8BD"/>
    <w:rsid w:val="00835982"/>
    <w:pPr>
      <w:spacing w:after="160" w:line="259" w:lineRule="auto"/>
    </w:pPr>
  </w:style>
  <w:style w:type="paragraph" w:customStyle="1" w:styleId="2C25F1F6FF8A4B318DD497F021E7415A">
    <w:name w:val="2C25F1F6FF8A4B318DD497F021E7415A"/>
    <w:rsid w:val="00DA7D2D"/>
    <w:pPr>
      <w:spacing w:after="160" w:line="259" w:lineRule="auto"/>
    </w:pPr>
  </w:style>
  <w:style w:type="paragraph" w:customStyle="1" w:styleId="56C236EE90BB487A93707BA67E282364">
    <w:name w:val="56C236EE90BB487A93707BA67E282364"/>
    <w:rsid w:val="00DA7D2D"/>
    <w:pPr>
      <w:spacing w:after="160" w:line="259" w:lineRule="auto"/>
    </w:pPr>
  </w:style>
  <w:style w:type="paragraph" w:customStyle="1" w:styleId="8864A33E116B47F18B88D7BD208F6D0A">
    <w:name w:val="8864A33E116B47F18B88D7BD208F6D0A"/>
    <w:rsid w:val="00DA7D2D"/>
    <w:pPr>
      <w:spacing w:after="160" w:line="259" w:lineRule="auto"/>
    </w:pPr>
  </w:style>
  <w:style w:type="paragraph" w:customStyle="1" w:styleId="632CB1E08EAB47EA8D31BD1924C62627">
    <w:name w:val="632CB1E08EAB47EA8D31BD1924C62627"/>
    <w:rsid w:val="00DA7D2D"/>
    <w:pPr>
      <w:spacing w:after="160" w:line="259" w:lineRule="auto"/>
    </w:pPr>
  </w:style>
  <w:style w:type="paragraph" w:customStyle="1" w:styleId="ADC869679B47426598E5C17DEFEFA0AD">
    <w:name w:val="ADC869679B47426598E5C17DEFEFA0AD"/>
    <w:rsid w:val="00DA7D2D"/>
    <w:pPr>
      <w:spacing w:after="160" w:line="259" w:lineRule="auto"/>
    </w:pPr>
  </w:style>
  <w:style w:type="paragraph" w:customStyle="1" w:styleId="948BEB6A205149AEB58D9F0B0DBCA6BD">
    <w:name w:val="948BEB6A205149AEB58D9F0B0DBCA6BD"/>
    <w:rsid w:val="00DA7D2D"/>
    <w:pPr>
      <w:spacing w:after="160" w:line="259" w:lineRule="auto"/>
    </w:pPr>
  </w:style>
  <w:style w:type="paragraph" w:customStyle="1" w:styleId="0F665A031C37495AA0F0E5173DF372B9">
    <w:name w:val="0F665A031C37495AA0F0E5173DF372B9"/>
    <w:rsid w:val="00DA7D2D"/>
    <w:pPr>
      <w:spacing w:after="160" w:line="259" w:lineRule="auto"/>
    </w:pPr>
  </w:style>
  <w:style w:type="paragraph" w:customStyle="1" w:styleId="5F6C46D2C4574BFEB87893A444AE874F">
    <w:name w:val="5F6C46D2C4574BFEB87893A444AE874F"/>
    <w:rsid w:val="00DA7D2D"/>
    <w:pPr>
      <w:spacing w:after="160" w:line="259" w:lineRule="auto"/>
    </w:pPr>
  </w:style>
  <w:style w:type="paragraph" w:customStyle="1" w:styleId="4969305420574CF8A94347080A512ADA">
    <w:name w:val="4969305420574CF8A94347080A512ADA"/>
    <w:rsid w:val="00310921"/>
    <w:pPr>
      <w:spacing w:after="160" w:line="259" w:lineRule="auto"/>
    </w:pPr>
  </w:style>
  <w:style w:type="paragraph" w:customStyle="1" w:styleId="3F4645AC901B450292138AB58B8EAE46">
    <w:name w:val="3F4645AC901B450292138AB58B8EAE46"/>
    <w:rsid w:val="0031092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28</TotalTime>
  <Pages>4</Pages>
  <Words>1201</Words>
  <Characters>6611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3</cp:revision>
  <cp:lastPrinted>2026-02-09T15:38:00Z</cp:lastPrinted>
  <dcterms:created xsi:type="dcterms:W3CDTF">2026-07-14T18:18:00Z</dcterms:created>
  <dcterms:modified xsi:type="dcterms:W3CDTF">2026-07-14T18:49:00Z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