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00833581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</w:t>
      </w:r>
      <w:r w:rsidR="00DE0E29">
        <w:rPr>
          <w:rFonts w:ascii="Mulish" w:hAnsi="Mulish"/>
        </w:rPr>
        <w:t xml:space="preserve">el Consorcio Universitario del Centro Asociado a la UNED </w:t>
      </w:r>
      <w:r w:rsidR="008A5A58">
        <w:rPr>
          <w:rFonts w:ascii="Mulish" w:hAnsi="Mulish"/>
        </w:rPr>
        <w:t xml:space="preserve">en </w:t>
      </w:r>
      <w:r w:rsidR="002B49C9">
        <w:rPr>
          <w:rFonts w:ascii="Mulish" w:hAnsi="Mulish"/>
        </w:rPr>
        <w:t>Ourense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DE0E29" w:rsidRPr="00DE0E29">
          <w:rPr>
            <w:rStyle w:val="Hipervnculo"/>
            <w:rFonts w:ascii="Mulish" w:hAnsi="Mulish"/>
          </w:rPr>
          <w:t>mayo de 2025</w:t>
        </w:r>
      </w:hyperlink>
      <w:r w:rsidR="00DE0E29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 xml:space="preserve">el Consejo ha incluido a </w:t>
      </w:r>
      <w:r w:rsidR="00DE0E29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DE0E29">
          <w:rPr>
            <w:rStyle w:val="Hipervnculo"/>
            <w:rFonts w:ascii="Mulish" w:hAnsi="Mulish"/>
          </w:rPr>
          <w:t>Plan de Evaluación 2</w:t>
        </w:r>
        <w:r w:rsidR="00DE0E29" w:rsidRPr="00DE0E29">
          <w:rPr>
            <w:rStyle w:val="Hipervnculo"/>
            <w:rFonts w:ascii="Mulish" w:hAnsi="Mulish"/>
          </w:rPr>
          <w:t>026</w:t>
        </w:r>
      </w:hyperlink>
      <w:r w:rsidR="00DE0E29" w:rsidRPr="00DE0E29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1"/>
        <w:gridCol w:w="6865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4A064837" w:rsidR="00B628C5" w:rsidRPr="00296787" w:rsidRDefault="00DE0E29" w:rsidP="00DE0E29">
            <w:pPr>
              <w:jc w:val="both"/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 xml:space="preserve">Consorcio Universitario del Centro Asociado a la UNED </w:t>
            </w:r>
            <w:r w:rsidR="008A5A58">
              <w:rPr>
                <w:rFonts w:ascii="Mulish" w:hAnsi="Mulish"/>
                <w:sz w:val="24"/>
              </w:rPr>
              <w:t xml:space="preserve">en </w:t>
            </w:r>
            <w:r w:rsidR="002B49C9">
              <w:rPr>
                <w:rFonts w:ascii="Mulish" w:hAnsi="Mulish"/>
                <w:sz w:val="24"/>
              </w:rPr>
              <w:t>Ourense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18FA77CB" w:rsidR="00B628C5" w:rsidRPr="00296787" w:rsidRDefault="002B49C9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10</w:t>
            </w:r>
            <w:r w:rsidR="008A5A58">
              <w:rPr>
                <w:rFonts w:ascii="Mulish" w:hAnsi="Mulish"/>
                <w:sz w:val="24"/>
              </w:rPr>
              <w:t>/04</w:t>
            </w:r>
            <w:r w:rsidR="00DE0E29">
              <w:rPr>
                <w:rFonts w:ascii="Mulish" w:hAnsi="Mulish"/>
                <w:sz w:val="24"/>
              </w:rPr>
              <w:t>/2026</w:t>
            </w:r>
          </w:p>
          <w:p w14:paraId="5DEB5371" w14:textId="444E9DED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9B3224">
              <w:rPr>
                <w:rFonts w:ascii="Mulish" w:hAnsi="Mulish"/>
                <w:sz w:val="24"/>
              </w:rPr>
              <w:t>17/06/2026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0BE9EB77" w:rsidR="00DE0E29" w:rsidRPr="002B49C9" w:rsidRDefault="001B2CC1" w:rsidP="00DE0E29">
            <w:pPr>
              <w:rPr>
                <w:rFonts w:ascii="Mulish" w:hAnsi="Mulish"/>
                <w:sz w:val="24"/>
              </w:rPr>
            </w:pPr>
            <w:hyperlink r:id="rId18" w:history="1">
              <w:r w:rsidR="002B49C9" w:rsidRPr="002B49C9">
                <w:rPr>
                  <w:rStyle w:val="Hipervnculo"/>
                  <w:rFonts w:ascii="Mulish" w:hAnsi="Mulish"/>
                  <w:sz w:val="24"/>
                </w:rPr>
                <w:t>https://www.unedourense.es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1B2CC1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0011EB5D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06A77E70" w:rsidR="00AF751D" w:rsidRPr="00DF05BD" w:rsidRDefault="001B2CC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0E2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F79DA6A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2B0873D5" w:rsidR="00AF751D" w:rsidRPr="00DF05BD" w:rsidRDefault="001B2CC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0E2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22A504DC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29E760BD" w:rsidR="00AF751D" w:rsidRPr="00DF05BD" w:rsidRDefault="001B2CC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23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7055EBC7" w:rsidR="00AF751D" w:rsidRPr="00DF05BD" w:rsidRDefault="00FA103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214F781" w:rsidR="00AF751D" w:rsidRPr="00DF05BD" w:rsidRDefault="001B2CC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23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6C20D3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6C20D3" w:rsidRPr="00296787" w:rsidRDefault="006C20D3" w:rsidP="006C20D3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6C20D3" w:rsidRPr="00296787" w:rsidRDefault="006C20D3" w:rsidP="006C20D3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894185021"/>
            <w:placeholder>
              <w:docPart w:val="57800CD4BD22417DA16075DDADE5BAB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0FB4BCD9" w:rsidR="006C20D3" w:rsidRPr="00DF05BD" w:rsidRDefault="006C20D3" w:rsidP="006C20D3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4D9FB99F" w:rsidR="006C20D3" w:rsidRPr="00DF05BD" w:rsidRDefault="001B2CC1" w:rsidP="006C20D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7584857"/>
                <w:placeholder>
                  <w:docPart w:val="747C7D5B6656456DA890D473353F5A1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C20D3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C20D3">
              <w:rPr>
                <w:szCs w:val="18"/>
              </w:rPr>
              <w:t xml:space="preserve">. </w:t>
            </w:r>
            <w:r w:rsidR="006C20D3" w:rsidRPr="006C20D3">
              <w:rPr>
                <w:rFonts w:ascii="Mulish" w:hAnsi="Mulish"/>
                <w:sz w:val="18"/>
                <w:szCs w:val="18"/>
              </w:rPr>
              <w:t>Los estatutos se publican en formato no reutilizable.</w:t>
            </w:r>
          </w:p>
        </w:tc>
      </w:tr>
      <w:tr w:rsidR="006C20D3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6C20D3" w:rsidRPr="00296787" w:rsidRDefault="006C20D3" w:rsidP="006C20D3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6C20D3" w:rsidRPr="00296787" w:rsidRDefault="006C20D3" w:rsidP="006C20D3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6657512"/>
            <w:placeholder>
              <w:docPart w:val="69694D4C2D444B6D8C2764C226FD171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3ED2DC7D" w:rsidR="006C20D3" w:rsidRPr="00DF05BD" w:rsidRDefault="006C20D3" w:rsidP="006C20D3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18864193" w:rsidR="006C20D3" w:rsidRPr="00DF05BD" w:rsidRDefault="001B2CC1" w:rsidP="006C20D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17541837"/>
                <w:placeholder>
                  <w:docPart w:val="2001A2C856324542A03473186C375C7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C20D3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C20D3">
              <w:rPr>
                <w:szCs w:val="18"/>
              </w:rPr>
              <w:t xml:space="preserve">. </w:t>
            </w:r>
            <w:r w:rsidR="006C20D3" w:rsidRPr="006C20D3">
              <w:rPr>
                <w:rFonts w:ascii="Mulish" w:hAnsi="Mulish"/>
                <w:sz w:val="18"/>
                <w:szCs w:val="18"/>
              </w:rPr>
              <w:t>Documento datado en 2024.</w:t>
            </w:r>
          </w:p>
        </w:tc>
      </w:tr>
      <w:tr w:rsidR="006C20D3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6C20D3" w:rsidRPr="00296787" w:rsidRDefault="006C20D3" w:rsidP="006C20D3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6C20D3" w:rsidRPr="00296787" w:rsidRDefault="006C20D3" w:rsidP="006C20D3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652669694"/>
            <w:placeholder>
              <w:docPart w:val="D2AE19EDDD5545488FF92C276103358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75FFDB08" w:rsidR="006C20D3" w:rsidRPr="00DF05BD" w:rsidRDefault="006C20D3" w:rsidP="006C20D3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2182E20F" w:rsidR="006C20D3" w:rsidRPr="00DF05BD" w:rsidRDefault="001B2CC1" w:rsidP="006C20D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2601203"/>
                <w:placeholder>
                  <w:docPart w:val="E18FBC00370B40D08F5D8FE63E45760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C20D3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C20D3">
              <w:rPr>
                <w:szCs w:val="18"/>
              </w:rPr>
              <w:t xml:space="preserve">. </w:t>
            </w:r>
            <w:r w:rsidR="006C20D3" w:rsidRPr="006C20D3">
              <w:rPr>
                <w:rFonts w:ascii="Mulish" w:hAnsi="Mulish"/>
                <w:sz w:val="18"/>
                <w:szCs w:val="18"/>
              </w:rPr>
              <w:t>Documento datado en 2024.</w:t>
            </w:r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C8179D8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2929553" w:rsidR="00DF05BD" w:rsidRPr="00DF05BD" w:rsidRDefault="001B2CC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63C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10A0452C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49002724" w:rsidR="00DF05BD" w:rsidRPr="00DF05BD" w:rsidRDefault="001B2CC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63C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275EF156" w:rsidR="00DF05BD" w:rsidRPr="00DF05BD" w:rsidRDefault="006063C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00BB40B5" w:rsidR="00DF05BD" w:rsidRPr="00DF05BD" w:rsidRDefault="001B2CC1" w:rsidP="006063C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63C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063C1">
              <w:rPr>
                <w:szCs w:val="18"/>
              </w:rPr>
              <w:t xml:space="preserve">. </w:t>
            </w:r>
            <w:r w:rsidR="006063C1" w:rsidRPr="006063C1">
              <w:rPr>
                <w:rFonts w:ascii="Mulish" w:hAnsi="Mulish"/>
                <w:sz w:val="18"/>
                <w:szCs w:val="18"/>
              </w:rPr>
              <w:t xml:space="preserve">Se </w:t>
            </w:r>
            <w:r w:rsidR="008A5A58">
              <w:rPr>
                <w:rFonts w:ascii="Mulish" w:hAnsi="Mulish"/>
                <w:sz w:val="18"/>
                <w:szCs w:val="18"/>
              </w:rPr>
              <w:t>publica</w:t>
            </w:r>
            <w:r w:rsidR="006063C1" w:rsidRPr="006063C1">
              <w:rPr>
                <w:rFonts w:ascii="Mulish" w:hAnsi="Mulish"/>
                <w:sz w:val="18"/>
                <w:szCs w:val="18"/>
              </w:rPr>
              <w:t xml:space="preserve"> fuera del Portal de Transparencia.</w:t>
            </w:r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74044C84" w:rsidR="00DF05BD" w:rsidRPr="00DF05BD" w:rsidRDefault="002A277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406633BC" w:rsidR="00DF05BD" w:rsidRPr="00DF05BD" w:rsidRDefault="001B2CC1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17835FDF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2E15F44C" w:rsidR="00DF05BD" w:rsidRPr="00DF05BD" w:rsidRDefault="001B2CC1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3B77B7EC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78960DE4" w:rsidR="00DF05BD" w:rsidRPr="00DF05BD" w:rsidRDefault="001B2CC1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3E10386A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16DDFE05" w:rsidR="00DF05BD" w:rsidRPr="00DF05BD" w:rsidRDefault="001B2CC1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9BF79D5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600B9FAB" w:rsidR="00DF05BD" w:rsidRPr="00DF05BD" w:rsidRDefault="001B2CC1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277F">
              <w:rPr>
                <w:szCs w:val="18"/>
              </w:rPr>
              <w:t xml:space="preserve">. </w:t>
            </w:r>
            <w:r w:rsidR="002A277F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2A277F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2A277F" w:rsidRPr="00296787" w:rsidRDefault="002A277F" w:rsidP="002A277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2A277F" w:rsidRDefault="002A277F" w:rsidP="002A277F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7150255"/>
            <w:placeholder>
              <w:docPart w:val="75433C12908B4462859B25A54C43B6A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02A70341" w:rsidR="002A277F" w:rsidRPr="00DF05BD" w:rsidRDefault="002A277F" w:rsidP="002A277F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12085F05" w:rsidR="002A277F" w:rsidRPr="00DF05BD" w:rsidRDefault="001B2CC1" w:rsidP="002A277F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0703960"/>
                <w:placeholder>
                  <w:docPart w:val="F1DE56F54DF14B3F962463CC066A57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277F">
              <w:rPr>
                <w:szCs w:val="18"/>
              </w:rPr>
              <w:t xml:space="preserve">. </w:t>
            </w:r>
            <w:r w:rsidR="002A277F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330F2889" w:rsidR="00DF05BD" w:rsidRPr="00DF05BD" w:rsidRDefault="008A5A5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3643B69F" w:rsidR="00DF05BD" w:rsidRPr="00DF05BD" w:rsidRDefault="001B2CC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A103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10DBC381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59DBED1E" w:rsidR="00DF05BD" w:rsidRPr="00DF05BD" w:rsidRDefault="001B2CC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FA103E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FA103E" w:rsidRPr="00296787" w:rsidRDefault="00FA103E" w:rsidP="00FA103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FA103E" w:rsidRPr="00296787" w:rsidRDefault="00FA103E" w:rsidP="00FA103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88775764"/>
            <w:placeholder>
              <w:docPart w:val="5C080C1B4ED746F796C899F2E95904E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1E53E547" w:rsidR="00FA103E" w:rsidRPr="00DF05BD" w:rsidRDefault="00FA103E" w:rsidP="00FA103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7FEC50C3" w:rsidR="00FA103E" w:rsidRPr="00DF05BD" w:rsidRDefault="001B2CC1" w:rsidP="00FA103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27646090"/>
                <w:placeholder>
                  <w:docPart w:val="C19C90CD47DC4631AB52B3143DA7AC8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A103E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FA103E" w:rsidRPr="00FA103E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C5DD841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75DCAF5" w:rsidR="00DF05BD" w:rsidRPr="00DF05BD" w:rsidRDefault="001B2CC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FED4CD7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5600DD85" w:rsidR="00DF05BD" w:rsidRPr="00DF05BD" w:rsidRDefault="001B2CC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31C2A8EA" w:rsidR="00DF05BD" w:rsidRPr="00DF05BD" w:rsidRDefault="00FA103E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4A440687" w:rsidR="00DF05BD" w:rsidRPr="00DF05BD" w:rsidRDefault="001B2CC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A103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58537C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58537C" w:rsidRPr="00296787" w:rsidRDefault="0058537C" w:rsidP="0058537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58537C" w:rsidRPr="00296787" w:rsidRDefault="0058537C" w:rsidP="0058537C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399242443"/>
            <w:placeholder>
              <w:docPart w:val="92B3A9591F784F4CB5CEB819A77FB2F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2BF32A77" w:rsidR="0058537C" w:rsidRPr="00DF05BD" w:rsidRDefault="0058537C" w:rsidP="0058537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421F62F2" w:rsidR="0058537C" w:rsidRPr="00DF05BD" w:rsidRDefault="001B2CC1" w:rsidP="0058537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40888323"/>
                <w:placeholder>
                  <w:docPart w:val="34F6E130FD92400AA562F8491354E8B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6137875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  <w:r w:rsidR="00CF2E7B">
              <w:rPr>
                <w:rFonts w:ascii="Mulish" w:hAnsi="Mulish"/>
                <w:sz w:val="18"/>
                <w:szCs w:val="18"/>
              </w:rPr>
              <w:t xml:space="preserve"> y encargos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2084040B" w:rsidR="00DF05BD" w:rsidRPr="00DF05BD" w:rsidRDefault="00C97E75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546B08E1" w:rsidR="00DF05BD" w:rsidRPr="00DF05BD" w:rsidRDefault="001B2CC1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27FE0607" w:rsidR="00DF05BD" w:rsidRPr="00DF05BD" w:rsidRDefault="00C97E75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05460600" w:rsidR="00DF05BD" w:rsidRPr="00DF05BD" w:rsidRDefault="001B2CC1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24155BB5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7C3BA28A" w:rsidR="00DF05BD" w:rsidRPr="00DF05BD" w:rsidRDefault="001B2CC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5A5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0E5D04ED" w:rsidR="00DF05BD" w:rsidRPr="00DF05BD" w:rsidRDefault="00FA103E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44A86255" w:rsidR="00DF05BD" w:rsidRPr="00DF05BD" w:rsidRDefault="001B2CC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B322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7EDE59F9" w:rsidR="00DF05BD" w:rsidRPr="00DF05BD" w:rsidRDefault="008A5A58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1BEE8C1C" w:rsidR="00DF05BD" w:rsidRPr="00DF05BD" w:rsidRDefault="001B2CC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429A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1371A58E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783FC790" w:rsidR="00DF05BD" w:rsidRPr="00DF05BD" w:rsidRDefault="001B2CC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4941A1A3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7875D4EF" w:rsidR="00DF05BD" w:rsidRPr="00DF05BD" w:rsidRDefault="001B2CC1" w:rsidP="00C97E75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87993E6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230031FF" w:rsidR="00DF05BD" w:rsidRPr="00DF05BD" w:rsidRDefault="001B2CC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1FF05284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68AAB601" w:rsidR="00DF05BD" w:rsidRPr="00DF05BD" w:rsidRDefault="001B2CC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76FBD7E8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15401004" w:rsidR="00DF05BD" w:rsidRPr="00DF05BD" w:rsidRDefault="001B2CC1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3F13D107" w:rsidR="00DF05BD" w:rsidRPr="00DF05BD" w:rsidRDefault="00FA103E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16B7E1CF" w:rsidR="00DF05BD" w:rsidRPr="00DF05BD" w:rsidRDefault="001B2CC1" w:rsidP="00EA3A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A103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7980ED8F" w:rsidR="00DF05BD" w:rsidRPr="00DF05BD" w:rsidRDefault="0058537C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0636E9D3" w:rsidR="00DF05BD" w:rsidRPr="00DF05BD" w:rsidRDefault="001B2CC1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78D9EEFB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1F003B8D" w:rsidR="00DF05BD" w:rsidRPr="00DF05BD" w:rsidRDefault="001B2CC1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594B3289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30144802" w:rsidR="00DF05BD" w:rsidRPr="00DF05BD" w:rsidRDefault="001B2CC1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5B4DB26F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6BBD5750" w:rsidR="00DF05BD" w:rsidRPr="00DF05BD" w:rsidRDefault="001B2CC1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16AB61C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6D0FD87" w:rsidR="00DF05BD" w:rsidRPr="00DF05BD" w:rsidRDefault="001B2CC1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18A8391A" w:rsidR="00DF05BD" w:rsidRPr="00DF05BD" w:rsidRDefault="009B3224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7D2D5A2D" w:rsidR="00DF05BD" w:rsidRPr="00DF05BD" w:rsidRDefault="001B2CC1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B3224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4A8C9797" w:rsidR="00DF05BD" w:rsidRPr="00DF05BD" w:rsidRDefault="00FA103E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9B3224">
              <w:rPr>
                <w:rFonts w:ascii="Mulish" w:hAnsi="Mulish"/>
                <w:b/>
                <w:sz w:val="18"/>
                <w:szCs w:val="18"/>
              </w:rPr>
              <w:t>3</w:t>
            </w:r>
          </w:p>
        </w:tc>
        <w:tc>
          <w:tcPr>
            <w:tcW w:w="2806" w:type="dxa"/>
          </w:tcPr>
          <w:p w14:paraId="3E03AC72" w14:textId="36639217" w:rsidR="00DF05BD" w:rsidRPr="00DF05BD" w:rsidRDefault="00FA103E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9B3224">
              <w:rPr>
                <w:rFonts w:ascii="Mulish" w:hAnsi="Mulish"/>
                <w:b/>
                <w:sz w:val="18"/>
                <w:szCs w:val="18"/>
              </w:rPr>
              <w:t>1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1B2CC1" w14:paraId="45E33B72" w14:textId="77777777" w:rsidTr="00A571E6">
        <w:tc>
          <w:tcPr>
            <w:tcW w:w="3485" w:type="dxa"/>
          </w:tcPr>
          <w:p w14:paraId="638D0393" w14:textId="713F00C8" w:rsidR="002A7C57" w:rsidRPr="001B2CC1" w:rsidRDefault="00FA103E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1B2CC1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9B3224" w:rsidRPr="001B2CC1">
              <w:rPr>
                <w:rFonts w:ascii="Mulish" w:hAnsi="Mulish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85" w:type="dxa"/>
          </w:tcPr>
          <w:p w14:paraId="33CF1936" w14:textId="6BEA4215" w:rsidR="002A7C57" w:rsidRPr="001B2CC1" w:rsidRDefault="00BE485A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1B2CC1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86" w:type="dxa"/>
            <w:shd w:val="clear" w:color="auto" w:fill="CB9700"/>
          </w:tcPr>
          <w:p w14:paraId="2B06FB4B" w14:textId="45845EF3" w:rsidR="002A7C57" w:rsidRPr="001B2CC1" w:rsidRDefault="00BE485A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1B2CC1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9B3224" w:rsidRPr="001B2CC1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</w:tr>
    </w:tbl>
    <w:p w14:paraId="7A93ED4A" w14:textId="77777777" w:rsidR="00ED7193" w:rsidRPr="001B2CC1" w:rsidRDefault="00ED7193">
      <w:pPr>
        <w:rPr>
          <w:rFonts w:ascii="Mulish" w:hAnsi="Mulish"/>
          <w:b/>
          <w:bCs/>
          <w:color w:val="3C8378"/>
          <w:sz w:val="24"/>
          <w:lang w:bidi="es-ES"/>
        </w:rPr>
      </w:pPr>
      <w:r w:rsidRPr="001B2CC1">
        <w:rPr>
          <w:rFonts w:ascii="Mulish" w:hAnsi="Mulish"/>
          <w:b/>
          <w:bCs/>
          <w:color w:val="3C8378"/>
          <w:sz w:val="24"/>
          <w:lang w:bidi="es-ES"/>
        </w:rPr>
        <w:br w:type="page"/>
      </w:r>
    </w:p>
    <w:p w14:paraId="105FD4F6" w14:textId="77777777" w:rsidR="00296787" w:rsidRDefault="001B2CC1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0B7C310C" w14:textId="77777777" w:rsidR="00E563F7" w:rsidRDefault="00E563F7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Excel.Sheet.12 "C:\\Users\\mariadelcarmen.motos\\Documents\\Trabajo fuera red\\Segunda vuelta SPI\\167-CU UNED Ourense\\2026\\Copia de 167-CU UNED Ourense-2026.xlsx" "Tablas!F2C1:F7C9" \a \f 4 \h </w:instrText>
      </w:r>
      <w:r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E563F7" w:rsidRPr="00E563F7" w14:paraId="1A6ED2CE" w14:textId="77777777" w:rsidTr="00E563F7">
        <w:trPr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5CFEC1AE" w14:textId="7CB37429" w:rsidR="00E563F7" w:rsidRPr="00E563F7" w:rsidRDefault="00E563F7" w:rsidP="00E563F7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4591A3C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9504A75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8456276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8DF41A8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7E67604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F4A42D4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EF2B4E2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011EAF1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E563F7" w:rsidRPr="00E563F7" w14:paraId="3DF572C4" w14:textId="77777777" w:rsidTr="00E563F7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899E59B" w14:textId="77777777" w:rsidR="00E563F7" w:rsidRPr="00E563F7" w:rsidRDefault="00E563F7" w:rsidP="00E563F7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30A2AB3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814E221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433E24E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57DADC5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1801378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9779F35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D23B26E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D8121AB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35,0</w:t>
            </w:r>
          </w:p>
        </w:tc>
      </w:tr>
      <w:tr w:rsidR="00E563F7" w:rsidRPr="00E563F7" w14:paraId="3F9F1E55" w14:textId="77777777" w:rsidTr="00E563F7">
        <w:trPr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C409449" w14:textId="77777777" w:rsidR="00E563F7" w:rsidRPr="00E563F7" w:rsidRDefault="00E563F7" w:rsidP="00E563F7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4856826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CF9330D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F284ADE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7CD1BFC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2B77DC6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460C5B6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F8D941C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577CA77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E563F7" w:rsidRPr="00E563F7" w14:paraId="62718DFB" w14:textId="77777777" w:rsidTr="00E563F7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65B7A52" w14:textId="77777777" w:rsidR="00E563F7" w:rsidRPr="00E563F7" w:rsidRDefault="00E563F7" w:rsidP="00E563F7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E7074A8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B3814D8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18464B6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F183D1C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FED2E57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917BCBC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EB05F53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F45C3B3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25,2</w:t>
            </w:r>
          </w:p>
        </w:tc>
      </w:tr>
      <w:tr w:rsidR="00E563F7" w:rsidRPr="00E563F7" w14:paraId="759D5AE8" w14:textId="77777777" w:rsidTr="00E563F7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960BC03" w14:textId="77777777" w:rsidR="00E563F7" w:rsidRPr="00E563F7" w:rsidRDefault="00E563F7" w:rsidP="00E563F7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F199329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32F5E18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B397C28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75D08A3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72123AA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D621169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642F57C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1D07821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E563F7" w:rsidRPr="00E563F7" w14:paraId="3151FEDC" w14:textId="77777777" w:rsidTr="00E563F7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0B57D14" w14:textId="77777777" w:rsidR="00E563F7" w:rsidRPr="00E563F7" w:rsidRDefault="00E563F7" w:rsidP="00E563F7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D8C396A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32,1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783667B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6FF67C2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32,1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F3C469B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66D8CF0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32,1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3C4AADA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28,6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ADB5AF7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19,6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C3D938B" w14:textId="77777777" w:rsidR="00E563F7" w:rsidRPr="00E563F7" w:rsidRDefault="00E563F7" w:rsidP="00E563F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563F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28,3</w:t>
            </w:r>
          </w:p>
        </w:tc>
      </w:tr>
    </w:tbl>
    <w:p w14:paraId="70295800" w14:textId="31AAFCB7" w:rsidR="00E563F7" w:rsidRDefault="00E563F7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BE485A">
        <w:rPr>
          <w:lang w:bidi="es-ES"/>
        </w:rPr>
        <w:fldChar w:fldCharType="begin"/>
      </w:r>
      <w:r w:rsidR="00BE485A">
        <w:rPr>
          <w:lang w:bidi="es-ES"/>
        </w:rPr>
        <w:instrText xml:space="preserve"> LINK </w:instrText>
      </w:r>
      <w:r w:rsidR="009B3224">
        <w:rPr>
          <w:lang w:bidi="es-ES"/>
        </w:rPr>
        <w:instrText xml:space="preserve">Excel.Sheet.12 "C:\\Users\\mariadelcarmen.motos\\Documents\\Trabajo fuera red\\Segunda vuelta SPI\\167-CU UNED Ourense\\2026\\167-CU UNED Ourense-2026.xlsx" Tablas!F2C1:F7C9 </w:instrText>
      </w:r>
      <w:r w:rsidR="00BE485A">
        <w:rPr>
          <w:lang w:bidi="es-ES"/>
        </w:rPr>
        <w:instrText xml:space="preserve">\a \f 4 \h </w:instrText>
      </w:r>
      <w:r w:rsidR="00BE485A">
        <w:rPr>
          <w:lang w:bidi="es-ES"/>
        </w:rPr>
        <w:fldChar w:fldCharType="separate"/>
      </w:r>
    </w:p>
    <w:p w14:paraId="0D0031AF" w14:textId="681F0FEB" w:rsidR="001E106B" w:rsidRPr="00296787" w:rsidRDefault="00BE485A" w:rsidP="001E106B">
      <w:pPr>
        <w:pStyle w:val="Cuerpodelboletn"/>
        <w:rPr>
          <w:rFonts w:ascii="Mulish" w:hAnsi="Mulish"/>
          <w:lang w:bidi="es-ES"/>
        </w:rPr>
      </w:pPr>
      <w:r>
        <w:rPr>
          <w:lang w:bidi="es-ES"/>
        </w:rPr>
        <w:fldChar w:fldCharType="end"/>
      </w:r>
      <w:r w:rsidR="002429AC">
        <w:rPr>
          <w:rFonts w:ascii="Mulish" w:hAnsi="Mulish"/>
          <w:lang w:bidi="es-ES"/>
        </w:rPr>
        <w:t>E</w:t>
      </w:r>
      <w:r w:rsidR="001E106B" w:rsidRPr="00296787">
        <w:rPr>
          <w:rFonts w:ascii="Mulish" w:hAnsi="Mulish"/>
          <w:lang w:bidi="es-ES"/>
        </w:rPr>
        <w:t xml:space="preserve">l Índice de Cumplimiento de la Información Obligatoria (ICIO) se sitúa en el </w:t>
      </w:r>
      <w:r>
        <w:rPr>
          <w:rFonts w:ascii="Mulish" w:hAnsi="Mulish"/>
          <w:lang w:bidi="es-ES"/>
        </w:rPr>
        <w:t>2</w:t>
      </w:r>
      <w:r w:rsidR="00E563F7">
        <w:rPr>
          <w:rFonts w:ascii="Mulish" w:hAnsi="Mulish"/>
          <w:lang w:bidi="es-ES"/>
        </w:rPr>
        <w:t>8</w:t>
      </w:r>
      <w:r>
        <w:rPr>
          <w:rFonts w:ascii="Mulish" w:hAnsi="Mulish"/>
          <w:lang w:bidi="es-ES"/>
        </w:rPr>
        <w:t>,3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5CF44266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</w:t>
      </w:r>
      <w:r w:rsidR="00FD3E9B">
        <w:rPr>
          <w:rFonts w:ascii="Mulish" w:hAnsi="Mulish"/>
        </w:rPr>
        <w:t>considera insuficiente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58537C">
        <w:rPr>
          <w:rFonts w:ascii="Mulish" w:hAnsi="Mulish"/>
        </w:rPr>
        <w:t xml:space="preserve">l Consorcio Universitario del Centro Asociado a la UNED </w:t>
      </w:r>
      <w:r w:rsidR="002429AC">
        <w:rPr>
          <w:rFonts w:ascii="Mulish" w:hAnsi="Mulish"/>
        </w:rPr>
        <w:t xml:space="preserve">en </w:t>
      </w:r>
      <w:r w:rsidR="00BE485A">
        <w:rPr>
          <w:rFonts w:ascii="Mulish" w:hAnsi="Mulish"/>
        </w:rPr>
        <w:t>Ourense</w:t>
      </w:r>
      <w:r w:rsidR="00E563F7">
        <w:rPr>
          <w:rFonts w:ascii="Mulish" w:hAnsi="Mulish"/>
        </w:rPr>
        <w:t xml:space="preserve">, </w:t>
      </w:r>
      <w:r w:rsidR="00FD3E9B">
        <w:rPr>
          <w:rFonts w:ascii="Mulish" w:hAnsi="Mulish"/>
        </w:rPr>
        <w:t>pese a la mejoría experimentada</w:t>
      </w:r>
      <w:r w:rsidRPr="00296787">
        <w:rPr>
          <w:rFonts w:ascii="Mulish" w:hAnsi="Mulish"/>
        </w:rPr>
        <w:t xml:space="preserve">. </w:t>
      </w:r>
      <w:r w:rsidR="00E563F7">
        <w:rPr>
          <w:rFonts w:ascii="Mulish" w:hAnsi="Mulish"/>
        </w:rPr>
        <w:t>Respecto de 2025 se produce un incremento de 2,2</w:t>
      </w:r>
      <w:r w:rsidR="00BE485A">
        <w:rPr>
          <w:rFonts w:ascii="Mulish" w:hAnsi="Mulish"/>
          <w:lang w:bidi="es-ES"/>
        </w:rPr>
        <w:t xml:space="preserve"> puntos porcentuales </w:t>
      </w:r>
      <w:r w:rsidR="002429AC">
        <w:rPr>
          <w:rFonts w:ascii="Mulish" w:hAnsi="Mulish"/>
          <w:lang w:bidi="es-ES"/>
        </w:rPr>
        <w:t xml:space="preserve">en su ICIO, </w:t>
      </w:r>
      <w:r w:rsidR="00E563F7">
        <w:rPr>
          <w:rFonts w:ascii="Mulish" w:hAnsi="Mulish"/>
          <w:lang w:bidi="es-ES"/>
        </w:rPr>
        <w:t>ya que se han aplicado dos de las recomendaciones</w:t>
      </w:r>
      <w:r w:rsidRPr="00296787">
        <w:rPr>
          <w:rFonts w:ascii="Mulish" w:hAnsi="Mulish"/>
          <w:lang w:bidi="es-ES"/>
        </w:rPr>
        <w:t xml:space="preserve"> efectuadas en 202</w:t>
      </w:r>
      <w:r w:rsidR="0058537C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>.</w:t>
      </w:r>
    </w:p>
    <w:p w14:paraId="28209DFA" w14:textId="2659ACDF" w:rsidR="001E106B" w:rsidRPr="00296787" w:rsidRDefault="00E563F7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Por tanto, los déficits evidenciados son los siguientes</w:t>
      </w:r>
      <w:r w:rsidR="001E106B" w:rsidRPr="00296787">
        <w:rPr>
          <w:rFonts w:ascii="Mulish" w:hAnsi="Mulish"/>
        </w:rPr>
        <w:t xml:space="preserve">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7FB18A5C" w14:textId="77777777" w:rsidR="006B4FAE" w:rsidRDefault="001E106B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Sigue sin organizarse la información conforme al patrón definido por la LTAIBG</w:t>
      </w:r>
      <w:r w:rsidR="006B4FAE">
        <w:rPr>
          <w:rFonts w:ascii="Mulish" w:hAnsi="Mulish"/>
        </w:rPr>
        <w:t>.</w:t>
      </w:r>
    </w:p>
    <w:p w14:paraId="2C2221F5" w14:textId="07296A87" w:rsidR="001E106B" w:rsidRPr="00296787" w:rsidRDefault="006B4FAE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C</w:t>
      </w:r>
      <w:r w:rsidR="001E106B" w:rsidRPr="00296787">
        <w:rPr>
          <w:rFonts w:ascii="Mulish" w:hAnsi="Mulish"/>
        </w:rPr>
        <w:t xml:space="preserve">ontinúa publicándose </w:t>
      </w:r>
      <w:r w:rsidR="0058537C">
        <w:rPr>
          <w:rFonts w:ascii="Mulish" w:hAnsi="Mulish"/>
        </w:rPr>
        <w:t xml:space="preserve">parte de </w:t>
      </w:r>
      <w:r w:rsidR="001E106B" w:rsidRPr="00296787">
        <w:rPr>
          <w:rFonts w:ascii="Mulish" w:hAnsi="Mulish"/>
        </w:rPr>
        <w:t xml:space="preserve">la información </w:t>
      </w:r>
      <w:r w:rsidR="00BE485A">
        <w:rPr>
          <w:rFonts w:ascii="Mulish" w:hAnsi="Mulish"/>
        </w:rPr>
        <w:t>obligatoria</w:t>
      </w:r>
      <w:r w:rsidR="0058537C">
        <w:rPr>
          <w:rFonts w:ascii="Mulish" w:hAnsi="Mulish"/>
        </w:rPr>
        <w:t xml:space="preserve"> </w:t>
      </w:r>
      <w:r w:rsidR="001E106B" w:rsidRPr="00296787">
        <w:rPr>
          <w:rFonts w:ascii="Mulish" w:hAnsi="Mulish"/>
        </w:rPr>
        <w:t>al margen del Portal de Transparencia.</w:t>
      </w:r>
    </w:p>
    <w:p w14:paraId="347D7C3C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18AF2603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7C9A8A62" w14:textId="75910998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72A28D9C" w14:textId="3B17684A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organigrama.</w:t>
      </w:r>
    </w:p>
    <w:p w14:paraId="132E4BA7" w14:textId="09CC1ED5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perfil y trayectoria profesional de los máximos responsables.</w:t>
      </w:r>
    </w:p>
    <w:p w14:paraId="76C79064" w14:textId="7549ACC0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planes y programas que ordenan estratégica y operativamente las actividades del consorcio.</w:t>
      </w:r>
    </w:p>
    <w:p w14:paraId="26752E66" w14:textId="0165443E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Información sobre el seguimiento y evaluación de dichos planes y programas.</w:t>
      </w:r>
    </w:p>
    <w:p w14:paraId="24F7A557" w14:textId="643ADC08" w:rsidR="0058537C" w:rsidRDefault="00C735A9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indicadores de medida y valoración del cumplimiento de los objetivos de los planes y programas citados.</w:t>
      </w: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7101EC9C" w14:textId="28E2DA24" w:rsidR="00102065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1D7520D" w14:textId="5C736E53" w:rsidR="00102065" w:rsidRDefault="00102065" w:rsidP="00102065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86ED632" w14:textId="57FAD758" w:rsidR="00C735A9" w:rsidRPr="00BE485A" w:rsidRDefault="00C735A9" w:rsidP="00226E72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E485A">
        <w:rPr>
          <w:rFonts w:ascii="Mulish" w:hAnsi="Mulish"/>
        </w:rPr>
        <w:t>Las modificaciones de contratos.</w:t>
      </w:r>
    </w:p>
    <w:p w14:paraId="01242306" w14:textId="77777777" w:rsidR="00E563F7" w:rsidRDefault="00E563F7" w:rsidP="00E563F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62605BAB" w14:textId="77777777" w:rsidR="00E563F7" w:rsidRPr="006C61B1" w:rsidRDefault="00E563F7" w:rsidP="00E563F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6" w:name="_Hlk231307743"/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bookmarkEnd w:id="6"/>
    <w:p w14:paraId="5884A601" w14:textId="3D8AFB2C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C735A9">
        <w:rPr>
          <w:rFonts w:ascii="Mulish" w:hAnsi="Mulish"/>
        </w:rPr>
        <w:t>nformación relativa a los convenios suscritos, incluyendo todos los ítems informativos que el artículo 8.1.b de la LTAIBG establece para esta obligación.</w:t>
      </w:r>
    </w:p>
    <w:p w14:paraId="73E163EE" w14:textId="2D46F244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C735A9">
        <w:rPr>
          <w:rFonts w:ascii="Mulish" w:hAnsi="Mulish"/>
        </w:rPr>
        <w:t>nformación sobre las encomiendas de gestión, incluyendo los ítems informativos contemplados en el artículo 8.1.b LTAIBG.</w:t>
      </w:r>
    </w:p>
    <w:p w14:paraId="49B1A4D7" w14:textId="5352ABFB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subcontrataciones derivadas de las encomiendas de gestión. Esta información solo es accesible si se publica expresamente.</w:t>
      </w:r>
    </w:p>
    <w:p w14:paraId="259C94E7" w14:textId="4766AF7C" w:rsidR="00A056B0" w:rsidRDefault="00A056B0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Información sobre las subvenciones y ayudas públicas concedidas por el consorcio a terceros, incluyendo el importe, objeto y beneficiarios. Si no las hubiera, debe hacerse mención expresa.</w:t>
      </w:r>
    </w:p>
    <w:p w14:paraId="3FFB3D6B" w14:textId="73AC3DFD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 xml:space="preserve">os informes de auditoría y fiscalización elaborados por el Tribunal de Cuentas. </w:t>
      </w:r>
      <w:r>
        <w:rPr>
          <w:rFonts w:ascii="Mulish" w:hAnsi="Mulish"/>
        </w:rPr>
        <w:t>Si no los hubiera, debe hacerse mención expresa.</w:t>
      </w:r>
    </w:p>
    <w:p w14:paraId="24700C50" w14:textId="1D1DC2E1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 xml:space="preserve">as retribuciones anuales </w:t>
      </w:r>
      <w:r>
        <w:rPr>
          <w:rFonts w:ascii="Mulish" w:hAnsi="Mulish"/>
        </w:rPr>
        <w:t xml:space="preserve">actualizadas </w:t>
      </w:r>
      <w:r w:rsidRPr="00C735A9">
        <w:rPr>
          <w:rFonts w:ascii="Mulish" w:hAnsi="Mulish"/>
        </w:rPr>
        <w:t xml:space="preserve">de los altos cargos y máximos responsables del </w:t>
      </w:r>
      <w:r>
        <w:rPr>
          <w:rFonts w:ascii="Mulish" w:hAnsi="Mulish"/>
        </w:rPr>
        <w:t>c</w:t>
      </w:r>
      <w:r w:rsidRPr="00C735A9">
        <w:rPr>
          <w:rFonts w:ascii="Mulish" w:hAnsi="Mulish"/>
        </w:rPr>
        <w:t>onsorcio.</w:t>
      </w:r>
    </w:p>
    <w:p w14:paraId="799515C0" w14:textId="1731EDDE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indemnizaciones percibidas por los altos cargos y máximos responsables con ocasión del abandono del cargo.</w:t>
      </w:r>
    </w:p>
    <w:p w14:paraId="67706BE5" w14:textId="7CAFFA71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resoluciones de autorización o reconocimiento de compatibilidad que afecten a los empleados.</w:t>
      </w:r>
    </w:p>
    <w:p w14:paraId="5EE827DA" w14:textId="181C2280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autorizaciones para actividad privada al cese de altos cargos.</w:t>
      </w:r>
    </w:p>
    <w:p w14:paraId="1182BE37" w14:textId="77777777" w:rsidR="00102065" w:rsidRDefault="00102065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2C49A6C8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91F8272" w14:textId="4FEFB4E0" w:rsidR="006B4FAE" w:rsidRDefault="00C735A9" w:rsidP="00175A7B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relación de los bienes inmuebles que sean propiedad del consorcio o sobre los que ostente algún derecho real.</w:t>
      </w:r>
    </w:p>
    <w:p w14:paraId="328B2F11" w14:textId="77777777" w:rsidR="00175A7B" w:rsidRPr="00296787" w:rsidRDefault="00175A7B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07E7A46D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594A4F0C" w14:textId="20052091" w:rsidR="00E563F7" w:rsidRDefault="00E563F7" w:rsidP="00E563F7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7" w:name="_Hlk231307518"/>
      <w:r>
        <w:rPr>
          <w:rFonts w:ascii="Mulish" w:hAnsi="Mulish"/>
        </w:rPr>
        <w:t xml:space="preserve">Para cumplir por completo con </w:t>
      </w:r>
      <w:r w:rsidR="00FD3E9B">
        <w:rPr>
          <w:rFonts w:ascii="Mulish" w:hAnsi="Mulish"/>
        </w:rPr>
        <w:t>el atributo</w:t>
      </w:r>
      <w:r>
        <w:rPr>
          <w:rFonts w:ascii="Mulish" w:hAnsi="Mulish"/>
        </w:rPr>
        <w:t xml:space="preserve"> 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bookmarkEnd w:id="7"/>
    <w:p w14:paraId="3FD54923" w14:textId="7463A7AB" w:rsidR="00C735A9" w:rsidRDefault="00C735A9" w:rsidP="00C735A9">
      <w:pPr>
        <w:pStyle w:val="Sinespaciado"/>
        <w:spacing w:line="276" w:lineRule="auto"/>
        <w:jc w:val="both"/>
        <w:rPr>
          <w:rFonts w:ascii="Mulish" w:hAnsi="Mulish"/>
        </w:rPr>
      </w:pPr>
    </w:p>
    <w:p w14:paraId="5DB8548C" w14:textId="7C179A3F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E563F7">
        <w:rPr>
          <w:rFonts w:ascii="Mulish" w:hAnsi="Mulish"/>
        </w:rPr>
        <w:t>junio</w:t>
      </w:r>
      <w:r w:rsidR="00C735A9">
        <w:rPr>
          <w:rFonts w:ascii="Mulish" w:hAnsi="Mulish"/>
        </w:rPr>
        <w:t xml:space="preserve"> de 2026</w:t>
      </w:r>
      <w:bookmarkEnd w:id="5"/>
    </w:p>
    <w:p w14:paraId="30856B55" w14:textId="45212126" w:rsidR="001B2CC1" w:rsidRDefault="001B2CC1" w:rsidP="001B2CC1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23018F3D" w14:textId="0DE0E83C" w:rsidR="001B2CC1" w:rsidRDefault="001B2CC1" w:rsidP="001B2CC1">
      <w:pPr>
        <w:pStyle w:val="Sinespaciado"/>
        <w:spacing w:line="276" w:lineRule="auto"/>
        <w:jc w:val="center"/>
        <w:rPr>
          <w:rFonts w:ascii="Mulish" w:hAnsi="Mulish"/>
        </w:rPr>
      </w:pPr>
    </w:p>
    <w:p w14:paraId="083A0DCF" w14:textId="721ED982" w:rsidR="001B2CC1" w:rsidRDefault="001B2CC1" w:rsidP="001B2CC1">
      <w:pPr>
        <w:pStyle w:val="Prrafodelista"/>
        <w:contextualSpacing w:val="0"/>
        <w:jc w:val="both"/>
        <w:rPr>
          <w:rFonts w:ascii="Mulish" w:hAnsi="Mulish"/>
        </w:rPr>
      </w:pPr>
      <w:bookmarkStart w:id="8" w:name="_Hlk234910395"/>
      <w:r>
        <w:rPr>
          <w:rFonts w:ascii="Mulish" w:eastAsia="Times New Roman" w:hAnsi="Mulish"/>
        </w:rPr>
        <w:t xml:space="preserve">Remitido el informe provisional en la semana del 23 al 27 de junio de 2026 </w:t>
      </w:r>
      <w:r>
        <w:rPr>
          <w:rFonts w:ascii="Mulish" w:eastAsia="Times New Roman" w:hAnsi="Mulish"/>
        </w:rPr>
        <w:t>al Consorcio Universitario del Centro Asociado a la UNED en Ourense</w:t>
      </w:r>
      <w:r>
        <w:rPr>
          <w:rFonts w:ascii="Mulish" w:eastAsia="Times New Roman" w:hAnsi="Mulish"/>
        </w:rPr>
        <w:t>, no se han recibido observaciones.</w:t>
      </w:r>
      <w:bookmarkEnd w:id="8"/>
    </w:p>
    <w:sectPr w:rsidR="001B2CC1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CF23C" w14:textId="77777777" w:rsidR="00B6708D" w:rsidRDefault="00B6708D" w:rsidP="00F31BC3">
      <w:r>
        <w:separator/>
      </w:r>
    </w:p>
  </w:endnote>
  <w:endnote w:type="continuationSeparator" w:id="0">
    <w:p w14:paraId="3D49F416" w14:textId="77777777" w:rsidR="00B6708D" w:rsidRDefault="00B6708D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1B2CC1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1B2CC1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4EDE9" w14:textId="77777777" w:rsidR="00B6708D" w:rsidRDefault="00B6708D" w:rsidP="00F31BC3">
      <w:r>
        <w:separator/>
      </w:r>
    </w:p>
  </w:footnote>
  <w:footnote w:type="continuationSeparator" w:id="0">
    <w:p w14:paraId="40A08215" w14:textId="77777777" w:rsidR="00B6708D" w:rsidRDefault="00B6708D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20D341C5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638EE5ED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71533989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643CBEAA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3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12"/>
  </w:num>
  <w:num w:numId="4">
    <w:abstractNumId w:val="0"/>
  </w:num>
  <w:num w:numId="5">
    <w:abstractNumId w:val="19"/>
  </w:num>
  <w:num w:numId="6">
    <w:abstractNumId w:val="21"/>
  </w:num>
  <w:num w:numId="7">
    <w:abstractNumId w:val="18"/>
  </w:num>
  <w:num w:numId="8">
    <w:abstractNumId w:val="1"/>
  </w:num>
  <w:num w:numId="9">
    <w:abstractNumId w:val="6"/>
  </w:num>
  <w:num w:numId="10">
    <w:abstractNumId w:val="4"/>
  </w:num>
  <w:num w:numId="11">
    <w:abstractNumId w:val="23"/>
  </w:num>
  <w:num w:numId="12">
    <w:abstractNumId w:val="14"/>
  </w:num>
  <w:num w:numId="13">
    <w:abstractNumId w:val="10"/>
  </w:num>
  <w:num w:numId="14">
    <w:abstractNumId w:val="24"/>
  </w:num>
  <w:num w:numId="15">
    <w:abstractNumId w:val="3"/>
  </w:num>
  <w:num w:numId="16">
    <w:abstractNumId w:val="26"/>
  </w:num>
  <w:num w:numId="17">
    <w:abstractNumId w:val="13"/>
  </w:num>
  <w:num w:numId="18">
    <w:abstractNumId w:val="9"/>
  </w:num>
  <w:num w:numId="19">
    <w:abstractNumId w:val="7"/>
  </w:num>
  <w:num w:numId="20">
    <w:abstractNumId w:val="20"/>
  </w:num>
  <w:num w:numId="21">
    <w:abstractNumId w:val="8"/>
  </w:num>
  <w:num w:numId="22">
    <w:abstractNumId w:val="17"/>
  </w:num>
  <w:num w:numId="23">
    <w:abstractNumId w:val="15"/>
  </w:num>
  <w:num w:numId="24">
    <w:abstractNumId w:val="16"/>
  </w:num>
  <w:num w:numId="25">
    <w:abstractNumId w:val="27"/>
  </w:num>
  <w:num w:numId="26">
    <w:abstractNumId w:val="25"/>
  </w:num>
  <w:num w:numId="27">
    <w:abstractNumId w:val="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2065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2CC1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29AC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96787"/>
    <w:rsid w:val="002A277F"/>
    <w:rsid w:val="002A7C57"/>
    <w:rsid w:val="002B49C9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70D1E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C6440"/>
    <w:rsid w:val="004D2203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8537C"/>
    <w:rsid w:val="00592E61"/>
    <w:rsid w:val="00593819"/>
    <w:rsid w:val="0059767A"/>
    <w:rsid w:val="005B11B3"/>
    <w:rsid w:val="005B1544"/>
    <w:rsid w:val="005B4F08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4209"/>
    <w:rsid w:val="006063C1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C20D3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58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A726E"/>
    <w:rsid w:val="009B3224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6B0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59FE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6708D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E14A0"/>
    <w:rsid w:val="00BE485A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35A9"/>
    <w:rsid w:val="00C77E48"/>
    <w:rsid w:val="00C91330"/>
    <w:rsid w:val="00C97E75"/>
    <w:rsid w:val="00CA41DD"/>
    <w:rsid w:val="00CB6837"/>
    <w:rsid w:val="00CC3B31"/>
    <w:rsid w:val="00CC48E8"/>
    <w:rsid w:val="00CD3DE8"/>
    <w:rsid w:val="00CD4A14"/>
    <w:rsid w:val="00CE5534"/>
    <w:rsid w:val="00CF21EB"/>
    <w:rsid w:val="00CF2E7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C5B52"/>
    <w:rsid w:val="00DD515F"/>
    <w:rsid w:val="00DE0E29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563F7"/>
    <w:rsid w:val="00E63F24"/>
    <w:rsid w:val="00E6528C"/>
    <w:rsid w:val="00E73F4D"/>
    <w:rsid w:val="00E83650"/>
    <w:rsid w:val="00E960E2"/>
    <w:rsid w:val="00EA3A94"/>
    <w:rsid w:val="00EB68A3"/>
    <w:rsid w:val="00EC6A3E"/>
    <w:rsid w:val="00ED123A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03E"/>
    <w:rsid w:val="00FA11BE"/>
    <w:rsid w:val="00FA1911"/>
    <w:rsid w:val="00FA5997"/>
    <w:rsid w:val="00FA5AFD"/>
    <w:rsid w:val="00FB5F9E"/>
    <w:rsid w:val="00FC4E74"/>
    <w:rsid w:val="00FD342C"/>
    <w:rsid w:val="00FD3E9B"/>
    <w:rsid w:val="00FD4E10"/>
    <w:rsid w:val="00FF274F"/>
    <w:rsid w:val="00FF4453"/>
    <w:rsid w:val="00FF53F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DE0E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E0E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unedourense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5433C12908B4462859B25A54C43B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4EF29-8858-462B-8E8E-CEEE4940CC32}"/>
      </w:docPartPr>
      <w:docPartBody>
        <w:p w:rsidR="00426503" w:rsidRDefault="00835982" w:rsidP="00835982">
          <w:pPr>
            <w:pStyle w:val="75433C12908B4462859B25A54C43B6A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DE56F54DF14B3F962463CC066A5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B8F25-9571-4483-A137-64C9556BA50E}"/>
      </w:docPartPr>
      <w:docPartBody>
        <w:p w:rsidR="00426503" w:rsidRDefault="00835982" w:rsidP="00835982">
          <w:pPr>
            <w:pStyle w:val="F1DE56F54DF14B3F962463CC066A57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2B3A9591F784F4CB5CEB819A77FB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34952-FD56-4F60-ABA3-A3B533718C18}"/>
      </w:docPartPr>
      <w:docPartBody>
        <w:p w:rsidR="00426503" w:rsidRDefault="00835982" w:rsidP="00835982">
          <w:pPr>
            <w:pStyle w:val="92B3A9591F784F4CB5CEB819A77FB2F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4F6E130FD92400AA562F8491354E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A83D8-7051-4D4E-B4EC-E5FA42E14779}"/>
      </w:docPartPr>
      <w:docPartBody>
        <w:p w:rsidR="00426503" w:rsidRDefault="00835982" w:rsidP="00835982">
          <w:pPr>
            <w:pStyle w:val="34F6E130FD92400AA562F8491354E8B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800CD4BD22417DA16075DDADE5B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FC3E8-A3A1-494D-A84A-81D8FBE0E04B}"/>
      </w:docPartPr>
      <w:docPartBody>
        <w:p w:rsidR="00015831" w:rsidRDefault="002E2DB1" w:rsidP="002E2DB1">
          <w:pPr>
            <w:pStyle w:val="57800CD4BD22417DA16075DDADE5BAB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47C7D5B6656456DA890D473353F5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09E02-9AA0-402E-8CC7-F2AC160A1566}"/>
      </w:docPartPr>
      <w:docPartBody>
        <w:p w:rsidR="00015831" w:rsidRDefault="002E2DB1" w:rsidP="002E2DB1">
          <w:pPr>
            <w:pStyle w:val="747C7D5B6656456DA890D473353F5A1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9694D4C2D444B6D8C2764C226FD1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6EBBE-4555-45AF-A003-85439DB2174A}"/>
      </w:docPartPr>
      <w:docPartBody>
        <w:p w:rsidR="00015831" w:rsidRDefault="002E2DB1" w:rsidP="002E2DB1">
          <w:pPr>
            <w:pStyle w:val="69694D4C2D444B6D8C2764C226FD17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001A2C856324542A03473186C375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4215F-03B9-46EF-B226-EA2D3E7579B4}"/>
      </w:docPartPr>
      <w:docPartBody>
        <w:p w:rsidR="00015831" w:rsidRDefault="002E2DB1" w:rsidP="002E2DB1">
          <w:pPr>
            <w:pStyle w:val="2001A2C856324542A03473186C375C7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2AE19EDDD5545488FF92C2761033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9D68F-2F1B-4327-BBEE-687CF15D0A25}"/>
      </w:docPartPr>
      <w:docPartBody>
        <w:p w:rsidR="00015831" w:rsidRDefault="002E2DB1" w:rsidP="002E2DB1">
          <w:pPr>
            <w:pStyle w:val="D2AE19EDDD5545488FF92C276103358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8FBC00370B40D08F5D8FE63E457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83361-3972-438D-BBC5-F7F521A463DC}"/>
      </w:docPartPr>
      <w:docPartBody>
        <w:p w:rsidR="00015831" w:rsidRDefault="002E2DB1" w:rsidP="002E2DB1">
          <w:pPr>
            <w:pStyle w:val="E18FBC00370B40D08F5D8FE63E45760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C080C1B4ED746F796C899F2E9590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FF223-4FD9-4413-83C2-9AD64CF15A77}"/>
      </w:docPartPr>
      <w:docPartBody>
        <w:p w:rsidR="00015831" w:rsidRDefault="002E2DB1" w:rsidP="002E2DB1">
          <w:pPr>
            <w:pStyle w:val="5C080C1B4ED746F796C899F2E95904E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19C90CD47DC4631AB52B3143DA7A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F0EA3-6BB3-4FC2-AB23-04A6E1B882A7}"/>
      </w:docPartPr>
      <w:docPartBody>
        <w:p w:rsidR="00015831" w:rsidRDefault="002E2DB1" w:rsidP="002E2DB1">
          <w:pPr>
            <w:pStyle w:val="C19C90CD47DC4631AB52B3143DA7AC81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15831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2E2DB1"/>
    <w:rsid w:val="00356E65"/>
    <w:rsid w:val="0038330C"/>
    <w:rsid w:val="003D3D7C"/>
    <w:rsid w:val="00426503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27E76"/>
    <w:rsid w:val="006349C4"/>
    <w:rsid w:val="00647467"/>
    <w:rsid w:val="006D1F5D"/>
    <w:rsid w:val="006D2460"/>
    <w:rsid w:val="00705F50"/>
    <w:rsid w:val="00722659"/>
    <w:rsid w:val="00722728"/>
    <w:rsid w:val="0072448F"/>
    <w:rsid w:val="00737450"/>
    <w:rsid w:val="0074478F"/>
    <w:rsid w:val="00787EBD"/>
    <w:rsid w:val="007C3485"/>
    <w:rsid w:val="00810920"/>
    <w:rsid w:val="00835982"/>
    <w:rsid w:val="008E118A"/>
    <w:rsid w:val="008E3188"/>
    <w:rsid w:val="00A036B0"/>
    <w:rsid w:val="00A104A7"/>
    <w:rsid w:val="00A1164F"/>
    <w:rsid w:val="00AB484A"/>
    <w:rsid w:val="00AD7C28"/>
    <w:rsid w:val="00AE2C03"/>
    <w:rsid w:val="00B103B1"/>
    <w:rsid w:val="00B42024"/>
    <w:rsid w:val="00B6573C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E2DB1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5433C12908B4462859B25A54C43B6A2">
    <w:name w:val="75433C12908B4462859B25A54C43B6A2"/>
    <w:rsid w:val="00835982"/>
    <w:pPr>
      <w:spacing w:after="160" w:line="259" w:lineRule="auto"/>
    </w:pPr>
  </w:style>
  <w:style w:type="paragraph" w:customStyle="1" w:styleId="F1DE56F54DF14B3F962463CC066A5778">
    <w:name w:val="F1DE56F54DF14B3F962463CC066A5778"/>
    <w:rsid w:val="00835982"/>
    <w:pPr>
      <w:spacing w:after="160" w:line="259" w:lineRule="auto"/>
    </w:pPr>
  </w:style>
  <w:style w:type="paragraph" w:customStyle="1" w:styleId="92B3A9591F784F4CB5CEB819A77FB2F0">
    <w:name w:val="92B3A9591F784F4CB5CEB819A77FB2F0"/>
    <w:rsid w:val="00835982"/>
    <w:pPr>
      <w:spacing w:after="160" w:line="259" w:lineRule="auto"/>
    </w:pPr>
  </w:style>
  <w:style w:type="paragraph" w:customStyle="1" w:styleId="34F6E130FD92400AA562F8491354E8BD">
    <w:name w:val="34F6E130FD92400AA562F8491354E8BD"/>
    <w:rsid w:val="00835982"/>
    <w:pPr>
      <w:spacing w:after="160" w:line="259" w:lineRule="auto"/>
    </w:pPr>
  </w:style>
  <w:style w:type="paragraph" w:customStyle="1" w:styleId="57800CD4BD22417DA16075DDADE5BAB8">
    <w:name w:val="57800CD4BD22417DA16075DDADE5BAB8"/>
    <w:rsid w:val="002E2DB1"/>
    <w:pPr>
      <w:spacing w:after="160" w:line="259" w:lineRule="auto"/>
    </w:pPr>
  </w:style>
  <w:style w:type="paragraph" w:customStyle="1" w:styleId="747C7D5B6656456DA890D473353F5A10">
    <w:name w:val="747C7D5B6656456DA890D473353F5A10"/>
    <w:rsid w:val="002E2DB1"/>
    <w:pPr>
      <w:spacing w:after="160" w:line="259" w:lineRule="auto"/>
    </w:pPr>
  </w:style>
  <w:style w:type="paragraph" w:customStyle="1" w:styleId="69694D4C2D444B6D8C2764C226FD171D">
    <w:name w:val="69694D4C2D444B6D8C2764C226FD171D"/>
    <w:rsid w:val="002E2DB1"/>
    <w:pPr>
      <w:spacing w:after="160" w:line="259" w:lineRule="auto"/>
    </w:pPr>
  </w:style>
  <w:style w:type="paragraph" w:customStyle="1" w:styleId="2001A2C856324542A03473186C375C7F">
    <w:name w:val="2001A2C856324542A03473186C375C7F"/>
    <w:rsid w:val="002E2DB1"/>
    <w:pPr>
      <w:spacing w:after="160" w:line="259" w:lineRule="auto"/>
    </w:pPr>
  </w:style>
  <w:style w:type="paragraph" w:customStyle="1" w:styleId="D2AE19EDDD5545488FF92C2761033585">
    <w:name w:val="D2AE19EDDD5545488FF92C2761033585"/>
    <w:rsid w:val="002E2DB1"/>
    <w:pPr>
      <w:spacing w:after="160" w:line="259" w:lineRule="auto"/>
    </w:pPr>
  </w:style>
  <w:style w:type="paragraph" w:customStyle="1" w:styleId="E18FBC00370B40D08F5D8FE63E457608">
    <w:name w:val="E18FBC00370B40D08F5D8FE63E457608"/>
    <w:rsid w:val="002E2DB1"/>
    <w:pPr>
      <w:spacing w:after="160" w:line="259" w:lineRule="auto"/>
    </w:pPr>
  </w:style>
  <w:style w:type="paragraph" w:customStyle="1" w:styleId="5C080C1B4ED746F796C899F2E95904E0">
    <w:name w:val="5C080C1B4ED746F796C899F2E95904E0"/>
    <w:rsid w:val="002E2DB1"/>
    <w:pPr>
      <w:spacing w:after="160" w:line="259" w:lineRule="auto"/>
    </w:pPr>
  </w:style>
  <w:style w:type="paragraph" w:customStyle="1" w:styleId="C19C90CD47DC4631AB52B3143DA7AC81">
    <w:name w:val="C19C90CD47DC4631AB52B3143DA7AC81"/>
    <w:rsid w:val="002E2DB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4</Pages>
  <Words>1271</Words>
  <Characters>6993</Characters>
  <Application>Microsoft Office Word</Application>
  <DocSecurity>0</DocSecurity>
  <Lines>58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2026-02-09T15:38:00Z</cp:lastPrinted>
  <dcterms:created xsi:type="dcterms:W3CDTF">2026-07-14T15:12:00Z</dcterms:created>
  <dcterms:modified xsi:type="dcterms:W3CDTF">2026-07-14T15:12:00Z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