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EF9D013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DE404A">
        <w:rPr>
          <w:rFonts w:ascii="Mulish" w:hAnsi="Mulish"/>
        </w:rPr>
        <w:t>Pamplona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63512CC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DE404A">
              <w:rPr>
                <w:rFonts w:ascii="Mulish" w:hAnsi="Mulish"/>
                <w:sz w:val="24"/>
              </w:rPr>
              <w:t>Pamplona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B371141" w:rsidR="00B628C5" w:rsidRPr="00296787" w:rsidRDefault="00DE404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10</w:t>
            </w:r>
            <w:r w:rsidR="008A5A58"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44A8FF5B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C66B50">
              <w:rPr>
                <w:rFonts w:ascii="Mulish" w:hAnsi="Mulish"/>
                <w:sz w:val="24"/>
              </w:rPr>
              <w:t>16/06/2026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2AA2195" w:rsidR="00DE0E29" w:rsidRPr="00DE404A" w:rsidRDefault="00DD0D18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DE404A" w:rsidRPr="00DE404A">
                <w:rPr>
                  <w:rStyle w:val="Hipervnculo"/>
                  <w:rFonts w:ascii="Mulish" w:hAnsi="Mulish"/>
                  <w:sz w:val="24"/>
                </w:rPr>
                <w:t>https://unedpamplona.es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D0D18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DD0D1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DD0D1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DD0D1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322246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322246" w:rsidRPr="00296787" w:rsidRDefault="00322246" w:rsidP="0032224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322246" w:rsidRPr="00296787" w:rsidRDefault="00322246" w:rsidP="0032224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109083741"/>
            <w:placeholder>
              <w:docPart w:val="7A748EABA2D145789B6C992E70947E2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0F46CB6B" w:rsidR="00322246" w:rsidRPr="00DF05BD" w:rsidRDefault="00322246" w:rsidP="0032224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9DCAF15" w:rsidR="00322246" w:rsidRPr="00DF05BD" w:rsidRDefault="00DD0D18" w:rsidP="0032224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63797706"/>
                <w:placeholder>
                  <w:docPart w:val="38618357349B493A9963D8BBCE679CE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12076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322246" w:rsidRPr="00356EF6">
              <w:rPr>
                <w:rFonts w:ascii="Mulish" w:hAnsi="Mulish"/>
                <w:sz w:val="18"/>
                <w:szCs w:val="18"/>
              </w:rPr>
              <w:t xml:space="preserve">. </w:t>
            </w:r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2E5B4B0" w:rsidR="00DF05BD" w:rsidRPr="00DF05BD" w:rsidRDefault="009B10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0F85DB6" w:rsidR="00DF05BD" w:rsidRPr="00DF05BD" w:rsidRDefault="00DD0D18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A1FB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5BA7239" w:rsidR="00DF05BD" w:rsidRPr="00DF05BD" w:rsidRDefault="008A5A5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45D353C9" w:rsidR="00DF05BD" w:rsidRPr="00DF05BD" w:rsidRDefault="00DD0D1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9932B17" w:rsidR="00DF05BD" w:rsidRPr="00DF05BD" w:rsidRDefault="009B10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14C8BDDC" w:rsidR="00DF05BD" w:rsidRPr="00DF05BD" w:rsidRDefault="00DD0D1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106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8179D8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2929553" w:rsidR="00DF05BD" w:rsidRPr="00DF05BD" w:rsidRDefault="00DD0D1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B1065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9B1065" w:rsidRPr="00296787" w:rsidRDefault="009B1065" w:rsidP="009B106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9B1065" w:rsidRPr="00296787" w:rsidRDefault="009B1065" w:rsidP="009B106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307450178"/>
            <w:placeholder>
              <w:docPart w:val="59E970BC99434AB5949D6A3DB303B4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07E61E7A" w:rsidR="009B1065" w:rsidRPr="00DF05BD" w:rsidRDefault="009B1065" w:rsidP="009B106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A157D07" w:rsidR="009B1065" w:rsidRPr="00DF05BD" w:rsidRDefault="00DD0D18" w:rsidP="009B106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640944258"/>
                <w:placeholder>
                  <w:docPart w:val="92AD59CE2EB74074A2471E1CB8E455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9B1065" w:rsidRPr="00356EF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9B1065" w:rsidRPr="00356EF6">
              <w:rPr>
                <w:rFonts w:ascii="Mulish" w:hAnsi="Mulish"/>
                <w:sz w:val="18"/>
                <w:szCs w:val="18"/>
              </w:rPr>
              <w:t>. Datado en enero de 2025.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CED6E15" w:rsidR="00DF05BD" w:rsidRPr="00DF05BD" w:rsidRDefault="00356EF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7762BFC" w:rsidR="00DF05BD" w:rsidRPr="00DF05BD" w:rsidRDefault="00DD0D18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56EF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DD0D18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7835FDF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E15F44C" w:rsidR="00DF05BD" w:rsidRPr="00DF05BD" w:rsidRDefault="00DD0D1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8960DE4" w:rsidR="00DF05BD" w:rsidRPr="00DF05BD" w:rsidRDefault="00DD0D1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E10386A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6DDFE05" w:rsidR="00DF05BD" w:rsidRPr="00DF05BD" w:rsidRDefault="00DD0D1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DD0D1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DD0D18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0F2889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FEAF66B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067B40FE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2ECD5D4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824CA5B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C38ED24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21F62F2" w:rsidR="0058537C" w:rsidRPr="00DF05BD" w:rsidRDefault="00DD0D18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DD0D1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DD0D18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9EF0991" w:rsidR="00DF05BD" w:rsidRPr="00DF05BD" w:rsidRDefault="0032224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606EE1C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224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EDE59F9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BEE8C1C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429A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DD0D18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DD0D18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A123EA8" w:rsidR="00DF05BD" w:rsidRPr="00DF05BD" w:rsidRDefault="008A5A5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C4D5481" w:rsidR="00DF05BD" w:rsidRPr="00DF05BD" w:rsidRDefault="00DD0D18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224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DD0D18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DD0D1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DD0D1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DD0D1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D0FD87" w:rsidR="00DF05BD" w:rsidRPr="00DF05BD" w:rsidRDefault="00DD0D1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56A3B11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EBEB49A" w:rsidR="00DF05BD" w:rsidRPr="00DF05BD" w:rsidRDefault="00DD0D18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35ED453" w:rsidR="00DF05BD" w:rsidRPr="00DF05BD" w:rsidRDefault="0032224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26</w:t>
            </w:r>
          </w:p>
        </w:tc>
        <w:tc>
          <w:tcPr>
            <w:tcW w:w="2806" w:type="dxa"/>
          </w:tcPr>
          <w:p w14:paraId="3E03AC72" w14:textId="4AD0E7D2" w:rsidR="00DF05BD" w:rsidRPr="00DF05BD" w:rsidRDefault="00322246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12076F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8BE37B0" w:rsidR="002A7C57" w:rsidRPr="0012076F" w:rsidRDefault="0032224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2076F">
              <w:rPr>
                <w:rFonts w:ascii="Mulish" w:hAnsi="Mulish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85" w:type="dxa"/>
          </w:tcPr>
          <w:p w14:paraId="33CF1936" w14:textId="03A5DBFF" w:rsidR="002A7C57" w:rsidRPr="0012076F" w:rsidRDefault="0032224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2076F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5E66BDFD" w:rsidR="002A7C57" w:rsidRPr="0012076F" w:rsidRDefault="0032224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2076F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12076F" w:rsidRPr="0012076F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62FC02C" w14:textId="32284A00" w:rsidR="007E2E56" w:rsidRPr="0012076F" w:rsidRDefault="00DD0D18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E2E56">
        <w:rPr>
          <w:rFonts w:ascii="Mulish" w:hAnsi="Mulish"/>
          <w:lang w:bidi="es-ES"/>
        </w:rPr>
        <w:fldChar w:fldCharType="begin"/>
      </w:r>
      <w:r w:rsidR="007E2E56" w:rsidRPr="0012076F">
        <w:rPr>
          <w:rFonts w:ascii="Mulish" w:hAnsi="Mulish"/>
          <w:lang w:bidi="es-ES"/>
        </w:rPr>
        <w:instrText xml:space="preserve"> LINK Excel.Sheet.12 "C:\\Users\\mariadelcarmen.motos\\Documents\\Trabajo fuera red\\169-CU UNED Pamplona\\2026\\169-CU UNED Pamplona-2026.xlsx" "Tablas!F2C1:F7C9" \a \f 4 \h </w:instrText>
      </w:r>
      <w:r w:rsidR="007E2E56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7E2E56" w:rsidRPr="007E2E56" w14:paraId="5CB78BF2" w14:textId="77777777" w:rsidTr="007E2E56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CDB0383" w14:textId="112D695D" w:rsidR="007E2E56" w:rsidRPr="007E2E56" w:rsidRDefault="007E2E56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922A157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0945DE6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6E30B7B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F3C6018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A3F8702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22B2F2C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DBD5D7C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4B84838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7E2E56" w:rsidRPr="007E2E56" w14:paraId="16598FED" w14:textId="77777777" w:rsidTr="007E2E56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880A9A5" w14:textId="77777777" w:rsidR="007E2E56" w:rsidRPr="007E2E56" w:rsidRDefault="007E2E56" w:rsidP="007E2E5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F8D38A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D8429A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7FF63E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16A2BB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6DC3A9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F82187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2B30E7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FFE750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27,1</w:t>
            </w:r>
          </w:p>
        </w:tc>
      </w:tr>
      <w:tr w:rsidR="007E2E56" w:rsidRPr="007E2E56" w14:paraId="59E1307C" w14:textId="77777777" w:rsidTr="007E2E56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4F342DB" w14:textId="77777777" w:rsidR="007E2E56" w:rsidRPr="007E2E56" w:rsidRDefault="007E2E56" w:rsidP="007E2E56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58712D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FA85DD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EE6A2C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6BC944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1500C7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CBD2A5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5CE38D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92695F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7E2E56" w:rsidRPr="007E2E56" w14:paraId="64B5A6DC" w14:textId="77777777" w:rsidTr="007E2E56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F0DF01F" w14:textId="77777777" w:rsidR="007E2E56" w:rsidRPr="007E2E56" w:rsidRDefault="007E2E56" w:rsidP="007E2E5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C19E64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E646F5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3CFCAB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B619E5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0C1DA3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D9DFF0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70DF57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34EEB0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</w:tr>
      <w:tr w:rsidR="007E2E56" w:rsidRPr="007E2E56" w14:paraId="074BE8CE" w14:textId="77777777" w:rsidTr="007E2E56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7CF265B" w14:textId="77777777" w:rsidR="007E2E56" w:rsidRPr="007E2E56" w:rsidRDefault="007E2E56" w:rsidP="007E2E5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FF4221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98DA5B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FDC440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5EBA5E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20904C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4C9FE2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9E66A2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D44445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7E2E56" w:rsidRPr="007E2E56" w14:paraId="65A0BD37" w14:textId="77777777" w:rsidTr="007E2E56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62EE33B" w14:textId="77777777" w:rsidR="007E2E56" w:rsidRPr="007E2E56" w:rsidRDefault="007E2E56" w:rsidP="007E2E5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D01158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C363EAC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80F474B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D2ED700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FACACE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8431655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0BC7806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13,8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9553A0C" w14:textId="77777777" w:rsidR="007E2E56" w:rsidRPr="007E2E56" w:rsidRDefault="007E2E56" w:rsidP="007E2E5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2E5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20,2</w:t>
            </w:r>
          </w:p>
        </w:tc>
      </w:tr>
    </w:tbl>
    <w:p w14:paraId="31105811" w14:textId="6287E588" w:rsidR="0058537C" w:rsidRDefault="007E2E5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58537C">
        <w:rPr>
          <w:rFonts w:ascii="Mulish" w:hAnsi="Mulish"/>
          <w:lang w:bidi="es-ES"/>
        </w:rPr>
        <w:fldChar w:fldCharType="begin"/>
      </w:r>
      <w:r w:rsidR="0058537C">
        <w:rPr>
          <w:rFonts w:ascii="Mulish" w:hAnsi="Mulish"/>
          <w:lang w:bidi="es-ES"/>
        </w:rPr>
        <w:instrText xml:space="preserve"> LINK </w:instrText>
      </w:r>
      <w:r w:rsidR="008A5A58">
        <w:rPr>
          <w:rFonts w:ascii="Mulish" w:hAnsi="Mulish"/>
          <w:lang w:bidi="es-ES"/>
        </w:rPr>
        <w:instrText xml:space="preserve">Excel.Sheet.12 "C:\\Users\\mariadelcarmen.motos\\Documents\\Trabajo fuera red\\181-CU UNED Málaga\\2026\\181-CU UNED Málaga-2026.xlsx" Tablas!F2C1:F7C9 </w:instrText>
      </w:r>
      <w:r w:rsidR="0058537C">
        <w:rPr>
          <w:rFonts w:ascii="Mulish" w:hAnsi="Mulish"/>
          <w:lang w:bidi="es-ES"/>
        </w:rPr>
        <w:instrText xml:space="preserve">\a \f 4 \h </w:instrText>
      </w:r>
      <w:r w:rsidR="0058537C">
        <w:rPr>
          <w:rFonts w:ascii="Mulish" w:hAnsi="Mulish"/>
          <w:lang w:bidi="es-ES"/>
        </w:rPr>
        <w:fldChar w:fldCharType="separate"/>
      </w:r>
    </w:p>
    <w:p w14:paraId="0D0031AF" w14:textId="72B827D4" w:rsidR="001E106B" w:rsidRDefault="0058537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7E2E56">
        <w:rPr>
          <w:rFonts w:ascii="Mulish" w:hAnsi="Mulish"/>
          <w:lang w:bidi="es-ES"/>
        </w:rPr>
        <w:t>20,2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1DDCD579" w14:textId="77777777" w:rsidR="0012076F" w:rsidRPr="00296787" w:rsidRDefault="0012076F" w:rsidP="001E106B">
      <w:pPr>
        <w:pStyle w:val="Cuerpodelboletn"/>
        <w:rPr>
          <w:rFonts w:ascii="Mulish" w:hAnsi="Mulish"/>
          <w:lang w:bidi="es-ES"/>
        </w:r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05EAA35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DD0D18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3236CA">
        <w:rPr>
          <w:rFonts w:ascii="Mulish" w:hAnsi="Mulish"/>
        </w:rPr>
        <w:t>Pamplon</w:t>
      </w:r>
      <w:r w:rsidR="002429AC">
        <w:rPr>
          <w:rFonts w:ascii="Mulish" w:hAnsi="Mulish"/>
        </w:rPr>
        <w:t>a</w:t>
      </w:r>
      <w:r w:rsidR="00DD0D18">
        <w:rPr>
          <w:rFonts w:ascii="Mulish" w:hAnsi="Mulish"/>
        </w:rPr>
        <w:t>, a pesar de la mejora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="0012076F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</w:t>
      </w:r>
      <w:r w:rsidR="003236CA">
        <w:rPr>
          <w:rFonts w:ascii="Mulish" w:hAnsi="Mulish"/>
          <w:lang w:bidi="es-ES"/>
        </w:rPr>
        <w:t>solo se produce un incremento de 3 puntos porcentuales</w:t>
      </w:r>
      <w:r w:rsidR="002429AC">
        <w:rPr>
          <w:rFonts w:ascii="Mulish" w:hAnsi="Mulish"/>
          <w:lang w:bidi="es-ES"/>
        </w:rPr>
        <w:t xml:space="preserve"> en su ICIO, ya que </w:t>
      </w:r>
      <w:r w:rsidR="003236CA">
        <w:rPr>
          <w:rFonts w:ascii="Mulish" w:hAnsi="Mulish"/>
          <w:lang w:bidi="es-ES"/>
        </w:rPr>
        <w:t>solo</w:t>
      </w:r>
      <w:r w:rsidR="002429AC">
        <w:rPr>
          <w:rFonts w:ascii="Mulish" w:hAnsi="Mulish"/>
          <w:lang w:bidi="es-ES"/>
        </w:rPr>
        <w:t xml:space="preserve"> se ha aplicado una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="0012076F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4AE894B" w14:textId="1EE26800" w:rsidR="002429AC" w:rsidRDefault="002429A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funciones del consorcio.</w:t>
      </w:r>
    </w:p>
    <w:p w14:paraId="7C9A8A62" w14:textId="7FB059B4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2B6E562A" w14:textId="6B437DD3" w:rsidR="003236CA" w:rsidRDefault="003236CA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identificación de los máximos responsables del consorcio.</w:t>
      </w:r>
    </w:p>
    <w:p w14:paraId="132E4BA7" w14:textId="09CC1ED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76C79064" w14:textId="7549ACC0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que ordenan estratégica y operativamente las actividades del consorcio.</w:t>
      </w:r>
    </w:p>
    <w:p w14:paraId="26752E66" w14:textId="0165443E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el seguimiento y evaluación de dichos planes y programas.</w:t>
      </w:r>
    </w:p>
    <w:p w14:paraId="24F7A557" w14:textId="643ADC08" w:rsidR="0058537C" w:rsidRDefault="00C735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del cumplimiento de los objetivos de los planes y programas citados.</w:t>
      </w:r>
    </w:p>
    <w:p w14:paraId="6E6EBEC0" w14:textId="3BF63456" w:rsidR="0012076F" w:rsidRDefault="0012076F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F42959D" w14:textId="77777777" w:rsidR="0012076F" w:rsidRPr="00296787" w:rsidRDefault="0012076F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3F7F18F" w14:textId="43F08C19" w:rsidR="002429AC" w:rsidRDefault="002429AC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actualizada sobre contratos o, al menos, si se opta por redirigir a la PCSP, el enlace debe posicionar en el perfil del contratante del consorcio en dicha Plataforma.</w:t>
      </w:r>
    </w:p>
    <w:p w14:paraId="386ED632" w14:textId="7E3B82DB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4C17FB5A" w14:textId="48CB7C15" w:rsidR="002429AC" w:rsidRDefault="002429AC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desistimientos y renuncias de contratos.</w:t>
      </w:r>
    </w:p>
    <w:p w14:paraId="285F7B68" w14:textId="77777777" w:rsidR="00A93C72" w:rsidRDefault="00A93C72" w:rsidP="00A93C7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720E0E82" w14:textId="77777777" w:rsidR="00A93C72" w:rsidRPr="006C61B1" w:rsidRDefault="00A93C72" w:rsidP="00A93C7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34F67954" w14:textId="2DD2B174" w:rsidR="002429AC" w:rsidRDefault="002429AC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contratos menores suscritos.</w:t>
      </w:r>
    </w:p>
    <w:p w14:paraId="5884A601" w14:textId="03F52955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 xml:space="preserve">nformación </w:t>
      </w:r>
      <w:r w:rsidR="003236CA">
        <w:rPr>
          <w:rFonts w:ascii="Mulish" w:hAnsi="Mulish"/>
        </w:rPr>
        <w:t xml:space="preserve">actualizada </w:t>
      </w:r>
      <w:r w:rsidRPr="00C735A9">
        <w:rPr>
          <w:rFonts w:ascii="Mulish" w:hAnsi="Mulish"/>
        </w:rPr>
        <w:t>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5CACFBF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FEFB4E0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5A01B11F" w:rsidR="001E106B" w:rsidRDefault="00175A7B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</w:t>
      </w:r>
      <w:r w:rsidR="001E106B" w:rsidRPr="00296787">
        <w:rPr>
          <w:rFonts w:ascii="Mulish" w:hAnsi="Mulish"/>
        </w:rPr>
        <w:t>ran parte de la información no está datada y sigue sin publicarse la fecha en que se revisó o actualizó por última vez la información obligatoria publicada en el Portal de Transparencia o en la web de la entidad.</w:t>
      </w:r>
    </w:p>
    <w:p w14:paraId="11A73E2B" w14:textId="77777777" w:rsidR="0012076F" w:rsidRDefault="0012076F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2F88B90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2076F">
        <w:rPr>
          <w:rFonts w:ascii="Mulish" w:hAnsi="Mulish"/>
        </w:rPr>
        <w:t xml:space="preserve">junio </w:t>
      </w:r>
      <w:r w:rsidR="00C735A9">
        <w:rPr>
          <w:rFonts w:ascii="Mulish" w:hAnsi="Mulish"/>
        </w:rPr>
        <w:t>de 2026</w:t>
      </w:r>
      <w:bookmarkEnd w:id="5"/>
    </w:p>
    <w:p w14:paraId="040EDFD1" w14:textId="49AD19DC" w:rsidR="00DD0D18" w:rsidRDefault="00DD0D18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10C5EAF6" w14:textId="2055919D" w:rsidR="00DD0D18" w:rsidRDefault="00DD0D18" w:rsidP="00DD0D18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0DBFEE68" w14:textId="1729D25E" w:rsidR="00DD0D18" w:rsidRDefault="00DD0D18" w:rsidP="00DD0D18">
      <w:pPr>
        <w:pStyle w:val="Sinespaciado"/>
        <w:spacing w:line="276" w:lineRule="auto"/>
        <w:jc w:val="center"/>
        <w:rPr>
          <w:rFonts w:ascii="Mulish" w:hAnsi="Mulish"/>
        </w:rPr>
      </w:pPr>
    </w:p>
    <w:p w14:paraId="28857B59" w14:textId="2D968781" w:rsidR="00DD0D18" w:rsidRPr="00DD0D18" w:rsidRDefault="00DD0D18" w:rsidP="00DD0D18">
      <w:pPr>
        <w:pStyle w:val="Prrafodelista"/>
        <w:numPr>
          <w:ilvl w:val="0"/>
          <w:numId w:val="28"/>
        </w:numPr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Pamplona</w:t>
      </w:r>
      <w:r w:rsidRPr="00DD0D18">
        <w:rPr>
          <w:rFonts w:ascii="Mulish" w:eastAsia="Times New Roman" w:hAnsi="Mulish"/>
        </w:rPr>
        <w:t>, no se han recibido observaciones.</w:t>
      </w:r>
    </w:p>
    <w:bookmarkEnd w:id="7"/>
    <w:p w14:paraId="23D9C925" w14:textId="77777777" w:rsidR="00DD0D18" w:rsidRDefault="00DD0D18" w:rsidP="00DD0D18">
      <w:pPr>
        <w:rPr>
          <w:rFonts w:ascii="Mulish" w:hAnsi="Mulish"/>
        </w:rPr>
      </w:pPr>
    </w:p>
    <w:p w14:paraId="3A7817AC" w14:textId="77777777" w:rsidR="00DD0D18" w:rsidRDefault="00DD0D18" w:rsidP="00DD0D18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DD0D18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4F85" w14:textId="77777777" w:rsidR="009954B8" w:rsidRDefault="009954B8" w:rsidP="00F31BC3">
      <w:r>
        <w:separator/>
      </w:r>
    </w:p>
  </w:endnote>
  <w:endnote w:type="continuationSeparator" w:id="0">
    <w:p w14:paraId="2C6759CA" w14:textId="77777777" w:rsidR="009954B8" w:rsidRDefault="009954B8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DD0D18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DD0D18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ECC3" w14:textId="77777777" w:rsidR="009954B8" w:rsidRDefault="009954B8" w:rsidP="00F31BC3">
      <w:r>
        <w:separator/>
      </w:r>
    </w:p>
  </w:footnote>
  <w:footnote w:type="continuationSeparator" w:id="0">
    <w:p w14:paraId="196F705B" w14:textId="77777777" w:rsidR="009954B8" w:rsidRDefault="009954B8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1BBEB91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148DAA4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CAA8D6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2076F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22246"/>
    <w:rsid w:val="003236CA"/>
    <w:rsid w:val="0033246F"/>
    <w:rsid w:val="00337C82"/>
    <w:rsid w:val="00341BCC"/>
    <w:rsid w:val="00343175"/>
    <w:rsid w:val="00347877"/>
    <w:rsid w:val="00352994"/>
    <w:rsid w:val="00355DC0"/>
    <w:rsid w:val="00356EF6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E2E56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58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954B8"/>
    <w:rsid w:val="009A726E"/>
    <w:rsid w:val="009B1065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93C72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B50"/>
    <w:rsid w:val="00C66E73"/>
    <w:rsid w:val="00C735A9"/>
    <w:rsid w:val="00C77E48"/>
    <w:rsid w:val="00C91330"/>
    <w:rsid w:val="00C97E75"/>
    <w:rsid w:val="00CA1FBA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0D18"/>
    <w:rsid w:val="00DD515F"/>
    <w:rsid w:val="00DE0E29"/>
    <w:rsid w:val="00DE404A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unedpamplon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426503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426503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9E970BC99434AB5949D6A3DB303B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77AA-4071-4A2C-81C6-69B5263CDF02}"/>
      </w:docPartPr>
      <w:docPartBody>
        <w:p w:rsidR="00EF7515" w:rsidRDefault="007E51B2" w:rsidP="007E51B2">
          <w:pPr>
            <w:pStyle w:val="59E970BC99434AB5949D6A3DB303B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AD59CE2EB74074A2471E1CB8E45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870F2-75CD-4BD4-8D3D-0CE5237529F7}"/>
      </w:docPartPr>
      <w:docPartBody>
        <w:p w:rsidR="00EF7515" w:rsidRDefault="007E51B2" w:rsidP="007E51B2">
          <w:pPr>
            <w:pStyle w:val="92AD59CE2EB74074A2471E1CB8E455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748EABA2D145789B6C992E70947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C08C-F191-4778-B7A6-6BB70068725F}"/>
      </w:docPartPr>
      <w:docPartBody>
        <w:p w:rsidR="00EF7515" w:rsidRDefault="007E51B2" w:rsidP="007E51B2">
          <w:pPr>
            <w:pStyle w:val="7A748EABA2D145789B6C992E70947E2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618357349B493A9963D8BBCE679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63D6B-C5AA-4824-BAF4-CBDAB2AC8A35}"/>
      </w:docPartPr>
      <w:docPartBody>
        <w:p w:rsidR="00EF7515" w:rsidRDefault="007E51B2" w:rsidP="007E51B2">
          <w:pPr>
            <w:pStyle w:val="38618357349B493A9963D8BBCE679CE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2650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7E51B2"/>
    <w:rsid w:val="00810920"/>
    <w:rsid w:val="00835982"/>
    <w:rsid w:val="008E118A"/>
    <w:rsid w:val="008E3188"/>
    <w:rsid w:val="00941D36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EF7515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E51B2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59E970BC99434AB5949D6A3DB303B435">
    <w:name w:val="59E970BC99434AB5949D6A3DB303B435"/>
    <w:rsid w:val="007E51B2"/>
    <w:pPr>
      <w:spacing w:after="160" w:line="259" w:lineRule="auto"/>
    </w:pPr>
  </w:style>
  <w:style w:type="paragraph" w:customStyle="1" w:styleId="92AD59CE2EB74074A2471E1CB8E4556D">
    <w:name w:val="92AD59CE2EB74074A2471E1CB8E4556D"/>
    <w:rsid w:val="007E51B2"/>
    <w:pPr>
      <w:spacing w:after="160" w:line="259" w:lineRule="auto"/>
    </w:pPr>
  </w:style>
  <w:style w:type="paragraph" w:customStyle="1" w:styleId="7A748EABA2D145789B6C992E70947E2E">
    <w:name w:val="7A748EABA2D145789B6C992E70947E2E"/>
    <w:rsid w:val="007E51B2"/>
    <w:pPr>
      <w:spacing w:after="160" w:line="259" w:lineRule="auto"/>
    </w:pPr>
  </w:style>
  <w:style w:type="paragraph" w:customStyle="1" w:styleId="38618357349B493A9963D8BBCE679CE6">
    <w:name w:val="38618357349B493A9963D8BBCE679CE6"/>
    <w:rsid w:val="007E51B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1295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2026-07-14T15:27:00Z</dcterms:created>
  <dcterms:modified xsi:type="dcterms:W3CDTF">2026-07-14T15:27:00Z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