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3E008A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032D7C">
        <w:rPr>
          <w:rFonts w:ascii="Mulish" w:hAnsi="Mulish"/>
        </w:rPr>
        <w:t>Pontevedra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7"/>
        <w:gridCol w:w="686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E3F4E1B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B83AC1">
              <w:rPr>
                <w:rFonts w:ascii="Mulish" w:hAnsi="Mulish"/>
                <w:sz w:val="24"/>
              </w:rPr>
              <w:t>Pontevedra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7A138C0" w:rsidR="00B628C5" w:rsidRPr="00296787" w:rsidRDefault="008A5A5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B83AC1">
              <w:rPr>
                <w:rFonts w:ascii="Mulish" w:hAnsi="Mulish"/>
                <w:sz w:val="24"/>
              </w:rPr>
              <w:t>7</w:t>
            </w:r>
            <w:r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3D8C0DE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D5AA9">
              <w:rPr>
                <w:rFonts w:ascii="Mulish" w:hAnsi="Mulish"/>
                <w:sz w:val="24"/>
              </w:rPr>
              <w:t>15/06/2026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54BF3E5" w:rsidR="00DE0E29" w:rsidRPr="00B83AC1" w:rsidRDefault="00032D7C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B83AC1" w:rsidRPr="00B83AC1">
                <w:rPr>
                  <w:rFonts w:ascii="Mulish" w:eastAsia="Calibri" w:hAnsi="Mulish" w:cs="Times New Roman"/>
                  <w:color w:val="0000FF"/>
                  <w:sz w:val="24"/>
                  <w:u w:val="single"/>
                </w:rPr>
                <w:t>https://www.unedpontevedra.com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1582633A" w14:textId="1D87D2CA" w:rsidR="00B628C5" w:rsidRPr="00296787" w:rsidRDefault="00032D7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B83AC1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B83AC1" w:rsidRPr="00296787" w:rsidRDefault="00B83AC1" w:rsidP="00B83AC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B83AC1" w:rsidRPr="00296787" w:rsidRDefault="00B83AC1" w:rsidP="00B83AC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35240029"/>
            <w:placeholder>
              <w:docPart w:val="200E066A95884EEEBF6A128643AC48F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BF87EB3" w:rsidR="00B83AC1" w:rsidRPr="00DF05BD" w:rsidRDefault="00B83AC1" w:rsidP="00B83AC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1B75D23" w:rsidR="00B83AC1" w:rsidRPr="00DF05BD" w:rsidRDefault="00032D7C" w:rsidP="00B83A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17434274"/>
                <w:placeholder>
                  <w:docPart w:val="2BC3B48173194ED29D37DAA824376E5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3AC1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B83AC1">
              <w:rPr>
                <w:szCs w:val="18"/>
              </w:rPr>
              <w:t xml:space="preserve">. </w:t>
            </w:r>
            <w:r w:rsidR="00B83AC1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B83AC1">
              <w:rPr>
                <w:rFonts w:ascii="Mulish" w:hAnsi="Mulish"/>
                <w:sz w:val="18"/>
                <w:szCs w:val="18"/>
              </w:rPr>
              <w:t>publica</w:t>
            </w:r>
            <w:r w:rsidR="00B83AC1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  <w:r w:rsidR="00B83AC1">
              <w:rPr>
                <w:rFonts w:ascii="Mulish" w:hAnsi="Mulish"/>
                <w:sz w:val="18"/>
                <w:szCs w:val="18"/>
              </w:rPr>
              <w:t xml:space="preserve"> No se han localizado los estatutos.</w:t>
            </w:r>
          </w:p>
        </w:tc>
      </w:tr>
      <w:tr w:rsidR="00B83AC1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B83AC1" w:rsidRPr="00296787" w:rsidRDefault="00B83AC1" w:rsidP="00B83AC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B83AC1" w:rsidRPr="00296787" w:rsidRDefault="00B83AC1" w:rsidP="00B83AC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69263"/>
            <w:placeholder>
              <w:docPart w:val="9F90EE12A4134EF7B5F826BC4FB0F1F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06BDA1" w:rsidR="00B83AC1" w:rsidRPr="00DF05BD" w:rsidRDefault="00B83AC1" w:rsidP="00B83AC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D982A1E" w:rsidR="00B83AC1" w:rsidRPr="00DF05BD" w:rsidRDefault="00032D7C" w:rsidP="00B83A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05499762"/>
                <w:placeholder>
                  <w:docPart w:val="99ABEAF4D1A64940A43BD95FE128081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3AC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83AC1">
              <w:rPr>
                <w:szCs w:val="18"/>
              </w:rPr>
              <w:t xml:space="preserve">. </w:t>
            </w:r>
            <w:r w:rsidR="00B83AC1">
              <w:rPr>
                <w:rFonts w:ascii="Mulish" w:hAnsi="Mulish"/>
                <w:sz w:val="18"/>
                <w:szCs w:val="18"/>
              </w:rPr>
              <w:t>Revisado en marzo de 2026</w:t>
            </w:r>
            <w:r w:rsidR="00B83AC1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2E7F695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7877CA94" w:rsidR="00DF05B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3A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8505772" w:rsidR="00DF05BD" w:rsidRPr="00DF05BD" w:rsidRDefault="00B83A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032D7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D311E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2D311E" w:rsidRPr="00296787" w:rsidRDefault="002D311E" w:rsidP="002D311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2D311E" w:rsidRPr="00296787" w:rsidRDefault="002D311E" w:rsidP="002D311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53698153"/>
            <w:placeholder>
              <w:docPart w:val="88E05EB4700D4868BA6BCB49365E0E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7647B08" w:rsidR="002D311E" w:rsidRPr="00DF05BD" w:rsidRDefault="002D311E" w:rsidP="002D311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68ED4D9" w:rsidR="002D311E" w:rsidRPr="00DF05BD" w:rsidRDefault="00032D7C" w:rsidP="002D311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91496609"/>
                <w:placeholder>
                  <w:docPart w:val="E75A701812B0481DA0A62FE33AE31CE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311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D311E">
              <w:rPr>
                <w:szCs w:val="18"/>
              </w:rPr>
              <w:t xml:space="preserve">. </w:t>
            </w:r>
            <w:r w:rsidR="002D311E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2D311E">
              <w:rPr>
                <w:rFonts w:ascii="Mulish" w:hAnsi="Mulish"/>
                <w:sz w:val="18"/>
                <w:szCs w:val="18"/>
              </w:rPr>
              <w:t>publica</w:t>
            </w:r>
            <w:r w:rsidR="002D311E" w:rsidRPr="006063C1">
              <w:rPr>
                <w:rFonts w:ascii="Mulish" w:hAnsi="Mulish"/>
                <w:sz w:val="18"/>
                <w:szCs w:val="18"/>
              </w:rPr>
              <w:t xml:space="preserve"> fuera del Portal de Transparencia</w:t>
            </w:r>
            <w:r w:rsidR="002D311E">
              <w:rPr>
                <w:rFonts w:ascii="Mulish" w:hAnsi="Mulish"/>
                <w:sz w:val="18"/>
                <w:szCs w:val="18"/>
              </w:rPr>
              <w:t xml:space="preserve">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0BB40B5" w:rsidR="00DF05BD" w:rsidRPr="00DF05BD" w:rsidRDefault="00032D7C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63C1">
              <w:rPr>
                <w:szCs w:val="18"/>
              </w:rPr>
              <w:t xml:space="preserve">. </w:t>
            </w:r>
            <w:r w:rsidR="006063C1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8A5A58">
              <w:rPr>
                <w:rFonts w:ascii="Mulish" w:hAnsi="Mulish"/>
                <w:sz w:val="18"/>
                <w:szCs w:val="18"/>
              </w:rPr>
              <w:t>publica</w:t>
            </w:r>
            <w:r w:rsidR="006063C1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</w:p>
        </w:tc>
      </w:tr>
      <w:tr w:rsidR="002D311E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2D311E" w:rsidRPr="00296787" w:rsidRDefault="002D311E" w:rsidP="002D311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2D311E" w:rsidRPr="00296787" w:rsidRDefault="002D311E" w:rsidP="002D311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17118417"/>
            <w:placeholder>
              <w:docPart w:val="0D7791B475AE4F028A87C914B4B94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1ED3880" w:rsidR="002D311E" w:rsidRPr="00DF05BD" w:rsidRDefault="002D311E" w:rsidP="002D311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66FB113" w:rsidR="002D311E" w:rsidRPr="00DF05BD" w:rsidRDefault="00032D7C" w:rsidP="002D311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96622641"/>
                <w:placeholder>
                  <w:docPart w:val="28DC86A3A8C847A0AAFA3D0F3C29625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311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D311E">
              <w:rPr>
                <w:szCs w:val="18"/>
              </w:rPr>
              <w:t xml:space="preserve">. </w:t>
            </w:r>
            <w:r w:rsidR="002D311E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2D311E">
              <w:rPr>
                <w:rFonts w:ascii="Mulish" w:hAnsi="Mulish"/>
                <w:sz w:val="18"/>
                <w:szCs w:val="18"/>
              </w:rPr>
              <w:t>publica</w:t>
            </w:r>
            <w:r w:rsidR="002D311E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AAFF3C3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AD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E" w:rsidRPr="002A277F">
              <w:rPr>
                <w:rFonts w:ascii="Mulish" w:hAnsi="Mulish"/>
                <w:sz w:val="18"/>
                <w:szCs w:val="18"/>
              </w:rPr>
              <w:t xml:space="preserve"> </w:t>
            </w:r>
            <w:r w:rsidR="00ED1ADE">
              <w:rPr>
                <w:rFonts w:ascii="Mulish" w:hAnsi="Mulish"/>
                <w:sz w:val="18"/>
                <w:szCs w:val="18"/>
              </w:rPr>
              <w:t>Esta el plan de gestión de 2025.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5A74F063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422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1ADE" w:rsidRPr="002A277F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3763D3B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42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032D7C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8C595AF" w:rsidR="00DF05BD" w:rsidRPr="00DF05BD" w:rsidRDefault="000F422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134EB71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42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C71EE4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C71EE4" w:rsidRPr="00296787" w:rsidRDefault="00C71EE4" w:rsidP="00C71EE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C71EE4" w:rsidRPr="00296787" w:rsidRDefault="00C71EE4" w:rsidP="00C71EE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68626364"/>
            <w:placeholder>
              <w:docPart w:val="5C9974E6BC4449CA9C1E5C4F1DD525F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B601D01" w:rsidR="00C71EE4" w:rsidRPr="00DF05BD" w:rsidRDefault="00C71EE4" w:rsidP="00C71EE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6D6C91D" w:rsidR="00C71EE4" w:rsidRPr="00DF05BD" w:rsidRDefault="00032D7C" w:rsidP="00C71EE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29374287"/>
                <w:placeholder>
                  <w:docPart w:val="CEAC615D3C7C40039570F7BB93B5A9B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1EE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71EE4">
              <w:rPr>
                <w:szCs w:val="18"/>
              </w:rPr>
              <w:t xml:space="preserve">. </w:t>
            </w:r>
            <w:r w:rsidR="00C71EE4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61182FF" w:rsidR="00DF05BD" w:rsidRPr="00DF05BD" w:rsidRDefault="000F422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55B19F0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42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5753A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5753A" w:rsidRPr="00296787" w:rsidRDefault="0055753A" w:rsidP="0055753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5753A" w:rsidRPr="00296787" w:rsidRDefault="0055753A" w:rsidP="0055753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68177444"/>
            <w:placeholder>
              <w:docPart w:val="F67A5DAF1E024D64AB44A8B50405326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2EC3DE5" w:rsidR="0055753A" w:rsidRPr="00DF05BD" w:rsidRDefault="0055753A" w:rsidP="0055753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CFF1117" w:rsidR="0055753A" w:rsidRPr="00DF05BD" w:rsidRDefault="00032D7C" w:rsidP="005575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32289990"/>
                <w:placeholder>
                  <w:docPart w:val="6C68DBBFF5C2449580DAA5A64B99B25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9514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55753A">
              <w:rPr>
                <w:szCs w:val="18"/>
              </w:rPr>
              <w:t xml:space="preserve">. </w:t>
            </w:r>
            <w:r w:rsidR="0055753A" w:rsidRPr="002A277F">
              <w:rPr>
                <w:rFonts w:ascii="Mulish" w:hAnsi="Mulish"/>
                <w:sz w:val="18"/>
                <w:szCs w:val="18"/>
              </w:rPr>
              <w:t xml:space="preserve">No </w:t>
            </w:r>
            <w:r w:rsidR="0055753A">
              <w:rPr>
                <w:rFonts w:ascii="Mulish" w:hAnsi="Mulish"/>
                <w:sz w:val="18"/>
                <w:szCs w:val="18"/>
              </w:rPr>
              <w:t>se ha localizado</w:t>
            </w:r>
            <w:r w:rsidR="00FF46DB">
              <w:rPr>
                <w:rFonts w:ascii="Mulish" w:hAnsi="Mulish"/>
                <w:sz w:val="18"/>
                <w:szCs w:val="18"/>
              </w:rPr>
              <w:t xml:space="preserve"> </w:t>
            </w:r>
            <w:r w:rsidR="0055753A">
              <w:rPr>
                <w:rFonts w:ascii="Mulish" w:hAnsi="Mulish"/>
                <w:sz w:val="18"/>
                <w:szCs w:val="18"/>
              </w:rPr>
              <w:t>duración, obligaciones económicas y modificaciones.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032D7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8CAF219" w:rsidR="00DF05BD" w:rsidRPr="00DF05BD" w:rsidRDefault="0055753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FD23187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753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213FA88" w:rsidR="00DF05BD" w:rsidRPr="00DF05BD" w:rsidRDefault="0055753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8D087BB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75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032D7C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032D7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5753A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55753A" w:rsidRPr="00296787" w:rsidRDefault="0055753A" w:rsidP="0055753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55753A" w:rsidRPr="00296787" w:rsidRDefault="0055753A" w:rsidP="0055753A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95010644"/>
            <w:placeholder>
              <w:docPart w:val="12B5A70270C6420286E28828F56CDD7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21900D0A" w:rsidR="0055753A" w:rsidRPr="00DF05BD" w:rsidRDefault="0055753A" w:rsidP="0055753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1320660" w:rsidR="0055753A" w:rsidRPr="00DF05BD" w:rsidRDefault="00032D7C" w:rsidP="0055753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9576540"/>
                <w:placeholder>
                  <w:docPart w:val="20C2AE81B80146CA8DF67B98596D0CE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753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5753A" w:rsidRPr="0055753A">
              <w:rPr>
                <w:rFonts w:ascii="Mulish" w:hAnsi="Mulish"/>
                <w:sz w:val="18"/>
                <w:szCs w:val="18"/>
              </w:rPr>
              <w:t>. Publican datos de 2023-2024.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032D7C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032D7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032D7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032D7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4670B12" w:rsidR="00DF05BD" w:rsidRPr="00DF05BD" w:rsidRDefault="00032D7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191C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B0191C">
              <w:rPr>
                <w:szCs w:val="18"/>
              </w:rPr>
              <w:t xml:space="preserve">. </w:t>
            </w:r>
            <w:r w:rsidR="00B0191C">
              <w:rPr>
                <w:rFonts w:ascii="Mulish" w:hAnsi="Mulish"/>
                <w:sz w:val="18"/>
                <w:szCs w:val="18"/>
              </w:rPr>
              <w:t>Sólo el organigrama, es parcial.</w:t>
            </w:r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032D7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4FC6135" w:rsidR="00DF05BD" w:rsidRPr="00DF05BD" w:rsidRDefault="00FF46D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24</w:t>
            </w:r>
          </w:p>
        </w:tc>
        <w:tc>
          <w:tcPr>
            <w:tcW w:w="2806" w:type="dxa"/>
          </w:tcPr>
          <w:p w14:paraId="3E03AC72" w14:textId="5CEE738C" w:rsidR="00DF05BD" w:rsidRPr="00DF05BD" w:rsidRDefault="0033164C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</w:tr>
    </w:tbl>
    <w:p w14:paraId="756C8975" w14:textId="77777777" w:rsidR="00F968F3" w:rsidRDefault="00F968F3" w:rsidP="00B628C5">
      <w:pPr>
        <w:rPr>
          <w:rFonts w:ascii="Mulish" w:hAnsi="Mulish"/>
        </w:rPr>
        <w:sectPr w:rsidR="00F968F3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p w14:paraId="18F0EC27" w14:textId="5473B17A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13291AA" w:rsidR="002A7C57" w:rsidRPr="0033164C" w:rsidRDefault="00FF46D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164C">
              <w:rPr>
                <w:rFonts w:ascii="Mulish" w:hAnsi="Mulish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5" w:type="dxa"/>
          </w:tcPr>
          <w:p w14:paraId="33CF1936" w14:textId="6C845E8C" w:rsidR="002A7C57" w:rsidRPr="0033164C" w:rsidRDefault="0033164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164C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0BA36EB6" w:rsidR="002A7C57" w:rsidRPr="0033164C" w:rsidRDefault="0033164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164C"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</w:tr>
    </w:tbl>
    <w:p w14:paraId="052B48C4" w14:textId="77777777" w:rsidR="00F968F3" w:rsidRDefault="00F968F3">
      <w:pPr>
        <w:rPr>
          <w:rFonts w:ascii="Mulish" w:hAnsi="Mulish"/>
          <w:b/>
          <w:color w:val="3C8378"/>
          <w:sz w:val="24"/>
          <w:lang w:bidi="es-ES"/>
        </w:rPr>
      </w:pPr>
    </w:p>
    <w:p w14:paraId="75024293" w14:textId="77777777" w:rsidR="00F968F3" w:rsidRDefault="00F968F3">
      <w:pPr>
        <w:rPr>
          <w:rFonts w:ascii="Mulish" w:hAnsi="Mulish"/>
          <w:b/>
          <w:color w:val="3C8378"/>
          <w:sz w:val="24"/>
          <w:lang w:bidi="es-ES"/>
        </w:rPr>
      </w:pPr>
    </w:p>
    <w:p w14:paraId="3E8DD471" w14:textId="66A7132E" w:rsidR="00032D7C" w:rsidRDefault="00032D7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33164C">
        <w:rPr>
          <w:lang w:bidi="es-ES"/>
        </w:rPr>
        <w:fldChar w:fldCharType="begin"/>
      </w:r>
      <w:r w:rsidR="0033164C">
        <w:rPr>
          <w:lang w:bidi="es-ES"/>
        </w:rPr>
        <w:instrText xml:space="preserve"> LINK </w:instrText>
      </w:r>
      <w:r>
        <w:rPr>
          <w:lang w:bidi="es-ES"/>
        </w:rPr>
        <w:instrText xml:space="preserve">Excel.Sheet.12 "\\\\DSIC.ES\\sscc\\550Grupos\\ctbg-sgtbg\\14 MEMORIA\\MEMORIA 2026\\Sector Público Institucional\\Revisiones\\172-CU UNED Pontevedra\\2026\\172-CU UNED Pontevedra-2026.xlsx" Tablas!F2C1:F7C9 </w:instrText>
      </w:r>
      <w:r w:rsidR="0033164C">
        <w:rPr>
          <w:lang w:bidi="es-ES"/>
        </w:rPr>
        <w:instrText xml:space="preserve">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032D7C" w:rsidRPr="00032D7C" w14:paraId="28CF5FDD" w14:textId="77777777" w:rsidTr="00032D7C">
        <w:trPr>
          <w:divId w:val="917207173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51844A1" w14:textId="095C8CAF" w:rsidR="00032D7C" w:rsidRPr="00032D7C" w:rsidRDefault="00032D7C" w:rsidP="00032D7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0DB286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B8696F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599AB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90CE98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5289F0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82AB88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FB573F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4EF9BC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32D7C" w:rsidRPr="00032D7C" w14:paraId="706476F4" w14:textId="77777777" w:rsidTr="00032D7C">
        <w:trPr>
          <w:divId w:val="91720717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9D6E76" w14:textId="77777777" w:rsidR="00032D7C" w:rsidRPr="00032D7C" w:rsidRDefault="00032D7C" w:rsidP="00032D7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A38227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C4F17A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70B0F5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418677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D0467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2B3445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80FF08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C47FB7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77,9</w:t>
            </w:r>
          </w:p>
        </w:tc>
      </w:tr>
      <w:tr w:rsidR="00032D7C" w:rsidRPr="00032D7C" w14:paraId="0E231A03" w14:textId="77777777" w:rsidTr="00032D7C">
        <w:trPr>
          <w:divId w:val="917207173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93468EC" w14:textId="77777777" w:rsidR="00032D7C" w:rsidRPr="00032D7C" w:rsidRDefault="00032D7C" w:rsidP="00032D7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AA105B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425F1A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4765CE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193EF8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916D3D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189006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59FCB0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3FC2DB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032D7C" w:rsidRPr="00032D7C" w14:paraId="28B047AA" w14:textId="77777777" w:rsidTr="00032D7C">
        <w:trPr>
          <w:divId w:val="91720717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3A99F62" w14:textId="77777777" w:rsidR="00032D7C" w:rsidRPr="00032D7C" w:rsidRDefault="00032D7C" w:rsidP="00032D7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54589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D707D9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54E0C1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3F2C8D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9CC7EF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AEE3D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672B36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F17F60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23,1</w:t>
            </w:r>
          </w:p>
        </w:tc>
      </w:tr>
      <w:tr w:rsidR="00032D7C" w:rsidRPr="00032D7C" w14:paraId="2D851ABB" w14:textId="77777777" w:rsidTr="00032D7C">
        <w:trPr>
          <w:divId w:val="91720717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DBA0AAC" w14:textId="77777777" w:rsidR="00032D7C" w:rsidRPr="00032D7C" w:rsidRDefault="00032D7C" w:rsidP="00032D7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381EA9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FCF96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F80316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9B3EB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C165D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6BE860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BEA8D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5FB3E4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032D7C" w:rsidRPr="00032D7C" w14:paraId="3F36075D" w14:textId="77777777" w:rsidTr="00032D7C">
        <w:trPr>
          <w:divId w:val="917207173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5F36CC" w14:textId="77777777" w:rsidR="00032D7C" w:rsidRPr="00032D7C" w:rsidRDefault="00032D7C" w:rsidP="00032D7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C61928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3C006B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CDBB8C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A0BE60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CB464E2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8EFD2E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93A7B3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955DA3" w14:textId="77777777" w:rsidR="00032D7C" w:rsidRPr="00032D7C" w:rsidRDefault="00032D7C" w:rsidP="00032D7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32D7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42,3</w:t>
            </w:r>
          </w:p>
        </w:tc>
      </w:tr>
    </w:tbl>
    <w:p w14:paraId="07034F04" w14:textId="55DC6260" w:rsidR="00FF46DB" w:rsidRDefault="0033164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FF46DB">
        <w:rPr>
          <w:rFonts w:ascii="Mulish" w:hAnsi="Mulish"/>
          <w:lang w:bidi="es-ES"/>
        </w:rPr>
        <w:fldChar w:fldCharType="begin"/>
      </w:r>
      <w:r w:rsidR="00FF46DB">
        <w:rPr>
          <w:rFonts w:ascii="Mulish" w:hAnsi="Mulish"/>
          <w:lang w:bidi="es-ES"/>
        </w:rPr>
        <w:instrText xml:space="preserve"> LINK Excel.Sheet.12 "C:\\Users\\mariadelcarmen.motos\\Documents\\Trabajo fuera red\\172-CU UNED Pontevedra\\2026\\172-CU UNED Pontevedra-2026.xlsx" "Tablas!F2C1:F7C9" \a \f 4 \h </w:instrText>
      </w:r>
      <w:r w:rsidR="00FF46DB">
        <w:rPr>
          <w:rFonts w:ascii="Mulish" w:hAnsi="Mulish"/>
          <w:lang w:bidi="es-ES"/>
        </w:rPr>
        <w:fldChar w:fldCharType="separate"/>
      </w:r>
    </w:p>
    <w:p w14:paraId="0D0031AF" w14:textId="1D039434" w:rsidR="001E106B" w:rsidRPr="00296787" w:rsidRDefault="00FF46D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33164C">
        <w:rPr>
          <w:rFonts w:ascii="Mulish" w:hAnsi="Mulish"/>
          <w:lang w:bidi="es-ES"/>
        </w:rPr>
        <w:t>42,3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66F0A6B0" w14:textId="77777777" w:rsidR="00832073" w:rsidRDefault="00832073" w:rsidP="001E106B">
      <w:pPr>
        <w:pStyle w:val="Cuerpodelboletn"/>
        <w:rPr>
          <w:rFonts w:ascii="Mulish" w:hAnsi="Mulish"/>
        </w:rPr>
      </w:pPr>
    </w:p>
    <w:p w14:paraId="28668E61" w14:textId="21A58BCB" w:rsidR="00832073" w:rsidRPr="00296787" w:rsidRDefault="00832073" w:rsidP="001E106B">
      <w:pPr>
        <w:pStyle w:val="Cuerpodelboletn"/>
        <w:rPr>
          <w:rFonts w:ascii="Mulish" w:hAnsi="Mulish"/>
        </w:rPr>
        <w:sectPr w:rsidR="00832073" w:rsidRPr="00296787" w:rsidSect="00F968F3"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3CDBCE7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F968F3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FF46DB">
        <w:rPr>
          <w:rFonts w:ascii="Mulish" w:hAnsi="Mulish"/>
        </w:rPr>
        <w:t>Pontevedra</w:t>
      </w:r>
      <w:r w:rsidR="00F968F3">
        <w:rPr>
          <w:rFonts w:ascii="Mulish" w:hAnsi="Mulish"/>
        </w:rPr>
        <w:t>, pese a la clara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FF46DB">
        <w:rPr>
          <w:rFonts w:ascii="Mulish" w:hAnsi="Mulish"/>
          <w:lang w:bidi="es-ES"/>
        </w:rPr>
        <w:t xml:space="preserve">se produce un </w:t>
      </w:r>
      <w:r w:rsidR="0033164C">
        <w:rPr>
          <w:rFonts w:ascii="Mulish" w:hAnsi="Mulish"/>
          <w:lang w:bidi="es-ES"/>
        </w:rPr>
        <w:t>incremento</w:t>
      </w:r>
      <w:r w:rsidR="00FF46DB">
        <w:rPr>
          <w:rFonts w:ascii="Mulish" w:hAnsi="Mulish"/>
          <w:lang w:bidi="es-ES"/>
        </w:rPr>
        <w:t xml:space="preserve"> de </w:t>
      </w:r>
      <w:r w:rsidR="0033164C">
        <w:rPr>
          <w:rFonts w:ascii="Mulish" w:hAnsi="Mulish"/>
          <w:lang w:bidi="es-ES"/>
        </w:rPr>
        <w:t>23,2</w:t>
      </w:r>
      <w:r w:rsidR="00FF46DB">
        <w:rPr>
          <w:rFonts w:ascii="Mulish" w:hAnsi="Mulish"/>
          <w:lang w:bidi="es-ES"/>
        </w:rPr>
        <w:t xml:space="preserve"> puntos porcentuales</w:t>
      </w:r>
      <w:r w:rsidR="002429AC">
        <w:rPr>
          <w:rFonts w:ascii="Mulish" w:hAnsi="Mulish"/>
          <w:lang w:bidi="es-ES"/>
        </w:rPr>
        <w:t xml:space="preserve"> en su ICIO, ya que se ha</w:t>
      </w:r>
      <w:r w:rsidR="00FF46DB">
        <w:rPr>
          <w:rFonts w:ascii="Mulish" w:hAnsi="Mulish"/>
          <w:lang w:bidi="es-ES"/>
        </w:rPr>
        <w:t>n</w:t>
      </w:r>
      <w:r w:rsidR="002429AC">
        <w:rPr>
          <w:rFonts w:ascii="Mulish" w:hAnsi="Mulish"/>
          <w:lang w:bidi="es-ES"/>
        </w:rPr>
        <w:t xml:space="preserve"> aplicado </w:t>
      </w:r>
      <w:r w:rsidR="0033164C">
        <w:rPr>
          <w:rFonts w:ascii="Mulish" w:hAnsi="Mulish"/>
          <w:lang w:bidi="es-ES"/>
        </w:rPr>
        <w:t xml:space="preserve">siete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FF46DB">
        <w:rPr>
          <w:rFonts w:ascii="Mulish" w:hAnsi="Mulish"/>
          <w:lang w:bidi="es-ES"/>
        </w:rPr>
        <w:t>, aunque también ha habido que revisar a la baja el cumplimiento de la obligaci</w:t>
      </w:r>
      <w:r w:rsidR="0033164C">
        <w:rPr>
          <w:rFonts w:ascii="Mulish" w:hAnsi="Mulish"/>
          <w:lang w:bidi="es-ES"/>
        </w:rPr>
        <w:t>ón</w:t>
      </w:r>
      <w:r w:rsidR="00FF46DB">
        <w:rPr>
          <w:rFonts w:ascii="Mulish" w:hAnsi="Mulish"/>
          <w:lang w:bidi="es-ES"/>
        </w:rPr>
        <w:t xml:space="preserve"> Descripción de la estructura organizativa</w:t>
      </w:r>
      <w:r w:rsidR="0033164C">
        <w:rPr>
          <w:rFonts w:ascii="Mulish" w:hAnsi="Mulish"/>
          <w:lang w:bidi="es-ES"/>
        </w:rPr>
        <w:t>,</w:t>
      </w:r>
      <w:r w:rsidR="00373D7B">
        <w:rPr>
          <w:rFonts w:ascii="Mulish" w:hAnsi="Mulish"/>
          <w:lang w:bidi="es-ES"/>
        </w:rPr>
        <w:t xml:space="preserve"> </w:t>
      </w:r>
      <w:r w:rsidR="00FF46DB">
        <w:rPr>
          <w:rFonts w:ascii="Mulish" w:hAnsi="Mulish"/>
          <w:lang w:bidi="es-ES"/>
        </w:rPr>
        <w:t>porque no se ha localizado la información</w:t>
      </w:r>
      <w:r w:rsidR="0033164C">
        <w:rPr>
          <w:rFonts w:ascii="Mulish" w:hAnsi="Mulish"/>
          <w:lang w:bidi="es-ES"/>
        </w:rPr>
        <w:t>.</w:t>
      </w:r>
    </w:p>
    <w:p w14:paraId="242C9A46" w14:textId="77777777" w:rsidR="00832073" w:rsidRPr="00296787" w:rsidRDefault="00832073" w:rsidP="001E106B">
      <w:pPr>
        <w:pStyle w:val="Cuerpodelboletn"/>
        <w:rPr>
          <w:rFonts w:ascii="Mulish" w:hAnsi="Mulish"/>
          <w:lang w:bidi="es-ES"/>
        </w:rPr>
      </w:pPr>
    </w:p>
    <w:p w14:paraId="06595518" w14:textId="52C44C61" w:rsidR="001E106B" w:rsidRPr="00296787" w:rsidRDefault="001E106B" w:rsidP="00832073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6266503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>nstitucional</w:t>
      </w:r>
      <w:r w:rsidR="0058537C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 xml:space="preserve">rganizativa </w:t>
      </w:r>
      <w:r w:rsidR="0058537C">
        <w:rPr>
          <w:rFonts w:ascii="Mulish" w:hAnsi="Mulish"/>
        </w:rPr>
        <w:t xml:space="preserve">y de planificación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9A8A62" w14:textId="1AA8F98A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5D81464" w14:textId="77777777" w:rsidR="00832073" w:rsidRDefault="00832073" w:rsidP="00832073">
      <w:pPr>
        <w:pStyle w:val="Sinespaciado"/>
        <w:spacing w:line="276" w:lineRule="auto"/>
        <w:ind w:left="1211"/>
        <w:jc w:val="both"/>
        <w:rPr>
          <w:rFonts w:ascii="Mulish" w:hAnsi="Mulish"/>
        </w:rPr>
      </w:pPr>
    </w:p>
    <w:p w14:paraId="138FE50F" w14:textId="5E2741A0" w:rsidR="00832073" w:rsidRDefault="00832073" w:rsidP="00832073">
      <w:pPr>
        <w:pStyle w:val="Sinespaciado"/>
        <w:spacing w:line="276" w:lineRule="auto"/>
        <w:ind w:left="1211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Además, para cumplir por completo con la obligación Normativa aplicable, hay que publicar los estatutos del consorcio.</w:t>
      </w:r>
    </w:p>
    <w:p w14:paraId="1A2311F2" w14:textId="77777777" w:rsidR="00832073" w:rsidRPr="00296787" w:rsidRDefault="00832073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3B61A422" w14:textId="77777777" w:rsidR="00495147" w:rsidRDefault="00495147" w:rsidP="0049514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BE28598" w14:textId="77777777" w:rsidR="00495147" w:rsidRPr="006C61B1" w:rsidRDefault="00495147" w:rsidP="0049514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4966F140" w14:textId="6CE4873F" w:rsidR="00A056B0" w:rsidRDefault="00373D7B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cuentas anuales.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E742F54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5A488F1E" w14:textId="77777777" w:rsidR="00832073" w:rsidRDefault="00832073" w:rsidP="00832073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16257499" w:rsidR="001E106B" w:rsidRDefault="00175A7B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 o en la web de la entidad.</w:t>
      </w:r>
    </w:p>
    <w:p w14:paraId="6B8915F2" w14:textId="77777777" w:rsidR="00832073" w:rsidRDefault="00832073" w:rsidP="00832073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5F6DD09" w14:textId="08697EEE" w:rsidR="00373D7B" w:rsidRDefault="00832073" w:rsidP="00832073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el criterio de Reutilización, es necesario que e</w:t>
      </w:r>
      <w:r w:rsidR="00373D7B">
        <w:rPr>
          <w:rFonts w:ascii="Mulish" w:hAnsi="Mulish"/>
        </w:rPr>
        <w:t xml:space="preserve">l organigrama </w:t>
      </w:r>
      <w:r>
        <w:rPr>
          <w:rFonts w:ascii="Mulish" w:hAnsi="Mulish"/>
        </w:rPr>
        <w:t>se publique</w:t>
      </w:r>
      <w:r w:rsidR="00373D7B">
        <w:rPr>
          <w:rFonts w:ascii="Mulish" w:hAnsi="Mulish"/>
        </w:rPr>
        <w:t xml:space="preserve"> en formato reutilizable</w:t>
      </w:r>
      <w:r>
        <w:rPr>
          <w:rFonts w:ascii="Mulish" w:hAnsi="Mulish"/>
        </w:rPr>
        <w:t>, que permita copiar y pegar.</w:t>
      </w:r>
    </w:p>
    <w:p w14:paraId="3FD54923" w14:textId="372BC890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A088BA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832073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14E23B3F" w14:textId="2AF250DD" w:rsidR="00032D7C" w:rsidRDefault="00032D7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2D150700" w14:textId="537220D2" w:rsidR="00032D7C" w:rsidRDefault="00032D7C" w:rsidP="00032D7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C61FDF7" w14:textId="3658D93A" w:rsidR="00032D7C" w:rsidRDefault="00032D7C" w:rsidP="00032D7C">
      <w:pPr>
        <w:pStyle w:val="Sinespaciado"/>
        <w:spacing w:line="276" w:lineRule="auto"/>
        <w:jc w:val="center"/>
        <w:rPr>
          <w:rFonts w:ascii="Mulish" w:hAnsi="Mulish"/>
        </w:rPr>
      </w:pPr>
    </w:p>
    <w:p w14:paraId="789B2EF0" w14:textId="2CDE2C0A" w:rsidR="00032D7C" w:rsidRDefault="00032D7C" w:rsidP="00032D7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Pontevedra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09926083" w14:textId="77777777" w:rsidR="00032D7C" w:rsidRDefault="00032D7C" w:rsidP="00032D7C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032D7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B2560" w14:textId="77777777" w:rsidR="00B013AC" w:rsidRDefault="00B013AC" w:rsidP="00F31BC3">
      <w:r>
        <w:separator/>
      </w:r>
    </w:p>
  </w:endnote>
  <w:endnote w:type="continuationSeparator" w:id="0">
    <w:p w14:paraId="07AFB5AD" w14:textId="77777777" w:rsidR="00B013AC" w:rsidRDefault="00B013A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6D250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6D250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7DDE" w14:textId="77777777" w:rsidR="00B013AC" w:rsidRDefault="00B013AC" w:rsidP="00F31BC3">
      <w:r>
        <w:separator/>
      </w:r>
    </w:p>
  </w:footnote>
  <w:footnote w:type="continuationSeparator" w:id="0">
    <w:p w14:paraId="71D0C4A0" w14:textId="77777777" w:rsidR="00B013AC" w:rsidRDefault="00B013A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7139175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4BFECC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123D79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0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7C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4221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D311E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164C"/>
    <w:rsid w:val="0033246F"/>
    <w:rsid w:val="00337C82"/>
    <w:rsid w:val="00341BCC"/>
    <w:rsid w:val="00343175"/>
    <w:rsid w:val="00347877"/>
    <w:rsid w:val="00352994"/>
    <w:rsid w:val="00355DC0"/>
    <w:rsid w:val="00370D1E"/>
    <w:rsid w:val="00373D7B"/>
    <w:rsid w:val="00393F48"/>
    <w:rsid w:val="003A1694"/>
    <w:rsid w:val="003A390C"/>
    <w:rsid w:val="003B399C"/>
    <w:rsid w:val="003B57E6"/>
    <w:rsid w:val="003B6B96"/>
    <w:rsid w:val="003D2C4A"/>
    <w:rsid w:val="003D5AA9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95147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53A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D23B0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2636"/>
    <w:rsid w:val="0068498F"/>
    <w:rsid w:val="00694E5D"/>
    <w:rsid w:val="0069673B"/>
    <w:rsid w:val="006B2C2E"/>
    <w:rsid w:val="006B4FAE"/>
    <w:rsid w:val="006B75D8"/>
    <w:rsid w:val="006C0CDD"/>
    <w:rsid w:val="006D2509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2073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013AC"/>
    <w:rsid w:val="00B0191C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3AC1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1EE4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29D3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1AD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968F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  <w:rsid w:val="00FF46DB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pontevedra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0E066A95884EEEBF6A128643AC4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5BE58-595C-403F-A9D4-4E2E5D0D464B}"/>
      </w:docPartPr>
      <w:docPartBody>
        <w:p w:rsidR="00362DF2" w:rsidRDefault="00633823" w:rsidP="00633823">
          <w:pPr>
            <w:pStyle w:val="200E066A95884EEEBF6A128643AC48F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C3B48173194ED29D37DAA824376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3A6FA-1279-4F58-96BD-A22499AA25E9}"/>
      </w:docPartPr>
      <w:docPartBody>
        <w:p w:rsidR="00362DF2" w:rsidRDefault="00633823" w:rsidP="00633823">
          <w:pPr>
            <w:pStyle w:val="2BC3B48173194ED29D37DAA824376E5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F90EE12A4134EF7B5F826BC4FB0F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2DE95-9105-4AEE-9FE9-827BDFEA21D8}"/>
      </w:docPartPr>
      <w:docPartBody>
        <w:p w:rsidR="00362DF2" w:rsidRDefault="00633823" w:rsidP="00633823">
          <w:pPr>
            <w:pStyle w:val="9F90EE12A4134EF7B5F826BC4FB0F1F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ABEAF4D1A64940A43BD95FE1280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DB364-5E34-4318-B6F2-B3AC3C1466A6}"/>
      </w:docPartPr>
      <w:docPartBody>
        <w:p w:rsidR="00362DF2" w:rsidRDefault="00633823" w:rsidP="00633823">
          <w:pPr>
            <w:pStyle w:val="99ABEAF4D1A64940A43BD95FE128081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E05EB4700D4868BA6BCB49365E0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C9F53-8654-4401-9AF9-C3ADADA44B19}"/>
      </w:docPartPr>
      <w:docPartBody>
        <w:p w:rsidR="00362DF2" w:rsidRDefault="00633823" w:rsidP="00633823">
          <w:pPr>
            <w:pStyle w:val="88E05EB4700D4868BA6BCB49365E0E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5A701812B0481DA0A62FE33AE3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A5147-A375-440F-B391-236C509FA713}"/>
      </w:docPartPr>
      <w:docPartBody>
        <w:p w:rsidR="00362DF2" w:rsidRDefault="00633823" w:rsidP="00633823">
          <w:pPr>
            <w:pStyle w:val="E75A701812B0481DA0A62FE33AE31CE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7791B475AE4F028A87C914B4B94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D7C13-5345-4F0B-A75C-6EC7CEDD56BE}"/>
      </w:docPartPr>
      <w:docPartBody>
        <w:p w:rsidR="00362DF2" w:rsidRDefault="00633823" w:rsidP="00633823">
          <w:pPr>
            <w:pStyle w:val="0D7791B475AE4F028A87C914B4B94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C86A3A8C847A0AAFA3D0F3C296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5D3DE-CDFD-4C0A-A04A-4EEEE56AC459}"/>
      </w:docPartPr>
      <w:docPartBody>
        <w:p w:rsidR="00362DF2" w:rsidRDefault="00633823" w:rsidP="00633823">
          <w:pPr>
            <w:pStyle w:val="28DC86A3A8C847A0AAFA3D0F3C29625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9974E6BC4449CA9C1E5C4F1DD5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21861-7492-491F-9AB1-64089E84F90F}"/>
      </w:docPartPr>
      <w:docPartBody>
        <w:p w:rsidR="00362DF2" w:rsidRDefault="00633823" w:rsidP="00633823">
          <w:pPr>
            <w:pStyle w:val="5C9974E6BC4449CA9C1E5C4F1DD525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AC615D3C7C40039570F7BB93B5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A6225-9F0A-4373-9AD1-4ED6D7CC2F34}"/>
      </w:docPartPr>
      <w:docPartBody>
        <w:p w:rsidR="00362DF2" w:rsidRDefault="00633823" w:rsidP="00633823">
          <w:pPr>
            <w:pStyle w:val="CEAC615D3C7C40039570F7BB93B5A9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B5A70270C6420286E28828F56CD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1989E-3DE9-499E-8A5E-B3ABE99C4BB2}"/>
      </w:docPartPr>
      <w:docPartBody>
        <w:p w:rsidR="00362DF2" w:rsidRDefault="00633823" w:rsidP="00633823">
          <w:pPr>
            <w:pStyle w:val="12B5A70270C6420286E28828F56CDD7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C2AE81B80146CA8DF67B98596D0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43C78-0DBE-4BCC-A670-216BB7F85280}"/>
      </w:docPartPr>
      <w:docPartBody>
        <w:p w:rsidR="00362DF2" w:rsidRDefault="00633823" w:rsidP="00633823">
          <w:pPr>
            <w:pStyle w:val="20C2AE81B80146CA8DF67B98596D0CE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7A5DAF1E024D64AB44A8B504053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C546E-60A7-4BD0-8418-9785643CD83D}"/>
      </w:docPartPr>
      <w:docPartBody>
        <w:p w:rsidR="00362DF2" w:rsidRDefault="00633823" w:rsidP="00633823">
          <w:pPr>
            <w:pStyle w:val="F67A5DAF1E024D64AB44A8B5040532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68DBBFF5C2449580DAA5A64B99B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6936B-1DF7-4727-9C34-093694AD8A57}"/>
      </w:docPartPr>
      <w:docPartBody>
        <w:p w:rsidR="00362DF2" w:rsidRDefault="00633823" w:rsidP="00633823">
          <w:pPr>
            <w:pStyle w:val="6C68DBBFF5C2449580DAA5A64B99B25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469BB"/>
    <w:rsid w:val="00260578"/>
    <w:rsid w:val="00271FF5"/>
    <w:rsid w:val="002B40B0"/>
    <w:rsid w:val="002C5721"/>
    <w:rsid w:val="002D4E94"/>
    <w:rsid w:val="00356E65"/>
    <w:rsid w:val="00362DF2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3823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382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200E066A95884EEEBF6A128643AC48F6">
    <w:name w:val="200E066A95884EEEBF6A128643AC48F6"/>
    <w:rsid w:val="00633823"/>
    <w:pPr>
      <w:spacing w:after="160" w:line="259" w:lineRule="auto"/>
    </w:pPr>
  </w:style>
  <w:style w:type="paragraph" w:customStyle="1" w:styleId="2BC3B48173194ED29D37DAA824376E59">
    <w:name w:val="2BC3B48173194ED29D37DAA824376E59"/>
    <w:rsid w:val="00633823"/>
    <w:pPr>
      <w:spacing w:after="160" w:line="259" w:lineRule="auto"/>
    </w:pPr>
  </w:style>
  <w:style w:type="paragraph" w:customStyle="1" w:styleId="9F90EE12A4134EF7B5F826BC4FB0F1F6">
    <w:name w:val="9F90EE12A4134EF7B5F826BC4FB0F1F6"/>
    <w:rsid w:val="00633823"/>
    <w:pPr>
      <w:spacing w:after="160" w:line="259" w:lineRule="auto"/>
    </w:pPr>
  </w:style>
  <w:style w:type="paragraph" w:customStyle="1" w:styleId="99ABEAF4D1A64940A43BD95FE1280817">
    <w:name w:val="99ABEAF4D1A64940A43BD95FE1280817"/>
    <w:rsid w:val="00633823"/>
    <w:pPr>
      <w:spacing w:after="160" w:line="259" w:lineRule="auto"/>
    </w:pPr>
  </w:style>
  <w:style w:type="paragraph" w:customStyle="1" w:styleId="88E05EB4700D4868BA6BCB49365E0EE1">
    <w:name w:val="88E05EB4700D4868BA6BCB49365E0EE1"/>
    <w:rsid w:val="00633823"/>
    <w:pPr>
      <w:spacing w:after="160" w:line="259" w:lineRule="auto"/>
    </w:pPr>
  </w:style>
  <w:style w:type="paragraph" w:customStyle="1" w:styleId="E75A701812B0481DA0A62FE33AE31CE6">
    <w:name w:val="E75A701812B0481DA0A62FE33AE31CE6"/>
    <w:rsid w:val="00633823"/>
    <w:pPr>
      <w:spacing w:after="160" w:line="259" w:lineRule="auto"/>
    </w:pPr>
  </w:style>
  <w:style w:type="paragraph" w:customStyle="1" w:styleId="0D7791B475AE4F028A87C914B4B949E8">
    <w:name w:val="0D7791B475AE4F028A87C914B4B949E8"/>
    <w:rsid w:val="00633823"/>
    <w:pPr>
      <w:spacing w:after="160" w:line="259" w:lineRule="auto"/>
    </w:pPr>
  </w:style>
  <w:style w:type="paragraph" w:customStyle="1" w:styleId="28DC86A3A8C847A0AAFA3D0F3C29625B">
    <w:name w:val="28DC86A3A8C847A0AAFA3D0F3C29625B"/>
    <w:rsid w:val="00633823"/>
    <w:pPr>
      <w:spacing w:after="160" w:line="259" w:lineRule="auto"/>
    </w:pPr>
  </w:style>
  <w:style w:type="paragraph" w:customStyle="1" w:styleId="5C9974E6BC4449CA9C1E5C4F1DD525FB">
    <w:name w:val="5C9974E6BC4449CA9C1E5C4F1DD525FB"/>
    <w:rsid w:val="00633823"/>
    <w:pPr>
      <w:spacing w:after="160" w:line="259" w:lineRule="auto"/>
    </w:pPr>
  </w:style>
  <w:style w:type="paragraph" w:customStyle="1" w:styleId="CEAC615D3C7C40039570F7BB93B5A9B4">
    <w:name w:val="CEAC615D3C7C40039570F7BB93B5A9B4"/>
    <w:rsid w:val="00633823"/>
    <w:pPr>
      <w:spacing w:after="160" w:line="259" w:lineRule="auto"/>
    </w:pPr>
  </w:style>
  <w:style w:type="paragraph" w:customStyle="1" w:styleId="12B5A70270C6420286E28828F56CDD76">
    <w:name w:val="12B5A70270C6420286E28828F56CDD76"/>
    <w:rsid w:val="00633823"/>
    <w:pPr>
      <w:spacing w:after="160" w:line="259" w:lineRule="auto"/>
    </w:pPr>
  </w:style>
  <w:style w:type="paragraph" w:customStyle="1" w:styleId="20C2AE81B80146CA8DF67B98596D0CE5">
    <w:name w:val="20C2AE81B80146CA8DF67B98596D0CE5"/>
    <w:rsid w:val="00633823"/>
    <w:pPr>
      <w:spacing w:after="160" w:line="259" w:lineRule="auto"/>
    </w:pPr>
  </w:style>
  <w:style w:type="paragraph" w:customStyle="1" w:styleId="F67A5DAF1E024D64AB44A8B504053267">
    <w:name w:val="F67A5DAF1E024D64AB44A8B504053267"/>
    <w:rsid w:val="00633823"/>
    <w:pPr>
      <w:spacing w:after="160" w:line="259" w:lineRule="auto"/>
    </w:pPr>
  </w:style>
  <w:style w:type="paragraph" w:customStyle="1" w:styleId="6C68DBBFF5C2449580DAA5A64B99B256">
    <w:name w:val="6C68DBBFF5C2449580DAA5A64B99B256"/>
    <w:rsid w:val="0063382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5</Pages>
  <Words>1368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2026-07-15T11:57:00Z</dcterms:created>
  <dcterms:modified xsi:type="dcterms:W3CDTF">2026-07-15T11:57:00Z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