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37FCBC36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F57B21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37FCBC36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F57B21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37A6928B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</w:t>
      </w:r>
      <w:r w:rsidR="00DE0E29">
        <w:rPr>
          <w:rFonts w:ascii="Mulish" w:hAnsi="Mulish"/>
        </w:rPr>
        <w:t xml:space="preserve">el Consorcio Universitario del Centro Asociado a la UNED </w:t>
      </w:r>
      <w:r w:rsidR="00305EB0">
        <w:rPr>
          <w:rFonts w:ascii="Mulish" w:hAnsi="Mulish"/>
        </w:rPr>
        <w:t>en Tudela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DE0E29" w:rsidRPr="00DE0E29">
          <w:rPr>
            <w:rStyle w:val="Hipervnculo"/>
            <w:rFonts w:ascii="Mulish" w:hAnsi="Mulish"/>
          </w:rPr>
          <w:t>mayo de 2025</w:t>
        </w:r>
      </w:hyperlink>
      <w:r w:rsidR="00DE0E29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DE0E29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DE0E29">
          <w:rPr>
            <w:rStyle w:val="Hipervnculo"/>
            <w:rFonts w:ascii="Mulish" w:hAnsi="Mulish"/>
          </w:rPr>
          <w:t>Plan de Evaluación 2</w:t>
        </w:r>
        <w:r w:rsidR="00DE0E29" w:rsidRPr="00DE0E29">
          <w:rPr>
            <w:rStyle w:val="Hipervnculo"/>
            <w:rFonts w:ascii="Mulish" w:hAnsi="Mulish"/>
          </w:rPr>
          <w:t>026</w:t>
        </w:r>
      </w:hyperlink>
      <w:r w:rsidR="00DE0E29" w:rsidRPr="00DE0E29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2"/>
        <w:gridCol w:w="6864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00B50C94" w:rsidR="00B628C5" w:rsidRPr="00296787" w:rsidRDefault="00DE0E29" w:rsidP="00DE0E29">
            <w:pPr>
              <w:jc w:val="both"/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 xml:space="preserve">Consorcio Universitario del Centro Asociado a la UNED </w:t>
            </w:r>
            <w:r w:rsidR="00305EB0">
              <w:rPr>
                <w:rFonts w:ascii="Mulish" w:hAnsi="Mulish"/>
                <w:sz w:val="24"/>
              </w:rPr>
              <w:t>en Tudela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20D2A46E" w:rsidR="00B628C5" w:rsidRPr="00296787" w:rsidRDefault="00DE0E29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30/03/2026</w:t>
            </w:r>
          </w:p>
          <w:p w14:paraId="5DEB5371" w14:textId="0E1B63D3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0F6BF6">
              <w:rPr>
                <w:rFonts w:ascii="Mulish" w:hAnsi="Mulish"/>
                <w:sz w:val="24"/>
              </w:rPr>
              <w:t>1</w:t>
            </w:r>
            <w:r w:rsidR="005D187C">
              <w:rPr>
                <w:rFonts w:ascii="Mulish" w:hAnsi="Mulish"/>
                <w:sz w:val="24"/>
              </w:rPr>
              <w:t>3/07</w:t>
            </w:r>
            <w:r w:rsidR="000F6BF6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54470DE6" w:rsidR="00DE0E29" w:rsidRPr="00296787" w:rsidRDefault="00F57B21" w:rsidP="00DE0E29">
            <w:pPr>
              <w:rPr>
                <w:rFonts w:ascii="Mulish" w:hAnsi="Mulish"/>
                <w:sz w:val="24"/>
              </w:rPr>
            </w:pPr>
            <w:hyperlink r:id="rId18" w:history="1">
              <w:r w:rsidR="00305EB0" w:rsidRPr="00305EB0">
                <w:rPr>
                  <w:rStyle w:val="Hipervnculo"/>
                  <w:rFonts w:ascii="Mulish" w:hAnsi="Mulish"/>
                  <w:sz w:val="24"/>
                </w:rPr>
                <w:t>https://www.unedtudela.es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F57B21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011EB5D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6A77E70" w:rsidR="00AF751D" w:rsidRPr="00DF05BD" w:rsidRDefault="00F57B2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F79DA6A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2B0873D5" w:rsidR="00AF751D" w:rsidRPr="00DF05BD" w:rsidRDefault="00F57B2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22A504DC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15AA7DBA" w:rsidR="00AF751D" w:rsidRPr="00DF05BD" w:rsidRDefault="00F57B2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05EB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260FE77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43D01ED" w:rsidR="00AF751D" w:rsidRPr="00DF05BD" w:rsidRDefault="00F57B2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05EB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9E4FAD1" w:rsidR="00DF05BD" w:rsidRPr="00DF05BD" w:rsidRDefault="00305EB0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22A82519" w:rsidR="00DF05BD" w:rsidRPr="00DF05BD" w:rsidRDefault="00F57B21" w:rsidP="00ED123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05EB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5AF58EE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E0BC8CF" w:rsidR="00DF05BD" w:rsidRPr="00DF05BD" w:rsidRDefault="00F57B2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1B010D19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0063C635" w:rsidR="00DF05BD" w:rsidRPr="00DF05BD" w:rsidRDefault="00F57B2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7F908997" w:rsidR="00DF05BD" w:rsidRPr="00DF05BD" w:rsidRDefault="00305EB0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CB74E59" w:rsidR="00DF05BD" w:rsidRPr="00DF05BD" w:rsidRDefault="00F57B2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50F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850F6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0850F6" w:rsidRPr="00296787" w:rsidRDefault="000850F6" w:rsidP="000850F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0850F6" w:rsidRPr="00296787" w:rsidRDefault="000850F6" w:rsidP="000850F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340545280"/>
            <w:placeholder>
              <w:docPart w:val="A67DA7AB6B1F419D8575C95D56B3F1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03F617CF" w:rsidR="000850F6" w:rsidRPr="00DF05BD" w:rsidRDefault="000850F6" w:rsidP="000850F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5642A22E" w:rsidR="000850F6" w:rsidRPr="00DF05BD" w:rsidRDefault="00F57B21" w:rsidP="000850F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81258078"/>
                <w:placeholder>
                  <w:docPart w:val="20475B3AE9BB401ABD240CABFAFD007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50F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275EF156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7F82A729" w:rsidR="00DF05BD" w:rsidRPr="00DF05BD" w:rsidRDefault="00F57B21" w:rsidP="006063C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5F65029A" w:rsidR="00DF05BD" w:rsidRPr="00DF05BD" w:rsidRDefault="00305EB0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15A0A7C4" w:rsidR="00DF05BD" w:rsidRPr="00DF05BD" w:rsidRDefault="00F57B2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50F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463998A5" w:rsidR="00DF05BD" w:rsidRPr="00DF05BD" w:rsidRDefault="00305EB0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7DE38DA4" w:rsidR="00DF05BD" w:rsidRPr="00DF05BD" w:rsidRDefault="00F57B21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205C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4205C1" w:rsidRPr="004E6975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4205C1" w:rsidRPr="00296787" w:rsidRDefault="004205C1" w:rsidP="004205C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4205C1" w:rsidRDefault="004205C1" w:rsidP="004205C1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20783869"/>
            <w:placeholder>
              <w:docPart w:val="4A53B87066F640619B616D35E3CDFE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175B6AA4" w:rsidR="004205C1" w:rsidRPr="00DF05BD" w:rsidRDefault="004205C1" w:rsidP="004205C1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68CC0181" w:rsidR="004205C1" w:rsidRPr="004E6975" w:rsidRDefault="00F57B21" w:rsidP="004E6975">
            <w:pPr>
              <w:jc w:val="both"/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1886600134"/>
                <w:placeholder>
                  <w:docPart w:val="4C26BB7FA27A4666B802560FC3BE292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4205C1" w:rsidRPr="004E6975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4F4962C" w:rsidR="00DF05BD" w:rsidRPr="00DF05BD" w:rsidRDefault="00305EB0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02349AE0" w:rsidR="00DF05BD" w:rsidRPr="00DF05BD" w:rsidRDefault="00F57B21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765F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9BF79D5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600B9FAB" w:rsidR="00DF05BD" w:rsidRPr="00DF05BD" w:rsidRDefault="00F57B21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2A277F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2A277F" w:rsidRPr="00296787" w:rsidRDefault="002A277F" w:rsidP="002A277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2A277F" w:rsidRDefault="002A277F" w:rsidP="002A277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7150255"/>
            <w:placeholder>
              <w:docPart w:val="75433C12908B4462859B25A54C43B6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02A70341" w:rsidR="002A277F" w:rsidRPr="00DF05BD" w:rsidRDefault="002A277F" w:rsidP="002A277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12085F05" w:rsidR="002A277F" w:rsidRPr="00DF05BD" w:rsidRDefault="00F57B21" w:rsidP="002A277F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0703960"/>
                <w:placeholder>
                  <w:docPart w:val="F1DE56F54DF14B3F962463CC066A57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4765FF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4765FF" w:rsidRPr="00296787" w:rsidRDefault="004765FF" w:rsidP="004765F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4765FF" w:rsidRPr="00296787" w:rsidRDefault="004765FF" w:rsidP="004765F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650043277"/>
            <w:placeholder>
              <w:docPart w:val="1386D63CF29F49AAB6124FB653FB903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23D2A8A0" w:rsidR="004765FF" w:rsidRPr="00DF05BD" w:rsidRDefault="004765FF" w:rsidP="004765F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2362BF18" w:rsidR="004765FF" w:rsidRPr="00DF05BD" w:rsidRDefault="00F57B21" w:rsidP="004765F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700398372"/>
                <w:placeholder>
                  <w:docPart w:val="1244A09903CF41E59AC983102D0FDF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765F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4765FF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4765FF" w:rsidRPr="00296787" w:rsidRDefault="004765FF" w:rsidP="004765F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4765FF" w:rsidRPr="00296787" w:rsidRDefault="004765FF" w:rsidP="004765F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21431936"/>
            <w:placeholder>
              <w:docPart w:val="5283FFF3ADBD4C89A2D92BB05F5AB17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318ABAA7" w:rsidR="004765FF" w:rsidRPr="00DF05BD" w:rsidRDefault="004765FF" w:rsidP="004765F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1D52328E" w:rsidR="004765FF" w:rsidRPr="00DF05BD" w:rsidRDefault="00F57B21" w:rsidP="004765F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854397039"/>
                <w:placeholder>
                  <w:docPart w:val="280AF5E1A1674E6FB7BC5386469F576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765F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765FF">
              <w:rPr>
                <w:szCs w:val="18"/>
              </w:rPr>
              <w:t xml:space="preserve">. </w:t>
            </w:r>
            <w:r w:rsidR="004765FF" w:rsidRPr="00604209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416B99FF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613AF58D" w:rsidR="00DF05BD" w:rsidRPr="00DF05BD" w:rsidRDefault="00F57B2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04209">
              <w:rPr>
                <w:szCs w:val="18"/>
              </w:rPr>
              <w:t xml:space="preserve">. </w:t>
            </w:r>
            <w:r w:rsidR="00604209" w:rsidRPr="00604209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015090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015090" w:rsidRPr="00296787" w:rsidRDefault="00015090" w:rsidP="0001509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015090" w:rsidRPr="00296787" w:rsidRDefault="00015090" w:rsidP="0001509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3891329"/>
            <w:placeholder>
              <w:docPart w:val="08B39B0C6EAD42578B1A415547EEE94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555BAD28" w:rsidR="00015090" w:rsidRPr="00DF05BD" w:rsidRDefault="00015090" w:rsidP="0001509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55B034C7" w:rsidR="00015090" w:rsidRPr="00DF05BD" w:rsidRDefault="00F57B21" w:rsidP="0001509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86797829"/>
                <w:placeholder>
                  <w:docPart w:val="26264A064FCF40D8AB369C1B77D450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437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15090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015090" w:rsidRPr="00296787" w:rsidRDefault="00015090" w:rsidP="0001509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015090" w:rsidRPr="00296787" w:rsidRDefault="00015090" w:rsidP="0001509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74842346"/>
            <w:placeholder>
              <w:docPart w:val="FE8463D9B17F452C938EC95AC3CD579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625F75AF" w:rsidR="00015090" w:rsidRPr="00DF05BD" w:rsidRDefault="00015090" w:rsidP="0001509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2A663862" w:rsidR="00015090" w:rsidRPr="00DF05BD" w:rsidRDefault="00F57B21" w:rsidP="0001509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711491131"/>
                <w:placeholder>
                  <w:docPart w:val="96642E3859F6441CAF9A0EB42CA837C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437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6000BA06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108E4913" w:rsidR="00DF05BD" w:rsidRPr="00DF05BD" w:rsidRDefault="00F57B2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58537C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399242443"/>
            <w:placeholder>
              <w:docPart w:val="92B3A9591F784F4CB5CEB819A77FB2F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2BF32A77" w:rsidR="0058537C" w:rsidRPr="00DF05BD" w:rsidRDefault="0058537C" w:rsidP="0058537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62A1CED1" w:rsidR="0058537C" w:rsidRPr="00DF05BD" w:rsidRDefault="00F57B21" w:rsidP="0058537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40888323"/>
                <w:placeholder>
                  <w:docPart w:val="34F6E130FD92400AA562F8491354E8B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75A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B2C11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CB2C11" w:rsidRPr="00296787" w:rsidRDefault="00CB2C11" w:rsidP="00CB2C1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6137875D" w:rsidR="00CB2C11" w:rsidRPr="00296787" w:rsidRDefault="00CB2C11" w:rsidP="00CB2C11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 y encargos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32536350"/>
            <w:placeholder>
              <w:docPart w:val="493D13371213455096B5630F951932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55929D3E" w:rsidR="00CB2C11" w:rsidRPr="00DF05BD" w:rsidRDefault="00CB2C11" w:rsidP="00CB2C11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69F26C4C" w:rsidR="00CB2C11" w:rsidRPr="00DF05BD" w:rsidRDefault="00F57B21" w:rsidP="00CB2C11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726996506"/>
                <w:placeholder>
                  <w:docPart w:val="844D3DABC31F4DE9B72302FFC72B2F9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75A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B2C11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CB2C11" w:rsidRPr="00296787" w:rsidRDefault="00CB2C11" w:rsidP="00CB2C1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CB2C11" w:rsidRDefault="00CB2C11" w:rsidP="00CB2C11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835827386"/>
            <w:placeholder>
              <w:docPart w:val="343A672931E4467EBC13C3AE1158FF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76EF4967" w:rsidR="00CB2C11" w:rsidRPr="00DF05BD" w:rsidRDefault="00CB2C11" w:rsidP="00CB2C11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407A052E" w:rsidR="00CB2C11" w:rsidRPr="00DF05BD" w:rsidRDefault="00F57B21" w:rsidP="00CB2C11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70950476"/>
                <w:placeholder>
                  <w:docPart w:val="85FE6AA53DEE40D58B905B591700B75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B2C1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CB2C11">
              <w:rPr>
                <w:szCs w:val="18"/>
              </w:rPr>
              <w:t xml:space="preserve">. </w:t>
            </w:r>
            <w:r w:rsidR="00CB2C11" w:rsidRPr="00CB2C11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095D27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095D27" w:rsidRPr="00296787" w:rsidRDefault="00095D27" w:rsidP="00095D2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095D27" w:rsidRPr="00296787" w:rsidRDefault="00095D27" w:rsidP="00095D2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519936885"/>
            <w:placeholder>
              <w:docPart w:val="E5FA0D33C13E42B294D1B2D1DD3322D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2DFECACA" w:rsidR="00095D27" w:rsidRPr="00DF05BD" w:rsidRDefault="00095D27" w:rsidP="00095D2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51B89D4E" w:rsidR="00095D27" w:rsidRPr="00DF05BD" w:rsidRDefault="00F57B21" w:rsidP="00095D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4276314"/>
                <w:placeholder>
                  <w:docPart w:val="173EBC5D7A044FB7890AF39DC758189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5D2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95D27">
              <w:rPr>
                <w:szCs w:val="18"/>
              </w:rPr>
              <w:t xml:space="preserve">. </w:t>
            </w:r>
            <w:r w:rsidR="00095D27" w:rsidRPr="00CB2C11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5A28F02C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849EC8E" w:rsidR="00DF05BD" w:rsidRPr="00DF05BD" w:rsidRDefault="00F57B2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24726519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58830E18" w:rsidR="00DF05BD" w:rsidRPr="00DF05BD" w:rsidRDefault="00F57B2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1371A58E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236605F8" w:rsidR="00DF05BD" w:rsidRPr="00DF05BD" w:rsidRDefault="00F57B2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174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4941A1A3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F4F82DB" w:rsidR="00DF05BD" w:rsidRPr="00DF05BD" w:rsidRDefault="00F57B21" w:rsidP="00C97E7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5440A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C97E75">
              <w:rPr>
                <w:szCs w:val="18"/>
              </w:rPr>
              <w:t xml:space="preserve">. </w:t>
            </w:r>
            <w:r w:rsidR="00C97E75" w:rsidRPr="00C97E75">
              <w:rPr>
                <w:rFonts w:ascii="Mulish" w:hAnsi="Mulish"/>
                <w:sz w:val="18"/>
                <w:szCs w:val="18"/>
              </w:rPr>
              <w:t xml:space="preserve">Se publica </w:t>
            </w:r>
            <w:r w:rsidR="00751740">
              <w:rPr>
                <w:rFonts w:ascii="Mulish" w:hAnsi="Mulish"/>
                <w:sz w:val="18"/>
                <w:szCs w:val="18"/>
              </w:rPr>
              <w:t>una tabla salarial que no es fácilmente entendible para un ciudadano.</w:t>
            </w:r>
          </w:p>
        </w:tc>
      </w:tr>
      <w:tr w:rsidR="00751740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751740" w:rsidRPr="00296787" w:rsidRDefault="00751740" w:rsidP="0075174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751740" w:rsidRPr="00296787" w:rsidRDefault="00751740" w:rsidP="00751740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05882701"/>
            <w:placeholder>
              <w:docPart w:val="8C94AE23C23340889FDBE92BCDB4FA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63561E21" w:rsidR="00751740" w:rsidRPr="00DF05BD" w:rsidRDefault="00751740" w:rsidP="0075174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1E2E0CE1" w:rsidR="00751740" w:rsidRPr="00DF05BD" w:rsidRDefault="00F57B21" w:rsidP="0075174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28136077"/>
                <w:placeholder>
                  <w:docPart w:val="6050D8CFC76841CFABC9FBFBB75106F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174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51740">
              <w:rPr>
                <w:szCs w:val="18"/>
              </w:rPr>
              <w:t xml:space="preserve">. </w:t>
            </w:r>
            <w:r w:rsidR="00751740" w:rsidRPr="0075174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751740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751740" w:rsidRPr="00296787" w:rsidRDefault="00751740" w:rsidP="0075174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751740" w:rsidRPr="00296787" w:rsidRDefault="00751740" w:rsidP="00751740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51590107"/>
            <w:placeholder>
              <w:docPart w:val="1A388657E554480C97F83937005D1BD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4D56762C" w:rsidR="00751740" w:rsidRPr="00DF05BD" w:rsidRDefault="00751740" w:rsidP="0075174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12AE207C" w:rsidR="00751740" w:rsidRPr="00DF05BD" w:rsidRDefault="00F57B21" w:rsidP="0075174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013921099"/>
                <w:placeholder>
                  <w:docPart w:val="91A51DEDFA8B40E2BC19FE383F059E4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174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51740">
              <w:rPr>
                <w:szCs w:val="18"/>
              </w:rPr>
              <w:t xml:space="preserve">. </w:t>
            </w:r>
            <w:r w:rsidR="00751740" w:rsidRPr="0075174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751740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751740" w:rsidRPr="00296787" w:rsidRDefault="00751740" w:rsidP="0075174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751740" w:rsidRPr="00296787" w:rsidRDefault="00751740" w:rsidP="00751740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376085646"/>
            <w:placeholder>
              <w:docPart w:val="E0177D00D1954B40BB4C4FFE009E944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1986F0D2" w:rsidR="00751740" w:rsidRPr="00DF05BD" w:rsidRDefault="00751740" w:rsidP="0075174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55C683E2" w:rsidR="00751740" w:rsidRPr="00DF05BD" w:rsidRDefault="00F57B21" w:rsidP="0075174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66946326"/>
                <w:placeholder>
                  <w:docPart w:val="E23E8AC305D54B8BA83898849E888E2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174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51740">
              <w:rPr>
                <w:szCs w:val="18"/>
              </w:rPr>
              <w:t xml:space="preserve">. </w:t>
            </w:r>
            <w:r w:rsidR="00751740" w:rsidRPr="0075174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5198D15E" w:rsidR="00DF05BD" w:rsidRPr="00DF05BD" w:rsidRDefault="00C97E75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059887F2" w:rsidR="00DF05BD" w:rsidRPr="00DF05BD" w:rsidRDefault="00F57B21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39F65A9E" w:rsidR="00DF05BD" w:rsidRPr="00DF05BD" w:rsidRDefault="004765FF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451304D9" w:rsidR="00DF05BD" w:rsidRPr="00DF05BD" w:rsidRDefault="00F57B21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174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8D9EEFB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1F003B8D" w:rsidR="00DF05BD" w:rsidRPr="00DF05BD" w:rsidRDefault="00F57B21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94B3289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144802" w:rsidR="00DF05BD" w:rsidRPr="00DF05BD" w:rsidRDefault="00F57B21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5B4DB26F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BBD5750" w:rsidR="00DF05BD" w:rsidRPr="00DF05BD" w:rsidRDefault="00F57B21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16AB61C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4AA6FE8B" w:rsidR="00DF05BD" w:rsidRPr="00DF05BD" w:rsidRDefault="00F57B21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E650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2C4F529" w:rsidR="00DF05BD" w:rsidRPr="00DF05BD" w:rsidRDefault="00305EB0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2020E550" w:rsidR="00DF05BD" w:rsidRPr="00DF05BD" w:rsidRDefault="00F57B21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05EB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0EE47033" w:rsidR="00DF05BD" w:rsidRPr="00DF05BD" w:rsidRDefault="00A46EA9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13</w:t>
            </w:r>
          </w:p>
        </w:tc>
        <w:tc>
          <w:tcPr>
            <w:tcW w:w="2806" w:type="dxa"/>
          </w:tcPr>
          <w:p w14:paraId="3E03AC72" w14:textId="61D29620" w:rsidR="00DF05BD" w:rsidRPr="00DF05BD" w:rsidRDefault="00BE6500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0</w:t>
            </w:r>
          </w:p>
        </w:tc>
      </w:tr>
    </w:tbl>
    <w:p w14:paraId="18F0EC27" w14:textId="0F7E45E1" w:rsidR="00AF751D" w:rsidRDefault="00AF751D" w:rsidP="00B628C5">
      <w:pPr>
        <w:rPr>
          <w:rFonts w:ascii="Mulish" w:hAnsi="Mulish"/>
        </w:rPr>
      </w:pPr>
    </w:p>
    <w:p w14:paraId="7A4B6FEC" w14:textId="77777777" w:rsidR="00464CD4" w:rsidRPr="00296787" w:rsidRDefault="00464CD4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2287CA12" w:rsidR="002A7C57" w:rsidRPr="008A4371" w:rsidRDefault="00A46EA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8A4371">
              <w:rPr>
                <w:rFonts w:ascii="Mulish" w:hAnsi="Mulish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85" w:type="dxa"/>
          </w:tcPr>
          <w:p w14:paraId="33CF1936" w14:textId="41551DBF" w:rsidR="002A7C57" w:rsidRPr="00B426C4" w:rsidRDefault="0058537C" w:rsidP="00B426C4">
            <w:pPr>
              <w:jc w:val="center"/>
              <w:rPr>
                <w:rFonts w:ascii="Mulish" w:hAnsi="Mulish"/>
                <w:sz w:val="18"/>
                <w:szCs w:val="18"/>
              </w:rPr>
            </w:pPr>
            <w:r w:rsidRPr="008A4371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8A4371" w:rsidRPr="008A4371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C92124" w:rsidRPr="008A4371">
              <w:rPr>
                <w:rFonts w:ascii="Mulish" w:hAnsi="Mulish"/>
                <w:b/>
                <w:bCs/>
                <w:sz w:val="18"/>
                <w:szCs w:val="18"/>
              </w:rPr>
              <w:t xml:space="preserve"> </w:t>
            </w:r>
            <w:r w:rsidR="00C92124">
              <w:rPr>
                <w:rFonts w:ascii="Mulish" w:hAnsi="Mulish"/>
                <w:sz w:val="18"/>
                <w:szCs w:val="18"/>
              </w:rPr>
              <w:t>(</w:t>
            </w:r>
            <w:r w:rsidR="008A4371">
              <w:rPr>
                <w:rFonts w:ascii="Mulish" w:hAnsi="Mulish"/>
                <w:sz w:val="18"/>
                <w:szCs w:val="18"/>
              </w:rPr>
              <w:t>1</w:t>
            </w:r>
            <w:r w:rsidR="00C92124">
              <w:rPr>
                <w:rFonts w:ascii="Mulish" w:hAnsi="Mulish"/>
                <w:sz w:val="18"/>
                <w:szCs w:val="18"/>
              </w:rPr>
              <w:t xml:space="preserve"> parcialmente)</w:t>
            </w:r>
          </w:p>
        </w:tc>
        <w:tc>
          <w:tcPr>
            <w:tcW w:w="3486" w:type="dxa"/>
            <w:shd w:val="clear" w:color="auto" w:fill="CB9700"/>
          </w:tcPr>
          <w:p w14:paraId="2B06FB4B" w14:textId="03D38BBC" w:rsidR="002A7C57" w:rsidRPr="008A4371" w:rsidRDefault="00BE6500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</w:tr>
    </w:tbl>
    <w:p w14:paraId="7A93ED4A" w14:textId="65A45B8C" w:rsidR="00ED7193" w:rsidRDefault="00ED7193">
      <w:pPr>
        <w:rPr>
          <w:rFonts w:ascii="Mulish" w:hAnsi="Mulish"/>
          <w:b/>
          <w:color w:val="3C8378"/>
          <w:sz w:val="24"/>
          <w:lang w:bidi="es-ES"/>
        </w:rPr>
      </w:pPr>
    </w:p>
    <w:p w14:paraId="6D590929" w14:textId="0BC15B0A" w:rsidR="00BE6500" w:rsidRDefault="00BE6500">
      <w:pPr>
        <w:rPr>
          <w:rFonts w:ascii="Mulish" w:hAnsi="Mulish"/>
          <w:b/>
          <w:color w:val="3C8378"/>
          <w:sz w:val="24"/>
          <w:lang w:bidi="es-ES"/>
        </w:rPr>
      </w:pPr>
    </w:p>
    <w:p w14:paraId="13CE4CE7" w14:textId="6C68EB38" w:rsidR="00BE6500" w:rsidRDefault="00BE6500">
      <w:pPr>
        <w:rPr>
          <w:rFonts w:ascii="Mulish" w:hAnsi="Mulish"/>
          <w:b/>
          <w:color w:val="3C8378"/>
          <w:sz w:val="24"/>
          <w:lang w:bidi="es-ES"/>
        </w:rPr>
      </w:pPr>
    </w:p>
    <w:p w14:paraId="1014B11E" w14:textId="77777777" w:rsidR="00BE6500" w:rsidRPr="00296787" w:rsidRDefault="00BE6500">
      <w:pPr>
        <w:rPr>
          <w:rFonts w:ascii="Mulish" w:hAnsi="Mulish"/>
          <w:b/>
          <w:color w:val="3C8378"/>
          <w:sz w:val="24"/>
          <w:lang w:bidi="es-ES"/>
        </w:rPr>
      </w:pPr>
    </w:p>
    <w:p w14:paraId="38882150" w14:textId="44E78842" w:rsidR="0035440A" w:rsidRDefault="00F57B21" w:rsidP="0035440A">
      <w:pPr>
        <w:pStyle w:val="Cuerpodelboletn"/>
        <w:rPr>
          <w:rFonts w:ascii="Mulish" w:hAnsi="Mulish"/>
          <w:lang w:bidi="es-ES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5F1E3674" w14:textId="3DE0358D" w:rsidR="00F57B21" w:rsidRDefault="00BE6500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F57B21">
        <w:rPr>
          <w:lang w:bidi="es-ES"/>
        </w:rPr>
        <w:instrText xml:space="preserve">Excel.Sheet.12 "\\\\DSIC.ES\\sscc\\550Grupos\\ctbg-sgtbg\\14 MEMORIA\\MEMORIA 2026\\Sector Público Institucional\\Revisiones\\179-CU UNED Tudela\\2026\\179-CU UNED Tudela definitivo-2026.xlsx" Tablas!F2C1:F7C9 </w:instrText>
      </w:r>
      <w:r>
        <w:rPr>
          <w:lang w:bidi="es-ES"/>
        </w:rPr>
        <w:instrText xml:space="preserve">\a \f 4 \h </w:instrText>
      </w:r>
      <w:r w:rsidR="00F57B21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F57B21" w:rsidRPr="00F57B21" w14:paraId="46ED7683" w14:textId="77777777" w:rsidTr="00F57B21">
        <w:trPr>
          <w:divId w:val="2109617286"/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205EEA6C" w14:textId="146E1B69" w:rsidR="00F57B21" w:rsidRPr="00F57B21" w:rsidRDefault="00F57B21" w:rsidP="00F57B21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453F005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32BF843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8DFF356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28711A5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2BCB3E5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C4E2093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C446CB6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80B5CA1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F57B21" w:rsidRPr="00F57B21" w14:paraId="17259B24" w14:textId="77777777" w:rsidTr="00F57B21">
        <w:trPr>
          <w:divId w:val="2109617286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EE85A41" w14:textId="77777777" w:rsidR="00F57B21" w:rsidRPr="00F57B21" w:rsidRDefault="00F57B21" w:rsidP="00F57B21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DB4136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61870A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865CFA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A9D48F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F4C67F5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13D256D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1D1B785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57A1286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F57B21" w:rsidRPr="00F57B21" w14:paraId="3BEA18F0" w14:textId="77777777" w:rsidTr="00F57B21">
        <w:trPr>
          <w:divId w:val="2109617286"/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8BD733F" w14:textId="77777777" w:rsidR="00F57B21" w:rsidRPr="00F57B21" w:rsidRDefault="00F57B21" w:rsidP="00F57B21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6FAF015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3D9384F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F521101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A633932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95E0DE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FE09D35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6FBDE23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7859D22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F57B21" w:rsidRPr="00F57B21" w14:paraId="44E1D90F" w14:textId="77777777" w:rsidTr="00F57B21">
        <w:trPr>
          <w:divId w:val="2109617286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ECB8522" w14:textId="77777777" w:rsidR="00F57B21" w:rsidRPr="00F57B21" w:rsidRDefault="00F57B21" w:rsidP="00F57B21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0BF29F2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B8CC0E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77,3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C791633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554AB1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77,3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1F2991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98A5B2B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D86301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5AE3CD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90,3</w:t>
            </w:r>
          </w:p>
        </w:tc>
      </w:tr>
      <w:tr w:rsidR="00F57B21" w:rsidRPr="00F57B21" w14:paraId="53C5D36E" w14:textId="77777777" w:rsidTr="00F57B21">
        <w:trPr>
          <w:divId w:val="2109617286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750E706" w14:textId="77777777" w:rsidR="00F57B21" w:rsidRPr="00F57B21" w:rsidRDefault="00F57B21" w:rsidP="00F57B21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5BB8B19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D42794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FF4F60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4950452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D38DBE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5F15E3B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B8DDB7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A1E9EFC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F57B21" w:rsidRPr="00F57B21" w14:paraId="757B23A9" w14:textId="77777777" w:rsidTr="00F57B21">
        <w:trPr>
          <w:divId w:val="2109617286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74D1167" w14:textId="77777777" w:rsidR="00F57B21" w:rsidRPr="00F57B21" w:rsidRDefault="00F57B21" w:rsidP="00F57B21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2A19295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97,7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B8122C3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88,6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41F7B5E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97,7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6CC8789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88,6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F786A10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97,7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989B2BE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97,7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29AEF13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97,7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CD293C1" w14:textId="77777777" w:rsidR="00F57B21" w:rsidRPr="00F57B21" w:rsidRDefault="00F57B21" w:rsidP="00F57B2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57B2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95,8</w:t>
            </w:r>
          </w:p>
        </w:tc>
      </w:tr>
    </w:tbl>
    <w:p w14:paraId="21B17F33" w14:textId="70E5A236" w:rsidR="0035440A" w:rsidRDefault="00BE6500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1D137162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>El Índice de Cumplimiento de la Información Obligatoria (ICIO) se sitúa en el</w:t>
      </w:r>
      <w:r w:rsidR="00BE6500">
        <w:rPr>
          <w:rFonts w:ascii="Mulish" w:hAnsi="Mulish"/>
          <w:lang w:bidi="es-ES"/>
        </w:rPr>
        <w:t xml:space="preserve"> 95,8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32FE508" w14:textId="77777777" w:rsidR="00F57B21" w:rsidRDefault="001E106B" w:rsidP="00F57B21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BB1959">
        <w:rPr>
          <w:rFonts w:ascii="Mulish" w:hAnsi="Mulish"/>
        </w:rPr>
        <w:t>muy positivamen</w:t>
      </w:r>
      <w:r w:rsidR="007F144B" w:rsidRPr="00296787">
        <w:rPr>
          <w:rFonts w:ascii="Mulish" w:hAnsi="Mulish"/>
        </w:rPr>
        <w:t xml:space="preserve">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58537C">
        <w:rPr>
          <w:rFonts w:ascii="Mulish" w:hAnsi="Mulish"/>
        </w:rPr>
        <w:t xml:space="preserve">l </w:t>
      </w:r>
      <w:bookmarkStart w:id="6" w:name="_Hlk234935256"/>
      <w:r w:rsidR="0058537C">
        <w:rPr>
          <w:rFonts w:ascii="Mulish" w:hAnsi="Mulish"/>
        </w:rPr>
        <w:t xml:space="preserve">Consorcio Universitario del Centro Asociado a la UNED </w:t>
      </w:r>
      <w:r w:rsidR="00BB1959">
        <w:rPr>
          <w:rFonts w:ascii="Mulish" w:hAnsi="Mulish"/>
        </w:rPr>
        <w:t>en Tudela</w:t>
      </w:r>
      <w:bookmarkEnd w:id="6"/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58537C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incremento de </w:t>
      </w:r>
      <w:r w:rsidR="00BE6500">
        <w:rPr>
          <w:rFonts w:ascii="Mulish" w:hAnsi="Mulish"/>
          <w:lang w:bidi="es-ES"/>
        </w:rPr>
        <w:t>42</w:t>
      </w:r>
      <w:r w:rsidR="008A4371">
        <w:rPr>
          <w:rFonts w:ascii="Mulish" w:hAnsi="Mulish"/>
          <w:lang w:bidi="es-ES"/>
        </w:rPr>
        <w:t>,</w:t>
      </w:r>
      <w:r w:rsidR="0035440A">
        <w:rPr>
          <w:rFonts w:ascii="Mulish" w:hAnsi="Mulish"/>
          <w:lang w:bidi="es-ES"/>
        </w:rPr>
        <w:t>2</w:t>
      </w:r>
      <w:r w:rsidR="0058537C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puntos porcentuales atribuibles a la aplicación de </w:t>
      </w:r>
      <w:r w:rsidR="00464CD4">
        <w:rPr>
          <w:rFonts w:ascii="Mulish" w:hAnsi="Mulish"/>
          <w:lang w:bidi="es-ES"/>
        </w:rPr>
        <w:t xml:space="preserve">trece </w:t>
      </w:r>
      <w:r w:rsidRPr="00296787">
        <w:rPr>
          <w:rFonts w:ascii="Mulish" w:hAnsi="Mulish"/>
          <w:lang w:bidi="es-ES"/>
        </w:rPr>
        <w:t>de las recomendaciones efectuadas en 202</w:t>
      </w:r>
      <w:r w:rsidR="0058537C">
        <w:rPr>
          <w:rFonts w:ascii="Mulish" w:hAnsi="Mulish"/>
          <w:lang w:bidi="es-ES"/>
        </w:rPr>
        <w:t>5</w:t>
      </w:r>
      <w:r w:rsidR="00BE6500">
        <w:rPr>
          <w:rFonts w:ascii="Mulish" w:hAnsi="Mulish"/>
          <w:lang w:bidi="es-ES"/>
        </w:rPr>
        <w:t>,</w:t>
      </w:r>
      <w:r w:rsidR="00464CD4">
        <w:rPr>
          <w:rFonts w:ascii="Mulish" w:hAnsi="Mulish"/>
          <w:lang w:bidi="es-ES"/>
        </w:rPr>
        <w:t xml:space="preserve"> una de ellas de forma parcial</w:t>
      </w:r>
      <w:r w:rsidR="00BE6500">
        <w:rPr>
          <w:rFonts w:ascii="Mulish" w:hAnsi="Mulish"/>
          <w:lang w:bidi="es-ES"/>
        </w:rPr>
        <w:t>. Para cumplir totalmente con esta última, las retribuciones de los máximos responsables deberían publicarse de forma individualizada y fácilmente entendible para el ciudadano.</w:t>
      </w:r>
      <w:r w:rsidR="003A41F2">
        <w:rPr>
          <w:rFonts w:ascii="Mulish" w:hAnsi="Mulish"/>
          <w:lang w:bidi="es-ES"/>
        </w:rPr>
        <w:t xml:space="preserve"> Si, además de cumplir con este extremo, publicaran su información contractual sin recurrir a la PCSP, alcanzarían el 100% ICIO.</w:t>
      </w:r>
    </w:p>
    <w:p w14:paraId="2157E4C7" w14:textId="77777777" w:rsidR="00F57B21" w:rsidRDefault="00F57B21" w:rsidP="00F57B21">
      <w:pPr>
        <w:pStyle w:val="Cuerpodelboletn"/>
        <w:rPr>
          <w:rFonts w:ascii="Mulish" w:hAnsi="Mulish"/>
          <w:lang w:bidi="es-ES"/>
        </w:rPr>
      </w:pPr>
    </w:p>
    <w:p w14:paraId="0EBF98FC" w14:textId="0A37A633" w:rsidR="00F57B21" w:rsidRDefault="00F57B21" w:rsidP="00F57B21">
      <w:pPr>
        <w:pStyle w:val="Cuerpodelboletn"/>
        <w:rPr>
          <w:rFonts w:ascii="Mulish" w:hAnsi="Mulish"/>
          <w:lang w:bidi="es-ES"/>
        </w:rPr>
      </w:pPr>
      <w:r w:rsidRPr="00D232A0">
        <w:rPr>
          <w:rFonts w:ascii="Mulish" w:hAnsi="Mulish"/>
        </w:rPr>
        <w:t>El informe provisional se envió a</w:t>
      </w:r>
      <w:r>
        <w:rPr>
          <w:rFonts w:ascii="Mulish" w:hAnsi="Mulish"/>
        </w:rPr>
        <w:t xml:space="preserve">l </w:t>
      </w:r>
      <w:r>
        <w:rPr>
          <w:rFonts w:ascii="Mulish" w:hAnsi="Mulish"/>
        </w:rPr>
        <w:t>Consorcio Universitario del Centro Asociado a la UNED en Tudela</w:t>
      </w:r>
      <w:r w:rsidRPr="00D232A0">
        <w:rPr>
          <w:rFonts w:ascii="Mulish" w:hAnsi="Mulish"/>
        </w:rPr>
        <w:t xml:space="preserve"> el 2</w:t>
      </w:r>
      <w:r>
        <w:rPr>
          <w:rFonts w:ascii="Mulish" w:hAnsi="Mulish"/>
        </w:rPr>
        <w:t>5</w:t>
      </w:r>
      <w:r w:rsidRPr="00D232A0">
        <w:rPr>
          <w:rFonts w:ascii="Mulish" w:hAnsi="Mulish"/>
        </w:rPr>
        <w:t xml:space="preserve"> de junio. Recibidas sus observaciones el </w:t>
      </w:r>
      <w:r>
        <w:rPr>
          <w:rFonts w:ascii="Mulish" w:hAnsi="Mulish"/>
        </w:rPr>
        <w:t>10</w:t>
      </w:r>
      <w:r w:rsidRPr="00D232A0">
        <w:rPr>
          <w:rFonts w:ascii="Mulish" w:hAnsi="Mulish"/>
        </w:rPr>
        <w:t xml:space="preserve"> de julio se procedió a su contestación el 14 de julio y a modificar el informe para recoger las recomendaciones aplicadas.</w:t>
      </w:r>
    </w:p>
    <w:p w14:paraId="5DC142EA" w14:textId="5A310284" w:rsidR="00F57B21" w:rsidRDefault="00F57B21" w:rsidP="001E106B">
      <w:pPr>
        <w:pStyle w:val="Cuerpodelboletn"/>
        <w:rPr>
          <w:rFonts w:ascii="Mulish" w:hAnsi="Mulish"/>
          <w:lang w:bidi="es-ES"/>
        </w:rPr>
      </w:pPr>
    </w:p>
    <w:p w14:paraId="253A774B" w14:textId="77777777" w:rsidR="00F57B21" w:rsidRPr="00296787" w:rsidRDefault="00F57B21" w:rsidP="001E106B">
      <w:pPr>
        <w:pStyle w:val="Cuerpodelboletn"/>
        <w:rPr>
          <w:rFonts w:ascii="Mulish" w:hAnsi="Mulish"/>
          <w:lang w:bidi="es-ES"/>
        </w:rPr>
      </w:pPr>
    </w:p>
    <w:p w14:paraId="4CDC2F40" w14:textId="77777777" w:rsidR="00BE6500" w:rsidRDefault="00BE6500" w:rsidP="00464CD4">
      <w:pPr>
        <w:pStyle w:val="Sinespaciado"/>
        <w:spacing w:line="276" w:lineRule="auto"/>
        <w:jc w:val="right"/>
        <w:rPr>
          <w:rFonts w:ascii="Mulish" w:hAnsi="Mulish"/>
        </w:rPr>
      </w:pPr>
    </w:p>
    <w:p w14:paraId="3DB9CD3D" w14:textId="77777777" w:rsidR="00BE6500" w:rsidRDefault="00BE6500" w:rsidP="00464CD4">
      <w:pPr>
        <w:pStyle w:val="Sinespaciado"/>
        <w:spacing w:line="276" w:lineRule="auto"/>
        <w:jc w:val="right"/>
        <w:rPr>
          <w:rFonts w:ascii="Mulish" w:hAnsi="Mulish"/>
        </w:rPr>
      </w:pPr>
    </w:p>
    <w:p w14:paraId="49B466CC" w14:textId="77777777" w:rsidR="00BE6500" w:rsidRDefault="00BE6500" w:rsidP="00464CD4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1C0367DE" w:rsidR="00B628C5" w:rsidRDefault="001E106B" w:rsidP="00464CD4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464CD4">
        <w:rPr>
          <w:rFonts w:ascii="Mulish" w:hAnsi="Mulish"/>
        </w:rPr>
        <w:t>ju</w:t>
      </w:r>
      <w:r w:rsidR="00BE6500">
        <w:rPr>
          <w:rFonts w:ascii="Mulish" w:hAnsi="Mulish"/>
        </w:rPr>
        <w:t>l</w:t>
      </w:r>
      <w:r w:rsidR="00464CD4">
        <w:rPr>
          <w:rFonts w:ascii="Mulish" w:hAnsi="Mulish"/>
        </w:rPr>
        <w:t>io</w:t>
      </w:r>
      <w:r w:rsidR="00C735A9">
        <w:rPr>
          <w:rFonts w:ascii="Mulish" w:hAnsi="Mulish"/>
        </w:rPr>
        <w:t xml:space="preserve"> 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70AD3" w14:textId="77777777" w:rsidR="00724F62" w:rsidRDefault="00724F62" w:rsidP="00F31BC3">
      <w:r>
        <w:separator/>
      </w:r>
    </w:p>
  </w:endnote>
  <w:endnote w:type="continuationSeparator" w:id="0">
    <w:p w14:paraId="44569961" w14:textId="77777777" w:rsidR="00724F62" w:rsidRDefault="00724F62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F57B21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r>
                            <w:fldChar w:fldCharType="begin"/>
                          </w:r>
                          <w:r w:rsidRPr="00F57B21">
                            <w:rPr>
                              <w:lang w:val="en-GB"/>
                            </w:rPr>
                            <w:instrText xml:space="preserve"> HYPERLINK "mailto:email:%20sgtbg@consejodetransparencia.es" </w:instrText>
                          </w:r>
                          <w:r>
                            <w:fldChar w:fldCharType="separate"/>
                          </w:r>
                          <w:r w:rsidR="00734D60" w:rsidRPr="00E960E2"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t>email: sgtbg@consejodetransparencia.es</w:t>
                          </w:r>
                          <w:r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fldChar w:fldCharType="end"/>
                          </w:r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F57B21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r>
                      <w:fldChar w:fldCharType="begin"/>
                    </w:r>
                    <w:r w:rsidRPr="00F57B21">
                      <w:rPr>
                        <w:lang w:val="en-GB"/>
                      </w:rPr>
                      <w:instrText xml:space="preserve"> HYPERLINK "mailto:email:%20sgtbg@consejodetransparencia.es" </w:instrText>
                    </w:r>
                    <w:r>
                      <w:fldChar w:fldCharType="separate"/>
                    </w:r>
                    <w:r w:rsidR="00734D60" w:rsidRPr="00E960E2"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t>email: sgtbg@consejodetransparencia.es</w:t>
                    </w:r>
                    <w:r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fldChar w:fldCharType="end"/>
                    </w:r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2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2FFAA" w14:textId="77777777" w:rsidR="00724F62" w:rsidRDefault="00724F62" w:rsidP="00F31BC3">
      <w:r>
        <w:separator/>
      </w:r>
    </w:p>
  </w:footnote>
  <w:footnote w:type="continuationSeparator" w:id="0">
    <w:p w14:paraId="7202A0C2" w14:textId="77777777" w:rsidR="00724F62" w:rsidRDefault="00724F62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E4B768D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00FEEA5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2E35BAC9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828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643CBEAA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59" w:hanging="360"/>
      </w:pPr>
    </w:lvl>
    <w:lvl w:ilvl="2" w:tplc="0C0A001B" w:tentative="1">
      <w:start w:val="1"/>
      <w:numFmt w:val="lowerRoman"/>
      <w:lvlText w:val="%3."/>
      <w:lvlJc w:val="right"/>
      <w:pPr>
        <w:ind w:left="2379" w:hanging="180"/>
      </w:pPr>
    </w:lvl>
    <w:lvl w:ilvl="3" w:tplc="0C0A000F" w:tentative="1">
      <w:start w:val="1"/>
      <w:numFmt w:val="decimal"/>
      <w:lvlText w:val="%4."/>
      <w:lvlJc w:val="left"/>
      <w:pPr>
        <w:ind w:left="3099" w:hanging="360"/>
      </w:pPr>
    </w:lvl>
    <w:lvl w:ilvl="4" w:tplc="0C0A0019" w:tentative="1">
      <w:start w:val="1"/>
      <w:numFmt w:val="lowerLetter"/>
      <w:lvlText w:val="%5."/>
      <w:lvlJc w:val="left"/>
      <w:pPr>
        <w:ind w:left="3819" w:hanging="360"/>
      </w:pPr>
    </w:lvl>
    <w:lvl w:ilvl="5" w:tplc="0C0A001B" w:tentative="1">
      <w:start w:val="1"/>
      <w:numFmt w:val="lowerRoman"/>
      <w:lvlText w:val="%6."/>
      <w:lvlJc w:val="right"/>
      <w:pPr>
        <w:ind w:left="4539" w:hanging="180"/>
      </w:pPr>
    </w:lvl>
    <w:lvl w:ilvl="6" w:tplc="0C0A000F" w:tentative="1">
      <w:start w:val="1"/>
      <w:numFmt w:val="decimal"/>
      <w:lvlText w:val="%7."/>
      <w:lvlJc w:val="left"/>
      <w:pPr>
        <w:ind w:left="5259" w:hanging="360"/>
      </w:pPr>
    </w:lvl>
    <w:lvl w:ilvl="7" w:tplc="0C0A0019" w:tentative="1">
      <w:start w:val="1"/>
      <w:numFmt w:val="lowerLetter"/>
      <w:lvlText w:val="%8."/>
      <w:lvlJc w:val="left"/>
      <w:pPr>
        <w:ind w:left="5979" w:hanging="360"/>
      </w:pPr>
    </w:lvl>
    <w:lvl w:ilvl="8" w:tplc="0C0A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4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3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5090"/>
    <w:rsid w:val="00016718"/>
    <w:rsid w:val="00021796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0F6"/>
    <w:rsid w:val="00085AD5"/>
    <w:rsid w:val="00085C93"/>
    <w:rsid w:val="00095D27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6BF6"/>
    <w:rsid w:val="00102065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277F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5EB0"/>
    <w:rsid w:val="00307FC9"/>
    <w:rsid w:val="003127E7"/>
    <w:rsid w:val="0031769F"/>
    <w:rsid w:val="003208A1"/>
    <w:rsid w:val="00332130"/>
    <w:rsid w:val="0033246F"/>
    <w:rsid w:val="00337C82"/>
    <w:rsid w:val="00341BCC"/>
    <w:rsid w:val="00343175"/>
    <w:rsid w:val="00347877"/>
    <w:rsid w:val="00352994"/>
    <w:rsid w:val="0035440A"/>
    <w:rsid w:val="00355DC0"/>
    <w:rsid w:val="00370D1E"/>
    <w:rsid w:val="00393F48"/>
    <w:rsid w:val="003A1694"/>
    <w:rsid w:val="003A390C"/>
    <w:rsid w:val="003A41F2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05C1"/>
    <w:rsid w:val="00422B18"/>
    <w:rsid w:val="004311B3"/>
    <w:rsid w:val="004356CC"/>
    <w:rsid w:val="00441770"/>
    <w:rsid w:val="0045090D"/>
    <w:rsid w:val="00457B28"/>
    <w:rsid w:val="00464CD4"/>
    <w:rsid w:val="00467FDF"/>
    <w:rsid w:val="004720A5"/>
    <w:rsid w:val="004765FF"/>
    <w:rsid w:val="0047735C"/>
    <w:rsid w:val="004859CC"/>
    <w:rsid w:val="0048761D"/>
    <w:rsid w:val="004A1663"/>
    <w:rsid w:val="004C6440"/>
    <w:rsid w:val="004D2203"/>
    <w:rsid w:val="004D4B3E"/>
    <w:rsid w:val="004D50CC"/>
    <w:rsid w:val="004D7037"/>
    <w:rsid w:val="004E6975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8537C"/>
    <w:rsid w:val="00592E61"/>
    <w:rsid w:val="00593819"/>
    <w:rsid w:val="0059767A"/>
    <w:rsid w:val="005B11B3"/>
    <w:rsid w:val="005B1544"/>
    <w:rsid w:val="005B5B28"/>
    <w:rsid w:val="005C0919"/>
    <w:rsid w:val="005C4778"/>
    <w:rsid w:val="005D187C"/>
    <w:rsid w:val="005E2505"/>
    <w:rsid w:val="005E61F8"/>
    <w:rsid w:val="005E6704"/>
    <w:rsid w:val="005F3C59"/>
    <w:rsid w:val="005F4F71"/>
    <w:rsid w:val="005F580F"/>
    <w:rsid w:val="005F7D73"/>
    <w:rsid w:val="00603DFC"/>
    <w:rsid w:val="00604209"/>
    <w:rsid w:val="006063C1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24F62"/>
    <w:rsid w:val="00734D60"/>
    <w:rsid w:val="0073626B"/>
    <w:rsid w:val="007465AA"/>
    <w:rsid w:val="00751740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344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4371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03FB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6EA9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E75AE"/>
    <w:rsid w:val="00AF196B"/>
    <w:rsid w:val="00AF443D"/>
    <w:rsid w:val="00AF5151"/>
    <w:rsid w:val="00AF59FE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1959"/>
    <w:rsid w:val="00BB2529"/>
    <w:rsid w:val="00BB3652"/>
    <w:rsid w:val="00BC61D1"/>
    <w:rsid w:val="00BD18E4"/>
    <w:rsid w:val="00BD1E44"/>
    <w:rsid w:val="00BD2172"/>
    <w:rsid w:val="00BD2842"/>
    <w:rsid w:val="00BE14A0"/>
    <w:rsid w:val="00BE6500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35A9"/>
    <w:rsid w:val="00C77E48"/>
    <w:rsid w:val="00C91330"/>
    <w:rsid w:val="00C92124"/>
    <w:rsid w:val="00C97E75"/>
    <w:rsid w:val="00CA41DD"/>
    <w:rsid w:val="00CB2C11"/>
    <w:rsid w:val="00CB6837"/>
    <w:rsid w:val="00CC3B31"/>
    <w:rsid w:val="00CC48E8"/>
    <w:rsid w:val="00CD3DE8"/>
    <w:rsid w:val="00CD4A14"/>
    <w:rsid w:val="00CE5534"/>
    <w:rsid w:val="00CF21EB"/>
    <w:rsid w:val="00CF2E7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515F"/>
    <w:rsid w:val="00DE0E29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960E2"/>
    <w:rsid w:val="00EA3A94"/>
    <w:rsid w:val="00EB68A3"/>
    <w:rsid w:val="00EC6A3E"/>
    <w:rsid w:val="00ED123A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57B21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DE0E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E0E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tudela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5433C12908B4462859B25A54C43B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4EF29-8858-462B-8E8E-CEEE4940CC32}"/>
      </w:docPartPr>
      <w:docPartBody>
        <w:p w:rsidR="00155C2C" w:rsidRDefault="00835982" w:rsidP="00835982">
          <w:pPr>
            <w:pStyle w:val="75433C12908B4462859B25A54C43B6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DE56F54DF14B3F962463CC066A5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B8F25-9571-4483-A137-64C9556BA50E}"/>
      </w:docPartPr>
      <w:docPartBody>
        <w:p w:rsidR="00155C2C" w:rsidRDefault="00835982" w:rsidP="00835982">
          <w:pPr>
            <w:pStyle w:val="F1DE56F54DF14B3F962463CC066A57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2B3A9591F784F4CB5CEB819A77FB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34952-FD56-4F60-ABA3-A3B533718C18}"/>
      </w:docPartPr>
      <w:docPartBody>
        <w:p w:rsidR="00155C2C" w:rsidRDefault="00835982" w:rsidP="00835982">
          <w:pPr>
            <w:pStyle w:val="92B3A9591F784F4CB5CEB819A77FB2F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4F6E130FD92400AA562F8491354E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A83D8-7051-4D4E-B4EC-E5FA42E14779}"/>
      </w:docPartPr>
      <w:docPartBody>
        <w:p w:rsidR="00155C2C" w:rsidRDefault="00835982" w:rsidP="00835982">
          <w:pPr>
            <w:pStyle w:val="34F6E130FD92400AA562F8491354E8B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67DA7AB6B1F419D8575C95D56B3F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1BE44-8E21-4282-A210-BF414DC814B1}"/>
      </w:docPartPr>
      <w:docPartBody>
        <w:p w:rsidR="00CC21D0" w:rsidRDefault="00155C2C" w:rsidP="00155C2C">
          <w:pPr>
            <w:pStyle w:val="A67DA7AB6B1F419D8575C95D56B3F1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0475B3AE9BB401ABD240CABFAFD0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EA25A-4D4C-4280-8223-68D802C26731}"/>
      </w:docPartPr>
      <w:docPartBody>
        <w:p w:rsidR="00CC21D0" w:rsidRDefault="00155C2C" w:rsidP="00155C2C">
          <w:pPr>
            <w:pStyle w:val="20475B3AE9BB401ABD240CABFAFD007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A53B87066F640619B616D35E3CDF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CB48E-49F5-44BB-9AF6-B781FDDFA075}"/>
      </w:docPartPr>
      <w:docPartBody>
        <w:p w:rsidR="00CC21D0" w:rsidRDefault="00155C2C" w:rsidP="00155C2C">
          <w:pPr>
            <w:pStyle w:val="4A53B87066F640619B616D35E3CDFE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26BB7FA27A4666B802560FC3BE2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3EA8D-1D6C-4000-A219-7D4753D4CCD1}"/>
      </w:docPartPr>
      <w:docPartBody>
        <w:p w:rsidR="00CC21D0" w:rsidRDefault="00155C2C" w:rsidP="00155C2C">
          <w:pPr>
            <w:pStyle w:val="4C26BB7FA27A4666B802560FC3BE292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283FFF3ADBD4C89A2D92BB05F5AB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AB66B-B6CF-4068-9DB0-96DE85FBCB0A}"/>
      </w:docPartPr>
      <w:docPartBody>
        <w:p w:rsidR="00CC21D0" w:rsidRDefault="00155C2C" w:rsidP="00155C2C">
          <w:pPr>
            <w:pStyle w:val="5283FFF3ADBD4C89A2D92BB05F5AB17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0AF5E1A1674E6FB7BC5386469F5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D84E6-14E8-4CD5-891C-95AE44E3E96D}"/>
      </w:docPartPr>
      <w:docPartBody>
        <w:p w:rsidR="00CC21D0" w:rsidRDefault="00155C2C" w:rsidP="00155C2C">
          <w:pPr>
            <w:pStyle w:val="280AF5E1A1674E6FB7BC5386469F576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86D63CF29F49AAB6124FB653FB9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4B597-E0B7-4013-8A6A-45F2221240E3}"/>
      </w:docPartPr>
      <w:docPartBody>
        <w:p w:rsidR="00CC21D0" w:rsidRDefault="00155C2C" w:rsidP="00155C2C">
          <w:pPr>
            <w:pStyle w:val="1386D63CF29F49AAB6124FB653FB903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244A09903CF41E59AC983102D0FD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2885F-C07D-443C-B82A-064FFDC38562}"/>
      </w:docPartPr>
      <w:docPartBody>
        <w:p w:rsidR="00CC21D0" w:rsidRDefault="00155C2C" w:rsidP="00155C2C">
          <w:pPr>
            <w:pStyle w:val="1244A09903CF41E59AC983102D0FDF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B39B0C6EAD42578B1A415547EE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1201A-9EF9-499C-8C08-211E82DD13FF}"/>
      </w:docPartPr>
      <w:docPartBody>
        <w:p w:rsidR="00CC21D0" w:rsidRDefault="00155C2C" w:rsidP="00155C2C">
          <w:pPr>
            <w:pStyle w:val="08B39B0C6EAD42578B1A415547EEE94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6264A064FCF40D8AB369C1B77D45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059BD-3ED1-431D-9900-758959B90F29}"/>
      </w:docPartPr>
      <w:docPartBody>
        <w:p w:rsidR="00CC21D0" w:rsidRDefault="00155C2C" w:rsidP="00155C2C">
          <w:pPr>
            <w:pStyle w:val="26264A064FCF40D8AB369C1B77D450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8463D9B17F452C938EC95AC3CD5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26BF5-96D6-4CA8-9D1A-FFDD4B9587B4}"/>
      </w:docPartPr>
      <w:docPartBody>
        <w:p w:rsidR="00CC21D0" w:rsidRDefault="00155C2C" w:rsidP="00155C2C">
          <w:pPr>
            <w:pStyle w:val="FE8463D9B17F452C938EC95AC3CD579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6642E3859F6441CAF9A0EB42CA83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2B2ED-A621-4555-9EE5-B0E03F285681}"/>
      </w:docPartPr>
      <w:docPartBody>
        <w:p w:rsidR="00CC21D0" w:rsidRDefault="00155C2C" w:rsidP="00155C2C">
          <w:pPr>
            <w:pStyle w:val="96642E3859F6441CAF9A0EB42CA837C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93D13371213455096B5630F95193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3E71C-602F-40D2-AA88-4B57AFDA0CDB}"/>
      </w:docPartPr>
      <w:docPartBody>
        <w:p w:rsidR="00CC21D0" w:rsidRDefault="00155C2C" w:rsidP="00155C2C">
          <w:pPr>
            <w:pStyle w:val="493D13371213455096B5630F951932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44D3DABC31F4DE9B72302FFC72B2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F5A4B-E5C1-4F1D-B0F3-E2B3D188DD8E}"/>
      </w:docPartPr>
      <w:docPartBody>
        <w:p w:rsidR="00CC21D0" w:rsidRDefault="00155C2C" w:rsidP="00155C2C">
          <w:pPr>
            <w:pStyle w:val="844D3DABC31F4DE9B72302FFC72B2F9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43A672931E4467EBC13C3AE1158F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F6203-9280-4A28-AB80-D5D3A70DCAE7}"/>
      </w:docPartPr>
      <w:docPartBody>
        <w:p w:rsidR="00CC21D0" w:rsidRDefault="00155C2C" w:rsidP="00155C2C">
          <w:pPr>
            <w:pStyle w:val="343A672931E4467EBC13C3AE1158FF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FE6AA53DEE40D58B905B591700B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E4FDC-70B9-4ED2-8D53-E4E7848F14B0}"/>
      </w:docPartPr>
      <w:docPartBody>
        <w:p w:rsidR="00CC21D0" w:rsidRDefault="00155C2C" w:rsidP="00155C2C">
          <w:pPr>
            <w:pStyle w:val="85FE6AA53DEE40D58B905B591700B75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94AE23C23340889FDBE92BCDB4F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71B54-11F7-4A10-B311-B46FDF0CFC61}"/>
      </w:docPartPr>
      <w:docPartBody>
        <w:p w:rsidR="00CC21D0" w:rsidRDefault="00155C2C" w:rsidP="00155C2C">
          <w:pPr>
            <w:pStyle w:val="8C94AE23C23340889FDBE92BCDB4FA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050D8CFC76841CFABC9FBFBB7510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EDC1B-B568-47A8-86FA-C0E52765C4F9}"/>
      </w:docPartPr>
      <w:docPartBody>
        <w:p w:rsidR="00CC21D0" w:rsidRDefault="00155C2C" w:rsidP="00155C2C">
          <w:pPr>
            <w:pStyle w:val="6050D8CFC76841CFABC9FBFBB75106F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88657E554480C97F83937005D1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3C11D-91F9-4B14-8067-32B7D726D66F}"/>
      </w:docPartPr>
      <w:docPartBody>
        <w:p w:rsidR="00CC21D0" w:rsidRDefault="00155C2C" w:rsidP="00155C2C">
          <w:pPr>
            <w:pStyle w:val="1A388657E554480C97F83937005D1BD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1A51DEDFA8B40E2BC19FE383F059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855CE-1E26-4788-830B-D66853F1F1B7}"/>
      </w:docPartPr>
      <w:docPartBody>
        <w:p w:rsidR="00CC21D0" w:rsidRDefault="00155C2C" w:rsidP="00155C2C">
          <w:pPr>
            <w:pStyle w:val="91A51DEDFA8B40E2BC19FE383F059E4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0177D00D1954B40BB4C4FFE009E9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30958-A385-4F76-A2A5-134711E31FC6}"/>
      </w:docPartPr>
      <w:docPartBody>
        <w:p w:rsidR="00CC21D0" w:rsidRDefault="00155C2C" w:rsidP="00155C2C">
          <w:pPr>
            <w:pStyle w:val="E0177D00D1954B40BB4C4FFE009E944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23E8AC305D54B8BA83898849E888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DC229-9EFB-409E-B932-BA8F2E5A9883}"/>
      </w:docPartPr>
      <w:docPartBody>
        <w:p w:rsidR="00CC21D0" w:rsidRDefault="00155C2C" w:rsidP="00155C2C">
          <w:pPr>
            <w:pStyle w:val="E23E8AC305D54B8BA83898849E888E2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5FA0D33C13E42B294D1B2D1DD332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193FC-D281-4698-9538-2DB614702367}"/>
      </w:docPartPr>
      <w:docPartBody>
        <w:p w:rsidR="0010680C" w:rsidRDefault="00B4410F" w:rsidP="00B4410F">
          <w:pPr>
            <w:pStyle w:val="E5FA0D33C13E42B294D1B2D1DD3322D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73EBC5D7A044FB7890AF39DC7581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749A2-9134-49A4-8026-F564D286E31A}"/>
      </w:docPartPr>
      <w:docPartBody>
        <w:p w:rsidR="0010680C" w:rsidRDefault="00B4410F" w:rsidP="00B4410F">
          <w:pPr>
            <w:pStyle w:val="173EBC5D7A044FB7890AF39DC7581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0680C"/>
    <w:rsid w:val="00155C2C"/>
    <w:rsid w:val="00173B46"/>
    <w:rsid w:val="001B2525"/>
    <w:rsid w:val="00214E50"/>
    <w:rsid w:val="00240B56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349C4"/>
    <w:rsid w:val="00647467"/>
    <w:rsid w:val="006D1F5D"/>
    <w:rsid w:val="006D2460"/>
    <w:rsid w:val="00705F50"/>
    <w:rsid w:val="00722659"/>
    <w:rsid w:val="00722728"/>
    <w:rsid w:val="0072448F"/>
    <w:rsid w:val="0074478F"/>
    <w:rsid w:val="00787EBD"/>
    <w:rsid w:val="007C3485"/>
    <w:rsid w:val="00810920"/>
    <w:rsid w:val="00835982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4410F"/>
    <w:rsid w:val="00B6573C"/>
    <w:rsid w:val="00C32372"/>
    <w:rsid w:val="00CC21D0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4410F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5433C12908B4462859B25A54C43B6A2">
    <w:name w:val="75433C12908B4462859B25A54C43B6A2"/>
    <w:rsid w:val="00835982"/>
    <w:pPr>
      <w:spacing w:after="160" w:line="259" w:lineRule="auto"/>
    </w:pPr>
  </w:style>
  <w:style w:type="paragraph" w:customStyle="1" w:styleId="F1DE56F54DF14B3F962463CC066A5778">
    <w:name w:val="F1DE56F54DF14B3F962463CC066A5778"/>
    <w:rsid w:val="00835982"/>
    <w:pPr>
      <w:spacing w:after="160" w:line="259" w:lineRule="auto"/>
    </w:pPr>
  </w:style>
  <w:style w:type="paragraph" w:customStyle="1" w:styleId="92B3A9591F784F4CB5CEB819A77FB2F0">
    <w:name w:val="92B3A9591F784F4CB5CEB819A77FB2F0"/>
    <w:rsid w:val="00835982"/>
    <w:pPr>
      <w:spacing w:after="160" w:line="259" w:lineRule="auto"/>
    </w:pPr>
  </w:style>
  <w:style w:type="paragraph" w:customStyle="1" w:styleId="34F6E130FD92400AA562F8491354E8BD">
    <w:name w:val="34F6E130FD92400AA562F8491354E8BD"/>
    <w:rsid w:val="00835982"/>
    <w:pPr>
      <w:spacing w:after="160" w:line="259" w:lineRule="auto"/>
    </w:pPr>
  </w:style>
  <w:style w:type="paragraph" w:customStyle="1" w:styleId="A67DA7AB6B1F419D8575C95D56B3F151">
    <w:name w:val="A67DA7AB6B1F419D8575C95D56B3F151"/>
    <w:rsid w:val="00155C2C"/>
    <w:pPr>
      <w:spacing w:after="160" w:line="259" w:lineRule="auto"/>
    </w:pPr>
  </w:style>
  <w:style w:type="paragraph" w:customStyle="1" w:styleId="20475B3AE9BB401ABD240CABFAFD007E">
    <w:name w:val="20475B3AE9BB401ABD240CABFAFD007E"/>
    <w:rsid w:val="00155C2C"/>
    <w:pPr>
      <w:spacing w:after="160" w:line="259" w:lineRule="auto"/>
    </w:pPr>
  </w:style>
  <w:style w:type="paragraph" w:customStyle="1" w:styleId="4A53B87066F640619B616D35E3CDFE91">
    <w:name w:val="4A53B87066F640619B616D35E3CDFE91"/>
    <w:rsid w:val="00155C2C"/>
    <w:pPr>
      <w:spacing w:after="160" w:line="259" w:lineRule="auto"/>
    </w:pPr>
  </w:style>
  <w:style w:type="paragraph" w:customStyle="1" w:styleId="4C26BB7FA27A4666B802560FC3BE2920">
    <w:name w:val="4C26BB7FA27A4666B802560FC3BE2920"/>
    <w:rsid w:val="00155C2C"/>
    <w:pPr>
      <w:spacing w:after="160" w:line="259" w:lineRule="auto"/>
    </w:pPr>
  </w:style>
  <w:style w:type="paragraph" w:customStyle="1" w:styleId="5283FFF3ADBD4C89A2D92BB05F5AB176">
    <w:name w:val="5283FFF3ADBD4C89A2D92BB05F5AB176"/>
    <w:rsid w:val="00155C2C"/>
    <w:pPr>
      <w:spacing w:after="160" w:line="259" w:lineRule="auto"/>
    </w:pPr>
  </w:style>
  <w:style w:type="paragraph" w:customStyle="1" w:styleId="280AF5E1A1674E6FB7BC5386469F5769">
    <w:name w:val="280AF5E1A1674E6FB7BC5386469F5769"/>
    <w:rsid w:val="00155C2C"/>
    <w:pPr>
      <w:spacing w:after="160" w:line="259" w:lineRule="auto"/>
    </w:pPr>
  </w:style>
  <w:style w:type="paragraph" w:customStyle="1" w:styleId="1386D63CF29F49AAB6124FB653FB9034">
    <w:name w:val="1386D63CF29F49AAB6124FB653FB9034"/>
    <w:rsid w:val="00155C2C"/>
    <w:pPr>
      <w:spacing w:after="160" w:line="259" w:lineRule="auto"/>
    </w:pPr>
  </w:style>
  <w:style w:type="paragraph" w:customStyle="1" w:styleId="1244A09903CF41E59AC983102D0FDFAE">
    <w:name w:val="1244A09903CF41E59AC983102D0FDFAE"/>
    <w:rsid w:val="00155C2C"/>
    <w:pPr>
      <w:spacing w:after="160" w:line="259" w:lineRule="auto"/>
    </w:pPr>
  </w:style>
  <w:style w:type="paragraph" w:customStyle="1" w:styleId="08B39B0C6EAD42578B1A415547EEE945">
    <w:name w:val="08B39B0C6EAD42578B1A415547EEE945"/>
    <w:rsid w:val="00155C2C"/>
    <w:pPr>
      <w:spacing w:after="160" w:line="259" w:lineRule="auto"/>
    </w:pPr>
  </w:style>
  <w:style w:type="paragraph" w:customStyle="1" w:styleId="26264A064FCF40D8AB369C1B77D4502B">
    <w:name w:val="26264A064FCF40D8AB369C1B77D4502B"/>
    <w:rsid w:val="00155C2C"/>
    <w:pPr>
      <w:spacing w:after="160" w:line="259" w:lineRule="auto"/>
    </w:pPr>
  </w:style>
  <w:style w:type="paragraph" w:customStyle="1" w:styleId="FE8463D9B17F452C938EC95AC3CD5799">
    <w:name w:val="FE8463D9B17F452C938EC95AC3CD5799"/>
    <w:rsid w:val="00155C2C"/>
    <w:pPr>
      <w:spacing w:after="160" w:line="259" w:lineRule="auto"/>
    </w:pPr>
  </w:style>
  <w:style w:type="paragraph" w:customStyle="1" w:styleId="96642E3859F6441CAF9A0EB42CA837CC">
    <w:name w:val="96642E3859F6441CAF9A0EB42CA837CC"/>
    <w:rsid w:val="00155C2C"/>
    <w:pPr>
      <w:spacing w:after="160" w:line="259" w:lineRule="auto"/>
    </w:pPr>
  </w:style>
  <w:style w:type="paragraph" w:customStyle="1" w:styleId="493D13371213455096B5630F951932A2">
    <w:name w:val="493D13371213455096B5630F951932A2"/>
    <w:rsid w:val="00155C2C"/>
    <w:pPr>
      <w:spacing w:after="160" w:line="259" w:lineRule="auto"/>
    </w:pPr>
  </w:style>
  <w:style w:type="paragraph" w:customStyle="1" w:styleId="844D3DABC31F4DE9B72302FFC72B2F9D">
    <w:name w:val="844D3DABC31F4DE9B72302FFC72B2F9D"/>
    <w:rsid w:val="00155C2C"/>
    <w:pPr>
      <w:spacing w:after="160" w:line="259" w:lineRule="auto"/>
    </w:pPr>
  </w:style>
  <w:style w:type="paragraph" w:customStyle="1" w:styleId="343A672931E4467EBC13C3AE1158FF6A">
    <w:name w:val="343A672931E4467EBC13C3AE1158FF6A"/>
    <w:rsid w:val="00155C2C"/>
    <w:pPr>
      <w:spacing w:after="160" w:line="259" w:lineRule="auto"/>
    </w:pPr>
  </w:style>
  <w:style w:type="paragraph" w:customStyle="1" w:styleId="85FE6AA53DEE40D58B905B591700B75B">
    <w:name w:val="85FE6AA53DEE40D58B905B591700B75B"/>
    <w:rsid w:val="00155C2C"/>
    <w:pPr>
      <w:spacing w:after="160" w:line="259" w:lineRule="auto"/>
    </w:pPr>
  </w:style>
  <w:style w:type="paragraph" w:customStyle="1" w:styleId="8C472E652D1D41A1897EDA50CE9F34AF">
    <w:name w:val="8C472E652D1D41A1897EDA50CE9F34AF"/>
    <w:rsid w:val="00155C2C"/>
    <w:pPr>
      <w:spacing w:after="160" w:line="259" w:lineRule="auto"/>
    </w:pPr>
  </w:style>
  <w:style w:type="paragraph" w:customStyle="1" w:styleId="1A9AE8BCEB0242059F220094A875C7DA">
    <w:name w:val="1A9AE8BCEB0242059F220094A875C7DA"/>
    <w:rsid w:val="00155C2C"/>
    <w:pPr>
      <w:spacing w:after="160" w:line="259" w:lineRule="auto"/>
    </w:pPr>
  </w:style>
  <w:style w:type="paragraph" w:customStyle="1" w:styleId="8C94AE23C23340889FDBE92BCDB4FAEA">
    <w:name w:val="8C94AE23C23340889FDBE92BCDB4FAEA"/>
    <w:rsid w:val="00155C2C"/>
    <w:pPr>
      <w:spacing w:after="160" w:line="259" w:lineRule="auto"/>
    </w:pPr>
  </w:style>
  <w:style w:type="paragraph" w:customStyle="1" w:styleId="6050D8CFC76841CFABC9FBFBB75106F8">
    <w:name w:val="6050D8CFC76841CFABC9FBFBB75106F8"/>
    <w:rsid w:val="00155C2C"/>
    <w:pPr>
      <w:spacing w:after="160" w:line="259" w:lineRule="auto"/>
    </w:pPr>
  </w:style>
  <w:style w:type="paragraph" w:customStyle="1" w:styleId="1A388657E554480C97F83937005D1BD4">
    <w:name w:val="1A388657E554480C97F83937005D1BD4"/>
    <w:rsid w:val="00155C2C"/>
    <w:pPr>
      <w:spacing w:after="160" w:line="259" w:lineRule="auto"/>
    </w:pPr>
  </w:style>
  <w:style w:type="paragraph" w:customStyle="1" w:styleId="91A51DEDFA8B40E2BC19FE383F059E42">
    <w:name w:val="91A51DEDFA8B40E2BC19FE383F059E42"/>
    <w:rsid w:val="00155C2C"/>
    <w:pPr>
      <w:spacing w:after="160" w:line="259" w:lineRule="auto"/>
    </w:pPr>
  </w:style>
  <w:style w:type="paragraph" w:customStyle="1" w:styleId="E0177D00D1954B40BB4C4FFE009E944F">
    <w:name w:val="E0177D00D1954B40BB4C4FFE009E944F"/>
    <w:rsid w:val="00155C2C"/>
    <w:pPr>
      <w:spacing w:after="160" w:line="259" w:lineRule="auto"/>
    </w:pPr>
  </w:style>
  <w:style w:type="paragraph" w:customStyle="1" w:styleId="E23E8AC305D54B8BA83898849E888E20">
    <w:name w:val="E23E8AC305D54B8BA83898849E888E20"/>
    <w:rsid w:val="00155C2C"/>
    <w:pPr>
      <w:spacing w:after="160" w:line="259" w:lineRule="auto"/>
    </w:pPr>
  </w:style>
  <w:style w:type="paragraph" w:customStyle="1" w:styleId="E5FA0D33C13E42B294D1B2D1DD3322D8">
    <w:name w:val="E5FA0D33C13E42B294D1B2D1DD3322D8"/>
    <w:rsid w:val="00B4410F"/>
    <w:pPr>
      <w:spacing w:after="160" w:line="259" w:lineRule="auto"/>
    </w:pPr>
  </w:style>
  <w:style w:type="paragraph" w:customStyle="1" w:styleId="173EBC5D7A044FB7890AF39DC7581891">
    <w:name w:val="173EBC5D7A044FB7890AF39DC7581891"/>
    <w:rsid w:val="00B4410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24</TotalTime>
  <Pages>3</Pages>
  <Words>871</Words>
  <Characters>4791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20</cp:revision>
  <cp:lastPrinted>2026-02-09T15:38:00Z</cp:lastPrinted>
  <dcterms:created xsi:type="dcterms:W3CDTF">2026-07-13T14:51:00Z</dcterms:created>
  <dcterms:modified xsi:type="dcterms:W3CDTF">2026-07-14T13:28:00Z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