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37A6928B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</w:t>
      </w:r>
      <w:r w:rsidR="00DE0E29">
        <w:rPr>
          <w:rFonts w:ascii="Mulish" w:hAnsi="Mulish"/>
        </w:rPr>
        <w:t xml:space="preserve">el Consorcio Universitario del Centro Asociado a la UNED </w:t>
      </w:r>
      <w:r w:rsidR="00305EB0">
        <w:rPr>
          <w:rFonts w:ascii="Mulish" w:hAnsi="Mulish"/>
        </w:rPr>
        <w:t>en Tudela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DE0E29" w:rsidRPr="00DE0E29">
          <w:rPr>
            <w:rStyle w:val="Hipervnculo"/>
            <w:rFonts w:ascii="Mulish" w:hAnsi="Mulish"/>
          </w:rPr>
          <w:t>mayo de 2025</w:t>
        </w:r>
      </w:hyperlink>
      <w:r w:rsidR="00DE0E29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 xml:space="preserve">el Consejo ha incluido a </w:t>
      </w:r>
      <w:r w:rsidR="00DE0E29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en su </w:t>
      </w:r>
      <w:hyperlink r:id="rId17" w:history="1">
        <w:r w:rsidRPr="00DE0E29">
          <w:rPr>
            <w:rStyle w:val="Hipervnculo"/>
            <w:rFonts w:ascii="Mulish" w:hAnsi="Mulish"/>
          </w:rPr>
          <w:t>Plan de Evaluación 2</w:t>
        </w:r>
        <w:r w:rsidR="00DE0E29" w:rsidRPr="00DE0E29">
          <w:rPr>
            <w:rStyle w:val="Hipervnculo"/>
            <w:rFonts w:ascii="Mulish" w:hAnsi="Mulish"/>
          </w:rPr>
          <w:t>026</w:t>
        </w:r>
      </w:hyperlink>
      <w:r w:rsidR="00DE0E29" w:rsidRPr="00DE0E29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2"/>
        <w:gridCol w:w="6864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00B50C94" w:rsidR="00B628C5" w:rsidRPr="00296787" w:rsidRDefault="00DE0E29" w:rsidP="00DE0E29">
            <w:pPr>
              <w:jc w:val="both"/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 xml:space="preserve">Consorcio Universitario del Centro Asociado a la UNED </w:t>
            </w:r>
            <w:r w:rsidR="00305EB0">
              <w:rPr>
                <w:rFonts w:ascii="Mulish" w:hAnsi="Mulish"/>
                <w:sz w:val="24"/>
              </w:rPr>
              <w:t>en Tudela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20D2A46E" w:rsidR="00B628C5" w:rsidRPr="00296787" w:rsidRDefault="00DE0E29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30/03/2026</w:t>
            </w:r>
          </w:p>
          <w:p w14:paraId="5DEB5371" w14:textId="0522C09F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0F6BF6">
              <w:rPr>
                <w:rFonts w:ascii="Mulish" w:hAnsi="Mulish"/>
                <w:sz w:val="24"/>
              </w:rPr>
              <w:t>11/06/2026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54470DE6" w:rsidR="00DE0E29" w:rsidRPr="00296787" w:rsidRDefault="0035440A" w:rsidP="00DE0E29">
            <w:pPr>
              <w:rPr>
                <w:rFonts w:ascii="Mulish" w:hAnsi="Mulish"/>
                <w:sz w:val="24"/>
              </w:rPr>
            </w:pPr>
            <w:hyperlink r:id="rId18" w:history="1">
              <w:r w:rsidR="00305EB0" w:rsidRPr="00305EB0">
                <w:rPr>
                  <w:rStyle w:val="Hipervnculo"/>
                  <w:rFonts w:ascii="Mulish" w:hAnsi="Mulish"/>
                  <w:sz w:val="24"/>
                </w:rPr>
                <w:t>https://www.unedtudela.es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35440A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0011EB5D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06A77E70" w:rsidR="00AF751D" w:rsidRPr="00DF05BD" w:rsidRDefault="0035440A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E0E2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F79DA6A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2B0873D5" w:rsidR="00AF751D" w:rsidRPr="00DF05BD" w:rsidRDefault="0035440A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E0E2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22A504DC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15AA7DBA" w:rsidR="00AF751D" w:rsidRPr="00DF05BD" w:rsidRDefault="0035440A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05EB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4260FE77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543D01ED" w:rsidR="00AF751D" w:rsidRPr="00DF05BD" w:rsidRDefault="0035440A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05EB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59E4FAD1" w:rsidR="00DF05BD" w:rsidRPr="00DF05BD" w:rsidRDefault="00305EB0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22A82519" w:rsidR="00DF05BD" w:rsidRPr="00DF05BD" w:rsidRDefault="0035440A" w:rsidP="00ED123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05EB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05AF58EE" w:rsidR="00DF05BD" w:rsidRPr="00DF05BD" w:rsidRDefault="006063C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E0BC8CF" w:rsidR="00DF05BD" w:rsidRPr="00DF05BD" w:rsidRDefault="0035440A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63C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1B010D19" w:rsidR="00DF05BD" w:rsidRPr="00DF05BD" w:rsidRDefault="006063C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0063C635" w:rsidR="00DF05BD" w:rsidRPr="00DF05BD" w:rsidRDefault="0035440A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63C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7F908997" w:rsidR="00DF05BD" w:rsidRPr="00DF05BD" w:rsidRDefault="00305EB0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7CB74E59" w:rsidR="00DF05BD" w:rsidRPr="00DF05BD" w:rsidRDefault="0035440A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50F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850F6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0850F6" w:rsidRPr="00296787" w:rsidRDefault="000850F6" w:rsidP="000850F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0850F6" w:rsidRPr="00296787" w:rsidRDefault="000850F6" w:rsidP="000850F6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340545280"/>
            <w:placeholder>
              <w:docPart w:val="A67DA7AB6B1F419D8575C95D56B3F1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03F617CF" w:rsidR="000850F6" w:rsidRPr="00DF05BD" w:rsidRDefault="000850F6" w:rsidP="000850F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4EBAAC84" w:rsidR="000850F6" w:rsidRPr="00DF05BD" w:rsidRDefault="0035440A" w:rsidP="000850F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81258078"/>
                <w:placeholder>
                  <w:docPart w:val="20475B3AE9BB401ABD240CABFAFD007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50F6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850F6">
              <w:rPr>
                <w:szCs w:val="18"/>
              </w:rPr>
              <w:t xml:space="preserve">. </w:t>
            </w:r>
            <w:r w:rsidR="000850F6">
              <w:rPr>
                <w:rFonts w:ascii="Mulish" w:hAnsi="Mulish"/>
                <w:sz w:val="18"/>
                <w:szCs w:val="18"/>
              </w:rPr>
              <w:t>No se publica en formato reutilizable</w:t>
            </w:r>
            <w:r w:rsidR="000850F6" w:rsidRPr="006063C1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275EF156" w:rsidR="00DF05BD" w:rsidRPr="00DF05BD" w:rsidRDefault="006063C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7F82A729" w:rsidR="00DF05BD" w:rsidRPr="00DF05BD" w:rsidRDefault="0035440A" w:rsidP="006063C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63C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5F65029A" w:rsidR="00DF05BD" w:rsidRPr="00DF05BD" w:rsidRDefault="00305EB0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15A0A7C4" w:rsidR="00DF05BD" w:rsidRPr="00DF05BD" w:rsidRDefault="0035440A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50F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463998A5" w:rsidR="00DF05BD" w:rsidRPr="00DF05BD" w:rsidRDefault="00305EB0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7DE38DA4" w:rsidR="00DF05BD" w:rsidRPr="00DF05BD" w:rsidRDefault="0035440A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205C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4205C1" w:rsidRPr="004E6975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4205C1" w:rsidRPr="00296787" w:rsidRDefault="004205C1" w:rsidP="004205C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4205C1" w:rsidRDefault="004205C1" w:rsidP="004205C1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20783869"/>
            <w:placeholder>
              <w:docPart w:val="4A53B87066F640619B616D35E3CDFE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175B6AA4" w:rsidR="004205C1" w:rsidRPr="00DF05BD" w:rsidRDefault="004205C1" w:rsidP="004205C1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19ECB062" w:rsidR="004205C1" w:rsidRPr="004E6975" w:rsidRDefault="0035440A" w:rsidP="004E6975">
            <w:pPr>
              <w:jc w:val="both"/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1886600134"/>
                <w:placeholder>
                  <w:docPart w:val="4C26BB7FA27A4666B802560FC3BE292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4205C1" w:rsidRPr="004E6975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  <w:r w:rsidR="004205C1" w:rsidRPr="004E6975">
              <w:rPr>
                <w:rFonts w:ascii="Mulish" w:hAnsi="Mulish"/>
                <w:sz w:val="18"/>
                <w:szCs w:val="18"/>
              </w:rPr>
              <w:t xml:space="preserve">. </w:t>
            </w:r>
            <w:r>
              <w:rPr>
                <w:rFonts w:ascii="Mulish" w:hAnsi="Mulish"/>
                <w:sz w:val="18"/>
                <w:szCs w:val="18"/>
              </w:rPr>
              <w:t>Se publica en formato no reutilizable.</w:t>
            </w:r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34F4962C" w:rsidR="00DF05BD" w:rsidRPr="00DF05BD" w:rsidRDefault="00305EB0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02349AE0" w:rsidR="00DF05BD" w:rsidRPr="00DF05BD" w:rsidRDefault="0035440A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765F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9BF79D5" w:rsidR="00DF05BD" w:rsidRPr="00DF05BD" w:rsidRDefault="002A277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600B9FAB" w:rsidR="00DF05BD" w:rsidRPr="00DF05BD" w:rsidRDefault="0035440A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A277F">
              <w:rPr>
                <w:szCs w:val="18"/>
              </w:rPr>
              <w:t xml:space="preserve">. </w:t>
            </w:r>
            <w:r w:rsidR="002A277F" w:rsidRPr="002A277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2A277F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2A277F" w:rsidRPr="00296787" w:rsidRDefault="002A277F" w:rsidP="002A277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2A277F" w:rsidRDefault="002A277F" w:rsidP="002A277F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7150255"/>
            <w:placeholder>
              <w:docPart w:val="75433C12908B4462859B25A54C43B6A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02A70341" w:rsidR="002A277F" w:rsidRPr="00DF05BD" w:rsidRDefault="002A277F" w:rsidP="002A277F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12085F05" w:rsidR="002A277F" w:rsidRPr="00DF05BD" w:rsidRDefault="0035440A" w:rsidP="002A277F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0703960"/>
                <w:placeholder>
                  <w:docPart w:val="F1DE56F54DF14B3F962463CC066A57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A277F">
              <w:rPr>
                <w:szCs w:val="18"/>
              </w:rPr>
              <w:t xml:space="preserve">. </w:t>
            </w:r>
            <w:r w:rsidR="002A277F" w:rsidRPr="002A277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4765FF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4765FF" w:rsidRPr="00296787" w:rsidRDefault="004765FF" w:rsidP="004765F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4765FF" w:rsidRPr="00296787" w:rsidRDefault="004765FF" w:rsidP="004765F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650043277"/>
            <w:placeholder>
              <w:docPart w:val="1386D63CF29F49AAB6124FB653FB903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23D2A8A0" w:rsidR="004765FF" w:rsidRPr="00DF05BD" w:rsidRDefault="004765FF" w:rsidP="004765F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2362BF18" w:rsidR="004765FF" w:rsidRPr="00DF05BD" w:rsidRDefault="0035440A" w:rsidP="004765F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700398372"/>
                <w:placeholder>
                  <w:docPart w:val="1244A09903CF41E59AC983102D0FDF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765F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4765FF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4765FF" w:rsidRPr="00296787" w:rsidRDefault="004765FF" w:rsidP="004765F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4765FF" w:rsidRPr="00296787" w:rsidRDefault="004765FF" w:rsidP="004765F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21431936"/>
            <w:placeholder>
              <w:docPart w:val="5283FFF3ADBD4C89A2D92BB05F5AB17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318ABAA7" w:rsidR="004765FF" w:rsidRPr="00DF05BD" w:rsidRDefault="004765FF" w:rsidP="004765F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1D52328E" w:rsidR="004765FF" w:rsidRPr="00DF05BD" w:rsidRDefault="0035440A" w:rsidP="004765F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854397039"/>
                <w:placeholder>
                  <w:docPart w:val="280AF5E1A1674E6FB7BC5386469F576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765F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4765FF">
              <w:rPr>
                <w:szCs w:val="18"/>
              </w:rPr>
              <w:t xml:space="preserve">. </w:t>
            </w:r>
            <w:r w:rsidR="004765FF" w:rsidRPr="00604209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416B99FF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613AF58D" w:rsidR="00DF05BD" w:rsidRPr="00DF05BD" w:rsidRDefault="0035440A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04209">
              <w:rPr>
                <w:szCs w:val="18"/>
              </w:rPr>
              <w:t xml:space="preserve">. </w:t>
            </w:r>
            <w:r w:rsidR="00604209" w:rsidRPr="00604209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015090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015090" w:rsidRPr="00296787" w:rsidRDefault="00015090" w:rsidP="0001509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015090" w:rsidRPr="00296787" w:rsidRDefault="00015090" w:rsidP="0001509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3891329"/>
            <w:placeholder>
              <w:docPart w:val="08B39B0C6EAD42578B1A415547EEE94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555BAD28" w:rsidR="00015090" w:rsidRPr="00DF05BD" w:rsidRDefault="00015090" w:rsidP="0001509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0CA1FFE2" w:rsidR="00015090" w:rsidRPr="00DF05BD" w:rsidRDefault="0035440A" w:rsidP="0001509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86797829"/>
                <w:placeholder>
                  <w:docPart w:val="26264A064FCF40D8AB369C1B77D450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4371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15090">
              <w:rPr>
                <w:szCs w:val="18"/>
              </w:rPr>
              <w:t xml:space="preserve">. </w:t>
            </w:r>
            <w:r w:rsidR="00015090" w:rsidRPr="00015090">
              <w:rPr>
                <w:rFonts w:ascii="Mulish" w:hAnsi="Mulish"/>
                <w:sz w:val="18"/>
                <w:szCs w:val="18"/>
              </w:rPr>
              <w:t>Datos de 2024</w:t>
            </w:r>
          </w:p>
        </w:tc>
      </w:tr>
      <w:tr w:rsidR="00015090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015090" w:rsidRPr="00296787" w:rsidRDefault="00015090" w:rsidP="0001509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015090" w:rsidRPr="00296787" w:rsidRDefault="00015090" w:rsidP="0001509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74842346"/>
            <w:placeholder>
              <w:docPart w:val="FE8463D9B17F452C938EC95AC3CD579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625F75AF" w:rsidR="00015090" w:rsidRPr="00DF05BD" w:rsidRDefault="00015090" w:rsidP="0001509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2B2D163F" w:rsidR="00015090" w:rsidRPr="00DF05BD" w:rsidRDefault="0035440A" w:rsidP="0001509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711491131"/>
                <w:placeholder>
                  <w:docPart w:val="96642E3859F6441CAF9A0EB42CA837C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4371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15090">
              <w:rPr>
                <w:szCs w:val="18"/>
              </w:rPr>
              <w:t xml:space="preserve">. </w:t>
            </w:r>
            <w:r w:rsidR="00015090" w:rsidRPr="00015090">
              <w:rPr>
                <w:rFonts w:ascii="Mulish" w:hAnsi="Mulish"/>
                <w:sz w:val="18"/>
                <w:szCs w:val="18"/>
              </w:rPr>
              <w:t>Datos de 2024</w:t>
            </w:r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6000BA06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108E4913" w:rsidR="00DF05BD" w:rsidRPr="00DF05BD" w:rsidRDefault="0035440A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58537C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58537C" w:rsidRPr="00296787" w:rsidRDefault="0058537C" w:rsidP="0058537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58537C" w:rsidRPr="00296787" w:rsidRDefault="0058537C" w:rsidP="0058537C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399242443"/>
            <w:placeholder>
              <w:docPart w:val="92B3A9591F784F4CB5CEB819A77FB2F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2BF32A77" w:rsidR="0058537C" w:rsidRPr="00DF05BD" w:rsidRDefault="0058537C" w:rsidP="0058537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04309327" w:rsidR="0058537C" w:rsidRPr="00DF05BD" w:rsidRDefault="0035440A" w:rsidP="0058537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640888323"/>
                <w:placeholder>
                  <w:docPart w:val="34F6E130FD92400AA562F8491354E8B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75AE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58537C">
              <w:rPr>
                <w:szCs w:val="18"/>
              </w:rPr>
              <w:t xml:space="preserve">. </w:t>
            </w:r>
            <w:r w:rsidR="00015090" w:rsidRPr="00015090">
              <w:rPr>
                <w:rFonts w:ascii="Mulish" w:hAnsi="Mulish"/>
                <w:sz w:val="18"/>
                <w:szCs w:val="18"/>
              </w:rPr>
              <w:t>Los últimos datos son de 2024 y no recogen todos los aspectos que estipula la LTAIBG</w:t>
            </w:r>
            <w:r w:rsidR="0058537C" w:rsidRPr="0058537C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CB2C11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CB2C11" w:rsidRPr="00296787" w:rsidRDefault="00CB2C11" w:rsidP="00CB2C1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6137875D" w:rsidR="00CB2C11" w:rsidRPr="00296787" w:rsidRDefault="00CB2C11" w:rsidP="00CB2C11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 y encargos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32536350"/>
            <w:placeholder>
              <w:docPart w:val="493D13371213455096B5630F951932A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55929D3E" w:rsidR="00CB2C11" w:rsidRPr="00DF05BD" w:rsidRDefault="00CB2C11" w:rsidP="00CB2C11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2D225754" w:rsidR="00CB2C11" w:rsidRPr="00DF05BD" w:rsidRDefault="0035440A" w:rsidP="00CB2C11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726996506"/>
                <w:placeholder>
                  <w:docPart w:val="844D3DABC31F4DE9B72302FFC72B2F9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75AE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CB2C11">
              <w:rPr>
                <w:szCs w:val="18"/>
              </w:rPr>
              <w:t xml:space="preserve">. </w:t>
            </w:r>
            <w:r w:rsidR="00CB2C11" w:rsidRPr="00015090">
              <w:rPr>
                <w:rFonts w:ascii="Mulish" w:hAnsi="Mulish"/>
                <w:sz w:val="18"/>
                <w:szCs w:val="18"/>
              </w:rPr>
              <w:t>Datos de 2024</w:t>
            </w:r>
          </w:p>
        </w:tc>
      </w:tr>
      <w:tr w:rsidR="00CB2C11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CB2C11" w:rsidRPr="00296787" w:rsidRDefault="00CB2C11" w:rsidP="00CB2C1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CB2C11" w:rsidRDefault="00CB2C11" w:rsidP="00CB2C11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835827386"/>
            <w:placeholder>
              <w:docPart w:val="343A672931E4467EBC13C3AE1158FF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76EF4967" w:rsidR="00CB2C11" w:rsidRPr="00DF05BD" w:rsidRDefault="00CB2C11" w:rsidP="00CB2C11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407A052E" w:rsidR="00CB2C11" w:rsidRPr="00DF05BD" w:rsidRDefault="0035440A" w:rsidP="00CB2C11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70950476"/>
                <w:placeholder>
                  <w:docPart w:val="85FE6AA53DEE40D58B905B591700B75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B2C11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CB2C11">
              <w:rPr>
                <w:szCs w:val="18"/>
              </w:rPr>
              <w:t xml:space="preserve">. </w:t>
            </w:r>
            <w:r w:rsidR="00CB2C11" w:rsidRPr="00CB2C11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751740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751740" w:rsidRPr="00296787" w:rsidRDefault="00751740" w:rsidP="0075174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751740" w:rsidRPr="00296787" w:rsidRDefault="00751740" w:rsidP="0075174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519936885"/>
            <w:placeholder>
              <w:docPart w:val="8C472E652D1D41A1897EDA50CE9F34A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2DFECACA" w:rsidR="00751740" w:rsidRPr="00DF05BD" w:rsidRDefault="00751740" w:rsidP="0075174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60D892F9" w:rsidR="00751740" w:rsidRPr="00DF05BD" w:rsidRDefault="0035440A" w:rsidP="0075174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9910963"/>
                <w:placeholder>
                  <w:docPart w:val="1A9AE8BCEB0242059F220094A875C7D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51740">
                  <w:rPr>
                    <w:rStyle w:val="Estilo6"/>
                    <w:szCs w:val="18"/>
                  </w:rPr>
                  <w:t>No</w:t>
                </w:r>
              </w:sdtContent>
            </w:sdt>
            <w:r w:rsidR="00751740">
              <w:rPr>
                <w:szCs w:val="18"/>
              </w:rPr>
              <w:t xml:space="preserve">. </w:t>
            </w:r>
            <w:r w:rsidR="00751740" w:rsidRPr="00751740">
              <w:rPr>
                <w:rFonts w:ascii="Mulish" w:hAnsi="Mulish"/>
                <w:sz w:val="18"/>
                <w:szCs w:val="18"/>
              </w:rPr>
              <w:t>No se publica información sobre las subvenciones concedidas a terceros</w:t>
            </w:r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5A28F02C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7849EC8E" w:rsidR="00DF05BD" w:rsidRPr="00DF05BD" w:rsidRDefault="0035440A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24726519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58830E18" w:rsidR="00DF05BD" w:rsidRPr="00DF05BD" w:rsidRDefault="0035440A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1371A58E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236605F8" w:rsidR="00DF05BD" w:rsidRPr="00DF05BD" w:rsidRDefault="0035440A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5174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4941A1A3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6F4F82DB" w:rsidR="00DF05BD" w:rsidRPr="00DF05BD" w:rsidRDefault="0035440A" w:rsidP="00C97E75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C97E75">
              <w:rPr>
                <w:szCs w:val="18"/>
              </w:rPr>
              <w:t xml:space="preserve">. </w:t>
            </w:r>
            <w:r w:rsidR="00C97E75" w:rsidRPr="00C97E75">
              <w:rPr>
                <w:rFonts w:ascii="Mulish" w:hAnsi="Mulish"/>
                <w:sz w:val="18"/>
                <w:szCs w:val="18"/>
              </w:rPr>
              <w:t xml:space="preserve">Se publica </w:t>
            </w:r>
            <w:r w:rsidR="00751740">
              <w:rPr>
                <w:rFonts w:ascii="Mulish" w:hAnsi="Mulish"/>
                <w:sz w:val="18"/>
                <w:szCs w:val="18"/>
              </w:rPr>
              <w:t>una tabla salarial que no es fácilmente entendible para un ciudadano.</w:t>
            </w:r>
          </w:p>
        </w:tc>
      </w:tr>
      <w:tr w:rsidR="00751740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751740" w:rsidRPr="00296787" w:rsidRDefault="00751740" w:rsidP="0075174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751740" w:rsidRPr="00296787" w:rsidRDefault="00751740" w:rsidP="00751740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05882701"/>
            <w:placeholder>
              <w:docPart w:val="8C94AE23C23340889FDBE92BCDB4FAE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63561E21" w:rsidR="00751740" w:rsidRPr="00DF05BD" w:rsidRDefault="00751740" w:rsidP="0075174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1E2E0CE1" w:rsidR="00751740" w:rsidRPr="00DF05BD" w:rsidRDefault="0035440A" w:rsidP="0075174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28136077"/>
                <w:placeholder>
                  <w:docPart w:val="6050D8CFC76841CFABC9FBFBB75106F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5174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51740">
              <w:rPr>
                <w:szCs w:val="18"/>
              </w:rPr>
              <w:t xml:space="preserve">. </w:t>
            </w:r>
            <w:r w:rsidR="00751740" w:rsidRPr="00751740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751740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751740" w:rsidRPr="00296787" w:rsidRDefault="00751740" w:rsidP="0075174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751740" w:rsidRPr="00296787" w:rsidRDefault="00751740" w:rsidP="00751740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51590107"/>
            <w:placeholder>
              <w:docPart w:val="1A388657E554480C97F83937005D1BD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4D56762C" w:rsidR="00751740" w:rsidRPr="00DF05BD" w:rsidRDefault="00751740" w:rsidP="0075174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12AE207C" w:rsidR="00751740" w:rsidRPr="00DF05BD" w:rsidRDefault="0035440A" w:rsidP="0075174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013921099"/>
                <w:placeholder>
                  <w:docPart w:val="91A51DEDFA8B40E2BC19FE383F059E4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5174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51740">
              <w:rPr>
                <w:szCs w:val="18"/>
              </w:rPr>
              <w:t xml:space="preserve">. </w:t>
            </w:r>
            <w:r w:rsidR="00751740" w:rsidRPr="00751740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751740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751740" w:rsidRPr="00296787" w:rsidRDefault="00751740" w:rsidP="0075174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751740" w:rsidRPr="00296787" w:rsidRDefault="00751740" w:rsidP="00751740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376085646"/>
            <w:placeholder>
              <w:docPart w:val="E0177D00D1954B40BB4C4FFE009E944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1986F0D2" w:rsidR="00751740" w:rsidRPr="00DF05BD" w:rsidRDefault="00751740" w:rsidP="0075174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55C683E2" w:rsidR="00751740" w:rsidRPr="00DF05BD" w:rsidRDefault="0035440A" w:rsidP="0075174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66946326"/>
                <w:placeholder>
                  <w:docPart w:val="E23E8AC305D54B8BA83898849E888E2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5174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51740">
              <w:rPr>
                <w:szCs w:val="18"/>
              </w:rPr>
              <w:t xml:space="preserve">. </w:t>
            </w:r>
            <w:r w:rsidR="00751740" w:rsidRPr="00751740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5198D15E" w:rsidR="00DF05BD" w:rsidRPr="00DF05BD" w:rsidRDefault="00C97E75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059887F2" w:rsidR="00DF05BD" w:rsidRPr="00DF05BD" w:rsidRDefault="0035440A" w:rsidP="00EA3A9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39F65A9E" w:rsidR="00DF05BD" w:rsidRPr="00DF05BD" w:rsidRDefault="004765FF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451304D9" w:rsidR="00DF05BD" w:rsidRPr="00DF05BD" w:rsidRDefault="0035440A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5174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78D9EEFB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1F003B8D" w:rsidR="00DF05BD" w:rsidRPr="00DF05BD" w:rsidRDefault="0035440A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594B3289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30144802" w:rsidR="00DF05BD" w:rsidRPr="00DF05BD" w:rsidRDefault="0035440A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5B4DB26F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6BBD5750" w:rsidR="00DF05BD" w:rsidRPr="00DF05BD" w:rsidRDefault="0035440A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16AB61C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47029924" w:rsidR="00DF05BD" w:rsidRPr="00DF05BD" w:rsidRDefault="0035440A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4371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8A4371">
              <w:rPr>
                <w:szCs w:val="18"/>
              </w:rPr>
              <w:t xml:space="preserve">. </w:t>
            </w:r>
            <w:r w:rsidR="008A4371" w:rsidRPr="008A4371">
              <w:rPr>
                <w:rFonts w:ascii="Mulish" w:hAnsi="Mulish"/>
                <w:sz w:val="18"/>
                <w:szCs w:val="14"/>
              </w:rPr>
              <w:t>El</w:t>
            </w:r>
            <w:r w:rsidR="008A4371">
              <w:rPr>
                <w:rFonts w:ascii="Mulish" w:hAnsi="Mulish"/>
                <w:sz w:val="18"/>
                <w:szCs w:val="14"/>
              </w:rPr>
              <w:t xml:space="preserve"> </w:t>
            </w:r>
            <w:r w:rsidR="008A4371" w:rsidRPr="008A4371">
              <w:rPr>
                <w:rFonts w:ascii="Mulish" w:hAnsi="Mulish"/>
                <w:sz w:val="18"/>
                <w:szCs w:val="14"/>
              </w:rPr>
              <w:t xml:space="preserve">organigrama </w:t>
            </w:r>
            <w:r w:rsidR="00464CD4">
              <w:rPr>
                <w:rFonts w:ascii="Mulish" w:hAnsi="Mulish"/>
                <w:sz w:val="18"/>
                <w:szCs w:val="14"/>
              </w:rPr>
              <w:t xml:space="preserve">y el grado de cumplimiento de los planes </w:t>
            </w:r>
            <w:r w:rsidR="008A4371" w:rsidRPr="008A4371">
              <w:rPr>
                <w:rFonts w:ascii="Mulish" w:hAnsi="Mulish"/>
                <w:sz w:val="18"/>
                <w:szCs w:val="14"/>
              </w:rPr>
              <w:t>no</w:t>
            </w:r>
            <w:r w:rsidR="008A4371">
              <w:rPr>
                <w:rFonts w:ascii="Mulish" w:hAnsi="Mulish"/>
                <w:sz w:val="18"/>
                <w:szCs w:val="14"/>
              </w:rPr>
              <w:t xml:space="preserve"> está</w:t>
            </w:r>
            <w:r w:rsidR="00464CD4">
              <w:rPr>
                <w:rFonts w:ascii="Mulish" w:hAnsi="Mulish"/>
                <w:sz w:val="18"/>
                <w:szCs w:val="14"/>
              </w:rPr>
              <w:t>n</w:t>
            </w:r>
            <w:r w:rsidR="008A4371">
              <w:rPr>
                <w:rFonts w:ascii="Mulish" w:hAnsi="Mulish"/>
                <w:sz w:val="18"/>
                <w:szCs w:val="14"/>
              </w:rPr>
              <w:t xml:space="preserve"> en formato reutilizable.</w:t>
            </w:r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02C4F529" w:rsidR="00DF05BD" w:rsidRPr="00DF05BD" w:rsidRDefault="00305EB0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2020E550" w:rsidR="00DF05BD" w:rsidRPr="00DF05BD" w:rsidRDefault="0035440A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05EB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sz w:val="18"/>
                <w:szCs w:val="18"/>
              </w:rPr>
              <w:t>Total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0EE47033" w:rsidR="00DF05BD" w:rsidRPr="00DF05BD" w:rsidRDefault="00A46EA9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13</w:t>
            </w:r>
          </w:p>
        </w:tc>
        <w:tc>
          <w:tcPr>
            <w:tcW w:w="2806" w:type="dxa"/>
          </w:tcPr>
          <w:p w14:paraId="3E03AC72" w14:textId="09D804FA" w:rsidR="00DF05BD" w:rsidRPr="00DF05BD" w:rsidRDefault="008A4371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</w:p>
        </w:tc>
      </w:tr>
    </w:tbl>
    <w:p w14:paraId="18F0EC27" w14:textId="0F7E45E1" w:rsidR="00AF751D" w:rsidRDefault="00AF751D" w:rsidP="00B628C5">
      <w:pPr>
        <w:rPr>
          <w:rFonts w:ascii="Mulish" w:hAnsi="Mulish"/>
        </w:rPr>
      </w:pPr>
    </w:p>
    <w:p w14:paraId="7A4B6FEC" w14:textId="77777777" w:rsidR="00464CD4" w:rsidRPr="00296787" w:rsidRDefault="00464CD4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2287CA12" w:rsidR="002A7C57" w:rsidRPr="008A4371" w:rsidRDefault="00A46EA9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8A4371">
              <w:rPr>
                <w:rFonts w:ascii="Mulish" w:hAnsi="Mulish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85" w:type="dxa"/>
          </w:tcPr>
          <w:p w14:paraId="33CF1936" w14:textId="41551DBF" w:rsidR="002A7C57" w:rsidRPr="00B426C4" w:rsidRDefault="0058537C" w:rsidP="00B426C4">
            <w:pPr>
              <w:jc w:val="center"/>
              <w:rPr>
                <w:rFonts w:ascii="Mulish" w:hAnsi="Mulish"/>
                <w:sz w:val="18"/>
                <w:szCs w:val="18"/>
              </w:rPr>
            </w:pPr>
            <w:r w:rsidRPr="008A4371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8A4371" w:rsidRPr="008A4371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C92124" w:rsidRPr="008A4371">
              <w:rPr>
                <w:rFonts w:ascii="Mulish" w:hAnsi="Mulish"/>
                <w:b/>
                <w:bCs/>
                <w:sz w:val="18"/>
                <w:szCs w:val="18"/>
              </w:rPr>
              <w:t xml:space="preserve"> </w:t>
            </w:r>
            <w:r w:rsidR="00C92124">
              <w:rPr>
                <w:rFonts w:ascii="Mulish" w:hAnsi="Mulish"/>
                <w:sz w:val="18"/>
                <w:szCs w:val="18"/>
              </w:rPr>
              <w:t>(</w:t>
            </w:r>
            <w:r w:rsidR="008A4371">
              <w:rPr>
                <w:rFonts w:ascii="Mulish" w:hAnsi="Mulish"/>
                <w:sz w:val="18"/>
                <w:szCs w:val="18"/>
              </w:rPr>
              <w:t>1</w:t>
            </w:r>
            <w:r w:rsidR="00C92124">
              <w:rPr>
                <w:rFonts w:ascii="Mulish" w:hAnsi="Mulish"/>
                <w:sz w:val="18"/>
                <w:szCs w:val="18"/>
              </w:rPr>
              <w:t xml:space="preserve"> parcialmente)</w:t>
            </w:r>
          </w:p>
        </w:tc>
        <w:tc>
          <w:tcPr>
            <w:tcW w:w="3486" w:type="dxa"/>
            <w:shd w:val="clear" w:color="auto" w:fill="CB9700"/>
          </w:tcPr>
          <w:p w14:paraId="2B06FB4B" w14:textId="20DD329E" w:rsidR="002A7C57" w:rsidRPr="008A4371" w:rsidRDefault="008A4371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8A4371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</w:tr>
    </w:tbl>
    <w:p w14:paraId="7A93ED4A" w14:textId="3B11B0DD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</w:p>
    <w:p w14:paraId="38882150" w14:textId="44E78842" w:rsidR="0035440A" w:rsidRDefault="0035440A" w:rsidP="0035440A">
      <w:pPr>
        <w:pStyle w:val="Cuerpodelboletn"/>
        <w:rPr>
          <w:rFonts w:ascii="Mulish" w:hAnsi="Mulish"/>
          <w:lang w:bidi="es-ES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21B17F33" w14:textId="77777777" w:rsidR="0035440A" w:rsidRDefault="0035440A" w:rsidP="001E106B">
      <w:pPr>
        <w:pStyle w:val="Cuerpodelboletn"/>
        <w:rPr>
          <w:rFonts w:ascii="Mulish" w:hAnsi="Mulish"/>
          <w:lang w:bidi="es-E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35440A" w:rsidRPr="0035440A" w14:paraId="2F98A903" w14:textId="77777777" w:rsidTr="0035440A">
        <w:trPr>
          <w:trHeight w:val="1245"/>
        </w:trPr>
        <w:tc>
          <w:tcPr>
            <w:tcW w:w="167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11A4BA36" w14:textId="77777777" w:rsidR="0035440A" w:rsidRPr="0035440A" w:rsidRDefault="0035440A" w:rsidP="0035440A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35440A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7885F43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5BB8FA4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7825B9F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F01C2D1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19BC6E2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029A8CA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93D1B50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84D7BF1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35440A" w:rsidRPr="0035440A" w14:paraId="6B95A124" w14:textId="77777777" w:rsidTr="0035440A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E98B77A" w14:textId="77777777" w:rsidR="0035440A" w:rsidRPr="0035440A" w:rsidRDefault="0035440A" w:rsidP="0035440A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3C37F91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E0192A6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D63D441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9D2954E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EB6CD6B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5F353EB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2E7343C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ACBE825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97,1</w:t>
            </w:r>
          </w:p>
        </w:tc>
      </w:tr>
      <w:tr w:rsidR="0035440A" w:rsidRPr="0035440A" w14:paraId="65306518" w14:textId="77777777" w:rsidTr="0035440A">
        <w:trPr>
          <w:trHeight w:val="45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653C9C7" w14:textId="77777777" w:rsidR="0035440A" w:rsidRPr="0035440A" w:rsidRDefault="0035440A" w:rsidP="0035440A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770C01E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B871D28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97674B5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067E9E5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D84BB20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80B98A8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FEC63A8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AB82355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35440A" w:rsidRPr="0035440A" w14:paraId="2B0D4D39" w14:textId="77777777" w:rsidTr="0035440A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CA3352B" w14:textId="77777777" w:rsidR="0035440A" w:rsidRPr="0035440A" w:rsidRDefault="0035440A" w:rsidP="0035440A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C3B783A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87,5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0803F75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70,8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30F450C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87,5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BD89328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70,8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E924F68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87,5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DFD1582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79,2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12EF611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87,5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1A2BBDA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81,5</w:t>
            </w:r>
          </w:p>
        </w:tc>
      </w:tr>
      <w:tr w:rsidR="0035440A" w:rsidRPr="0035440A" w14:paraId="4CBE5459" w14:textId="77777777" w:rsidTr="0035440A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85851EF" w14:textId="77777777" w:rsidR="0035440A" w:rsidRPr="0035440A" w:rsidRDefault="0035440A" w:rsidP="0035440A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F4C0994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3183EBF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42BDFE8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2399BCD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71ADD1E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CA192FB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D905ACE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5F896CF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35440A" w:rsidRPr="0035440A" w14:paraId="36F55A5A" w14:textId="77777777" w:rsidTr="0035440A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CB6A94F" w14:textId="77777777" w:rsidR="0035440A" w:rsidRPr="0035440A" w:rsidRDefault="0035440A" w:rsidP="0035440A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68A0069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93,5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73E8547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84,8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48BB30E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93,5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E611E1E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84,8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ECD2C74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93,5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02F49E4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80,4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1326AF3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93,5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63DABD1" w14:textId="77777777" w:rsidR="0035440A" w:rsidRPr="0035440A" w:rsidRDefault="0035440A" w:rsidP="0035440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5440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89,8</w:t>
            </w:r>
          </w:p>
        </w:tc>
      </w:tr>
    </w:tbl>
    <w:p w14:paraId="3AC27772" w14:textId="77777777" w:rsidR="0035440A" w:rsidRDefault="0035440A" w:rsidP="001E106B">
      <w:pPr>
        <w:pStyle w:val="Cuerpodelboletn"/>
        <w:rPr>
          <w:rFonts w:ascii="Mulish" w:hAnsi="Mulish"/>
          <w:lang w:bidi="es-ES"/>
        </w:rPr>
      </w:pPr>
    </w:p>
    <w:p w14:paraId="40194B66" w14:textId="31699694" w:rsidR="00C92124" w:rsidRDefault="00C92124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begin"/>
      </w:r>
      <w:r>
        <w:rPr>
          <w:rFonts w:ascii="Mulish" w:hAnsi="Mulish"/>
          <w:lang w:bidi="es-ES"/>
        </w:rPr>
        <w:instrText xml:space="preserve"> LINK Excel.Sheet.12 "C:\\Users\\mariadelcarmen.motos\\Documents\\Trabajo fuera red\\179-CU UNED Tudela\\2026\\179-CU UNED Tudela-2026.xlsx" "Tablas!F2C1:F7C9" \a \f 4 \h </w:instrText>
      </w:r>
      <w:r>
        <w:rPr>
          <w:rFonts w:ascii="Mulish" w:hAnsi="Mulish"/>
          <w:lang w:bidi="es-ES"/>
        </w:rPr>
        <w:fldChar w:fldCharType="separate"/>
      </w:r>
    </w:p>
    <w:p w14:paraId="0D0031AF" w14:textId="40F33AE9" w:rsidR="001E106B" w:rsidRPr="00296787" w:rsidRDefault="00C92124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35440A">
        <w:rPr>
          <w:rFonts w:ascii="Mulish" w:hAnsi="Mulish"/>
          <w:lang w:bidi="es-ES"/>
        </w:rPr>
        <w:t>89,8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615E2026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BB1959">
        <w:rPr>
          <w:rFonts w:ascii="Mulish" w:hAnsi="Mulish"/>
        </w:rPr>
        <w:t>muy positivamen</w:t>
      </w:r>
      <w:r w:rsidR="007F144B" w:rsidRPr="00296787">
        <w:rPr>
          <w:rFonts w:ascii="Mulish" w:hAnsi="Mulish"/>
        </w:rPr>
        <w:t xml:space="preserve">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58537C">
        <w:rPr>
          <w:rFonts w:ascii="Mulish" w:hAnsi="Mulish"/>
        </w:rPr>
        <w:t xml:space="preserve">l Consorcio Universitario del Centro Asociado a la UNED </w:t>
      </w:r>
      <w:r w:rsidR="00BB1959">
        <w:rPr>
          <w:rFonts w:ascii="Mulish" w:hAnsi="Mulish"/>
        </w:rPr>
        <w:t>en Tudela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58537C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incremento de </w:t>
      </w:r>
      <w:r w:rsidR="008A4371">
        <w:rPr>
          <w:rFonts w:ascii="Mulish" w:hAnsi="Mulish"/>
          <w:lang w:bidi="es-ES"/>
        </w:rPr>
        <w:t>3</w:t>
      </w:r>
      <w:r w:rsidR="0035440A">
        <w:rPr>
          <w:rFonts w:ascii="Mulish" w:hAnsi="Mulish"/>
          <w:lang w:bidi="es-ES"/>
        </w:rPr>
        <w:t>6</w:t>
      </w:r>
      <w:r w:rsidR="008A4371">
        <w:rPr>
          <w:rFonts w:ascii="Mulish" w:hAnsi="Mulish"/>
          <w:lang w:bidi="es-ES"/>
        </w:rPr>
        <w:t>,</w:t>
      </w:r>
      <w:r w:rsidR="0035440A">
        <w:rPr>
          <w:rFonts w:ascii="Mulish" w:hAnsi="Mulish"/>
          <w:lang w:bidi="es-ES"/>
        </w:rPr>
        <w:t>2</w:t>
      </w:r>
      <w:r w:rsidR="0058537C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 xml:space="preserve">puntos porcentuales atribuibles a la aplicación de </w:t>
      </w:r>
      <w:r w:rsidR="00464CD4">
        <w:rPr>
          <w:rFonts w:ascii="Mulish" w:hAnsi="Mulish"/>
          <w:lang w:bidi="es-ES"/>
        </w:rPr>
        <w:t xml:space="preserve">trece </w:t>
      </w:r>
      <w:r w:rsidRPr="00296787">
        <w:rPr>
          <w:rFonts w:ascii="Mulish" w:hAnsi="Mulish"/>
          <w:lang w:bidi="es-ES"/>
        </w:rPr>
        <w:t>de las recomendaciones efectuadas en 202</w:t>
      </w:r>
      <w:r w:rsidR="0058537C">
        <w:rPr>
          <w:rFonts w:ascii="Mulish" w:hAnsi="Mulish"/>
          <w:lang w:bidi="es-ES"/>
        </w:rPr>
        <w:t>5</w:t>
      </w:r>
      <w:r w:rsidR="00464CD4">
        <w:rPr>
          <w:rFonts w:ascii="Mulish" w:hAnsi="Mulish"/>
          <w:lang w:bidi="es-ES"/>
        </w:rPr>
        <w:t xml:space="preserve"> y una de ellas de forma parcial (la reutilización).</w:t>
      </w:r>
    </w:p>
    <w:p w14:paraId="28209DFA" w14:textId="4BD8AFD9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persisten los </w:t>
      </w:r>
      <w:r w:rsidR="00BB1959">
        <w:rPr>
          <w:rFonts w:ascii="Mulish" w:hAnsi="Mulish"/>
        </w:rPr>
        <w:t xml:space="preserve">siguientes </w:t>
      </w:r>
      <w:r w:rsidRPr="00296787">
        <w:rPr>
          <w:rFonts w:ascii="Mulish" w:hAnsi="Mulish"/>
        </w:rPr>
        <w:t xml:space="preserve">déficits: </w:t>
      </w: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7101EC9C" w14:textId="28E2DA24" w:rsidR="00102065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21D7520D" w14:textId="5C736E53" w:rsidR="00102065" w:rsidRDefault="00102065" w:rsidP="00102065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42314A3" w14:textId="73044112" w:rsidR="00BB195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 xml:space="preserve">as </w:t>
      </w:r>
      <w:r w:rsidR="00BB1959">
        <w:rPr>
          <w:rFonts w:ascii="Mulish" w:hAnsi="Mulish"/>
        </w:rPr>
        <w:t>subvenciones y ayudas públicas concedidas por el consorcio a terceros, incluyendo el importe, objeto y beneficiarios.</w:t>
      </w:r>
    </w:p>
    <w:p w14:paraId="054145A1" w14:textId="6E3DA5C9" w:rsidR="0035440A" w:rsidRDefault="0035440A" w:rsidP="0035440A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>Las retribuciones deben publicarse íntegras, no por tablas.</w:t>
      </w:r>
    </w:p>
    <w:p w14:paraId="2C53AFF8" w14:textId="77777777" w:rsidR="00464CD4" w:rsidRDefault="001E106B" w:rsidP="0035440A">
      <w:pPr>
        <w:pStyle w:val="Sinespaciado"/>
        <w:spacing w:before="240"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039EBB59" w14:textId="2BB66646" w:rsidR="001E106B" w:rsidRDefault="00BB1959" w:rsidP="00464CD4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>
        <w:rPr>
          <w:rFonts w:ascii="Mulish" w:hAnsi="Mulish"/>
        </w:rPr>
        <w:t xml:space="preserve">El organigrama </w:t>
      </w:r>
      <w:r w:rsidR="00464CD4">
        <w:rPr>
          <w:rFonts w:ascii="Mulish" w:hAnsi="Mulish"/>
        </w:rPr>
        <w:t xml:space="preserve">y el grado de cumplimiento y resultados de los planes y programas </w:t>
      </w:r>
      <w:r>
        <w:rPr>
          <w:rFonts w:ascii="Mulish" w:hAnsi="Mulish"/>
        </w:rPr>
        <w:t>se publica</w:t>
      </w:r>
      <w:r w:rsidR="00464CD4">
        <w:rPr>
          <w:rFonts w:ascii="Mulish" w:hAnsi="Mulish"/>
        </w:rPr>
        <w:t>n</w:t>
      </w:r>
      <w:r>
        <w:rPr>
          <w:rFonts w:ascii="Mulish" w:hAnsi="Mulish"/>
        </w:rPr>
        <w:t xml:space="preserve"> en formato no reutilizable</w:t>
      </w:r>
      <w:r w:rsidR="00464CD4">
        <w:rPr>
          <w:rFonts w:ascii="Mulish" w:hAnsi="Mulish"/>
        </w:rPr>
        <w:t>, no permite copiar y pegar.</w:t>
      </w:r>
    </w:p>
    <w:p w14:paraId="5DB8548C" w14:textId="470C6D67" w:rsidR="00B628C5" w:rsidRDefault="001E106B" w:rsidP="00464CD4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464CD4">
        <w:rPr>
          <w:rFonts w:ascii="Mulish" w:hAnsi="Mulish"/>
        </w:rPr>
        <w:t>junio</w:t>
      </w:r>
      <w:r w:rsidR="00C735A9">
        <w:rPr>
          <w:rFonts w:ascii="Mulish" w:hAnsi="Mulish"/>
        </w:rPr>
        <w:t xml:space="preserve"> de 2026</w:t>
      </w:r>
      <w:bookmarkEnd w:id="5"/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70AD3" w14:textId="77777777" w:rsidR="00724F62" w:rsidRDefault="00724F62" w:rsidP="00F31BC3">
      <w:r>
        <w:separator/>
      </w:r>
    </w:p>
  </w:endnote>
  <w:endnote w:type="continuationSeparator" w:id="0">
    <w:p w14:paraId="44569961" w14:textId="77777777" w:rsidR="00724F62" w:rsidRDefault="00724F62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C/ José Abascal, nº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35440A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Teléfono: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35440A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Teléfono: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2FFAA" w14:textId="77777777" w:rsidR="00724F62" w:rsidRDefault="00724F62" w:rsidP="00F31BC3">
      <w:r>
        <w:separator/>
      </w:r>
    </w:p>
  </w:footnote>
  <w:footnote w:type="continuationSeparator" w:id="0">
    <w:p w14:paraId="7202A0C2" w14:textId="77777777" w:rsidR="00724F62" w:rsidRDefault="00724F62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6FB4FF0" w:rsidR="00307FC9" w:rsidRDefault="0035440A">
    <w:pPr>
      <w:pStyle w:val="Encabezado"/>
    </w:pPr>
    <w:r>
      <w:rPr>
        <w:noProof/>
      </w:rPr>
      <w:pict w14:anchorId="7DAFA9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9" o:spid="_x0000_s2050" type="#_x0000_t136" style="position:absolute;margin-left:0;margin-top:0;width:629.6pt;height:114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13E3C430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440A">
      <w:rPr>
        <w:b/>
        <w:noProof/>
      </w:rPr>
      <w:pict w14:anchorId="7D320C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30" o:spid="_x0000_s2051" type="#_x0000_t136" style="position:absolute;margin-left:0;margin-top:0;width:629.6pt;height:114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18368BAA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  <w:r w:rsidR="0035440A">
      <w:rPr>
        <w:noProof/>
      </w:rPr>
      <w:pict w14:anchorId="2024BF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8" o:spid="_x0000_s2049" type="#_x0000_t136" style="position:absolute;margin-left:0;margin-top:0;width:629.6pt;height:114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47DA9"/>
    <w:multiLevelType w:val="hybridMultilevel"/>
    <w:tmpl w:val="643CBEAA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59" w:hanging="360"/>
      </w:pPr>
    </w:lvl>
    <w:lvl w:ilvl="2" w:tplc="0C0A001B" w:tentative="1">
      <w:start w:val="1"/>
      <w:numFmt w:val="lowerRoman"/>
      <w:lvlText w:val="%3."/>
      <w:lvlJc w:val="right"/>
      <w:pPr>
        <w:ind w:left="2379" w:hanging="180"/>
      </w:pPr>
    </w:lvl>
    <w:lvl w:ilvl="3" w:tplc="0C0A000F" w:tentative="1">
      <w:start w:val="1"/>
      <w:numFmt w:val="decimal"/>
      <w:lvlText w:val="%4."/>
      <w:lvlJc w:val="left"/>
      <w:pPr>
        <w:ind w:left="3099" w:hanging="360"/>
      </w:pPr>
    </w:lvl>
    <w:lvl w:ilvl="4" w:tplc="0C0A0019" w:tentative="1">
      <w:start w:val="1"/>
      <w:numFmt w:val="lowerLetter"/>
      <w:lvlText w:val="%5."/>
      <w:lvlJc w:val="left"/>
      <w:pPr>
        <w:ind w:left="3819" w:hanging="360"/>
      </w:pPr>
    </w:lvl>
    <w:lvl w:ilvl="5" w:tplc="0C0A001B" w:tentative="1">
      <w:start w:val="1"/>
      <w:numFmt w:val="lowerRoman"/>
      <w:lvlText w:val="%6."/>
      <w:lvlJc w:val="right"/>
      <w:pPr>
        <w:ind w:left="4539" w:hanging="180"/>
      </w:pPr>
    </w:lvl>
    <w:lvl w:ilvl="6" w:tplc="0C0A000F" w:tentative="1">
      <w:start w:val="1"/>
      <w:numFmt w:val="decimal"/>
      <w:lvlText w:val="%7."/>
      <w:lvlJc w:val="left"/>
      <w:pPr>
        <w:ind w:left="5259" w:hanging="360"/>
      </w:pPr>
    </w:lvl>
    <w:lvl w:ilvl="7" w:tplc="0C0A0019" w:tentative="1">
      <w:start w:val="1"/>
      <w:numFmt w:val="lowerLetter"/>
      <w:lvlText w:val="%8."/>
      <w:lvlJc w:val="left"/>
      <w:pPr>
        <w:ind w:left="5979" w:hanging="360"/>
      </w:pPr>
    </w:lvl>
    <w:lvl w:ilvl="8" w:tplc="0C0A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11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5"/>
  </w:num>
  <w:num w:numId="10">
    <w:abstractNumId w:val="4"/>
  </w:num>
  <w:num w:numId="11">
    <w:abstractNumId w:val="22"/>
  </w:num>
  <w:num w:numId="12">
    <w:abstractNumId w:val="13"/>
  </w:num>
  <w:num w:numId="13">
    <w:abstractNumId w:val="9"/>
  </w:num>
  <w:num w:numId="14">
    <w:abstractNumId w:val="23"/>
  </w:num>
  <w:num w:numId="15">
    <w:abstractNumId w:val="3"/>
  </w:num>
  <w:num w:numId="16">
    <w:abstractNumId w:val="25"/>
  </w:num>
  <w:num w:numId="17">
    <w:abstractNumId w:val="12"/>
  </w:num>
  <w:num w:numId="18">
    <w:abstractNumId w:val="8"/>
  </w:num>
  <w:num w:numId="19">
    <w:abstractNumId w:val="6"/>
  </w:num>
  <w:num w:numId="20">
    <w:abstractNumId w:val="19"/>
  </w:num>
  <w:num w:numId="21">
    <w:abstractNumId w:val="7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4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5090"/>
    <w:rsid w:val="00016718"/>
    <w:rsid w:val="00021796"/>
    <w:rsid w:val="00032D8A"/>
    <w:rsid w:val="00040AF4"/>
    <w:rsid w:val="00045AFA"/>
    <w:rsid w:val="00045E1E"/>
    <w:rsid w:val="00053A0E"/>
    <w:rsid w:val="0005642F"/>
    <w:rsid w:val="00064DC7"/>
    <w:rsid w:val="00072B7E"/>
    <w:rsid w:val="000775A5"/>
    <w:rsid w:val="0008502E"/>
    <w:rsid w:val="000850F6"/>
    <w:rsid w:val="00085AD5"/>
    <w:rsid w:val="00085C93"/>
    <w:rsid w:val="000A457B"/>
    <w:rsid w:val="000A48E4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0F6BF6"/>
    <w:rsid w:val="00102065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96787"/>
    <w:rsid w:val="002A277F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5EB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440A"/>
    <w:rsid w:val="00355DC0"/>
    <w:rsid w:val="00370D1E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05C1"/>
    <w:rsid w:val="00422B18"/>
    <w:rsid w:val="004311B3"/>
    <w:rsid w:val="004356CC"/>
    <w:rsid w:val="00441770"/>
    <w:rsid w:val="00457B28"/>
    <w:rsid w:val="00464CD4"/>
    <w:rsid w:val="00467FDF"/>
    <w:rsid w:val="004720A5"/>
    <w:rsid w:val="004765FF"/>
    <w:rsid w:val="0047735C"/>
    <w:rsid w:val="004859CC"/>
    <w:rsid w:val="0048761D"/>
    <w:rsid w:val="004A1663"/>
    <w:rsid w:val="004C6440"/>
    <w:rsid w:val="004D2203"/>
    <w:rsid w:val="004D4B3E"/>
    <w:rsid w:val="004D50CC"/>
    <w:rsid w:val="004D7037"/>
    <w:rsid w:val="004E6975"/>
    <w:rsid w:val="004E7B33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8537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4209"/>
    <w:rsid w:val="006063C1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24F62"/>
    <w:rsid w:val="00734D60"/>
    <w:rsid w:val="0073626B"/>
    <w:rsid w:val="007465AA"/>
    <w:rsid w:val="00751740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3446"/>
    <w:rsid w:val="007B5543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4371"/>
    <w:rsid w:val="008A56F3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603FB"/>
    <w:rsid w:val="009654DA"/>
    <w:rsid w:val="00965C69"/>
    <w:rsid w:val="00967865"/>
    <w:rsid w:val="00982299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46EA9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E75AE"/>
    <w:rsid w:val="00AF196B"/>
    <w:rsid w:val="00AF443D"/>
    <w:rsid w:val="00AF5151"/>
    <w:rsid w:val="00AF59FE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1959"/>
    <w:rsid w:val="00BB2529"/>
    <w:rsid w:val="00BB3652"/>
    <w:rsid w:val="00BC61D1"/>
    <w:rsid w:val="00BD18E4"/>
    <w:rsid w:val="00BD1E44"/>
    <w:rsid w:val="00BD2172"/>
    <w:rsid w:val="00BD2842"/>
    <w:rsid w:val="00BE14A0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35A9"/>
    <w:rsid w:val="00C77E48"/>
    <w:rsid w:val="00C91330"/>
    <w:rsid w:val="00C92124"/>
    <w:rsid w:val="00C97E75"/>
    <w:rsid w:val="00CA41DD"/>
    <w:rsid w:val="00CB2C11"/>
    <w:rsid w:val="00CB6837"/>
    <w:rsid w:val="00CC3B31"/>
    <w:rsid w:val="00CC48E8"/>
    <w:rsid w:val="00CD3DE8"/>
    <w:rsid w:val="00CD4A14"/>
    <w:rsid w:val="00CE5534"/>
    <w:rsid w:val="00CF21EB"/>
    <w:rsid w:val="00CF2E7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70570"/>
    <w:rsid w:val="00D77D83"/>
    <w:rsid w:val="00D9090A"/>
    <w:rsid w:val="00D940D6"/>
    <w:rsid w:val="00D96084"/>
    <w:rsid w:val="00DA6660"/>
    <w:rsid w:val="00DC5B52"/>
    <w:rsid w:val="00DD515F"/>
    <w:rsid w:val="00DE0E29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83650"/>
    <w:rsid w:val="00E960E2"/>
    <w:rsid w:val="00EA3A94"/>
    <w:rsid w:val="00EB68A3"/>
    <w:rsid w:val="00EC6A3E"/>
    <w:rsid w:val="00ED123A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DE0E2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E0E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unedtudela.e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6D2460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6D2460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6D2460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6D2460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5433C12908B4462859B25A54C43B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4EF29-8858-462B-8E8E-CEEE4940CC32}"/>
      </w:docPartPr>
      <w:docPartBody>
        <w:p w:rsidR="00155C2C" w:rsidRDefault="00835982" w:rsidP="00835982">
          <w:pPr>
            <w:pStyle w:val="75433C12908B4462859B25A54C43B6A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DE56F54DF14B3F962463CC066A5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B8F25-9571-4483-A137-64C9556BA50E}"/>
      </w:docPartPr>
      <w:docPartBody>
        <w:p w:rsidR="00155C2C" w:rsidRDefault="00835982" w:rsidP="00835982">
          <w:pPr>
            <w:pStyle w:val="F1DE56F54DF14B3F962463CC066A57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2B3A9591F784F4CB5CEB819A77FB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34952-FD56-4F60-ABA3-A3B533718C18}"/>
      </w:docPartPr>
      <w:docPartBody>
        <w:p w:rsidR="00155C2C" w:rsidRDefault="00835982" w:rsidP="00835982">
          <w:pPr>
            <w:pStyle w:val="92B3A9591F784F4CB5CEB819A77FB2F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4F6E130FD92400AA562F8491354E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A83D8-7051-4D4E-B4EC-E5FA42E14779}"/>
      </w:docPartPr>
      <w:docPartBody>
        <w:p w:rsidR="00155C2C" w:rsidRDefault="00835982" w:rsidP="00835982">
          <w:pPr>
            <w:pStyle w:val="34F6E130FD92400AA562F8491354E8B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67DA7AB6B1F419D8575C95D56B3F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1BE44-8E21-4282-A210-BF414DC814B1}"/>
      </w:docPartPr>
      <w:docPartBody>
        <w:p w:rsidR="00CC21D0" w:rsidRDefault="00155C2C" w:rsidP="00155C2C">
          <w:pPr>
            <w:pStyle w:val="A67DA7AB6B1F419D8575C95D56B3F1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0475B3AE9BB401ABD240CABFAFD0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EA25A-4D4C-4280-8223-68D802C26731}"/>
      </w:docPartPr>
      <w:docPartBody>
        <w:p w:rsidR="00CC21D0" w:rsidRDefault="00155C2C" w:rsidP="00155C2C">
          <w:pPr>
            <w:pStyle w:val="20475B3AE9BB401ABD240CABFAFD007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A53B87066F640619B616D35E3CDF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1CB48E-49F5-44BB-9AF6-B781FDDFA075}"/>
      </w:docPartPr>
      <w:docPartBody>
        <w:p w:rsidR="00CC21D0" w:rsidRDefault="00155C2C" w:rsidP="00155C2C">
          <w:pPr>
            <w:pStyle w:val="4A53B87066F640619B616D35E3CDFE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26BB7FA27A4666B802560FC3BE2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3EA8D-1D6C-4000-A219-7D4753D4CCD1}"/>
      </w:docPartPr>
      <w:docPartBody>
        <w:p w:rsidR="00CC21D0" w:rsidRDefault="00155C2C" w:rsidP="00155C2C">
          <w:pPr>
            <w:pStyle w:val="4C26BB7FA27A4666B802560FC3BE292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283FFF3ADBD4C89A2D92BB05F5AB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AB66B-B6CF-4068-9DB0-96DE85FBCB0A}"/>
      </w:docPartPr>
      <w:docPartBody>
        <w:p w:rsidR="00CC21D0" w:rsidRDefault="00155C2C" w:rsidP="00155C2C">
          <w:pPr>
            <w:pStyle w:val="5283FFF3ADBD4C89A2D92BB05F5AB17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0AF5E1A1674E6FB7BC5386469F5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D84E6-14E8-4CD5-891C-95AE44E3E96D}"/>
      </w:docPartPr>
      <w:docPartBody>
        <w:p w:rsidR="00CC21D0" w:rsidRDefault="00155C2C" w:rsidP="00155C2C">
          <w:pPr>
            <w:pStyle w:val="280AF5E1A1674E6FB7BC5386469F576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386D63CF29F49AAB6124FB653FB9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4B597-E0B7-4013-8A6A-45F2221240E3}"/>
      </w:docPartPr>
      <w:docPartBody>
        <w:p w:rsidR="00CC21D0" w:rsidRDefault="00155C2C" w:rsidP="00155C2C">
          <w:pPr>
            <w:pStyle w:val="1386D63CF29F49AAB6124FB653FB903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244A09903CF41E59AC983102D0FD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2885F-C07D-443C-B82A-064FFDC38562}"/>
      </w:docPartPr>
      <w:docPartBody>
        <w:p w:rsidR="00CC21D0" w:rsidRDefault="00155C2C" w:rsidP="00155C2C">
          <w:pPr>
            <w:pStyle w:val="1244A09903CF41E59AC983102D0FDF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B39B0C6EAD42578B1A415547EEE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1201A-9EF9-499C-8C08-211E82DD13FF}"/>
      </w:docPartPr>
      <w:docPartBody>
        <w:p w:rsidR="00CC21D0" w:rsidRDefault="00155C2C" w:rsidP="00155C2C">
          <w:pPr>
            <w:pStyle w:val="08B39B0C6EAD42578B1A415547EEE94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6264A064FCF40D8AB369C1B77D45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059BD-3ED1-431D-9900-758959B90F29}"/>
      </w:docPartPr>
      <w:docPartBody>
        <w:p w:rsidR="00CC21D0" w:rsidRDefault="00155C2C" w:rsidP="00155C2C">
          <w:pPr>
            <w:pStyle w:val="26264A064FCF40D8AB369C1B77D450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E8463D9B17F452C938EC95AC3CD5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26BF5-96D6-4CA8-9D1A-FFDD4B9587B4}"/>
      </w:docPartPr>
      <w:docPartBody>
        <w:p w:rsidR="00CC21D0" w:rsidRDefault="00155C2C" w:rsidP="00155C2C">
          <w:pPr>
            <w:pStyle w:val="FE8463D9B17F452C938EC95AC3CD579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6642E3859F6441CAF9A0EB42CA83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2B2ED-A621-4555-9EE5-B0E03F285681}"/>
      </w:docPartPr>
      <w:docPartBody>
        <w:p w:rsidR="00CC21D0" w:rsidRDefault="00155C2C" w:rsidP="00155C2C">
          <w:pPr>
            <w:pStyle w:val="96642E3859F6441CAF9A0EB42CA837C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93D13371213455096B5630F95193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3E71C-602F-40D2-AA88-4B57AFDA0CDB}"/>
      </w:docPartPr>
      <w:docPartBody>
        <w:p w:rsidR="00CC21D0" w:rsidRDefault="00155C2C" w:rsidP="00155C2C">
          <w:pPr>
            <w:pStyle w:val="493D13371213455096B5630F951932A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44D3DABC31F4DE9B72302FFC72B2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F5A4B-E5C1-4F1D-B0F3-E2B3D188DD8E}"/>
      </w:docPartPr>
      <w:docPartBody>
        <w:p w:rsidR="00CC21D0" w:rsidRDefault="00155C2C" w:rsidP="00155C2C">
          <w:pPr>
            <w:pStyle w:val="844D3DABC31F4DE9B72302FFC72B2F9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43A672931E4467EBC13C3AE1158F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F6203-9280-4A28-AB80-D5D3A70DCAE7}"/>
      </w:docPartPr>
      <w:docPartBody>
        <w:p w:rsidR="00CC21D0" w:rsidRDefault="00155C2C" w:rsidP="00155C2C">
          <w:pPr>
            <w:pStyle w:val="343A672931E4467EBC13C3AE1158FF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5FE6AA53DEE40D58B905B591700B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E4FDC-70B9-4ED2-8D53-E4E7848F14B0}"/>
      </w:docPartPr>
      <w:docPartBody>
        <w:p w:rsidR="00CC21D0" w:rsidRDefault="00155C2C" w:rsidP="00155C2C">
          <w:pPr>
            <w:pStyle w:val="85FE6AA53DEE40D58B905B591700B75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C472E652D1D41A1897EDA50CE9F3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87249-4DBD-40E3-9794-0D5924B6E3BD}"/>
      </w:docPartPr>
      <w:docPartBody>
        <w:p w:rsidR="00CC21D0" w:rsidRDefault="00155C2C" w:rsidP="00155C2C">
          <w:pPr>
            <w:pStyle w:val="8C472E652D1D41A1897EDA50CE9F34A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9AE8BCEB0242059F220094A875C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A5605-08BD-4E1E-A06F-2330D67892A7}"/>
      </w:docPartPr>
      <w:docPartBody>
        <w:p w:rsidR="00CC21D0" w:rsidRDefault="00155C2C" w:rsidP="00155C2C">
          <w:pPr>
            <w:pStyle w:val="1A9AE8BCEB0242059F220094A875C7D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C94AE23C23340889FDBE92BCDB4F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71B54-11F7-4A10-B311-B46FDF0CFC61}"/>
      </w:docPartPr>
      <w:docPartBody>
        <w:p w:rsidR="00CC21D0" w:rsidRDefault="00155C2C" w:rsidP="00155C2C">
          <w:pPr>
            <w:pStyle w:val="8C94AE23C23340889FDBE92BCDB4FA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050D8CFC76841CFABC9FBFBB7510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EDC1B-B568-47A8-86FA-C0E52765C4F9}"/>
      </w:docPartPr>
      <w:docPartBody>
        <w:p w:rsidR="00CC21D0" w:rsidRDefault="00155C2C" w:rsidP="00155C2C">
          <w:pPr>
            <w:pStyle w:val="6050D8CFC76841CFABC9FBFBB75106F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88657E554480C97F83937005D1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3C11D-91F9-4B14-8067-32B7D726D66F}"/>
      </w:docPartPr>
      <w:docPartBody>
        <w:p w:rsidR="00CC21D0" w:rsidRDefault="00155C2C" w:rsidP="00155C2C">
          <w:pPr>
            <w:pStyle w:val="1A388657E554480C97F83937005D1BD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1A51DEDFA8B40E2BC19FE383F059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855CE-1E26-4788-830B-D66853F1F1B7}"/>
      </w:docPartPr>
      <w:docPartBody>
        <w:p w:rsidR="00CC21D0" w:rsidRDefault="00155C2C" w:rsidP="00155C2C">
          <w:pPr>
            <w:pStyle w:val="91A51DEDFA8B40E2BC19FE383F059E4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0177D00D1954B40BB4C4FFE009E9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30958-A385-4F76-A2A5-134711E31FC6}"/>
      </w:docPartPr>
      <w:docPartBody>
        <w:p w:rsidR="00CC21D0" w:rsidRDefault="00155C2C" w:rsidP="00155C2C">
          <w:pPr>
            <w:pStyle w:val="E0177D00D1954B40BB4C4FFE009E944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23E8AC305D54B8BA83898849E888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DC229-9EFB-409E-B932-BA8F2E5A9883}"/>
      </w:docPartPr>
      <w:docPartBody>
        <w:p w:rsidR="00CC21D0" w:rsidRDefault="00155C2C" w:rsidP="00155C2C">
          <w:pPr>
            <w:pStyle w:val="E23E8AC305D54B8BA83898849E888E20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55C2C"/>
    <w:rsid w:val="00173B46"/>
    <w:rsid w:val="001B2525"/>
    <w:rsid w:val="00214E50"/>
    <w:rsid w:val="00240B56"/>
    <w:rsid w:val="00260578"/>
    <w:rsid w:val="00271FF5"/>
    <w:rsid w:val="002B40B0"/>
    <w:rsid w:val="002C5721"/>
    <w:rsid w:val="002D4E94"/>
    <w:rsid w:val="00356E65"/>
    <w:rsid w:val="0038330C"/>
    <w:rsid w:val="003D3D7C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349C4"/>
    <w:rsid w:val="00647467"/>
    <w:rsid w:val="006D1F5D"/>
    <w:rsid w:val="006D2460"/>
    <w:rsid w:val="00705F50"/>
    <w:rsid w:val="00722659"/>
    <w:rsid w:val="00722728"/>
    <w:rsid w:val="0072448F"/>
    <w:rsid w:val="0074478F"/>
    <w:rsid w:val="00787EBD"/>
    <w:rsid w:val="007C3485"/>
    <w:rsid w:val="00810920"/>
    <w:rsid w:val="00835982"/>
    <w:rsid w:val="008E118A"/>
    <w:rsid w:val="008E3188"/>
    <w:rsid w:val="00A036B0"/>
    <w:rsid w:val="00A104A7"/>
    <w:rsid w:val="00AB484A"/>
    <w:rsid w:val="00AD7C28"/>
    <w:rsid w:val="00AE2C03"/>
    <w:rsid w:val="00B103B1"/>
    <w:rsid w:val="00B42024"/>
    <w:rsid w:val="00B6573C"/>
    <w:rsid w:val="00C32372"/>
    <w:rsid w:val="00CC21D0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55C2C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75433C12908B4462859B25A54C43B6A2">
    <w:name w:val="75433C12908B4462859B25A54C43B6A2"/>
    <w:rsid w:val="00835982"/>
    <w:pPr>
      <w:spacing w:after="160" w:line="259" w:lineRule="auto"/>
    </w:pPr>
  </w:style>
  <w:style w:type="paragraph" w:customStyle="1" w:styleId="F1DE56F54DF14B3F962463CC066A5778">
    <w:name w:val="F1DE56F54DF14B3F962463CC066A5778"/>
    <w:rsid w:val="00835982"/>
    <w:pPr>
      <w:spacing w:after="160" w:line="259" w:lineRule="auto"/>
    </w:pPr>
  </w:style>
  <w:style w:type="paragraph" w:customStyle="1" w:styleId="92B3A9591F784F4CB5CEB819A77FB2F0">
    <w:name w:val="92B3A9591F784F4CB5CEB819A77FB2F0"/>
    <w:rsid w:val="00835982"/>
    <w:pPr>
      <w:spacing w:after="160" w:line="259" w:lineRule="auto"/>
    </w:pPr>
  </w:style>
  <w:style w:type="paragraph" w:customStyle="1" w:styleId="34F6E130FD92400AA562F8491354E8BD">
    <w:name w:val="34F6E130FD92400AA562F8491354E8BD"/>
    <w:rsid w:val="00835982"/>
    <w:pPr>
      <w:spacing w:after="160" w:line="259" w:lineRule="auto"/>
    </w:pPr>
  </w:style>
  <w:style w:type="paragraph" w:customStyle="1" w:styleId="A67DA7AB6B1F419D8575C95D56B3F151">
    <w:name w:val="A67DA7AB6B1F419D8575C95D56B3F151"/>
    <w:rsid w:val="00155C2C"/>
    <w:pPr>
      <w:spacing w:after="160" w:line="259" w:lineRule="auto"/>
    </w:pPr>
  </w:style>
  <w:style w:type="paragraph" w:customStyle="1" w:styleId="20475B3AE9BB401ABD240CABFAFD007E">
    <w:name w:val="20475B3AE9BB401ABD240CABFAFD007E"/>
    <w:rsid w:val="00155C2C"/>
    <w:pPr>
      <w:spacing w:after="160" w:line="259" w:lineRule="auto"/>
    </w:pPr>
  </w:style>
  <w:style w:type="paragraph" w:customStyle="1" w:styleId="4A53B87066F640619B616D35E3CDFE91">
    <w:name w:val="4A53B87066F640619B616D35E3CDFE91"/>
    <w:rsid w:val="00155C2C"/>
    <w:pPr>
      <w:spacing w:after="160" w:line="259" w:lineRule="auto"/>
    </w:pPr>
  </w:style>
  <w:style w:type="paragraph" w:customStyle="1" w:styleId="4C26BB7FA27A4666B802560FC3BE2920">
    <w:name w:val="4C26BB7FA27A4666B802560FC3BE2920"/>
    <w:rsid w:val="00155C2C"/>
    <w:pPr>
      <w:spacing w:after="160" w:line="259" w:lineRule="auto"/>
    </w:pPr>
  </w:style>
  <w:style w:type="paragraph" w:customStyle="1" w:styleId="5283FFF3ADBD4C89A2D92BB05F5AB176">
    <w:name w:val="5283FFF3ADBD4C89A2D92BB05F5AB176"/>
    <w:rsid w:val="00155C2C"/>
    <w:pPr>
      <w:spacing w:after="160" w:line="259" w:lineRule="auto"/>
    </w:pPr>
  </w:style>
  <w:style w:type="paragraph" w:customStyle="1" w:styleId="280AF5E1A1674E6FB7BC5386469F5769">
    <w:name w:val="280AF5E1A1674E6FB7BC5386469F5769"/>
    <w:rsid w:val="00155C2C"/>
    <w:pPr>
      <w:spacing w:after="160" w:line="259" w:lineRule="auto"/>
    </w:pPr>
  </w:style>
  <w:style w:type="paragraph" w:customStyle="1" w:styleId="1386D63CF29F49AAB6124FB653FB9034">
    <w:name w:val="1386D63CF29F49AAB6124FB653FB9034"/>
    <w:rsid w:val="00155C2C"/>
    <w:pPr>
      <w:spacing w:after="160" w:line="259" w:lineRule="auto"/>
    </w:pPr>
  </w:style>
  <w:style w:type="paragraph" w:customStyle="1" w:styleId="1244A09903CF41E59AC983102D0FDFAE">
    <w:name w:val="1244A09903CF41E59AC983102D0FDFAE"/>
    <w:rsid w:val="00155C2C"/>
    <w:pPr>
      <w:spacing w:after="160" w:line="259" w:lineRule="auto"/>
    </w:pPr>
  </w:style>
  <w:style w:type="paragraph" w:customStyle="1" w:styleId="08B39B0C6EAD42578B1A415547EEE945">
    <w:name w:val="08B39B0C6EAD42578B1A415547EEE945"/>
    <w:rsid w:val="00155C2C"/>
    <w:pPr>
      <w:spacing w:after="160" w:line="259" w:lineRule="auto"/>
    </w:pPr>
  </w:style>
  <w:style w:type="paragraph" w:customStyle="1" w:styleId="26264A064FCF40D8AB369C1B77D4502B">
    <w:name w:val="26264A064FCF40D8AB369C1B77D4502B"/>
    <w:rsid w:val="00155C2C"/>
    <w:pPr>
      <w:spacing w:after="160" w:line="259" w:lineRule="auto"/>
    </w:pPr>
  </w:style>
  <w:style w:type="paragraph" w:customStyle="1" w:styleId="FE8463D9B17F452C938EC95AC3CD5799">
    <w:name w:val="FE8463D9B17F452C938EC95AC3CD5799"/>
    <w:rsid w:val="00155C2C"/>
    <w:pPr>
      <w:spacing w:after="160" w:line="259" w:lineRule="auto"/>
    </w:pPr>
  </w:style>
  <w:style w:type="paragraph" w:customStyle="1" w:styleId="96642E3859F6441CAF9A0EB42CA837CC">
    <w:name w:val="96642E3859F6441CAF9A0EB42CA837CC"/>
    <w:rsid w:val="00155C2C"/>
    <w:pPr>
      <w:spacing w:after="160" w:line="259" w:lineRule="auto"/>
    </w:pPr>
  </w:style>
  <w:style w:type="paragraph" w:customStyle="1" w:styleId="493D13371213455096B5630F951932A2">
    <w:name w:val="493D13371213455096B5630F951932A2"/>
    <w:rsid w:val="00155C2C"/>
    <w:pPr>
      <w:spacing w:after="160" w:line="259" w:lineRule="auto"/>
    </w:pPr>
  </w:style>
  <w:style w:type="paragraph" w:customStyle="1" w:styleId="844D3DABC31F4DE9B72302FFC72B2F9D">
    <w:name w:val="844D3DABC31F4DE9B72302FFC72B2F9D"/>
    <w:rsid w:val="00155C2C"/>
    <w:pPr>
      <w:spacing w:after="160" w:line="259" w:lineRule="auto"/>
    </w:pPr>
  </w:style>
  <w:style w:type="paragraph" w:customStyle="1" w:styleId="343A672931E4467EBC13C3AE1158FF6A">
    <w:name w:val="343A672931E4467EBC13C3AE1158FF6A"/>
    <w:rsid w:val="00155C2C"/>
    <w:pPr>
      <w:spacing w:after="160" w:line="259" w:lineRule="auto"/>
    </w:pPr>
  </w:style>
  <w:style w:type="paragraph" w:customStyle="1" w:styleId="85FE6AA53DEE40D58B905B591700B75B">
    <w:name w:val="85FE6AA53DEE40D58B905B591700B75B"/>
    <w:rsid w:val="00155C2C"/>
    <w:pPr>
      <w:spacing w:after="160" w:line="259" w:lineRule="auto"/>
    </w:pPr>
  </w:style>
  <w:style w:type="paragraph" w:customStyle="1" w:styleId="8C472E652D1D41A1897EDA50CE9F34AF">
    <w:name w:val="8C472E652D1D41A1897EDA50CE9F34AF"/>
    <w:rsid w:val="00155C2C"/>
    <w:pPr>
      <w:spacing w:after="160" w:line="259" w:lineRule="auto"/>
    </w:pPr>
  </w:style>
  <w:style w:type="paragraph" w:customStyle="1" w:styleId="1A9AE8BCEB0242059F220094A875C7DA">
    <w:name w:val="1A9AE8BCEB0242059F220094A875C7DA"/>
    <w:rsid w:val="00155C2C"/>
    <w:pPr>
      <w:spacing w:after="160" w:line="259" w:lineRule="auto"/>
    </w:pPr>
  </w:style>
  <w:style w:type="paragraph" w:customStyle="1" w:styleId="8C94AE23C23340889FDBE92BCDB4FAEA">
    <w:name w:val="8C94AE23C23340889FDBE92BCDB4FAEA"/>
    <w:rsid w:val="00155C2C"/>
    <w:pPr>
      <w:spacing w:after="160" w:line="259" w:lineRule="auto"/>
    </w:pPr>
  </w:style>
  <w:style w:type="paragraph" w:customStyle="1" w:styleId="6050D8CFC76841CFABC9FBFBB75106F8">
    <w:name w:val="6050D8CFC76841CFABC9FBFBB75106F8"/>
    <w:rsid w:val="00155C2C"/>
    <w:pPr>
      <w:spacing w:after="160" w:line="259" w:lineRule="auto"/>
    </w:pPr>
  </w:style>
  <w:style w:type="paragraph" w:customStyle="1" w:styleId="1A388657E554480C97F83937005D1BD4">
    <w:name w:val="1A388657E554480C97F83937005D1BD4"/>
    <w:rsid w:val="00155C2C"/>
    <w:pPr>
      <w:spacing w:after="160" w:line="259" w:lineRule="auto"/>
    </w:pPr>
  </w:style>
  <w:style w:type="paragraph" w:customStyle="1" w:styleId="91A51DEDFA8B40E2BC19FE383F059E42">
    <w:name w:val="91A51DEDFA8B40E2BC19FE383F059E42"/>
    <w:rsid w:val="00155C2C"/>
    <w:pPr>
      <w:spacing w:after="160" w:line="259" w:lineRule="auto"/>
    </w:pPr>
  </w:style>
  <w:style w:type="paragraph" w:customStyle="1" w:styleId="E0177D00D1954B40BB4C4FFE009E944F">
    <w:name w:val="E0177D00D1954B40BB4C4FFE009E944F"/>
    <w:rsid w:val="00155C2C"/>
    <w:pPr>
      <w:spacing w:after="160" w:line="259" w:lineRule="auto"/>
    </w:pPr>
  </w:style>
  <w:style w:type="paragraph" w:customStyle="1" w:styleId="E23E8AC305D54B8BA83898849E888E20">
    <w:name w:val="E23E8AC305D54B8BA83898849E888E20"/>
    <w:rsid w:val="00155C2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227</TotalTime>
  <Pages>3</Pages>
  <Words>925</Words>
  <Characters>5093</Characters>
  <Application>Microsoft Office Word</Application>
  <DocSecurity>0</DocSecurity>
  <Lines>42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32</cp:revision>
  <cp:lastPrinted>2026-02-09T15:38:00Z</cp:lastPrinted>
  <dcterms:created xsi:type="dcterms:W3CDTF">2026-03-04T13:40:00Z</dcterms:created>
  <dcterms:modified xsi:type="dcterms:W3CDTF">2026-06-24T16:20:00Z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