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245B73BE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0020EA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245B73BE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0020EA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2F3D1016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784661">
        <w:rPr>
          <w:rFonts w:ascii="Mulish" w:hAnsi="Mulish"/>
        </w:rPr>
        <w:t>Diseño y Tecnología Microelectrónica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1703F2">
          <w:rPr>
            <w:rStyle w:val="Hipervnculo"/>
            <w:rFonts w:ascii="Mulish" w:hAnsi="Mulish"/>
          </w:rPr>
          <w:t>may</w:t>
        </w:r>
        <w:r w:rsidR="009A4FAD" w:rsidRPr="00CE0200">
          <w:rPr>
            <w:rStyle w:val="Hipervnculo"/>
            <w:rFonts w:ascii="Mulish" w:hAnsi="Mulish"/>
          </w:rPr>
          <w:t>o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6860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3EFC333" w:rsidR="00B628C5" w:rsidRPr="001703F2" w:rsidRDefault="00784661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Diseño y Tecnología Microelectrónica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21FA5CCE" w:rsidR="00B628C5" w:rsidRPr="001703F2" w:rsidRDefault="00784661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30</w:t>
            </w:r>
            <w:r w:rsidR="009A4FAD" w:rsidRPr="001703F2">
              <w:rPr>
                <w:rFonts w:ascii="Mulish" w:hAnsi="Mulish"/>
                <w:sz w:val="24"/>
              </w:rPr>
              <w:t>/3/2026</w:t>
            </w:r>
          </w:p>
          <w:p w14:paraId="5DEB5371" w14:textId="60F698FA" w:rsidR="00B628C5" w:rsidRPr="001703F2" w:rsidRDefault="00B628C5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Segunda revisión: </w:t>
            </w:r>
            <w:r w:rsidR="00166FC2">
              <w:rPr>
                <w:rFonts w:ascii="Mulish" w:hAnsi="Mulish"/>
                <w:sz w:val="24"/>
              </w:rPr>
              <w:t>15/07</w:t>
            </w:r>
            <w:r w:rsidR="00774F65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932770F" w:rsidR="00784661" w:rsidRPr="00784661" w:rsidRDefault="00666B19" w:rsidP="00784661">
            <w:pPr>
              <w:rPr>
                <w:rFonts w:ascii="Mulish" w:hAnsi="Mulish"/>
                <w:sz w:val="24"/>
              </w:rPr>
            </w:pPr>
            <w:hyperlink r:id="rId19" w:history="1">
              <w:r w:rsidR="00784661" w:rsidRPr="00784661">
                <w:rPr>
                  <w:rStyle w:val="Hipervnculo"/>
                  <w:rFonts w:ascii="Mulish" w:hAnsi="Mulish"/>
                  <w:sz w:val="24"/>
                </w:rPr>
                <w:t>https://www.dtm.es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666B19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5CBB196E" w:rsidR="00AF751D" w:rsidRPr="00296787" w:rsidRDefault="007846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24001D69" w:rsidR="00AF751D" w:rsidRPr="00A608C3" w:rsidRDefault="00666B19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66FC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466E03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466E03" w:rsidRPr="00296787" w:rsidRDefault="00466E03" w:rsidP="00466E0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466E03" w:rsidRPr="00296787" w:rsidRDefault="00466E03" w:rsidP="00466E03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tc>
          <w:tcPr>
            <w:tcW w:w="2741" w:type="dxa"/>
            <w:vAlign w:val="center"/>
          </w:tcPr>
          <w:p w14:paraId="2DCEC145" w14:textId="13AA739B" w:rsidR="00466E03" w:rsidRPr="00296787" w:rsidRDefault="00466E03" w:rsidP="00466E03">
            <w:pPr>
              <w:jc w:val="center"/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6FD92DE9" w14:textId="23CD0F21" w:rsidR="00466E03" w:rsidRPr="00A608C3" w:rsidRDefault="00466E03" w:rsidP="00466E03">
            <w:pPr>
              <w:rPr>
                <w:rFonts w:ascii="Mulish" w:hAnsi="Mulish"/>
                <w:sz w:val="18"/>
                <w:szCs w:val="18"/>
              </w:rPr>
            </w:pPr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0DDA27FF" w:rsidR="00AF751D" w:rsidRPr="00296787" w:rsidRDefault="007846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9A32CB1" w:rsidR="00AF751D" w:rsidRPr="00A608C3" w:rsidRDefault="00666B19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66FC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tc>
          <w:tcPr>
            <w:tcW w:w="2741" w:type="dxa"/>
            <w:vAlign w:val="center"/>
          </w:tcPr>
          <w:p w14:paraId="36F97D09" w14:textId="7ED8DCA3" w:rsidR="00AF751D" w:rsidRPr="00296787" w:rsidRDefault="00AF751D" w:rsidP="00423BF1">
            <w:pPr>
              <w:jc w:val="center"/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C3E942B" w14:textId="68696B8C" w:rsidR="00AF751D" w:rsidRPr="00A608C3" w:rsidRDefault="00AF751D" w:rsidP="00AC79CF">
            <w:pPr>
              <w:rPr>
                <w:rFonts w:ascii="Mulish" w:hAnsi="Mulish"/>
                <w:sz w:val="18"/>
                <w:szCs w:val="18"/>
              </w:rPr>
            </w:pPr>
          </w:p>
        </w:tc>
      </w:tr>
      <w:tr w:rsidR="00166FC2" w:rsidRPr="00A608C3" w14:paraId="40BE567A" w14:textId="77777777" w:rsidTr="00784661">
        <w:trPr>
          <w:trHeight w:val="584"/>
        </w:trPr>
        <w:tc>
          <w:tcPr>
            <w:tcW w:w="1405" w:type="dxa"/>
            <w:vMerge w:val="restart"/>
            <w:vAlign w:val="center"/>
          </w:tcPr>
          <w:p w14:paraId="17F9F273" w14:textId="55B0D168" w:rsidR="00166FC2" w:rsidRPr="00296787" w:rsidRDefault="00166FC2" w:rsidP="00166FC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166FC2" w:rsidRPr="00296787" w:rsidRDefault="00166FC2" w:rsidP="00166FC2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698584705"/>
            <w:placeholder>
              <w:docPart w:val="251AAE6552394AE5BCD526A2CD2C562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980EE8A" w:rsidR="00166FC2" w:rsidRPr="00296787" w:rsidRDefault="00166FC2" w:rsidP="00166FC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6457C2EE" w:rsidR="00166FC2" w:rsidRPr="00A608C3" w:rsidRDefault="00666B19" w:rsidP="00166FC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44798463"/>
                <w:placeholder>
                  <w:docPart w:val="82FA75042B474DD8B0D22D72282CD5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66FC2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166FC2">
              <w:rPr>
                <w:szCs w:val="18"/>
              </w:rPr>
              <w:t xml:space="preserve">. </w:t>
            </w:r>
            <w:r w:rsidR="00166FC2" w:rsidRPr="00166FC2">
              <w:rPr>
                <w:rStyle w:val="Estilo6"/>
              </w:rPr>
              <w:t>Los estatutos se publican en formato no reutilizable y no se facilitan links de acceso a las normas que regulan el marco general.</w:t>
            </w:r>
          </w:p>
        </w:tc>
      </w:tr>
      <w:tr w:rsidR="00784661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784661" w:rsidRPr="00296787" w:rsidRDefault="00784661" w:rsidP="0078466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784661" w:rsidRPr="00296787" w:rsidRDefault="00784661" w:rsidP="0078466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913588728"/>
            <w:placeholder>
              <w:docPart w:val="FB1E7727DA2B4BC99A858CAD19A5A80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3D19106" w:rsidR="00784661" w:rsidRPr="00296787" w:rsidRDefault="00784661" w:rsidP="0078466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0C5C6025" w:rsidR="00784661" w:rsidRPr="00A608C3" w:rsidRDefault="00666B19" w:rsidP="0078466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2408230"/>
                <w:placeholder>
                  <w:docPart w:val="1931EB9F8D2845C6ABB78DD9EBC5D0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466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84661">
              <w:rPr>
                <w:szCs w:val="18"/>
              </w:rPr>
              <w:t xml:space="preserve"> </w:t>
            </w:r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6BEC95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4D8C4524" w:rsidR="00AF751D" w:rsidRPr="00A608C3" w:rsidRDefault="00666B19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66FC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E5A7EEF" w:rsidR="00AF751D" w:rsidRPr="00296787" w:rsidRDefault="007846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2F88989B" w:rsidR="00AF751D" w:rsidRPr="00A608C3" w:rsidRDefault="00666B19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466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7E77211B" w:rsidR="00AF751D" w:rsidRPr="00296787" w:rsidRDefault="007846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6AB92F19" w:rsidR="00AF751D" w:rsidRPr="00A608C3" w:rsidRDefault="00666B19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166FC2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166FC2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166FC2" w:rsidRPr="00296787" w:rsidRDefault="00166FC2" w:rsidP="00166FC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166FC2" w:rsidRPr="00296787" w:rsidRDefault="00166FC2" w:rsidP="00166FC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6316376"/>
            <w:placeholder>
              <w:docPart w:val="8085C3145D484BC487B6DB546AC7296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674B5DEB" w:rsidR="00166FC2" w:rsidRPr="00296787" w:rsidRDefault="00166FC2" w:rsidP="00166FC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05D28057" w:rsidR="00166FC2" w:rsidRPr="00A608C3" w:rsidRDefault="00666B19" w:rsidP="00166FC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380790259"/>
                <w:placeholder>
                  <w:docPart w:val="6BE65E7C9A9F42F39F64287784368AC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66FC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66FC2">
              <w:rPr>
                <w:szCs w:val="18"/>
              </w:rPr>
              <w:t xml:space="preserve">. </w:t>
            </w:r>
            <w:r w:rsidR="00166FC2" w:rsidRPr="00166FC2">
              <w:rPr>
                <w:rStyle w:val="Estilo6"/>
              </w:rPr>
              <w:t>El currículum del director-administrador se publica en inglés.</w:t>
            </w:r>
          </w:p>
        </w:tc>
      </w:tr>
      <w:tr w:rsidR="00166FC2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166FC2" w:rsidRPr="00296787" w:rsidRDefault="00166FC2" w:rsidP="00166FC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166FC2" w:rsidRPr="00296787" w:rsidRDefault="00166FC2" w:rsidP="00166FC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682350420"/>
            <w:placeholder>
              <w:docPart w:val="8A6DCC80072E42289B968D6AA29FB67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3EEAF78" w:rsidR="00166FC2" w:rsidRPr="00296787" w:rsidRDefault="00166FC2" w:rsidP="00166FC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73E1EC33" w:rsidR="00166FC2" w:rsidRPr="00A608C3" w:rsidRDefault="00666B19" w:rsidP="00166FC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</w:rPr>
                <w:alias w:val="Opciones"/>
                <w:tag w:val="Opciones"/>
                <w:id w:val="2009865057"/>
                <w:placeholder>
                  <w:docPart w:val="A6C41B5E662247AF947A5789A77F699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Estilo6"/>
                </w:rPr>
              </w:sdtEndPr>
              <w:sdtContent>
                <w:r w:rsidR="00166FC2" w:rsidRPr="00166FC2">
                  <w:rPr>
                    <w:rStyle w:val="Estilo6"/>
                  </w:rPr>
                  <w:t>Sí</w:t>
                </w:r>
              </w:sdtContent>
            </w:sdt>
            <w:r w:rsidR="00166FC2" w:rsidRPr="00166FC2">
              <w:rPr>
                <w:rStyle w:val="Estilo6"/>
              </w:rPr>
              <w:t>. No aplica.</w:t>
            </w:r>
          </w:p>
        </w:tc>
      </w:tr>
      <w:tr w:rsidR="00246855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246855" w:rsidRPr="00296787" w:rsidRDefault="00246855" w:rsidP="0024685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246855" w:rsidRPr="00296787" w:rsidRDefault="00246855" w:rsidP="0024685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893723506"/>
            <w:placeholder>
              <w:docPart w:val="523736FB49514F4F8D51679F063118E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613C26D" w:rsidR="00246855" w:rsidRPr="00296787" w:rsidRDefault="00246855" w:rsidP="0024685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77030418" w:rsidR="00246855" w:rsidRPr="00A608C3" w:rsidRDefault="00666B19" w:rsidP="0024685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</w:rPr>
                <w:alias w:val="Opciones"/>
                <w:tag w:val="Opciones"/>
                <w:id w:val="-1421861918"/>
                <w:placeholder>
                  <w:docPart w:val="BCD58A7EAF02413DB6E6E0632208B5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Estilo6"/>
                </w:rPr>
              </w:sdtEndPr>
              <w:sdtContent>
                <w:r w:rsidR="00246855" w:rsidRPr="00166FC2">
                  <w:rPr>
                    <w:rStyle w:val="Estilo6"/>
                  </w:rPr>
                  <w:t>Sí</w:t>
                </w:r>
              </w:sdtContent>
            </w:sdt>
            <w:r w:rsidR="00246855" w:rsidRPr="00166FC2">
              <w:rPr>
                <w:rStyle w:val="Estilo6"/>
              </w:rPr>
              <w:t>. No aplica.</w:t>
            </w:r>
          </w:p>
        </w:tc>
      </w:tr>
      <w:tr w:rsidR="00246855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246855" w:rsidRPr="00296787" w:rsidRDefault="00246855" w:rsidP="0024685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246855" w:rsidRPr="00296787" w:rsidRDefault="00246855" w:rsidP="0024685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487248931"/>
            <w:placeholder>
              <w:docPart w:val="5E3438F5A15C463E9B872F61A2C693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8E68C34" w:rsidR="00246855" w:rsidRPr="00296787" w:rsidRDefault="00246855" w:rsidP="0024685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C5CEFF7" w:rsidR="00246855" w:rsidRPr="00A608C3" w:rsidRDefault="00666B19" w:rsidP="0024685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</w:rPr>
                <w:alias w:val="Opciones"/>
                <w:tag w:val="Opciones"/>
                <w:id w:val="-1115059669"/>
                <w:placeholder>
                  <w:docPart w:val="2498F153905E48E9AEFFD7872863B9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Estilo6"/>
                </w:rPr>
              </w:sdtEndPr>
              <w:sdtContent>
                <w:r w:rsidR="00246855" w:rsidRPr="00166FC2">
                  <w:rPr>
                    <w:rStyle w:val="Estilo6"/>
                  </w:rPr>
                  <w:t>Sí</w:t>
                </w:r>
              </w:sdtContent>
            </w:sdt>
            <w:r w:rsidR="00246855" w:rsidRPr="00166FC2">
              <w:rPr>
                <w:rStyle w:val="Estilo6"/>
              </w:rPr>
              <w:t>. No aplica.</w:t>
            </w:r>
          </w:p>
        </w:tc>
      </w:tr>
      <w:tr w:rsidR="000A457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1981B733A99844D48E6EF537FAAA6E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4DC01D9" w:rsidR="00AF751D" w:rsidRPr="00A608C3" w:rsidRDefault="00666B19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0C5C722B355F416D82CF7E6B152F8B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B4CB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A70CA4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13559417"/>
            <w:placeholder>
              <w:docPart w:val="B98931E75578469EA08986EB7095315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58DD5DB" w:rsidR="00A70CA4" w:rsidRPr="00A608C3" w:rsidRDefault="00A70CA4" w:rsidP="00A70CA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1B13BB" w:rsidR="00A70CA4" w:rsidRPr="00A608C3" w:rsidRDefault="00666B19" w:rsidP="00A70CA4">
            <w:pPr>
              <w:spacing w:after="200" w:line="276" w:lineRule="auto"/>
              <w:ind w:left="37"/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085150171"/>
                <w:placeholder>
                  <w:docPart w:val="51DA77104FB94412A53FC7A9425696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B4CB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246855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246855" w:rsidRPr="00296787" w:rsidRDefault="00246855" w:rsidP="0024685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246855" w:rsidRPr="00296787" w:rsidRDefault="00246855" w:rsidP="0024685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734085615"/>
            <w:placeholder>
              <w:docPart w:val="E2DFB97EE7AB4848A14F9E73F34C8DF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CF719A2" w:rsidR="00246855" w:rsidRPr="00A608C3" w:rsidRDefault="00246855" w:rsidP="0024685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FAB371E" w:rsidR="00246855" w:rsidRPr="00A608C3" w:rsidRDefault="00666B19" w:rsidP="0024685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</w:rPr>
                <w:alias w:val="Opciones"/>
                <w:tag w:val="Opciones"/>
                <w:id w:val="103852014"/>
                <w:placeholder>
                  <w:docPart w:val="CEE935C8575F47C49949DF9223EDCA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Estilo6"/>
                </w:rPr>
              </w:sdtEndPr>
              <w:sdtContent>
                <w:r w:rsidR="00246855" w:rsidRPr="00166FC2">
                  <w:rPr>
                    <w:rStyle w:val="Estilo6"/>
                  </w:rPr>
                  <w:t>Sí</w:t>
                </w:r>
              </w:sdtContent>
            </w:sdt>
            <w:r w:rsidR="00246855" w:rsidRPr="00166FC2">
              <w:rPr>
                <w:rStyle w:val="Estilo6"/>
              </w:rPr>
              <w:t>. No aplica.</w:t>
            </w:r>
          </w:p>
        </w:tc>
      </w:tr>
      <w:tr w:rsidR="00246855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246855" w:rsidRPr="00296787" w:rsidRDefault="00246855" w:rsidP="0024685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246855" w:rsidRPr="00296787" w:rsidRDefault="00246855" w:rsidP="0024685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1A02C78A2344474CBAEE97B289F5C35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43868DD" w:rsidR="00246855" w:rsidRPr="00A608C3" w:rsidRDefault="00246855" w:rsidP="0024685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46375A5" w:rsidR="00246855" w:rsidRPr="00A608C3" w:rsidRDefault="00666B19" w:rsidP="0024685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</w:rPr>
                <w:alias w:val="Opciones"/>
                <w:tag w:val="Opciones"/>
                <w:id w:val="-423028688"/>
                <w:placeholder>
                  <w:docPart w:val="0B98B2CECF1A47849CAE29143DF3AF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Estilo6"/>
                </w:rPr>
              </w:sdtEndPr>
              <w:sdtContent>
                <w:r w:rsidR="00246855" w:rsidRPr="00166FC2">
                  <w:rPr>
                    <w:rStyle w:val="Estilo6"/>
                  </w:rPr>
                  <w:t>Sí</w:t>
                </w:r>
              </w:sdtContent>
            </w:sdt>
            <w:r w:rsidR="00246855" w:rsidRPr="00166FC2">
              <w:rPr>
                <w:rStyle w:val="Estilo6"/>
              </w:rPr>
              <w:t>. No aplica.</w:t>
            </w:r>
          </w:p>
        </w:tc>
      </w:tr>
      <w:tr w:rsidR="003F2BC5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74369507"/>
            <w:placeholder>
              <w:docPart w:val="7145762A47AC4BE78A2D888AEE08A86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67B2C8E" w:rsidR="003F2BC5" w:rsidRPr="00A608C3" w:rsidRDefault="003F2BC5" w:rsidP="003F2BC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6AA301B" w:rsidR="003F2BC5" w:rsidRPr="00A608C3" w:rsidRDefault="00666B19" w:rsidP="003F2BC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81930878"/>
                <w:placeholder>
                  <w:docPart w:val="C26858D5A51142C293BCE05D4C6F582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B4CB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B4CB0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0B4CB0" w:rsidRPr="00296787" w:rsidRDefault="000B4CB0" w:rsidP="000B4CB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0B4CB0" w:rsidRPr="00296787" w:rsidRDefault="000B4CB0" w:rsidP="000B4CB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34301173"/>
            <w:placeholder>
              <w:docPart w:val="88462F27A88241FC847F4D257EFC97D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B52D41C" w:rsidR="000B4CB0" w:rsidRPr="00A608C3" w:rsidRDefault="00466E03" w:rsidP="000B4CB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50A81FAE" w:rsidR="000B4CB0" w:rsidRPr="00A608C3" w:rsidRDefault="00666B19" w:rsidP="001A522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21527179"/>
                <w:placeholder>
                  <w:docPart w:val="EC002567372C47218E23C610AA7EA17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788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5612D410" w:rsidR="00AF751D" w:rsidRPr="00A608C3" w:rsidRDefault="00466E0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BECA3FF" w:rsidR="00AF751D" w:rsidRPr="00A608C3" w:rsidRDefault="00666B19" w:rsidP="003F2BC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4685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E5BE3">
              <w:rPr>
                <w:rStyle w:val="Estilo6"/>
                <w:szCs w:val="18"/>
              </w:rPr>
              <w:t xml:space="preserve"> </w:t>
            </w:r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07499B3D" w:rsidR="00AF751D" w:rsidRPr="00A608C3" w:rsidRDefault="00666B19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1A522E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1A522E" w:rsidRPr="00296787" w:rsidRDefault="001A522E" w:rsidP="001A52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1A522E" w:rsidRPr="00296787" w:rsidRDefault="001A522E" w:rsidP="001A52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474374008"/>
            <w:placeholder>
              <w:docPart w:val="231BC54D91904DFA953E3CF82AFDBAB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254AC46" w:rsidR="001A522E" w:rsidRPr="00A608C3" w:rsidRDefault="001A522E" w:rsidP="001A52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853C374" w:rsidR="001A522E" w:rsidRPr="00A608C3" w:rsidRDefault="00666B19" w:rsidP="001A522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929950571"/>
                <w:placeholder>
                  <w:docPart w:val="82562E5A6149424AA056A314367E3BA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246855">
                  <w:rPr>
                    <w:rFonts w:ascii="Mulish" w:hAnsi="Mulish"/>
                    <w:sz w:val="18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F7D3D67884F74C2CBBAA435368F058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C23FF0A" w:rsidR="00AF751D" w:rsidRPr="00A608C3" w:rsidRDefault="001A52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3432371A" w:rsidR="00AF751D" w:rsidRPr="00A608C3" w:rsidRDefault="00666B19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BA78B0A57DFD42DF8D3A23623015091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46855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E0AC24BDD814DF1BCCC79217732E9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A634EE0" w:rsidR="00AF751D" w:rsidRPr="00A608C3" w:rsidRDefault="00666B19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693A104774403E8C1C5E8B55148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246855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246855" w:rsidRPr="00296787" w:rsidRDefault="00246855" w:rsidP="0024685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246855" w:rsidRPr="00296787" w:rsidRDefault="00246855" w:rsidP="00246855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7F0F76F2D8324539B0097659651685D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246855" w:rsidRPr="00A608C3" w:rsidRDefault="00246855" w:rsidP="0024685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2792674A" w:rsidR="00246855" w:rsidRPr="00A608C3" w:rsidRDefault="00666B19" w:rsidP="0024685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538348922"/>
                <w:placeholder>
                  <w:docPart w:val="388F2BF127CB4072B2B2F5EBF52036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4685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46855">
              <w:rPr>
                <w:szCs w:val="18"/>
              </w:rPr>
              <w:t xml:space="preserve">. </w:t>
            </w:r>
            <w:r w:rsidR="00246855" w:rsidRPr="0024685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666B19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205F35C" w:rsidR="00AF751D" w:rsidRPr="00A608C3" w:rsidRDefault="00774F6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0339394A" w:rsidR="00AF751D" w:rsidRPr="00A608C3" w:rsidRDefault="00666B19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74F6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84661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784661" w:rsidRPr="00296787" w:rsidRDefault="00784661" w:rsidP="0078466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784661" w:rsidRPr="00296787" w:rsidRDefault="00784661" w:rsidP="0078466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062834505"/>
            <w:placeholder>
              <w:docPart w:val="14BB7522F299476B8C54D229B7A1929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7418004" w:rsidR="00784661" w:rsidRPr="00A608C3" w:rsidRDefault="00784661" w:rsidP="0078466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4342025A" w:rsidR="00784661" w:rsidRPr="00A608C3" w:rsidRDefault="00666B19" w:rsidP="0078466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337612876"/>
                <w:placeholder>
                  <w:docPart w:val="0DB3D82ECDC644CCAFDA862AC46D93A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4685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305F7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1305F7" w:rsidRPr="00296787" w:rsidRDefault="001305F7" w:rsidP="001305F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1305F7" w:rsidRPr="00296787" w:rsidRDefault="001305F7" w:rsidP="001305F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3796EBD8F91D4B76B0725FBFE689E62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5F44E65B" w:rsidR="001305F7" w:rsidRPr="00A608C3" w:rsidRDefault="001305F7" w:rsidP="001305F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8EC6D45" w:rsidR="001305F7" w:rsidRPr="00A608C3" w:rsidRDefault="00666B19" w:rsidP="001305F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66202386"/>
                <w:placeholder>
                  <w:docPart w:val="FCAEFE7EDD084B13971254FAB6170E0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305F7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8BD2F75" w:rsidR="00AF751D" w:rsidRPr="00A608C3" w:rsidRDefault="00CA64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E613BDA" w:rsidR="00AF751D" w:rsidRPr="00A608C3" w:rsidRDefault="00666B19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66FC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677CD176" w:rsidR="00AF751D" w:rsidRPr="00296787" w:rsidRDefault="00466E03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24</w:t>
            </w:r>
          </w:p>
        </w:tc>
        <w:tc>
          <w:tcPr>
            <w:tcW w:w="2806" w:type="dxa"/>
          </w:tcPr>
          <w:p w14:paraId="3E03AC72" w14:textId="4C01F4C2" w:rsidR="00AF751D" w:rsidRPr="00296787" w:rsidRDefault="00246855" w:rsidP="00423BF1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774F65" w14:paraId="45E33B72" w14:textId="77777777" w:rsidTr="00A571E6">
        <w:tc>
          <w:tcPr>
            <w:tcW w:w="3485" w:type="dxa"/>
          </w:tcPr>
          <w:p w14:paraId="638D0393" w14:textId="3BECE810" w:rsidR="002A7C57" w:rsidRPr="00774F65" w:rsidRDefault="00466E0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774F65">
              <w:rPr>
                <w:rFonts w:ascii="Mulish" w:hAnsi="Mulish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85" w:type="dxa"/>
          </w:tcPr>
          <w:p w14:paraId="33CF1936" w14:textId="552F50A1" w:rsidR="002A7C57" w:rsidRPr="00774F65" w:rsidRDefault="0024685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86" w:type="dxa"/>
            <w:shd w:val="clear" w:color="auto" w:fill="CB9700"/>
          </w:tcPr>
          <w:p w14:paraId="2B06FB4B" w14:textId="5419134F" w:rsidR="002A7C57" w:rsidRPr="00774F65" w:rsidRDefault="0024685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</w:tr>
    </w:tbl>
    <w:p w14:paraId="0D88D043" w14:textId="77777777" w:rsidR="002A7C57" w:rsidRPr="00774F65" w:rsidRDefault="002A7C57" w:rsidP="00B628C5">
      <w:pPr>
        <w:rPr>
          <w:rFonts w:ascii="Mulish" w:hAnsi="Mulish"/>
          <w:b/>
          <w:bCs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666B19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70693901" w14:textId="7674A246" w:rsidR="000B49A1" w:rsidRDefault="0024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0B49A1">
        <w:rPr>
          <w:lang w:bidi="es-ES"/>
        </w:rPr>
        <w:instrText xml:space="preserve">Excel.Sheet.12 "\\\\DSIC.ES\\sscc\\550Grupos\\ctbg-sgtbg\\14 MEMORIA\\MEMORIA 2026\\Sector Público Institucional\\Revisiones\\182-Diseño y Tecnología Microelectrónica\\2026\\182-Diseño y Tecnología Microelectrónica definitivo 2026.xlsx" Tablas!F2C1:F5C9 </w:instrText>
      </w:r>
      <w:r>
        <w:rPr>
          <w:lang w:bidi="es-ES"/>
        </w:rPr>
        <w:instrText xml:space="preserve">\a \f 4 \h </w:instrText>
      </w:r>
      <w:r w:rsidR="000B49A1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4"/>
        <w:gridCol w:w="744"/>
        <w:gridCol w:w="745"/>
        <w:gridCol w:w="745"/>
        <w:gridCol w:w="739"/>
      </w:tblGrid>
      <w:tr w:rsidR="000B49A1" w:rsidRPr="000B49A1" w14:paraId="10F2BA93" w14:textId="77777777" w:rsidTr="005652FC">
        <w:trPr>
          <w:divId w:val="629752492"/>
          <w:trHeight w:val="1380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5F3AFBDC" w14:textId="215FB9D7" w:rsidR="000B49A1" w:rsidRPr="000B49A1" w:rsidRDefault="000B49A1" w:rsidP="000B49A1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4DD1969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124BFF6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9E53315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8E589FD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8EB9530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0C729F3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3A1557A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F58E915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0B49A1" w:rsidRPr="000B49A1" w14:paraId="7A48DC1C" w14:textId="77777777" w:rsidTr="005652FC">
        <w:trPr>
          <w:divId w:val="629752492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AEC5B44" w14:textId="77777777" w:rsidR="000B49A1" w:rsidRPr="000B49A1" w:rsidRDefault="000B49A1" w:rsidP="000B49A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760C94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CD718B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89AAED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6F203C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348B57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D27807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535BEB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FA02C4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73,8</w:t>
            </w:r>
          </w:p>
        </w:tc>
      </w:tr>
      <w:tr w:rsidR="000B49A1" w:rsidRPr="000B49A1" w14:paraId="099667A7" w14:textId="77777777" w:rsidTr="005652FC">
        <w:trPr>
          <w:divId w:val="629752492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831263E" w14:textId="77777777" w:rsidR="000B49A1" w:rsidRPr="000B49A1" w:rsidRDefault="000B49A1" w:rsidP="000B49A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4ECF7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3B4C5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AB8EA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4D090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1D8D7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8703E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6E6F2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6A576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</w:tr>
      <w:tr w:rsidR="000B49A1" w:rsidRPr="000B49A1" w14:paraId="5B17FABF" w14:textId="77777777" w:rsidTr="005652FC">
        <w:trPr>
          <w:divId w:val="629752492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A132597" w14:textId="77777777" w:rsidR="000B49A1" w:rsidRPr="000B49A1" w:rsidRDefault="000B49A1" w:rsidP="000B49A1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B960D55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68A8345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ADABE9D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4CF70FD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52E7F96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3E189FD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E778959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ADCFE64" w14:textId="77777777" w:rsidR="000B49A1" w:rsidRPr="000B49A1" w:rsidRDefault="000B49A1" w:rsidP="000B49A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B49A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43,4</w:t>
            </w:r>
          </w:p>
        </w:tc>
      </w:tr>
    </w:tbl>
    <w:p w14:paraId="381F4C14" w14:textId="77777777" w:rsidR="005652FC" w:rsidRDefault="00246855" w:rsidP="001E106B">
      <w:pPr>
        <w:pStyle w:val="Cuerpodelboletn"/>
        <w:rPr>
          <w:lang w:bidi="es-ES"/>
        </w:rPr>
      </w:pPr>
      <w:r>
        <w:rPr>
          <w:lang w:bidi="es-ES"/>
        </w:rPr>
        <w:fldChar w:fldCharType="end"/>
      </w:r>
    </w:p>
    <w:p w14:paraId="0D0031AF" w14:textId="65674A0C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246855">
        <w:rPr>
          <w:rFonts w:ascii="Mulish" w:hAnsi="Mulish"/>
          <w:lang w:bidi="es-ES"/>
        </w:rPr>
        <w:t>4</w:t>
      </w:r>
      <w:r w:rsidR="00466E03">
        <w:rPr>
          <w:rFonts w:ascii="Mulish" w:hAnsi="Mulish"/>
          <w:lang w:bidi="es-ES"/>
        </w:rPr>
        <w:t>3,4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>Co</w:t>
          </w:r>
          <w:r w:rsidRPr="003C020F">
            <w:rPr>
              <w:rFonts w:ascii="Mulish" w:hAnsi="Mulish"/>
              <w:b/>
              <w:color w:val="00806F"/>
              <w:sz w:val="30"/>
              <w:szCs w:val="30"/>
            </w:rPr>
            <w:t>nclus</w:t>
          </w: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iones </w:t>
          </w:r>
        </w:p>
      </w:sdtContent>
    </w:sdt>
    <w:p w14:paraId="6233726C" w14:textId="7C441757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</w:t>
      </w:r>
      <w:r w:rsidR="003C020F">
        <w:rPr>
          <w:rFonts w:ascii="Mulish" w:hAnsi="Mulish"/>
        </w:rPr>
        <w:t xml:space="preserve"> </w:t>
      </w:r>
      <w:r w:rsidR="00246855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3C020F">
        <w:rPr>
          <w:rFonts w:ascii="Mulish" w:hAnsi="Mulish"/>
        </w:rPr>
        <w:t xml:space="preserve"> </w:t>
      </w:r>
      <w:r w:rsidR="00466E03">
        <w:rPr>
          <w:rFonts w:ascii="Mulish" w:hAnsi="Mulish"/>
        </w:rPr>
        <w:t>Diseño y Tecnología Microelectrónica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</w:t>
      </w:r>
      <w:r w:rsidR="00246855">
        <w:rPr>
          <w:rFonts w:ascii="Mulish" w:hAnsi="Mulish"/>
          <w:lang w:bidi="es-ES"/>
        </w:rPr>
        <w:t>su ICIO se incrementa en 40 puntos porcentuales</w:t>
      </w:r>
      <w:r w:rsidR="004404F7">
        <w:rPr>
          <w:rFonts w:ascii="Mulish" w:hAnsi="Mulish"/>
          <w:lang w:bidi="es-ES"/>
        </w:rPr>
        <w:t>, ya que</w:t>
      </w:r>
      <w:r w:rsidR="003C020F">
        <w:rPr>
          <w:rFonts w:ascii="Mulish" w:hAnsi="Mulish"/>
          <w:lang w:bidi="es-ES"/>
        </w:rPr>
        <w:t xml:space="preserve"> </w:t>
      </w:r>
      <w:r w:rsidR="00113273">
        <w:rPr>
          <w:rFonts w:ascii="Mulish" w:hAnsi="Mulish"/>
          <w:lang w:bidi="es-ES"/>
        </w:rPr>
        <w:t xml:space="preserve">se han aplicado </w:t>
      </w:r>
      <w:r w:rsidR="00246855">
        <w:rPr>
          <w:rFonts w:ascii="Mulish" w:hAnsi="Mulish"/>
          <w:lang w:bidi="es-ES"/>
        </w:rPr>
        <w:t>diecisiete</w:t>
      </w:r>
      <w:r w:rsidR="00113273">
        <w:rPr>
          <w:rFonts w:ascii="Mulish" w:hAnsi="Mulish"/>
          <w:lang w:bidi="es-ES"/>
        </w:rPr>
        <w:t xml:space="preserve"> </w:t>
      </w:r>
      <w:r w:rsidR="003C020F">
        <w:rPr>
          <w:rFonts w:ascii="Mulish" w:hAnsi="Mulish"/>
          <w:lang w:bidi="es-ES"/>
        </w:rPr>
        <w:t xml:space="preserve">de las </w:t>
      </w:r>
      <w:r w:rsidR="00113273">
        <w:rPr>
          <w:rFonts w:ascii="Mulish" w:hAnsi="Mulish"/>
          <w:lang w:bidi="es-ES"/>
        </w:rPr>
        <w:t>recomendaciones efectuadas en aquel año</w:t>
      </w:r>
      <w:r w:rsidR="00246855">
        <w:rPr>
          <w:rFonts w:ascii="Mulish" w:hAnsi="Mulish"/>
          <w:lang w:bidi="es-ES"/>
        </w:rPr>
        <w:t>, tres de ellas de forma parcial</w:t>
      </w:r>
      <w:r w:rsidRPr="00296787">
        <w:rPr>
          <w:rFonts w:ascii="Mulish" w:hAnsi="Mulish"/>
          <w:lang w:bidi="es-ES"/>
        </w:rPr>
        <w:t>.</w:t>
      </w:r>
    </w:p>
    <w:p w14:paraId="28209DFA" w14:textId="644C73BC" w:rsidR="001E106B" w:rsidRPr="00296787" w:rsidRDefault="00246855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tanto, los déficits evidenciados en 2026 son los siguientes</w:t>
      </w:r>
      <w:r w:rsidR="001E106B" w:rsidRPr="00296787">
        <w:rPr>
          <w:rFonts w:ascii="Mulish" w:hAnsi="Mulish"/>
        </w:rPr>
        <w:t xml:space="preserve">: </w:t>
      </w:r>
    </w:p>
    <w:p w14:paraId="06595518" w14:textId="54B771DE" w:rsidR="001E106B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2E8CA722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5A6027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 xml:space="preserve">rganizativa: </w:t>
      </w:r>
    </w:p>
    <w:p w14:paraId="2CB9895D" w14:textId="64D79178" w:rsidR="004404F7" w:rsidRDefault="004404F7" w:rsidP="004404F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AFFA07D" w14:textId="5FA6C497" w:rsidR="00EC72F7" w:rsidRDefault="00EC72F7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organigrama, entendido como la representación gráfica de la estructura del organismo y de las relaciones entre los diferentes niveles que conforman esta estructura. El organigrama debe incluir tanto órganos de gobierno como de gestión.</w:t>
      </w:r>
    </w:p>
    <w:p w14:paraId="6C533FC0" w14:textId="77777777" w:rsidR="001305F7" w:rsidRDefault="001305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4F516C34" w14:textId="118BD2F1" w:rsidR="004404F7" w:rsidRDefault="001305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la obligación Normativa aplicable, deben facilitarse los links de las normas referenciadas.</w:t>
      </w:r>
    </w:p>
    <w:p w14:paraId="3C282D62" w14:textId="77777777" w:rsidR="001305F7" w:rsidRPr="00296787" w:rsidRDefault="001305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1FB45BF1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496B25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19DEB66" w14:textId="77777777" w:rsidR="00774F65" w:rsidRDefault="00774F65" w:rsidP="00774F65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25C67AC" w14:textId="77777777" w:rsidR="00774F65" w:rsidRPr="006C61B1" w:rsidRDefault="00774F65" w:rsidP="00774F65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6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6"/>
    <w:p w14:paraId="10934C07" w14:textId="3D261F97" w:rsidR="003C020F" w:rsidRDefault="003C020F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A875CB">
        <w:rPr>
          <w:rFonts w:ascii="Mulish" w:hAnsi="Mulish"/>
        </w:rPr>
        <w:lastRenderedPageBreak/>
        <w:t>Información sobre las subvenciones y ayudas públicas concedidas a terceros, incluyendo el importe, objetivo y beneficiarios, de forma accesible.</w:t>
      </w:r>
    </w:p>
    <w:p w14:paraId="7A96BAC5" w14:textId="32C78209" w:rsidR="00A875CB" w:rsidRDefault="00A875CB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presupuestos del organismo.</w:t>
      </w:r>
    </w:p>
    <w:p w14:paraId="4C4F1D3E" w14:textId="27716D1F" w:rsidR="003C020F" w:rsidRDefault="003C020F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2A7883">
        <w:rPr>
          <w:rFonts w:ascii="Mulish" w:hAnsi="Mulish"/>
        </w:rPr>
        <w:t>Los informes de auditoría y fiscalización</w:t>
      </w:r>
      <w:r w:rsidR="00774F65">
        <w:rPr>
          <w:rFonts w:ascii="Mulish" w:hAnsi="Mulish"/>
        </w:rPr>
        <w:t xml:space="preserve"> </w:t>
      </w:r>
      <w:r w:rsidR="00E05678">
        <w:rPr>
          <w:rFonts w:ascii="Mulish" w:hAnsi="Mulish"/>
        </w:rPr>
        <w:t xml:space="preserve">del Tribunal de Cuentas. </w:t>
      </w:r>
      <w:bookmarkStart w:id="7" w:name="_Hlk231307238"/>
      <w:r w:rsidR="00E05678">
        <w:rPr>
          <w:rFonts w:ascii="Mulish" w:hAnsi="Mulish"/>
        </w:rPr>
        <w:t>Si no existieran, debe especificarse este extremo</w:t>
      </w:r>
      <w:bookmarkEnd w:id="7"/>
      <w:r w:rsidRPr="002A7883">
        <w:rPr>
          <w:rFonts w:ascii="Mulish" w:hAnsi="Mulish"/>
        </w:rPr>
        <w:t xml:space="preserve">. </w:t>
      </w:r>
    </w:p>
    <w:p w14:paraId="4DB054F0" w14:textId="782635BE" w:rsidR="004404F7" w:rsidRDefault="00952936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</w:t>
      </w:r>
      <w:r w:rsidR="004404F7" w:rsidRPr="00B343A5">
        <w:rPr>
          <w:rFonts w:ascii="Mulish" w:hAnsi="Mulish"/>
        </w:rPr>
        <w:t>as resoluciones de autorización o reconocimiento de compatibilidad que afecten a los empleados.</w:t>
      </w:r>
    </w:p>
    <w:p w14:paraId="6CE8B008" w14:textId="35B62668" w:rsidR="001305F7" w:rsidRDefault="001305F7" w:rsidP="001305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27EC353B" w14:textId="44290016" w:rsidR="001305F7" w:rsidRDefault="001305F7" w:rsidP="001305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las obligaciones Retribuciones de los máximos responsables e Indemnizaciones percibidas por altos cargos o máximos responsables con ocasión del abandono del cargo, deben publicarse los correspondientes datos en torno a los máximos responsables del organismo.</w:t>
      </w:r>
    </w:p>
    <w:p w14:paraId="1614FB74" w14:textId="77777777" w:rsidR="002A7883" w:rsidRPr="00B343A5" w:rsidRDefault="002A7883" w:rsidP="002A7883">
      <w:pPr>
        <w:pStyle w:val="Sinespaciado"/>
        <w:spacing w:line="276" w:lineRule="auto"/>
        <w:ind w:left="1985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3CEB19A1" w14:textId="77777777" w:rsidR="002A7883" w:rsidRDefault="002A7883" w:rsidP="002A7883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224303B7" w14:textId="73F51B7D" w:rsidR="002A7883" w:rsidRDefault="002A7883" w:rsidP="002A7883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7C88A7BC" w14:textId="77777777" w:rsidR="00956258" w:rsidRDefault="001305F7" w:rsidP="00956258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Reutilización, la información sujeta a obligación de publicidad activa debe publicarse en formato reutilizable, incluyendo los estatutos.</w:t>
      </w:r>
    </w:p>
    <w:p w14:paraId="5713D3C3" w14:textId="77777777" w:rsidR="00956258" w:rsidRDefault="00956258" w:rsidP="00956258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A360E8F" w14:textId="77777777" w:rsidR="00956258" w:rsidRDefault="00956258" w:rsidP="00956258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72B55581" w14:textId="294CF26A" w:rsidR="00956258" w:rsidRDefault="00956258" w:rsidP="00956258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 xml:space="preserve">Diseño y Tecnología Microelectrónica </w:t>
      </w:r>
      <w:r w:rsidRPr="00D232A0">
        <w:rPr>
          <w:rFonts w:ascii="Mulish" w:hAnsi="Mulish"/>
        </w:rPr>
        <w:t>el 2</w:t>
      </w:r>
      <w:r>
        <w:rPr>
          <w:rFonts w:ascii="Mulish" w:hAnsi="Mulish"/>
        </w:rPr>
        <w:t>5</w:t>
      </w:r>
      <w:r w:rsidRPr="00D232A0">
        <w:rPr>
          <w:rFonts w:ascii="Mulish" w:hAnsi="Mulish"/>
        </w:rPr>
        <w:t xml:space="preserve"> 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 w:rsidR="000020EA">
        <w:rPr>
          <w:rFonts w:ascii="Mulish" w:hAnsi="Mulish"/>
        </w:rPr>
        <w:t>9</w:t>
      </w:r>
      <w:r w:rsidRPr="00D232A0">
        <w:rPr>
          <w:rFonts w:ascii="Mulish" w:hAnsi="Mulish"/>
        </w:rPr>
        <w:t xml:space="preserve"> de julio se procedió a su contestación el 1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y a modificar el informe para recoger las recomendaciones aplicadas.</w:t>
      </w:r>
    </w:p>
    <w:p w14:paraId="396A6624" w14:textId="77777777" w:rsidR="00956258" w:rsidRDefault="00956258" w:rsidP="002A7883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6004EC54" w14:textId="37EB4B87" w:rsidR="00F14684" w:rsidRDefault="00F14684" w:rsidP="00F14684">
      <w:pPr>
        <w:pStyle w:val="Sinespaciado"/>
        <w:spacing w:line="276" w:lineRule="auto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140F35F7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774F65">
        <w:rPr>
          <w:rFonts w:ascii="Mulish" w:hAnsi="Mulish"/>
        </w:rPr>
        <w:t>ju</w:t>
      </w:r>
      <w:r w:rsidR="001305F7">
        <w:rPr>
          <w:rFonts w:ascii="Mulish" w:hAnsi="Mulish"/>
        </w:rPr>
        <w:t>l</w:t>
      </w:r>
      <w:r w:rsidR="00774F65">
        <w:rPr>
          <w:rFonts w:ascii="Mulish" w:hAnsi="Mulish"/>
        </w:rPr>
        <w:t>io</w:t>
      </w:r>
      <w:r w:rsidR="00952936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9495E" w14:textId="77777777" w:rsidR="00666B19" w:rsidRDefault="00666B19" w:rsidP="00F31BC3">
      <w:r>
        <w:separator/>
      </w:r>
    </w:p>
  </w:endnote>
  <w:endnote w:type="continuationSeparator" w:id="0">
    <w:p w14:paraId="0A53D646" w14:textId="77777777" w:rsidR="00666B19" w:rsidRDefault="00666B19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7" w14:textId="77777777" w:rsidR="00D34106" w:rsidRDefault="00D34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666B19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0B49A1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D34106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666B19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0B49A1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D34106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73FFC" w14:textId="77777777" w:rsidR="00666B19" w:rsidRDefault="00666B19" w:rsidP="00F31BC3">
      <w:r>
        <w:separator/>
      </w:r>
    </w:p>
  </w:footnote>
  <w:footnote w:type="continuationSeparator" w:id="0">
    <w:p w14:paraId="4EA3AF65" w14:textId="77777777" w:rsidR="00666B19" w:rsidRDefault="00666B19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7DBC6DD8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40CEEAEF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5F91F6F8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1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F54FE4"/>
    <w:multiLevelType w:val="hybridMultilevel"/>
    <w:tmpl w:val="3D6CCB0E"/>
    <w:lvl w:ilvl="0" w:tplc="A036BCB0">
      <w:start w:val="2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C573A"/>
    <w:multiLevelType w:val="hybridMultilevel"/>
    <w:tmpl w:val="4524CA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6"/>
  </w:num>
  <w:num w:numId="26">
    <w:abstractNumId w:val="27"/>
  </w:num>
  <w:num w:numId="27">
    <w:abstractNumId w:val="17"/>
  </w:num>
  <w:num w:numId="28">
    <w:abstractNumId w:val="28"/>
  </w:num>
  <w:num w:numId="29">
    <w:abstractNumId w:val="24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20EA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77F5"/>
    <w:rsid w:val="000B49A1"/>
    <w:rsid w:val="000B4CB0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3A4A"/>
    <w:rsid w:val="00104DE9"/>
    <w:rsid w:val="00104E94"/>
    <w:rsid w:val="0011104E"/>
    <w:rsid w:val="00113273"/>
    <w:rsid w:val="001149B1"/>
    <w:rsid w:val="001305F7"/>
    <w:rsid w:val="00132732"/>
    <w:rsid w:val="001342AA"/>
    <w:rsid w:val="00146C3C"/>
    <w:rsid w:val="0016051F"/>
    <w:rsid w:val="00164876"/>
    <w:rsid w:val="00166FC2"/>
    <w:rsid w:val="001703F2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22E"/>
    <w:rsid w:val="001A5305"/>
    <w:rsid w:val="001B556E"/>
    <w:rsid w:val="001C01C2"/>
    <w:rsid w:val="001C2217"/>
    <w:rsid w:val="001C3E2F"/>
    <w:rsid w:val="001C4509"/>
    <w:rsid w:val="001C7C78"/>
    <w:rsid w:val="001C7D84"/>
    <w:rsid w:val="001D4788"/>
    <w:rsid w:val="001E106B"/>
    <w:rsid w:val="001E3F0F"/>
    <w:rsid w:val="001E597E"/>
    <w:rsid w:val="001E5AAD"/>
    <w:rsid w:val="0021682B"/>
    <w:rsid w:val="002169D5"/>
    <w:rsid w:val="00231D61"/>
    <w:rsid w:val="002333FD"/>
    <w:rsid w:val="00243294"/>
    <w:rsid w:val="00244EDA"/>
    <w:rsid w:val="002464DE"/>
    <w:rsid w:val="002467FA"/>
    <w:rsid w:val="00246855"/>
    <w:rsid w:val="00250846"/>
    <w:rsid w:val="0025235A"/>
    <w:rsid w:val="00256DAE"/>
    <w:rsid w:val="00263F79"/>
    <w:rsid w:val="002725E4"/>
    <w:rsid w:val="002777C1"/>
    <w:rsid w:val="002803B4"/>
    <w:rsid w:val="00296787"/>
    <w:rsid w:val="002A7883"/>
    <w:rsid w:val="002A7C57"/>
    <w:rsid w:val="002C0CFB"/>
    <w:rsid w:val="002C19B9"/>
    <w:rsid w:val="002C1DD9"/>
    <w:rsid w:val="002C41B4"/>
    <w:rsid w:val="002D0702"/>
    <w:rsid w:val="002D13A0"/>
    <w:rsid w:val="002D27E4"/>
    <w:rsid w:val="002E409F"/>
    <w:rsid w:val="002E629F"/>
    <w:rsid w:val="002E644A"/>
    <w:rsid w:val="002F06DC"/>
    <w:rsid w:val="002F0CAA"/>
    <w:rsid w:val="00305AEE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C020F"/>
    <w:rsid w:val="003D2C4A"/>
    <w:rsid w:val="003E564B"/>
    <w:rsid w:val="003E5D2F"/>
    <w:rsid w:val="003E7CF3"/>
    <w:rsid w:val="003F2BC5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6E03"/>
    <w:rsid w:val="00467FDF"/>
    <w:rsid w:val="004720A5"/>
    <w:rsid w:val="0047735C"/>
    <w:rsid w:val="00482F66"/>
    <w:rsid w:val="004859CC"/>
    <w:rsid w:val="0048761D"/>
    <w:rsid w:val="00494C02"/>
    <w:rsid w:val="00496B25"/>
    <w:rsid w:val="004A1663"/>
    <w:rsid w:val="004C0B3C"/>
    <w:rsid w:val="004C6440"/>
    <w:rsid w:val="004D4B3E"/>
    <w:rsid w:val="004D50CC"/>
    <w:rsid w:val="004D5962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652FC"/>
    <w:rsid w:val="005705BA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2AEB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66B19"/>
    <w:rsid w:val="00672A65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35B6"/>
    <w:rsid w:val="007071A8"/>
    <w:rsid w:val="00707515"/>
    <w:rsid w:val="00707C14"/>
    <w:rsid w:val="00712213"/>
    <w:rsid w:val="00712D07"/>
    <w:rsid w:val="00714C54"/>
    <w:rsid w:val="00717272"/>
    <w:rsid w:val="00717A98"/>
    <w:rsid w:val="00721C2C"/>
    <w:rsid w:val="00732DBD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4F65"/>
    <w:rsid w:val="00777FB3"/>
    <w:rsid w:val="00781700"/>
    <w:rsid w:val="0078355B"/>
    <w:rsid w:val="00784661"/>
    <w:rsid w:val="00790143"/>
    <w:rsid w:val="007942B7"/>
    <w:rsid w:val="007954A6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56258"/>
    <w:rsid w:val="009654DA"/>
    <w:rsid w:val="00965C69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124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0A6F"/>
    <w:rsid w:val="00A51AAD"/>
    <w:rsid w:val="00A56942"/>
    <w:rsid w:val="00A571E6"/>
    <w:rsid w:val="00A608C3"/>
    <w:rsid w:val="00A670E9"/>
    <w:rsid w:val="00A677C6"/>
    <w:rsid w:val="00A70CA4"/>
    <w:rsid w:val="00A770A3"/>
    <w:rsid w:val="00A82709"/>
    <w:rsid w:val="00A875CB"/>
    <w:rsid w:val="00AA0AE1"/>
    <w:rsid w:val="00AB1913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701FD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15A69"/>
    <w:rsid w:val="00D2343B"/>
    <w:rsid w:val="00D32646"/>
    <w:rsid w:val="00D34106"/>
    <w:rsid w:val="00D41F4C"/>
    <w:rsid w:val="00D45F5C"/>
    <w:rsid w:val="00D520C8"/>
    <w:rsid w:val="00D70570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5678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B68A3"/>
    <w:rsid w:val="00EC6A3E"/>
    <w:rsid w:val="00EC72F7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14684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86A89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C5AC8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dtm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81B733A99844D48E6EF537FAAA6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82E0-D216-4694-A8F7-8221E18B5E9C}"/>
      </w:docPartPr>
      <w:docPartBody>
        <w:p w:rsidR="00214E50" w:rsidRDefault="006D1F5D" w:rsidP="006D1F5D">
          <w:pPr>
            <w:pStyle w:val="1981B733A99844D48E6EF537FAAA6E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D3D67884F74C2CBBAA435368F05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CC59-C1DD-459C-ACEA-56F11EE1575A}"/>
      </w:docPartPr>
      <w:docPartBody>
        <w:p w:rsidR="00214E50" w:rsidRDefault="006D1F5D" w:rsidP="006D1F5D">
          <w:pPr>
            <w:pStyle w:val="F7D3D67884F74C2CBBAA435368F058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0AC24BDD814DF1BCCC79217732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B72B-646B-432C-8868-1B714D4887C7}"/>
      </w:docPartPr>
      <w:docPartBody>
        <w:p w:rsidR="00214E50" w:rsidRDefault="006D1F5D" w:rsidP="006D1F5D">
          <w:pPr>
            <w:pStyle w:val="9E0AC24BDD814DF1BCCC79217732E9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5C722B355F416D82CF7E6B152F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29C2E-C229-47B7-82DB-451A168A655E}"/>
      </w:docPartPr>
      <w:docPartBody>
        <w:p w:rsidR="0059019A" w:rsidRDefault="00214E50" w:rsidP="00214E50">
          <w:pPr>
            <w:pStyle w:val="0C5C722B355F416D82CF7E6B152F8B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78B0A57DFD42DF8D3A23623015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C262-5CAF-4E1C-9971-51939C92D98F}"/>
      </w:docPartPr>
      <w:docPartBody>
        <w:p w:rsidR="0059019A" w:rsidRDefault="00214E50" w:rsidP="00214E50">
          <w:pPr>
            <w:pStyle w:val="BA78B0A57DFD42DF8D3A23623015091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93A104774403E8C1C5E8B551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7BA6-0E17-4E65-9C0F-7EAE185F32EB}"/>
      </w:docPartPr>
      <w:docPartBody>
        <w:p w:rsidR="0059019A" w:rsidRDefault="00214E50" w:rsidP="00214E50">
          <w:pPr>
            <w:pStyle w:val="4B693A104774403E8C1C5E8B55148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8931E75578469EA08986EB70953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DA96E-6024-4AF6-A84A-B1B09858E939}"/>
      </w:docPartPr>
      <w:docPartBody>
        <w:p w:rsidR="00FE7ACA" w:rsidRDefault="0014610F" w:rsidP="0014610F">
          <w:pPr>
            <w:pStyle w:val="B98931E75578469EA08986EB709531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1DA77104FB94412A53FC7A942569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ABDFF-A20E-4D57-8866-016176865B46}"/>
      </w:docPartPr>
      <w:docPartBody>
        <w:p w:rsidR="00FE7ACA" w:rsidRDefault="0014610F" w:rsidP="0014610F">
          <w:pPr>
            <w:pStyle w:val="51DA77104FB94412A53FC7A9425696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45762A47AC4BE78A2D888AEE08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F030-CD7B-4F4B-B329-4A54D287C08A}"/>
      </w:docPartPr>
      <w:docPartBody>
        <w:p w:rsidR="00FE7ACA" w:rsidRDefault="0014610F" w:rsidP="0014610F">
          <w:pPr>
            <w:pStyle w:val="7145762A47AC4BE78A2D888AEE08A8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26858D5A51142C293BCE05D4C6F5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B65FA-D6E2-41CA-8418-39BE33981942}"/>
      </w:docPartPr>
      <w:docPartBody>
        <w:p w:rsidR="00FE7ACA" w:rsidRDefault="0014610F" w:rsidP="0014610F">
          <w:pPr>
            <w:pStyle w:val="C26858D5A51142C293BCE05D4C6F582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8462F27A88241FC847F4D257EFC9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C1BD7-E4AF-4E68-9FBB-9032CCE97C79}"/>
      </w:docPartPr>
      <w:docPartBody>
        <w:p w:rsidR="00801CE8" w:rsidRDefault="004016A9" w:rsidP="004016A9">
          <w:pPr>
            <w:pStyle w:val="88462F27A88241FC847F4D257EFC97D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C002567372C47218E23C610AA7EA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071AF-466D-4CEC-BE94-00FDD3C09E42}"/>
      </w:docPartPr>
      <w:docPartBody>
        <w:p w:rsidR="00801CE8" w:rsidRDefault="004016A9" w:rsidP="004016A9">
          <w:pPr>
            <w:pStyle w:val="EC002567372C47218E23C610AA7EA1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31BC54D91904DFA953E3CF82AFDB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EDF06-D346-43F9-9F59-0B256F9D9B29}"/>
      </w:docPartPr>
      <w:docPartBody>
        <w:p w:rsidR="00801CE8" w:rsidRDefault="004016A9" w:rsidP="004016A9">
          <w:pPr>
            <w:pStyle w:val="231BC54D91904DFA953E3CF82AFDBAB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2562E5A6149424AA056A314367E3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EE588-71F1-4AB6-9C19-F3EC4C574F52}"/>
      </w:docPartPr>
      <w:docPartBody>
        <w:p w:rsidR="00801CE8" w:rsidRDefault="004016A9" w:rsidP="004016A9">
          <w:pPr>
            <w:pStyle w:val="82562E5A6149424AA056A314367E3BA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B1E7727DA2B4BC99A858CAD19A5A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075E2-10BE-4F4A-9A2C-68D55FF43BB7}"/>
      </w:docPartPr>
      <w:docPartBody>
        <w:p w:rsidR="00F37D04" w:rsidRDefault="003E2C81" w:rsidP="003E2C81">
          <w:pPr>
            <w:pStyle w:val="FB1E7727DA2B4BC99A858CAD19A5A80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31EB9F8D2845C6ABB78DD9EBC5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2D5E0-4739-44A1-9DEF-2199A1E9B205}"/>
      </w:docPartPr>
      <w:docPartBody>
        <w:p w:rsidR="00F37D04" w:rsidRDefault="003E2C81" w:rsidP="003E2C81">
          <w:pPr>
            <w:pStyle w:val="1931EB9F8D2845C6ABB78DD9EBC5D0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4BB7522F299476B8C54D229B7A19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2C13D-CDA5-472C-B78C-D70FDCF53700}"/>
      </w:docPartPr>
      <w:docPartBody>
        <w:p w:rsidR="00F37D04" w:rsidRDefault="003E2C81" w:rsidP="003E2C81">
          <w:pPr>
            <w:pStyle w:val="14BB7522F299476B8C54D229B7A1929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B3D82ECDC644CCAFDA862AC46D9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33F5B-E9F6-4D01-AEEE-1C4190FB47C6}"/>
      </w:docPartPr>
      <w:docPartBody>
        <w:p w:rsidR="00F37D04" w:rsidRDefault="003E2C81" w:rsidP="003E2C81">
          <w:pPr>
            <w:pStyle w:val="0DB3D82ECDC644CCAFDA862AC46D93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1AAE6552394AE5BCD526A2CD2C5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DD488-076B-454A-9A4B-D9A44610D1E5}"/>
      </w:docPartPr>
      <w:docPartBody>
        <w:p w:rsidR="00AE6DE3" w:rsidRDefault="00C57BD9" w:rsidP="00C57BD9">
          <w:pPr>
            <w:pStyle w:val="251AAE6552394AE5BCD526A2CD2C562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2FA75042B474DD8B0D22D72282CD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71959-1481-4B39-B767-F498EA34C324}"/>
      </w:docPartPr>
      <w:docPartBody>
        <w:p w:rsidR="00AE6DE3" w:rsidRDefault="00C57BD9" w:rsidP="00C57BD9">
          <w:pPr>
            <w:pStyle w:val="82FA75042B474DD8B0D22D72282CD5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085C3145D484BC487B6DB546AC72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1E514-31BC-40AC-8308-060F2D872BC7}"/>
      </w:docPartPr>
      <w:docPartBody>
        <w:p w:rsidR="00AE6DE3" w:rsidRDefault="00C57BD9" w:rsidP="00C57BD9">
          <w:pPr>
            <w:pStyle w:val="8085C3145D484BC487B6DB546AC7296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65E7C9A9F42F39F64287784368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7D65F-4A78-4932-936D-9CA31D439AE3}"/>
      </w:docPartPr>
      <w:docPartBody>
        <w:p w:rsidR="00AE6DE3" w:rsidRDefault="00C57BD9" w:rsidP="00C57BD9">
          <w:pPr>
            <w:pStyle w:val="6BE65E7C9A9F42F39F64287784368AC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6DCC80072E42289B968D6AA29FB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A3A2E-4CC1-464B-9585-42FD46863584}"/>
      </w:docPartPr>
      <w:docPartBody>
        <w:p w:rsidR="00AE6DE3" w:rsidRDefault="00C57BD9" w:rsidP="00C57BD9">
          <w:pPr>
            <w:pStyle w:val="8A6DCC80072E42289B968D6AA29FB67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6C41B5E662247AF947A5789A77F6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BA523-C368-450A-9620-F29CFC195F9E}"/>
      </w:docPartPr>
      <w:docPartBody>
        <w:p w:rsidR="00AE6DE3" w:rsidRDefault="00C57BD9" w:rsidP="00C57BD9">
          <w:pPr>
            <w:pStyle w:val="A6C41B5E662247AF947A5789A77F699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23736FB49514F4F8D51679F06311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BB424-1B2E-43F8-BCEA-D2E2C9B4F300}"/>
      </w:docPartPr>
      <w:docPartBody>
        <w:p w:rsidR="00AE6DE3" w:rsidRDefault="00C57BD9" w:rsidP="00C57BD9">
          <w:pPr>
            <w:pStyle w:val="523736FB49514F4F8D51679F063118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CD58A7EAF02413DB6E6E0632208B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F066E-9C81-4E18-9EF8-922C0FB64318}"/>
      </w:docPartPr>
      <w:docPartBody>
        <w:p w:rsidR="00AE6DE3" w:rsidRDefault="00C57BD9" w:rsidP="00C57BD9">
          <w:pPr>
            <w:pStyle w:val="BCD58A7EAF02413DB6E6E0632208B5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E3438F5A15C463E9B872F61A2C69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77638-7CC6-4245-94E4-742E1775ABF2}"/>
      </w:docPartPr>
      <w:docPartBody>
        <w:p w:rsidR="00AE6DE3" w:rsidRDefault="00C57BD9" w:rsidP="00C57BD9">
          <w:pPr>
            <w:pStyle w:val="5E3438F5A15C463E9B872F61A2C693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98F153905E48E9AEFFD7872863B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3165F-2B5E-4D98-A0D2-49254E385AC0}"/>
      </w:docPartPr>
      <w:docPartBody>
        <w:p w:rsidR="00AE6DE3" w:rsidRDefault="00C57BD9" w:rsidP="00C57BD9">
          <w:pPr>
            <w:pStyle w:val="2498F153905E48E9AEFFD7872863B9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2DFB97EE7AB4848A14F9E73F34C8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3A858-FF86-48AD-8D4D-A886F120350B}"/>
      </w:docPartPr>
      <w:docPartBody>
        <w:p w:rsidR="00AE6DE3" w:rsidRDefault="00C57BD9" w:rsidP="00C57BD9">
          <w:pPr>
            <w:pStyle w:val="E2DFB97EE7AB4848A14F9E73F34C8DF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E935C8575F47C49949DF9223EDC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D6236-EEEA-4E3C-9C2F-0A55FDF00F94}"/>
      </w:docPartPr>
      <w:docPartBody>
        <w:p w:rsidR="00AE6DE3" w:rsidRDefault="00C57BD9" w:rsidP="00C57BD9">
          <w:pPr>
            <w:pStyle w:val="CEE935C8575F47C49949DF9223EDCA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02C78A2344474CBAEE97B289F5C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FA230-CF01-43E4-924A-DB805CB54F54}"/>
      </w:docPartPr>
      <w:docPartBody>
        <w:p w:rsidR="00AE6DE3" w:rsidRDefault="00C57BD9" w:rsidP="00C57BD9">
          <w:pPr>
            <w:pStyle w:val="1A02C78A2344474CBAEE97B289F5C3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B98B2CECF1A47849CAE29143DF3A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8756-3C2B-43CC-A30D-98433A18D20A}"/>
      </w:docPartPr>
      <w:docPartBody>
        <w:p w:rsidR="00AE6DE3" w:rsidRDefault="00C57BD9" w:rsidP="00C57BD9">
          <w:pPr>
            <w:pStyle w:val="0B98B2CECF1A47849CAE29143DF3AF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F0F76F2D8324539B009765965168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7E9E3-38D3-4CE9-9DE6-7ED9B87D7AB0}"/>
      </w:docPartPr>
      <w:docPartBody>
        <w:p w:rsidR="00AE6DE3" w:rsidRDefault="00C57BD9" w:rsidP="00C57BD9">
          <w:pPr>
            <w:pStyle w:val="7F0F76F2D8324539B0097659651685D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8F2BF127CB4072B2B2F5EBF5203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5D447-6128-47EC-94E9-72A282FC3A3A}"/>
      </w:docPartPr>
      <w:docPartBody>
        <w:p w:rsidR="00AE6DE3" w:rsidRDefault="00C57BD9" w:rsidP="00C57BD9">
          <w:pPr>
            <w:pStyle w:val="388F2BF127CB4072B2B2F5EBF52036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796EBD8F91D4B76B0725FBFE689E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DE4AD-DA07-4AC4-B348-1DEDE15C9B76}"/>
      </w:docPartPr>
      <w:docPartBody>
        <w:p w:rsidR="00AE6DE3" w:rsidRDefault="00C57BD9" w:rsidP="00C57BD9">
          <w:pPr>
            <w:pStyle w:val="3796EBD8F91D4B76B0725FBFE689E62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CAEFE7EDD084B13971254FAB6170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C7197-C872-4CF3-A792-8BE665B4CDE5}"/>
      </w:docPartPr>
      <w:docPartBody>
        <w:p w:rsidR="00AE6DE3" w:rsidRDefault="00C57BD9" w:rsidP="00C57BD9">
          <w:pPr>
            <w:pStyle w:val="FCAEFE7EDD084B13971254FAB6170E0D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20D7A"/>
    <w:rsid w:val="0014610F"/>
    <w:rsid w:val="001666F3"/>
    <w:rsid w:val="001A5243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C7510"/>
    <w:rsid w:val="003E2C81"/>
    <w:rsid w:val="004016A9"/>
    <w:rsid w:val="00437E36"/>
    <w:rsid w:val="00443EA4"/>
    <w:rsid w:val="0045402F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01CE8"/>
    <w:rsid w:val="00810920"/>
    <w:rsid w:val="008E118A"/>
    <w:rsid w:val="008E3188"/>
    <w:rsid w:val="00A036B0"/>
    <w:rsid w:val="00A104A7"/>
    <w:rsid w:val="00A64C5E"/>
    <w:rsid w:val="00A90181"/>
    <w:rsid w:val="00AB484A"/>
    <w:rsid w:val="00AE2C03"/>
    <w:rsid w:val="00AE6DE3"/>
    <w:rsid w:val="00B103B1"/>
    <w:rsid w:val="00B42024"/>
    <w:rsid w:val="00B652FF"/>
    <w:rsid w:val="00B6573C"/>
    <w:rsid w:val="00C32372"/>
    <w:rsid w:val="00C57BD9"/>
    <w:rsid w:val="00D1415A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37D04"/>
    <w:rsid w:val="00F53F6B"/>
    <w:rsid w:val="00F575DD"/>
    <w:rsid w:val="00F63321"/>
    <w:rsid w:val="00F9223F"/>
    <w:rsid w:val="00FE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57BD9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B21EC11C406342CE9F75AE75B45522B0">
    <w:name w:val="B21EC11C406342CE9F75AE75B45522B0"/>
    <w:rsid w:val="0014610F"/>
    <w:pPr>
      <w:spacing w:after="160" w:line="259" w:lineRule="auto"/>
    </w:pPr>
  </w:style>
  <w:style w:type="paragraph" w:customStyle="1" w:styleId="85AA6D0D7B8641CE9AB02B6F9C9DFD43">
    <w:name w:val="85AA6D0D7B8641CE9AB02B6F9C9DFD43"/>
    <w:rsid w:val="0014610F"/>
    <w:pPr>
      <w:spacing w:after="160" w:line="259" w:lineRule="auto"/>
    </w:pPr>
  </w:style>
  <w:style w:type="paragraph" w:customStyle="1" w:styleId="FD4BBBDEDB7F425B833983F9ED6FEA39">
    <w:name w:val="FD4BBBDEDB7F425B833983F9ED6FEA39"/>
    <w:rsid w:val="0014610F"/>
    <w:pPr>
      <w:spacing w:after="160" w:line="259" w:lineRule="auto"/>
    </w:pPr>
  </w:style>
  <w:style w:type="paragraph" w:customStyle="1" w:styleId="B01DDEC71E244026AE8E4BB5487178D7">
    <w:name w:val="B01DDEC71E244026AE8E4BB5487178D7"/>
    <w:rsid w:val="0014610F"/>
    <w:pPr>
      <w:spacing w:after="160" w:line="259" w:lineRule="auto"/>
    </w:pPr>
  </w:style>
  <w:style w:type="paragraph" w:customStyle="1" w:styleId="055067FF117A4E9DAB6A53BC3904ABA6">
    <w:name w:val="055067FF117A4E9DAB6A53BC3904ABA6"/>
    <w:rsid w:val="0014610F"/>
    <w:pPr>
      <w:spacing w:after="160" w:line="259" w:lineRule="auto"/>
    </w:pPr>
  </w:style>
  <w:style w:type="paragraph" w:customStyle="1" w:styleId="8B740DA2EAC547F0B0D2107416305700">
    <w:name w:val="8B740DA2EAC547F0B0D2107416305700"/>
    <w:rsid w:val="0014610F"/>
    <w:pPr>
      <w:spacing w:after="160" w:line="259" w:lineRule="auto"/>
    </w:pPr>
  </w:style>
  <w:style w:type="paragraph" w:customStyle="1" w:styleId="B98931E75578469EA08986EB7095315F">
    <w:name w:val="B98931E75578469EA08986EB7095315F"/>
    <w:rsid w:val="0014610F"/>
    <w:pPr>
      <w:spacing w:after="160" w:line="259" w:lineRule="auto"/>
    </w:pPr>
  </w:style>
  <w:style w:type="paragraph" w:customStyle="1" w:styleId="51DA77104FB94412A53FC7A94256969E">
    <w:name w:val="51DA77104FB94412A53FC7A94256969E"/>
    <w:rsid w:val="0014610F"/>
    <w:pPr>
      <w:spacing w:after="160" w:line="259" w:lineRule="auto"/>
    </w:pPr>
  </w:style>
  <w:style w:type="paragraph" w:customStyle="1" w:styleId="7145762A47AC4BE78A2D888AEE08A864">
    <w:name w:val="7145762A47AC4BE78A2D888AEE08A864"/>
    <w:rsid w:val="0014610F"/>
    <w:pPr>
      <w:spacing w:after="160" w:line="259" w:lineRule="auto"/>
    </w:pPr>
  </w:style>
  <w:style w:type="paragraph" w:customStyle="1" w:styleId="C26858D5A51142C293BCE05D4C6F5822">
    <w:name w:val="C26858D5A51142C293BCE05D4C6F5822"/>
    <w:rsid w:val="0014610F"/>
    <w:pPr>
      <w:spacing w:after="160" w:line="259" w:lineRule="auto"/>
    </w:pPr>
  </w:style>
  <w:style w:type="paragraph" w:customStyle="1" w:styleId="E782258E1889410BBB93D22B80CA3C9C">
    <w:name w:val="E782258E1889410BBB93D22B80CA3C9C"/>
    <w:rsid w:val="004016A9"/>
    <w:pPr>
      <w:spacing w:after="160" w:line="259" w:lineRule="auto"/>
    </w:pPr>
  </w:style>
  <w:style w:type="paragraph" w:customStyle="1" w:styleId="E625D16BC8EF4BC09BCB68FB423AB97E">
    <w:name w:val="E625D16BC8EF4BC09BCB68FB423AB97E"/>
    <w:rsid w:val="004016A9"/>
    <w:pPr>
      <w:spacing w:after="160" w:line="259" w:lineRule="auto"/>
    </w:pPr>
  </w:style>
  <w:style w:type="paragraph" w:customStyle="1" w:styleId="64827D34807F4AC9BA7684142CA27BF4">
    <w:name w:val="64827D34807F4AC9BA7684142CA27BF4"/>
    <w:rsid w:val="004016A9"/>
    <w:pPr>
      <w:spacing w:after="160" w:line="259" w:lineRule="auto"/>
    </w:pPr>
  </w:style>
  <w:style w:type="paragraph" w:customStyle="1" w:styleId="57563134A4764C219A8CE3C2F1852610">
    <w:name w:val="57563134A4764C219A8CE3C2F1852610"/>
    <w:rsid w:val="004016A9"/>
    <w:pPr>
      <w:spacing w:after="160" w:line="259" w:lineRule="auto"/>
    </w:pPr>
  </w:style>
  <w:style w:type="paragraph" w:customStyle="1" w:styleId="00D3AB14F77640DF88A1B1F015298FAF">
    <w:name w:val="00D3AB14F77640DF88A1B1F015298FAF"/>
    <w:rsid w:val="004016A9"/>
    <w:pPr>
      <w:spacing w:after="160" w:line="259" w:lineRule="auto"/>
    </w:pPr>
  </w:style>
  <w:style w:type="paragraph" w:customStyle="1" w:styleId="8D0062E1C50B4445B380A5AE6FAAD3A6">
    <w:name w:val="8D0062E1C50B4445B380A5AE6FAAD3A6"/>
    <w:rsid w:val="004016A9"/>
    <w:pPr>
      <w:spacing w:after="160" w:line="259" w:lineRule="auto"/>
    </w:pPr>
  </w:style>
  <w:style w:type="paragraph" w:customStyle="1" w:styleId="88462F27A88241FC847F4D257EFC97DD">
    <w:name w:val="88462F27A88241FC847F4D257EFC97DD"/>
    <w:rsid w:val="004016A9"/>
    <w:pPr>
      <w:spacing w:after="160" w:line="259" w:lineRule="auto"/>
    </w:pPr>
  </w:style>
  <w:style w:type="paragraph" w:customStyle="1" w:styleId="EC002567372C47218E23C610AA7EA17D">
    <w:name w:val="EC002567372C47218E23C610AA7EA17D"/>
    <w:rsid w:val="004016A9"/>
    <w:pPr>
      <w:spacing w:after="160" w:line="259" w:lineRule="auto"/>
    </w:pPr>
  </w:style>
  <w:style w:type="paragraph" w:customStyle="1" w:styleId="231BC54D91904DFA953E3CF82AFDBABC">
    <w:name w:val="231BC54D91904DFA953E3CF82AFDBABC"/>
    <w:rsid w:val="004016A9"/>
    <w:pPr>
      <w:spacing w:after="160" w:line="259" w:lineRule="auto"/>
    </w:pPr>
  </w:style>
  <w:style w:type="paragraph" w:customStyle="1" w:styleId="82562E5A6149424AA056A314367E3BA9">
    <w:name w:val="82562E5A6149424AA056A314367E3BA9"/>
    <w:rsid w:val="004016A9"/>
    <w:pPr>
      <w:spacing w:after="160" w:line="259" w:lineRule="auto"/>
    </w:pPr>
  </w:style>
  <w:style w:type="paragraph" w:customStyle="1" w:styleId="FB1E7727DA2B4BC99A858CAD19A5A804">
    <w:name w:val="FB1E7727DA2B4BC99A858CAD19A5A804"/>
    <w:rsid w:val="003E2C81"/>
    <w:pPr>
      <w:spacing w:after="160" w:line="259" w:lineRule="auto"/>
    </w:pPr>
  </w:style>
  <w:style w:type="paragraph" w:customStyle="1" w:styleId="1931EB9F8D2845C6ABB78DD9EBC5D0EA">
    <w:name w:val="1931EB9F8D2845C6ABB78DD9EBC5D0EA"/>
    <w:rsid w:val="003E2C81"/>
    <w:pPr>
      <w:spacing w:after="160" w:line="259" w:lineRule="auto"/>
    </w:pPr>
  </w:style>
  <w:style w:type="paragraph" w:customStyle="1" w:styleId="14BB7522F299476B8C54D229B7A19299">
    <w:name w:val="14BB7522F299476B8C54D229B7A19299"/>
    <w:rsid w:val="003E2C81"/>
    <w:pPr>
      <w:spacing w:after="160" w:line="259" w:lineRule="auto"/>
    </w:pPr>
  </w:style>
  <w:style w:type="paragraph" w:customStyle="1" w:styleId="0DB3D82ECDC644CCAFDA862AC46D93A2">
    <w:name w:val="0DB3D82ECDC644CCAFDA862AC46D93A2"/>
    <w:rsid w:val="003E2C81"/>
    <w:pPr>
      <w:spacing w:after="160" w:line="259" w:lineRule="auto"/>
    </w:pPr>
  </w:style>
  <w:style w:type="paragraph" w:customStyle="1" w:styleId="BD4EC65342F74528BE8135268DCC27A8">
    <w:name w:val="BD4EC65342F74528BE8135268DCC27A8"/>
    <w:rsid w:val="003E2C81"/>
    <w:pPr>
      <w:spacing w:after="160" w:line="259" w:lineRule="auto"/>
    </w:pPr>
  </w:style>
  <w:style w:type="paragraph" w:customStyle="1" w:styleId="F424D0DD2BD342279DC1DE0796038EA5">
    <w:name w:val="F424D0DD2BD342279DC1DE0796038EA5"/>
    <w:rsid w:val="003E2C81"/>
    <w:pPr>
      <w:spacing w:after="160" w:line="259" w:lineRule="auto"/>
    </w:pPr>
  </w:style>
  <w:style w:type="paragraph" w:customStyle="1" w:styleId="006EF92D11DE43C693F2D1E4BF88CD4B">
    <w:name w:val="006EF92D11DE43C693F2D1E4BF88CD4B"/>
    <w:rsid w:val="003E2C81"/>
    <w:pPr>
      <w:spacing w:after="160" w:line="259" w:lineRule="auto"/>
    </w:pPr>
  </w:style>
  <w:style w:type="paragraph" w:customStyle="1" w:styleId="7E187A553EA4494D9356F9099A6685A3">
    <w:name w:val="7E187A553EA4494D9356F9099A6685A3"/>
    <w:rsid w:val="003E2C81"/>
    <w:pPr>
      <w:spacing w:after="160" w:line="259" w:lineRule="auto"/>
    </w:pPr>
  </w:style>
  <w:style w:type="paragraph" w:customStyle="1" w:styleId="EAF156D6A0CC45AFAE2518AD1ECFCC14">
    <w:name w:val="EAF156D6A0CC45AFAE2518AD1ECFCC14"/>
    <w:rsid w:val="003E2C81"/>
    <w:pPr>
      <w:spacing w:after="160" w:line="259" w:lineRule="auto"/>
    </w:pPr>
  </w:style>
  <w:style w:type="paragraph" w:customStyle="1" w:styleId="9BE72EC075184A8A819FE87B21EA50E3">
    <w:name w:val="9BE72EC075184A8A819FE87B21EA50E3"/>
    <w:rsid w:val="003E2C81"/>
    <w:pPr>
      <w:spacing w:after="160" w:line="259" w:lineRule="auto"/>
    </w:pPr>
  </w:style>
  <w:style w:type="paragraph" w:customStyle="1" w:styleId="251AAE6552394AE5BCD526A2CD2C562E">
    <w:name w:val="251AAE6552394AE5BCD526A2CD2C562E"/>
    <w:rsid w:val="00C57BD9"/>
    <w:pPr>
      <w:spacing w:after="160" w:line="259" w:lineRule="auto"/>
    </w:pPr>
  </w:style>
  <w:style w:type="paragraph" w:customStyle="1" w:styleId="82FA75042B474DD8B0D22D72282CD5D5">
    <w:name w:val="82FA75042B474DD8B0D22D72282CD5D5"/>
    <w:rsid w:val="00C57BD9"/>
    <w:pPr>
      <w:spacing w:after="160" w:line="259" w:lineRule="auto"/>
    </w:pPr>
  </w:style>
  <w:style w:type="paragraph" w:customStyle="1" w:styleId="8085C3145D484BC487B6DB546AC72960">
    <w:name w:val="8085C3145D484BC487B6DB546AC72960"/>
    <w:rsid w:val="00C57BD9"/>
    <w:pPr>
      <w:spacing w:after="160" w:line="259" w:lineRule="auto"/>
    </w:pPr>
  </w:style>
  <w:style w:type="paragraph" w:customStyle="1" w:styleId="6BE65E7C9A9F42F39F64287784368AC2">
    <w:name w:val="6BE65E7C9A9F42F39F64287784368AC2"/>
    <w:rsid w:val="00C57BD9"/>
    <w:pPr>
      <w:spacing w:after="160" w:line="259" w:lineRule="auto"/>
    </w:pPr>
  </w:style>
  <w:style w:type="paragraph" w:customStyle="1" w:styleId="8A6DCC80072E42289B968D6AA29FB675">
    <w:name w:val="8A6DCC80072E42289B968D6AA29FB675"/>
    <w:rsid w:val="00C57BD9"/>
    <w:pPr>
      <w:spacing w:after="160" w:line="259" w:lineRule="auto"/>
    </w:pPr>
  </w:style>
  <w:style w:type="paragraph" w:customStyle="1" w:styleId="A6C41B5E662247AF947A5789A77F699A">
    <w:name w:val="A6C41B5E662247AF947A5789A77F699A"/>
    <w:rsid w:val="00C57BD9"/>
    <w:pPr>
      <w:spacing w:after="160" w:line="259" w:lineRule="auto"/>
    </w:pPr>
  </w:style>
  <w:style w:type="paragraph" w:customStyle="1" w:styleId="523736FB49514F4F8D51679F063118ED">
    <w:name w:val="523736FB49514F4F8D51679F063118ED"/>
    <w:rsid w:val="00C57BD9"/>
    <w:pPr>
      <w:spacing w:after="160" w:line="259" w:lineRule="auto"/>
    </w:pPr>
  </w:style>
  <w:style w:type="paragraph" w:customStyle="1" w:styleId="BCD58A7EAF02413DB6E6E0632208B55D">
    <w:name w:val="BCD58A7EAF02413DB6E6E0632208B55D"/>
    <w:rsid w:val="00C57BD9"/>
    <w:pPr>
      <w:spacing w:after="160" w:line="259" w:lineRule="auto"/>
    </w:pPr>
  </w:style>
  <w:style w:type="paragraph" w:customStyle="1" w:styleId="5E3438F5A15C463E9B872F61A2C693C7">
    <w:name w:val="5E3438F5A15C463E9B872F61A2C693C7"/>
    <w:rsid w:val="00C57BD9"/>
    <w:pPr>
      <w:spacing w:after="160" w:line="259" w:lineRule="auto"/>
    </w:pPr>
  </w:style>
  <w:style w:type="paragraph" w:customStyle="1" w:styleId="2498F153905E48E9AEFFD7872863B97B">
    <w:name w:val="2498F153905E48E9AEFFD7872863B97B"/>
    <w:rsid w:val="00C57BD9"/>
    <w:pPr>
      <w:spacing w:after="160" w:line="259" w:lineRule="auto"/>
    </w:pPr>
  </w:style>
  <w:style w:type="paragraph" w:customStyle="1" w:styleId="E2DFB97EE7AB4848A14F9E73F34C8DF1">
    <w:name w:val="E2DFB97EE7AB4848A14F9E73F34C8DF1"/>
    <w:rsid w:val="00C57BD9"/>
    <w:pPr>
      <w:spacing w:after="160" w:line="259" w:lineRule="auto"/>
    </w:pPr>
  </w:style>
  <w:style w:type="paragraph" w:customStyle="1" w:styleId="CEE935C8575F47C49949DF9223EDCAB1">
    <w:name w:val="CEE935C8575F47C49949DF9223EDCAB1"/>
    <w:rsid w:val="00C57BD9"/>
    <w:pPr>
      <w:spacing w:after="160" w:line="259" w:lineRule="auto"/>
    </w:pPr>
  </w:style>
  <w:style w:type="paragraph" w:customStyle="1" w:styleId="1A02C78A2344474CBAEE97B289F5C35D">
    <w:name w:val="1A02C78A2344474CBAEE97B289F5C35D"/>
    <w:rsid w:val="00C57BD9"/>
    <w:pPr>
      <w:spacing w:after="160" w:line="259" w:lineRule="auto"/>
    </w:pPr>
  </w:style>
  <w:style w:type="paragraph" w:customStyle="1" w:styleId="0B98B2CECF1A47849CAE29143DF3AFF7">
    <w:name w:val="0B98B2CECF1A47849CAE29143DF3AFF7"/>
    <w:rsid w:val="00C57BD9"/>
    <w:pPr>
      <w:spacing w:after="160" w:line="259" w:lineRule="auto"/>
    </w:pPr>
  </w:style>
  <w:style w:type="paragraph" w:customStyle="1" w:styleId="7F0F76F2D8324539B0097659651685D2">
    <w:name w:val="7F0F76F2D8324539B0097659651685D2"/>
    <w:rsid w:val="00C57BD9"/>
    <w:pPr>
      <w:spacing w:after="160" w:line="259" w:lineRule="auto"/>
    </w:pPr>
  </w:style>
  <w:style w:type="paragraph" w:customStyle="1" w:styleId="388F2BF127CB4072B2B2F5EBF52036F5">
    <w:name w:val="388F2BF127CB4072B2B2F5EBF52036F5"/>
    <w:rsid w:val="00C57BD9"/>
    <w:pPr>
      <w:spacing w:after="160" w:line="259" w:lineRule="auto"/>
    </w:pPr>
  </w:style>
  <w:style w:type="paragraph" w:customStyle="1" w:styleId="3796EBD8F91D4B76B0725FBFE689E626">
    <w:name w:val="3796EBD8F91D4B76B0725FBFE689E626"/>
    <w:rsid w:val="00C57BD9"/>
    <w:pPr>
      <w:spacing w:after="160" w:line="259" w:lineRule="auto"/>
    </w:pPr>
  </w:style>
  <w:style w:type="paragraph" w:customStyle="1" w:styleId="FCAEFE7EDD084B13971254FAB6170E0D">
    <w:name w:val="FCAEFE7EDD084B13971254FAB6170E0D"/>
    <w:rsid w:val="00C57BD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11</TotalTime>
  <Pages>4</Pages>
  <Words>979</Words>
  <Characters>5385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</cp:revision>
  <cp:lastPrinted>2026-03-04T10:00:00Z</cp:lastPrinted>
  <dcterms:created xsi:type="dcterms:W3CDTF">2026-07-17T09:09:00Z</dcterms:created>
  <dcterms:modified xsi:type="dcterms:W3CDTF">2026-07-17T09:14:00Z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