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CE0200">
      <w:pPr>
        <w:jc w:val="both"/>
        <w:rPr>
          <w:rFonts w:ascii="Mulish" w:hAnsi="Mulish"/>
        </w:rPr>
      </w:pPr>
    </w:p>
    <w:p w14:paraId="74A37460" w14:textId="2F3D1016" w:rsidR="000B778E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784661">
        <w:rPr>
          <w:rFonts w:ascii="Mulish" w:hAnsi="Mulish"/>
        </w:rPr>
        <w:t>Diseño y Tecnología Microelectrónica</w:t>
      </w:r>
      <w:r w:rsidRPr="00296787">
        <w:rPr>
          <w:rFonts w:ascii="Mulish" w:hAnsi="Mulish"/>
        </w:rPr>
        <w:t xml:space="preserve">, efectuada en </w:t>
      </w:r>
      <w:hyperlink r:id="rId17" w:history="1">
        <w:r w:rsidR="001703F2">
          <w:rPr>
            <w:rStyle w:val="Hipervnculo"/>
            <w:rFonts w:ascii="Mulish" w:hAnsi="Mulish"/>
          </w:rPr>
          <w:t>may</w:t>
        </w:r>
        <w:r w:rsidR="009A4FAD" w:rsidRPr="00CE0200">
          <w:rPr>
            <w:rStyle w:val="Hipervnculo"/>
            <w:rFonts w:ascii="Mulish" w:hAnsi="Mulish"/>
          </w:rPr>
          <w:t>o de 2025</w:t>
        </w:r>
      </w:hyperlink>
      <w:r w:rsidRPr="00296787">
        <w:rPr>
          <w:rFonts w:ascii="Mulish" w:hAnsi="Mulish"/>
        </w:rPr>
        <w:t xml:space="preserve">, el Consejo ha incluido a </w:t>
      </w:r>
      <w:r w:rsidR="009A4FAD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</w:t>
      </w:r>
      <w:r w:rsidR="009A4FAD">
        <w:rPr>
          <w:rFonts w:ascii="Mulish" w:hAnsi="Mulish"/>
        </w:rPr>
        <w:t>en</w:t>
      </w:r>
      <w:r w:rsidRPr="00296787">
        <w:rPr>
          <w:rFonts w:ascii="Mulish" w:hAnsi="Mulish"/>
        </w:rPr>
        <w:t xml:space="preserve"> su </w:t>
      </w:r>
      <w:hyperlink r:id="rId18" w:history="1">
        <w:r w:rsidRPr="00CE0200">
          <w:rPr>
            <w:rStyle w:val="Hipervnculo"/>
            <w:rFonts w:ascii="Mulish" w:hAnsi="Mulish"/>
          </w:rPr>
          <w:t>Plan de Evaluación 20</w:t>
        </w:r>
        <w:r w:rsidR="009A4FAD" w:rsidRPr="00CE0200">
          <w:rPr>
            <w:rStyle w:val="Hipervnculo"/>
            <w:rFonts w:ascii="Mulish" w:hAnsi="Mulish"/>
          </w:rPr>
          <w:t>26</w:t>
        </w:r>
      </w:hyperlink>
      <w:r w:rsidRPr="00296787">
        <w:rPr>
          <w:rFonts w:ascii="Mulish" w:hAnsi="Mulish"/>
        </w:rPr>
        <w:t>, a fin de verificar si se han seguido las recomendaciones realizadas entonces</w:t>
      </w:r>
      <w:r w:rsidR="009A4FAD">
        <w:rPr>
          <w:rFonts w:ascii="Mulish" w:hAnsi="Mulish"/>
        </w:rPr>
        <w:t>.</w:t>
      </w:r>
    </w:p>
    <w:p w14:paraId="2BF4AB6E" w14:textId="77777777" w:rsidR="009A4FAD" w:rsidRPr="00296787" w:rsidRDefault="009A4FAD" w:rsidP="00CE0200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6"/>
        <w:gridCol w:w="6860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23EFC333" w:rsidR="00B628C5" w:rsidRPr="001703F2" w:rsidRDefault="00784661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Diseño y Tecnología Microelectrónica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21FA5CCE" w:rsidR="00B628C5" w:rsidRPr="001703F2" w:rsidRDefault="00784661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30</w:t>
            </w:r>
            <w:r w:rsidR="009A4FAD" w:rsidRPr="001703F2">
              <w:rPr>
                <w:rFonts w:ascii="Mulish" w:hAnsi="Mulish"/>
                <w:sz w:val="24"/>
              </w:rPr>
              <w:t>/3/2026</w:t>
            </w:r>
          </w:p>
          <w:p w14:paraId="5DEB5371" w14:textId="3BFE1B20" w:rsidR="00B628C5" w:rsidRPr="001703F2" w:rsidRDefault="00B628C5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 xml:space="preserve">Segunda revisión: </w:t>
            </w:r>
            <w:r w:rsidR="00774F65">
              <w:rPr>
                <w:rFonts w:ascii="Mulish" w:hAnsi="Mulish"/>
                <w:sz w:val="24"/>
              </w:rPr>
              <w:t>18/06/2026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5932770F" w:rsidR="00784661" w:rsidRPr="00784661" w:rsidRDefault="002803B4" w:rsidP="00784661">
            <w:pPr>
              <w:rPr>
                <w:rFonts w:ascii="Mulish" w:hAnsi="Mulish"/>
                <w:sz w:val="24"/>
              </w:rPr>
            </w:pPr>
            <w:hyperlink r:id="rId19" w:history="1">
              <w:r w:rsidR="00784661" w:rsidRPr="00784661">
                <w:rPr>
                  <w:rStyle w:val="Hipervnculo"/>
                  <w:rFonts w:ascii="Mulish" w:hAnsi="Mulish"/>
                  <w:sz w:val="24"/>
                </w:rPr>
                <w:t>https://www.dtm.es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2803B4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5CBB196E" w:rsidR="00AF751D" w:rsidRPr="00296787" w:rsidRDefault="0078466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E60CE86" w:rsidR="00AF751D" w:rsidRPr="00A608C3" w:rsidRDefault="002803B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466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466E03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466E03" w:rsidRPr="00296787" w:rsidRDefault="00466E03" w:rsidP="00466E03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466E03" w:rsidRPr="00296787" w:rsidRDefault="00466E03" w:rsidP="00466E03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tc>
          <w:tcPr>
            <w:tcW w:w="2741" w:type="dxa"/>
            <w:vAlign w:val="center"/>
          </w:tcPr>
          <w:p w14:paraId="2DCEC145" w14:textId="13AA739B" w:rsidR="00466E03" w:rsidRPr="00296787" w:rsidRDefault="00466E03" w:rsidP="00466E03">
            <w:pPr>
              <w:jc w:val="center"/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6FD92DE9" w14:textId="23CD0F21" w:rsidR="00466E03" w:rsidRPr="00A608C3" w:rsidRDefault="00466E03" w:rsidP="00466E03">
            <w:pPr>
              <w:rPr>
                <w:rFonts w:ascii="Mulish" w:hAnsi="Mulish"/>
                <w:sz w:val="18"/>
                <w:szCs w:val="18"/>
              </w:rPr>
            </w:pPr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0DDA27FF" w:rsidR="00AF751D" w:rsidRPr="00296787" w:rsidRDefault="0078466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755790E0" w:rsidR="00AF751D" w:rsidRPr="00A608C3" w:rsidRDefault="002803B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466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tc>
          <w:tcPr>
            <w:tcW w:w="2741" w:type="dxa"/>
            <w:vAlign w:val="center"/>
          </w:tcPr>
          <w:p w14:paraId="36F97D09" w14:textId="7ED8DCA3" w:rsidR="00AF751D" w:rsidRPr="00296787" w:rsidRDefault="00AF751D" w:rsidP="00423BF1">
            <w:pPr>
              <w:jc w:val="center"/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1C3E942B" w14:textId="68696B8C" w:rsidR="00AF751D" w:rsidRPr="00A608C3" w:rsidRDefault="00AF751D" w:rsidP="00AC79CF">
            <w:pPr>
              <w:rPr>
                <w:rFonts w:ascii="Mulish" w:hAnsi="Mulish"/>
                <w:sz w:val="18"/>
                <w:szCs w:val="18"/>
              </w:rPr>
            </w:pPr>
          </w:p>
        </w:tc>
      </w:tr>
      <w:tr w:rsidR="004D5962" w:rsidRPr="00A608C3" w14:paraId="40BE567A" w14:textId="77777777" w:rsidTr="00784661">
        <w:trPr>
          <w:trHeight w:val="584"/>
        </w:trPr>
        <w:tc>
          <w:tcPr>
            <w:tcW w:w="1405" w:type="dxa"/>
            <w:vMerge w:val="restart"/>
            <w:vAlign w:val="center"/>
          </w:tcPr>
          <w:p w14:paraId="17F9F273" w14:textId="55B0D168" w:rsidR="004D5962" w:rsidRPr="00296787" w:rsidRDefault="004D5962" w:rsidP="004D5962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4D5962" w:rsidRPr="00296787" w:rsidRDefault="004D5962" w:rsidP="004D5962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698584705"/>
            <w:placeholder>
              <w:docPart w:val="E782258E1889410BBB93D22B80CA3C9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980EE8A" w:rsidR="004D5962" w:rsidRPr="00296787" w:rsidRDefault="00784661" w:rsidP="004D596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5E6897BE" w:rsidR="004D5962" w:rsidRPr="00A608C3" w:rsidRDefault="002803B4" w:rsidP="004D5962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49552671"/>
                <w:placeholder>
                  <w:docPart w:val="E625D16BC8EF4BC09BCB68FB423AB97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466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84661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784661" w:rsidRPr="00296787" w:rsidRDefault="00784661" w:rsidP="0078466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784661" w:rsidRPr="00296787" w:rsidRDefault="00784661" w:rsidP="0078466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913588728"/>
            <w:placeholder>
              <w:docPart w:val="FB1E7727DA2B4BC99A858CAD19A5A80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3D19106" w:rsidR="00784661" w:rsidRPr="00296787" w:rsidRDefault="00784661" w:rsidP="0078466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0C5C6025" w:rsidR="00784661" w:rsidRPr="00A608C3" w:rsidRDefault="002803B4" w:rsidP="0078466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2408230"/>
                <w:placeholder>
                  <w:docPart w:val="1931EB9F8D2845C6ABB78DD9EBC5D0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466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84661">
              <w:rPr>
                <w:szCs w:val="18"/>
              </w:rPr>
              <w:t xml:space="preserve"> </w:t>
            </w:r>
          </w:p>
        </w:tc>
      </w:tr>
      <w:tr w:rsidR="000A457B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24833368"/>
            <w:placeholder>
              <w:docPart w:val="02EDF7A8B85F4991A50E7BFDF8F537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C6BEC95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97C3FC7" w:rsidR="00AF751D" w:rsidRPr="00A608C3" w:rsidRDefault="002803B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2EA22374C433483D99C263A8D1B44F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14439782"/>
            <w:placeholder>
              <w:docPart w:val="7E9209C55FB44583B0E8724B938B81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E5A7EEF" w:rsidR="00AF751D" w:rsidRPr="00296787" w:rsidRDefault="0078466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2F88989B" w:rsidR="00AF751D" w:rsidRPr="00A608C3" w:rsidRDefault="002803B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ABABEAD0241A4BDEA901900166AEC7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466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64673F08CF51417383F16C71D557E3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7E77211B" w:rsidR="00AF751D" w:rsidRPr="00296787" w:rsidRDefault="0078466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716098AD" w:rsidR="00AF751D" w:rsidRPr="00A608C3" w:rsidRDefault="002803B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07934F63CB5D470894ED9591AA10BE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784661">
                  <w:rPr>
                    <w:rFonts w:ascii="Mulish" w:hAnsi="Mulish"/>
                    <w:sz w:val="18"/>
                    <w:szCs w:val="18"/>
                  </w:rPr>
                  <w:t>No</w:t>
                </w:r>
              </w:sdtContent>
            </w:sdt>
          </w:p>
        </w:tc>
      </w:tr>
      <w:tr w:rsidR="00482F66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482F66" w:rsidRPr="00296787" w:rsidRDefault="00482F66" w:rsidP="00482F6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482F66" w:rsidRPr="00296787" w:rsidRDefault="00482F66" w:rsidP="00482F6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56316376"/>
            <w:placeholder>
              <w:docPart w:val="B21EC11C406342CE9F75AE75B45522B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674B5DEB" w:rsidR="00482F66" w:rsidRPr="00296787" w:rsidRDefault="00784661" w:rsidP="00482F6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3FB62761" w:rsidR="00482F66" w:rsidRPr="00A608C3" w:rsidRDefault="002803B4" w:rsidP="00482F6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95621205"/>
                <w:placeholder>
                  <w:docPart w:val="85AA6D0D7B8641CE9AB02B6F9C9DFD4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466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B4CB0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0B4CB0" w:rsidRPr="00296787" w:rsidRDefault="000B4CB0" w:rsidP="000B4CB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0B4CB0" w:rsidRPr="00296787" w:rsidRDefault="000B4CB0" w:rsidP="000B4CB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682350420"/>
            <w:placeholder>
              <w:docPart w:val="64827D34807F4AC9BA7684142CA27BF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13EEAF78" w:rsidR="000B4CB0" w:rsidRPr="00296787" w:rsidRDefault="00466E03" w:rsidP="000B4CB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54CFB326" w:rsidR="000B4CB0" w:rsidRPr="00A608C3" w:rsidRDefault="002803B4" w:rsidP="000B4C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98146784"/>
                <w:placeholder>
                  <w:docPart w:val="57563134A4764C219A8CE3C2F185261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B4CB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15A69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893723506"/>
            <w:placeholder>
              <w:docPart w:val="FD4BBBDEDB7F425B833983F9ED6FEA3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613C26D" w:rsidR="00D15A69" w:rsidRPr="00296787" w:rsidRDefault="00D15A69" w:rsidP="00D15A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2E30F127" w:rsidR="00D15A69" w:rsidRPr="00A608C3" w:rsidRDefault="002803B4" w:rsidP="00D15A6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0442415"/>
                <w:placeholder>
                  <w:docPart w:val="B01DDEC71E244026AE8E4BB5487178D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B4CB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15A69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487248931"/>
            <w:placeholder>
              <w:docPart w:val="055067FF117A4E9DAB6A53BC3904ABA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8E68C34" w:rsidR="00D15A69" w:rsidRPr="00296787" w:rsidRDefault="000B4CB0" w:rsidP="00D15A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5ECFCC26" w:rsidR="00D15A69" w:rsidRPr="00A608C3" w:rsidRDefault="002803B4" w:rsidP="00D15A6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484662"/>
                <w:placeholder>
                  <w:docPart w:val="8B740DA2EAC547F0B0D210741630570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B4CB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735281266"/>
            <w:placeholder>
              <w:docPart w:val="1981B733A99844D48E6EF537FAAA6E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0A671D5C" w:rsidR="00AF751D" w:rsidRPr="00296787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44DC01D9" w:rsidR="00AF751D" w:rsidRPr="00A608C3" w:rsidRDefault="002803B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0C5C722B355F416D82CF7E6B152F8B7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B4CB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A70CA4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A70CA4" w:rsidRPr="00296787" w:rsidRDefault="00A70CA4" w:rsidP="00A70CA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A70CA4" w:rsidRPr="00296787" w:rsidRDefault="00A70CA4" w:rsidP="00A70CA4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813559417"/>
            <w:placeholder>
              <w:docPart w:val="B98931E75578469EA08986EB7095315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58DD5DB" w:rsidR="00A70CA4" w:rsidRPr="00A608C3" w:rsidRDefault="00A70CA4" w:rsidP="00A70CA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61B13BB" w:rsidR="00A70CA4" w:rsidRPr="00A608C3" w:rsidRDefault="002803B4" w:rsidP="00A70CA4">
            <w:pPr>
              <w:spacing w:after="200" w:line="276" w:lineRule="auto"/>
              <w:ind w:left="37"/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085150171"/>
                <w:placeholder>
                  <w:docPart w:val="51DA77104FB94412A53FC7A9425696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B4CB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B4CB0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0B4CB0" w:rsidRPr="00296787" w:rsidRDefault="000B4CB0" w:rsidP="000B4CB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0B4CB0" w:rsidRPr="00296787" w:rsidRDefault="000B4CB0" w:rsidP="000B4CB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734085615"/>
            <w:placeholder>
              <w:docPart w:val="00D3AB14F77640DF88A1B1F015298FA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CF719A2" w:rsidR="000B4CB0" w:rsidRPr="00A608C3" w:rsidRDefault="00466E03" w:rsidP="000B4CB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1764E7BB" w:rsidR="000B4CB0" w:rsidRPr="00A608C3" w:rsidRDefault="002803B4" w:rsidP="000B4CB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94743720"/>
                <w:placeholder>
                  <w:docPart w:val="8D0062E1C50B4445B380A5AE6FAAD3A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B4CB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6F30600CDA5447EC805A8380C4DD646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43868DD" w:rsidR="00AF751D" w:rsidRPr="00A608C3" w:rsidRDefault="000F1B2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0CDB3ECC" w:rsidR="00AF751D" w:rsidRPr="00A608C3" w:rsidRDefault="002803B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984802AE788243378C517974AA58F47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F1B2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3F2BC5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3F2BC5" w:rsidRPr="00296787" w:rsidRDefault="003F2BC5" w:rsidP="003F2BC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3F2BC5" w:rsidRPr="00296787" w:rsidRDefault="003F2BC5" w:rsidP="003F2BC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74369507"/>
            <w:placeholder>
              <w:docPart w:val="7145762A47AC4BE78A2D888AEE08A86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567B2C8E" w:rsidR="003F2BC5" w:rsidRPr="00A608C3" w:rsidRDefault="003F2BC5" w:rsidP="003F2BC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36AA301B" w:rsidR="003F2BC5" w:rsidRPr="00A608C3" w:rsidRDefault="002803B4" w:rsidP="003F2BC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81930878"/>
                <w:placeholder>
                  <w:docPart w:val="C26858D5A51142C293BCE05D4C6F582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B4CB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B4CB0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0B4CB0" w:rsidRPr="00296787" w:rsidRDefault="000B4CB0" w:rsidP="000B4CB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0B4CB0" w:rsidRPr="00296787" w:rsidRDefault="000B4CB0" w:rsidP="000B4CB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34301173"/>
            <w:placeholder>
              <w:docPart w:val="88462F27A88241FC847F4D257EFC97D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3B52D41C" w:rsidR="000B4CB0" w:rsidRPr="00A608C3" w:rsidRDefault="00466E03" w:rsidP="000B4CB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50A81FAE" w:rsidR="000B4CB0" w:rsidRPr="00A608C3" w:rsidRDefault="002803B4" w:rsidP="001A522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21527179"/>
                <w:placeholder>
                  <w:docPart w:val="EC002567372C47218E23C610AA7EA17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788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0D04A528C26A4396AFF9C15734383E5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5612D410" w:rsidR="00AF751D" w:rsidRPr="00A608C3" w:rsidRDefault="00466E0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02171690" w:rsidR="00AF751D" w:rsidRPr="00A608C3" w:rsidRDefault="002803B4" w:rsidP="003F2BC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0F86E5DCA56B4238B74FD539E0C4C62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66E03">
                  <w:rPr>
                    <w:rStyle w:val="Estilo6"/>
                    <w:szCs w:val="18"/>
                  </w:rPr>
                  <w:t>No</w:t>
                </w:r>
              </w:sdtContent>
            </w:sdt>
            <w:r w:rsidR="00AE5BE3">
              <w:rPr>
                <w:rStyle w:val="Estilo6"/>
                <w:szCs w:val="18"/>
              </w:rPr>
              <w:t xml:space="preserve"> </w:t>
            </w:r>
          </w:p>
        </w:tc>
      </w:tr>
      <w:tr w:rsidR="000A457B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BF3BC567D56435C9E7E5DF86792A1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288375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07499B3D" w:rsidR="00AF751D" w:rsidRPr="00A608C3" w:rsidRDefault="002803B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BED8F0121D4B457B8244D8F291B382A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1A522E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1A522E" w:rsidRPr="00296787" w:rsidRDefault="001A522E" w:rsidP="001A52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1A522E" w:rsidRPr="00296787" w:rsidRDefault="001A522E" w:rsidP="001A52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474374008"/>
            <w:placeholder>
              <w:docPart w:val="231BC54D91904DFA953E3CF82AFDBAB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254AC46" w:rsidR="001A522E" w:rsidRPr="00A608C3" w:rsidRDefault="001A522E" w:rsidP="001A52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5AFB1740" w:rsidR="001A522E" w:rsidRPr="00A608C3" w:rsidRDefault="002803B4" w:rsidP="001A522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1929950571"/>
                <w:placeholder>
                  <w:docPart w:val="82562E5A6149424AA056A314367E3BA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1A522E" w:rsidRPr="001A522E">
                  <w:rPr>
                    <w:rFonts w:ascii="Mulish" w:hAnsi="Mulish"/>
                    <w:sz w:val="18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F7D3D67884F74C2CBBAA435368F058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C23FF0A" w:rsidR="00AF751D" w:rsidRPr="00A608C3" w:rsidRDefault="001A522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37936DC" w:rsidR="00AF751D" w:rsidRPr="00A608C3" w:rsidRDefault="002803B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BA78B0A57DFD42DF8D3A23623015091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9E0AC24BDD814DF1BCCC79217732E9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FB135D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7A634EE0" w:rsidR="00AF751D" w:rsidRPr="00A608C3" w:rsidRDefault="002803B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4B693A104774403E8C1C5E8B55148B1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DDF6B00E26504D3BABAAA8FD7A9511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D11CC01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638D0EFB" w:rsidR="00AF751D" w:rsidRPr="00A608C3" w:rsidRDefault="002803B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D7AEDF9BBD354044AD15E4194B9D2AF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nformación </w:t>
            </w:r>
          </w:p>
        </w:tc>
        <w:tc>
          <w:tcPr>
            <w:tcW w:w="3509" w:type="dxa"/>
            <w:vAlign w:val="center"/>
          </w:tcPr>
          <w:p w14:paraId="35C3BF1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D3553A352202460DA2C899951EB569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F759655" w:rsidR="00AF751D" w:rsidRPr="00A608C3" w:rsidRDefault="002803B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8DD2073CA2A549019F31CEF490E0190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71D93A209CF1421D946F419D46A2A2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205F35C" w:rsidR="00AF751D" w:rsidRPr="00A608C3" w:rsidRDefault="00774F6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0339394A" w:rsidR="00AF751D" w:rsidRPr="00A608C3" w:rsidRDefault="002803B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4364EFA121747A396ED207306B492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74F6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84661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784661" w:rsidRPr="00296787" w:rsidRDefault="00784661" w:rsidP="0078466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784661" w:rsidRPr="00296787" w:rsidRDefault="00784661" w:rsidP="0078466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062834505"/>
            <w:placeholder>
              <w:docPart w:val="14BB7522F299476B8C54D229B7A1929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57418004" w:rsidR="00784661" w:rsidRPr="00A608C3" w:rsidRDefault="00784661" w:rsidP="0078466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009888F0" w:rsidR="00784661" w:rsidRPr="00A608C3" w:rsidRDefault="002803B4" w:rsidP="0078466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337612876"/>
                <w:placeholder>
                  <w:docPart w:val="0DB3D82ECDC644CCAFDA862AC46D93A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4661">
                  <w:rPr>
                    <w:rStyle w:val="Estilo6"/>
                    <w:szCs w:val="18"/>
                  </w:rPr>
                  <w:t>No</w:t>
                </w:r>
              </w:sdtContent>
            </w:sdt>
            <w:r w:rsidR="00784661">
              <w:rPr>
                <w:szCs w:val="18"/>
              </w:rPr>
              <w:t xml:space="preserve">. </w:t>
            </w:r>
            <w:r w:rsidR="00784661">
              <w:rPr>
                <w:rFonts w:ascii="Mulish" w:hAnsi="Mulish"/>
                <w:sz w:val="18"/>
                <w:szCs w:val="18"/>
              </w:rPr>
              <w:t xml:space="preserve">Sigue publicándose </w:t>
            </w:r>
            <w:r w:rsidR="00EC72F7">
              <w:rPr>
                <w:rFonts w:ascii="Mulish" w:hAnsi="Mulish"/>
                <w:sz w:val="18"/>
                <w:szCs w:val="18"/>
              </w:rPr>
              <w:t xml:space="preserve">solo </w:t>
            </w:r>
            <w:r w:rsidR="00784661">
              <w:rPr>
                <w:rFonts w:ascii="Mulish" w:hAnsi="Mulish"/>
                <w:sz w:val="18"/>
                <w:szCs w:val="18"/>
              </w:rPr>
              <w:t>en inglés.</w:t>
            </w:r>
          </w:p>
        </w:tc>
      </w:tr>
      <w:tr w:rsidR="000A457B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1359B15276D247AFA7040C5320EA36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5F44E65B" w:rsidR="00AF751D" w:rsidRPr="00A608C3" w:rsidRDefault="001A522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1C6F1D28" w:rsidR="00AF751D" w:rsidRPr="00A608C3" w:rsidRDefault="002803B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4CD62B30B3844A2C9C840CB8087E47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788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a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C90DED3C1D2B43BEBEE52B0B45239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8BD2F75" w:rsidR="00AF751D" w:rsidRPr="00A608C3" w:rsidRDefault="00CA64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08D1F4DF" w:rsidR="00AF751D" w:rsidRPr="00A608C3" w:rsidRDefault="002803B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5BF090A2FA1E40618EBAEF1C986501B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A522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AF751D" w:rsidRPr="00296787" w:rsidRDefault="00AF751D" w:rsidP="00423BF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Total 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>r</w:t>
            </w:r>
            <w:r w:rsidRPr="00296787">
              <w:rPr>
                <w:rFonts w:ascii="Mulish" w:hAnsi="Mulish"/>
                <w:b/>
                <w:sz w:val="18"/>
                <w:szCs w:val="18"/>
              </w:rPr>
              <w:t>ecomendaciones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 xml:space="preserve"> pendientes de cumplir</w:t>
            </w:r>
          </w:p>
        </w:tc>
        <w:tc>
          <w:tcPr>
            <w:tcW w:w="2741" w:type="dxa"/>
            <w:vAlign w:val="center"/>
          </w:tcPr>
          <w:p w14:paraId="0883A954" w14:textId="677CD176" w:rsidR="00AF751D" w:rsidRPr="00296787" w:rsidRDefault="00466E03" w:rsidP="00423BF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24</w:t>
            </w:r>
          </w:p>
        </w:tc>
        <w:tc>
          <w:tcPr>
            <w:tcW w:w="2806" w:type="dxa"/>
          </w:tcPr>
          <w:p w14:paraId="3E03AC72" w14:textId="550FA32A" w:rsidR="00AF751D" w:rsidRPr="00296787" w:rsidRDefault="00466E03" w:rsidP="00423BF1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24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774F65" w14:paraId="45E33B72" w14:textId="77777777" w:rsidTr="00A571E6">
        <w:tc>
          <w:tcPr>
            <w:tcW w:w="3485" w:type="dxa"/>
          </w:tcPr>
          <w:p w14:paraId="638D0393" w14:textId="3BECE810" w:rsidR="002A7C57" w:rsidRPr="00774F65" w:rsidRDefault="00466E0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774F65">
              <w:rPr>
                <w:rFonts w:ascii="Mulish" w:hAnsi="Mulish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85" w:type="dxa"/>
          </w:tcPr>
          <w:p w14:paraId="33CF1936" w14:textId="4F3AEB76" w:rsidR="002A7C57" w:rsidRPr="00774F65" w:rsidRDefault="001A522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774F65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3E2EB088" w:rsidR="002A7C57" w:rsidRPr="00774F65" w:rsidRDefault="00466E0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774F65">
              <w:rPr>
                <w:rFonts w:ascii="Mulish" w:hAnsi="Mulish"/>
                <w:b/>
                <w:bCs/>
                <w:sz w:val="18"/>
                <w:szCs w:val="18"/>
              </w:rPr>
              <w:t>24</w:t>
            </w:r>
          </w:p>
        </w:tc>
      </w:tr>
    </w:tbl>
    <w:p w14:paraId="0D88D043" w14:textId="77777777" w:rsidR="002A7C57" w:rsidRPr="00774F65" w:rsidRDefault="002A7C57" w:rsidP="00B628C5">
      <w:pPr>
        <w:rPr>
          <w:rFonts w:ascii="Mulish" w:hAnsi="Mulish"/>
          <w:b/>
          <w:bCs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2803B4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1FF5D285" w14:textId="0F05CD0B" w:rsidR="002803B4" w:rsidRDefault="00494C02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2803B4">
        <w:rPr>
          <w:lang w:bidi="es-ES"/>
        </w:rPr>
        <w:instrText xml:space="preserve">Excel.Sheet.12 "\\\\DSIC.ES\\sscc\\550Grupos\\ctbg-sgtbg\\14 MEMORIA\\MEMORIA 2026\\Sector Público Institucional\\Revisiones\\182-Diseño y Tecnología Microelectrónica\\2026\\182-Diseño y Tecnología Microelectrónica 2026.xlsx" Tablas!F2C1:F5C9 </w:instrText>
      </w:r>
      <w:r>
        <w:rPr>
          <w:lang w:bidi="es-ES"/>
        </w:rPr>
        <w:instrText xml:space="preserve">\a \f 4 \h </w:instrText>
      </w:r>
      <w:r w:rsidR="002803B4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4"/>
        <w:gridCol w:w="744"/>
        <w:gridCol w:w="745"/>
        <w:gridCol w:w="745"/>
        <w:gridCol w:w="739"/>
      </w:tblGrid>
      <w:tr w:rsidR="002803B4" w:rsidRPr="002803B4" w14:paraId="2FE7EFCC" w14:textId="77777777" w:rsidTr="002803B4">
        <w:trPr>
          <w:divId w:val="1504778846"/>
          <w:trHeight w:val="1380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20FE0910" w14:textId="5DD71963" w:rsidR="002803B4" w:rsidRPr="002803B4" w:rsidRDefault="002803B4" w:rsidP="002803B4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2803B4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CAE5D3D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83BD05D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9B56C82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0108036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41347F2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2BBEED2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EC5DB50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77B4A8D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2803B4" w:rsidRPr="002803B4" w14:paraId="5E47BEDB" w14:textId="77777777" w:rsidTr="002803B4">
        <w:trPr>
          <w:divId w:val="1504778846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FE72026" w14:textId="77777777" w:rsidR="002803B4" w:rsidRPr="002803B4" w:rsidRDefault="002803B4" w:rsidP="002803B4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C9571B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1F5FAF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A66AE2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5F1D51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F495A1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1CF5DD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10F7DB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013480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11,9</w:t>
            </w:r>
          </w:p>
        </w:tc>
      </w:tr>
      <w:tr w:rsidR="002803B4" w:rsidRPr="002803B4" w14:paraId="2B41A567" w14:textId="77777777" w:rsidTr="002803B4">
        <w:trPr>
          <w:divId w:val="1504778846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171C5C8" w14:textId="77777777" w:rsidR="002803B4" w:rsidRPr="002803B4" w:rsidRDefault="002803B4" w:rsidP="002803B4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D448E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BA638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4A53E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40F86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42C8C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DB86C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8DE9A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08BD8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2803B4" w:rsidRPr="002803B4" w14:paraId="328F5EC6" w14:textId="77777777" w:rsidTr="002803B4">
        <w:trPr>
          <w:divId w:val="1504778846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0732248" w14:textId="77777777" w:rsidR="002803B4" w:rsidRPr="002803B4" w:rsidRDefault="002803B4" w:rsidP="002803B4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BF6F109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4,8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B89A7AF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4,8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AF2AE01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4,8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B0A3681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4,8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1D9BA0C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68C32743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4,8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1C62B6E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A7CD8A0" w14:textId="77777777" w:rsidR="002803B4" w:rsidRPr="002803B4" w:rsidRDefault="002803B4" w:rsidP="002803B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03B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3,4</w:t>
            </w:r>
          </w:p>
        </w:tc>
      </w:tr>
    </w:tbl>
    <w:p w14:paraId="52D34E98" w14:textId="4A1E8475" w:rsidR="00466E03" w:rsidRDefault="00494C02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466E03">
        <w:rPr>
          <w:rFonts w:ascii="Mulish" w:hAnsi="Mulish"/>
          <w:lang w:bidi="es-ES"/>
        </w:rPr>
        <w:fldChar w:fldCharType="begin"/>
      </w:r>
      <w:r w:rsidR="00466E03">
        <w:rPr>
          <w:rFonts w:ascii="Mulish" w:hAnsi="Mulish"/>
          <w:lang w:bidi="es-ES"/>
        </w:rPr>
        <w:instrText xml:space="preserve"> LINK Excel.Sheet.12 "C:\\Users\\mariadelcarmen.motos\\Documents\\Trabajo fuera red\\182-Diseño y Tecnología Microelectrónica\\2026\\182-Diseño y Tecnología Microelectrónica 2026.xlsx" "Tablas!F2C1:F5C9" \a \f 4 \h </w:instrText>
      </w:r>
      <w:r w:rsidR="00466E03">
        <w:rPr>
          <w:rFonts w:ascii="Mulish" w:hAnsi="Mulish"/>
          <w:lang w:bidi="es-ES"/>
        </w:rPr>
        <w:fldChar w:fldCharType="separate"/>
      </w:r>
    </w:p>
    <w:p w14:paraId="0D0031AF" w14:textId="2903126C" w:rsidR="001E106B" w:rsidRPr="00296787" w:rsidRDefault="00466E03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>
        <w:rPr>
          <w:rFonts w:ascii="Mulish" w:hAnsi="Mulish"/>
          <w:lang w:bidi="es-ES"/>
        </w:rPr>
        <w:t>3,4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>Co</w:t>
          </w:r>
          <w:r w:rsidRPr="003C020F">
            <w:rPr>
              <w:rFonts w:ascii="Mulish" w:hAnsi="Mulish"/>
              <w:b/>
              <w:color w:val="00806F"/>
              <w:sz w:val="30"/>
              <w:szCs w:val="30"/>
            </w:rPr>
            <w:t>nclus</w:t>
          </w: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iones </w:t>
          </w:r>
        </w:p>
      </w:sdtContent>
    </w:sdt>
    <w:p w14:paraId="6233726C" w14:textId="513E0E4D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</w:t>
      </w:r>
      <w:r w:rsidR="003C020F">
        <w:rPr>
          <w:rFonts w:ascii="Mulish" w:hAnsi="Mulish"/>
        </w:rPr>
        <w:t xml:space="preserve"> </w:t>
      </w:r>
      <w:r w:rsidR="00466E03">
        <w:rPr>
          <w:rFonts w:ascii="Mulish" w:hAnsi="Mulish"/>
        </w:rPr>
        <w:t xml:space="preserve">muy </w:t>
      </w:r>
      <w:r w:rsidR="003C020F">
        <w:rPr>
          <w:rFonts w:ascii="Mulish" w:hAnsi="Mulish"/>
        </w:rPr>
        <w:t>negativamente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3C020F">
        <w:rPr>
          <w:rFonts w:ascii="Mulish" w:hAnsi="Mulish"/>
        </w:rPr>
        <w:t xml:space="preserve"> </w:t>
      </w:r>
      <w:r w:rsidR="00466E03">
        <w:rPr>
          <w:rFonts w:ascii="Mulish" w:hAnsi="Mulish"/>
        </w:rPr>
        <w:t>Diseño y Tecnología Microelectrónica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4404F7">
        <w:rPr>
          <w:rFonts w:ascii="Mulish" w:hAnsi="Mulish"/>
          <w:lang w:bidi="es-ES"/>
        </w:rPr>
        <w:t xml:space="preserve">5, la puntuación </w:t>
      </w:r>
      <w:r w:rsidR="00466E03">
        <w:rPr>
          <w:rFonts w:ascii="Mulish" w:hAnsi="Mulish"/>
          <w:lang w:bidi="es-ES"/>
        </w:rPr>
        <w:t>permanece invariable</w:t>
      </w:r>
      <w:r w:rsidR="004404F7">
        <w:rPr>
          <w:rFonts w:ascii="Mulish" w:hAnsi="Mulish"/>
          <w:lang w:bidi="es-ES"/>
        </w:rPr>
        <w:t xml:space="preserve">, ya que </w:t>
      </w:r>
      <w:r w:rsidR="003C020F">
        <w:rPr>
          <w:rFonts w:ascii="Mulish" w:hAnsi="Mulish"/>
          <w:lang w:bidi="es-ES"/>
        </w:rPr>
        <w:t xml:space="preserve">no </w:t>
      </w:r>
      <w:r w:rsidR="00113273">
        <w:rPr>
          <w:rFonts w:ascii="Mulish" w:hAnsi="Mulish"/>
          <w:lang w:bidi="es-ES"/>
        </w:rPr>
        <w:t xml:space="preserve">se han aplicado </w:t>
      </w:r>
      <w:r w:rsidR="003C020F">
        <w:rPr>
          <w:rFonts w:ascii="Mulish" w:hAnsi="Mulish"/>
          <w:lang w:bidi="es-ES"/>
        </w:rPr>
        <w:t>ninguna</w:t>
      </w:r>
      <w:r w:rsidR="00113273">
        <w:rPr>
          <w:rFonts w:ascii="Mulish" w:hAnsi="Mulish"/>
          <w:lang w:bidi="es-ES"/>
        </w:rPr>
        <w:t xml:space="preserve"> </w:t>
      </w:r>
      <w:r w:rsidR="003C020F">
        <w:rPr>
          <w:rFonts w:ascii="Mulish" w:hAnsi="Mulish"/>
          <w:lang w:bidi="es-ES"/>
        </w:rPr>
        <w:t xml:space="preserve">de las </w:t>
      </w:r>
      <w:r w:rsidR="00113273">
        <w:rPr>
          <w:rFonts w:ascii="Mulish" w:hAnsi="Mulish"/>
          <w:lang w:bidi="es-ES"/>
        </w:rPr>
        <w:t>recomendaciones efectuadas en aquel año</w:t>
      </w:r>
      <w:r w:rsidRPr="00296787">
        <w:rPr>
          <w:rFonts w:ascii="Mulish" w:hAnsi="Mulish"/>
          <w:lang w:bidi="es-ES"/>
        </w:rPr>
        <w:t>.</w:t>
      </w:r>
    </w:p>
    <w:p w14:paraId="28209DFA" w14:textId="14932F86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</w:t>
      </w:r>
      <w:r w:rsidR="00103A4A">
        <w:rPr>
          <w:rFonts w:ascii="Mulish" w:hAnsi="Mulish"/>
        </w:rPr>
        <w:t xml:space="preserve">siguientes </w:t>
      </w:r>
      <w:r w:rsidRPr="00296787">
        <w:rPr>
          <w:rFonts w:ascii="Mulish" w:hAnsi="Mulish"/>
        </w:rPr>
        <w:t xml:space="preserve">déficits: </w:t>
      </w:r>
    </w:p>
    <w:p w14:paraId="06595518" w14:textId="54B771DE" w:rsidR="001E106B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3F6EA905" w14:textId="564E364B" w:rsidR="00466E03" w:rsidRPr="00774F65" w:rsidRDefault="00466E03" w:rsidP="00466E03">
      <w:pPr>
        <w:pStyle w:val="Sinespaciado"/>
        <w:numPr>
          <w:ilvl w:val="0"/>
          <w:numId w:val="29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Sigue sin </w:t>
      </w:r>
      <w:r>
        <w:rPr>
          <w:rFonts w:ascii="Mulish" w:hAnsi="Mulish"/>
        </w:rPr>
        <w:t xml:space="preserve">localizarse un Portal de Transparencia o un espacio diferenciado en la web de Diseño y Tecnología Microelectrónica destinado a la publicación de la información sujeta a </w:t>
      </w:r>
      <w:r w:rsidRPr="00774F65">
        <w:rPr>
          <w:rFonts w:ascii="Mulish" w:hAnsi="Mulish"/>
        </w:rPr>
        <w:t>obligaciones de publicidad activa que le son de aplicación.</w:t>
      </w:r>
    </w:p>
    <w:p w14:paraId="1356E961" w14:textId="7E31928A" w:rsidR="00466E03" w:rsidRPr="00774F65" w:rsidRDefault="00466E03" w:rsidP="00466E03">
      <w:pPr>
        <w:pStyle w:val="Sinespaciado"/>
        <w:numPr>
          <w:ilvl w:val="0"/>
          <w:numId w:val="29"/>
        </w:numPr>
        <w:spacing w:line="276" w:lineRule="auto"/>
        <w:jc w:val="both"/>
        <w:rPr>
          <w:rFonts w:ascii="Mulish" w:hAnsi="Mulish"/>
        </w:rPr>
      </w:pPr>
      <w:r w:rsidRPr="00774F65">
        <w:rPr>
          <w:rFonts w:ascii="Mulish" w:hAnsi="Mulish"/>
        </w:rPr>
        <w:t>La información sujeta a obligación de publicidad activa sigue sin organizarse conforme al patrón definido por la LTAIBG.</w:t>
      </w:r>
    </w:p>
    <w:p w14:paraId="64F4904D" w14:textId="77777777" w:rsidR="00EC72F7" w:rsidRDefault="00EC72F7" w:rsidP="004404F7">
      <w:pPr>
        <w:pStyle w:val="Sinespaciado"/>
        <w:spacing w:line="276" w:lineRule="auto"/>
        <w:ind w:left="720"/>
        <w:jc w:val="both"/>
        <w:rPr>
          <w:rFonts w:ascii="Mulish" w:hAnsi="Mulish"/>
          <w:u w:val="single"/>
        </w:rPr>
      </w:pPr>
    </w:p>
    <w:p w14:paraId="0FA62F2A" w14:textId="2E8CA722" w:rsidR="001E106B" w:rsidRPr="00296787" w:rsidRDefault="001E106B" w:rsidP="004404F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 xml:space="preserve">Respecto </w:t>
      </w:r>
      <w:r w:rsidR="00467FDF" w:rsidRPr="00952936">
        <w:rPr>
          <w:rFonts w:ascii="Mulish" w:hAnsi="Mulish"/>
          <w:u w:val="single"/>
        </w:rPr>
        <w:t>a los</w:t>
      </w:r>
      <w:r w:rsidRPr="00952936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65A6027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nstitucional y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 xml:space="preserve">rganizativa: </w:t>
      </w:r>
    </w:p>
    <w:p w14:paraId="2CB9895D" w14:textId="64D79178" w:rsidR="004404F7" w:rsidRDefault="004404F7" w:rsidP="004404F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7310027" w14:textId="6DB8283D" w:rsidR="00EC72F7" w:rsidRDefault="00EC72F7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normativa aplicable a la sociedad, incluyendo las normas que regulan el marco jurídico general, por ejemplo, la Ley 39/2015, la Ley 40/2015, la Ley de Contratos del Sector Público, la Ley General Presupuestaria…</w:t>
      </w:r>
    </w:p>
    <w:p w14:paraId="731A8C45" w14:textId="7DC2F360" w:rsidR="00103A4A" w:rsidRDefault="00103A4A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EC72F7">
        <w:rPr>
          <w:rFonts w:ascii="Mulish" w:hAnsi="Mulish"/>
        </w:rPr>
        <w:t>La descripción de la estructura organizativa de</w:t>
      </w:r>
      <w:r w:rsidR="003C020F" w:rsidRPr="00EC72F7">
        <w:rPr>
          <w:rFonts w:ascii="Mulish" w:hAnsi="Mulish"/>
        </w:rPr>
        <w:t>l organismo</w:t>
      </w:r>
      <w:r w:rsidRPr="00EC72F7">
        <w:rPr>
          <w:rFonts w:ascii="Mulish" w:hAnsi="Mulish"/>
        </w:rPr>
        <w:t>.</w:t>
      </w:r>
    </w:p>
    <w:p w14:paraId="3AFFA07D" w14:textId="5FA6C497" w:rsidR="00EC72F7" w:rsidRDefault="00EC72F7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organigrama, entendido como la representación gráfica de la estructura del organismo y de las relaciones entre los diferentes niveles que conforman esta estructura. El organigrama debe incluir tanto órganos de gobierno como de gestión.</w:t>
      </w:r>
    </w:p>
    <w:p w14:paraId="1BD0C387" w14:textId="77F3A98D" w:rsidR="00EC72F7" w:rsidRDefault="00EC72F7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identificación de los máximos responsables del organismo.</w:t>
      </w:r>
    </w:p>
    <w:p w14:paraId="25BA3E32" w14:textId="5FC690CD" w:rsidR="00EC72F7" w:rsidRPr="00EC72F7" w:rsidRDefault="00EC72F7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perfil y la trayectoria profesional de los máximos responsables del organismo.</w:t>
      </w:r>
    </w:p>
    <w:p w14:paraId="4F516C34" w14:textId="77777777" w:rsidR="004404F7" w:rsidRPr="00296787" w:rsidRDefault="004404F7" w:rsidP="004404F7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4B37AF5" w14:textId="1FB45BF1" w:rsidR="001E106B" w:rsidRPr="00296787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nformación económica</w:t>
      </w:r>
      <w:r w:rsidR="00496B25">
        <w:rPr>
          <w:rFonts w:ascii="Mulish" w:hAnsi="Mulish"/>
        </w:rPr>
        <w:t>, presupuestaria y estadística</w:t>
      </w:r>
      <w:r w:rsidR="004404F7">
        <w:rPr>
          <w:rFonts w:ascii="Mulish" w:hAnsi="Mulish"/>
        </w:rPr>
        <w:t>:</w:t>
      </w:r>
    </w:p>
    <w:p w14:paraId="2480FE0B" w14:textId="01B0E681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1CDCED92" w14:textId="5D44C85D" w:rsidR="003C020F" w:rsidRDefault="00952936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 xml:space="preserve">Información </w:t>
      </w:r>
      <w:r w:rsidR="003C020F">
        <w:rPr>
          <w:rFonts w:ascii="Mulish" w:hAnsi="Mulish"/>
        </w:rPr>
        <w:t xml:space="preserve">actualizada sobre los contratos suscritos con administraciones públicas. </w:t>
      </w:r>
    </w:p>
    <w:p w14:paraId="12E8F847" w14:textId="0B24DCCB" w:rsidR="003C020F" w:rsidRDefault="003C020F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3C020F">
        <w:rPr>
          <w:rFonts w:ascii="Mulish" w:hAnsi="Mulish"/>
        </w:rPr>
        <w:t xml:space="preserve">Información sobre las modificaciones de los contratos adjudicados. </w:t>
      </w:r>
    </w:p>
    <w:p w14:paraId="0E896A7A" w14:textId="06FDB76D" w:rsidR="003C020F" w:rsidRDefault="003C020F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3C020F">
        <w:rPr>
          <w:rFonts w:ascii="Mulish" w:hAnsi="Mulish"/>
        </w:rPr>
        <w:t>Información sobre desistimientos y renuncias de contratos.</w:t>
      </w:r>
    </w:p>
    <w:p w14:paraId="019DEB66" w14:textId="77777777" w:rsidR="00774F65" w:rsidRDefault="00774F65" w:rsidP="00774F65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225C67AC" w14:textId="77777777" w:rsidR="00774F65" w:rsidRPr="006C61B1" w:rsidRDefault="00774F65" w:rsidP="00774F65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6" w:name="_Hlk231307743"/>
      <w:r w:rsidRPr="006C61B1">
        <w:rPr>
          <w:rFonts w:ascii="Mulish" w:hAnsi="Mulish"/>
        </w:rPr>
        <w:t xml:space="preserve">El número y el porcentaje en volumen presupuestario de contratos adjudicados a </w:t>
      </w:r>
      <w:proofErr w:type="spellStart"/>
      <w:r w:rsidRPr="006C61B1">
        <w:rPr>
          <w:rFonts w:ascii="Mulish" w:hAnsi="Mulish"/>
        </w:rPr>
        <w:t>PYMEs</w:t>
      </w:r>
      <w:proofErr w:type="spellEnd"/>
      <w:r w:rsidRPr="006C61B1">
        <w:rPr>
          <w:rFonts w:ascii="Mulish" w:hAnsi="Mulish"/>
        </w:rPr>
        <w:t xml:space="preserve"> según tipo de contrato y según procedimiento de licitación.</w:t>
      </w:r>
    </w:p>
    <w:bookmarkEnd w:id="6"/>
    <w:p w14:paraId="567BE0AE" w14:textId="41884F59" w:rsidR="003C020F" w:rsidRDefault="003C020F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Relación actualizada de los contratos menores suscritos con administraciones públicas. </w:t>
      </w:r>
    </w:p>
    <w:p w14:paraId="64AE6999" w14:textId="77777777" w:rsidR="002A7883" w:rsidRPr="00A875CB" w:rsidRDefault="002A7883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A875CB">
        <w:rPr>
          <w:rFonts w:ascii="Mulish" w:hAnsi="Mulish"/>
        </w:rPr>
        <w:t>Información sobre los convenios suscritos, incluyendo todos los ítems informativos contemplados en el artículo 8.1.b) LTAIBG.</w:t>
      </w:r>
    </w:p>
    <w:p w14:paraId="10934C07" w14:textId="3D261F97" w:rsidR="003C020F" w:rsidRDefault="003C020F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A875CB">
        <w:rPr>
          <w:rFonts w:ascii="Mulish" w:hAnsi="Mulish"/>
        </w:rPr>
        <w:t>Información sobre las subvenciones y ayudas públicas concedidas a terceros, incluyendo el importe, objetivo y beneficiarios, de forma accesible.</w:t>
      </w:r>
    </w:p>
    <w:p w14:paraId="7A96BAC5" w14:textId="32C78209" w:rsidR="00A875CB" w:rsidRDefault="00A875CB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presupuestos del organismo.</w:t>
      </w:r>
    </w:p>
    <w:p w14:paraId="2AD45C7A" w14:textId="13F463E0" w:rsidR="00774F65" w:rsidRPr="00A875CB" w:rsidRDefault="00774F65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Sus cuentas anuales.</w:t>
      </w:r>
    </w:p>
    <w:p w14:paraId="4C4F1D3E" w14:textId="27716D1F" w:rsidR="003C020F" w:rsidRDefault="003C020F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2A7883">
        <w:rPr>
          <w:rFonts w:ascii="Mulish" w:hAnsi="Mulish"/>
        </w:rPr>
        <w:t>Los informes de auditoría y fiscalización</w:t>
      </w:r>
      <w:r w:rsidR="00774F65">
        <w:rPr>
          <w:rFonts w:ascii="Mulish" w:hAnsi="Mulish"/>
        </w:rPr>
        <w:t xml:space="preserve"> </w:t>
      </w:r>
      <w:r w:rsidR="00E05678">
        <w:rPr>
          <w:rFonts w:ascii="Mulish" w:hAnsi="Mulish"/>
        </w:rPr>
        <w:t xml:space="preserve">del Tribunal de Cuentas. </w:t>
      </w:r>
      <w:bookmarkStart w:id="7" w:name="_Hlk231307238"/>
      <w:r w:rsidR="00E05678">
        <w:rPr>
          <w:rFonts w:ascii="Mulish" w:hAnsi="Mulish"/>
        </w:rPr>
        <w:t>Si no existieran, debe especificarse este extremo</w:t>
      </w:r>
      <w:bookmarkEnd w:id="7"/>
      <w:r w:rsidRPr="002A7883">
        <w:rPr>
          <w:rFonts w:ascii="Mulish" w:hAnsi="Mulish"/>
        </w:rPr>
        <w:t xml:space="preserve">. </w:t>
      </w:r>
    </w:p>
    <w:p w14:paraId="1221A99F" w14:textId="107947DB" w:rsidR="003C020F" w:rsidRDefault="003C020F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2A7883">
        <w:rPr>
          <w:rFonts w:ascii="Mulish" w:hAnsi="Mulish"/>
        </w:rPr>
        <w:t>Las retribuciones anuales de los altos cargos y máximos responsables del organismo.</w:t>
      </w:r>
    </w:p>
    <w:p w14:paraId="37F1AE16" w14:textId="05C81A58" w:rsidR="004404F7" w:rsidRDefault="00952936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Las ind</w:t>
      </w:r>
      <w:r w:rsidR="004404F7" w:rsidRPr="00B343A5">
        <w:rPr>
          <w:rFonts w:ascii="Mulish" w:hAnsi="Mulish"/>
        </w:rPr>
        <w:t>emnizaciones percibidas por altos cargos y máximos responsables con ocasión del abandono del cargo.</w:t>
      </w:r>
    </w:p>
    <w:p w14:paraId="4DB054F0" w14:textId="245DA578" w:rsidR="004404F7" w:rsidRDefault="00952936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</w:t>
      </w:r>
      <w:r w:rsidR="004404F7" w:rsidRPr="00B343A5">
        <w:rPr>
          <w:rFonts w:ascii="Mulish" w:hAnsi="Mulish"/>
        </w:rPr>
        <w:t>as resoluciones de autorización o reconocimiento de compatibilidad que afecten a los empleados.</w:t>
      </w:r>
    </w:p>
    <w:p w14:paraId="00B76657" w14:textId="6046C589" w:rsidR="004404F7" w:rsidRDefault="00952936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</w:t>
      </w:r>
      <w:r w:rsidR="004404F7" w:rsidRPr="00B343A5">
        <w:rPr>
          <w:rFonts w:ascii="Mulish" w:hAnsi="Mulish"/>
        </w:rPr>
        <w:t>s autorizaciones para actividad privada al cese de altos cargos en la A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G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E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, CC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AA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 xml:space="preserve"> o</w:t>
      </w:r>
      <w:r w:rsidRPr="00B343A5">
        <w:rPr>
          <w:rFonts w:ascii="Mulish" w:hAnsi="Mulish"/>
        </w:rPr>
        <w:t xml:space="preserve"> EE.LL.</w:t>
      </w:r>
    </w:p>
    <w:p w14:paraId="1614FB74" w14:textId="77777777" w:rsidR="002A7883" w:rsidRPr="00B343A5" w:rsidRDefault="002A7883" w:rsidP="002A7883">
      <w:pPr>
        <w:pStyle w:val="Sinespaciado"/>
        <w:spacing w:line="276" w:lineRule="auto"/>
        <w:ind w:left="1985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</w:p>
    <w:p w14:paraId="3CEB19A1" w14:textId="77777777" w:rsidR="002A7883" w:rsidRDefault="002A7883" w:rsidP="002A7883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224303B7" w14:textId="77777777" w:rsidR="002A7883" w:rsidRDefault="002A7883" w:rsidP="002A7883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12DFCBA8" w14:textId="5764EA91" w:rsidR="00EC72F7" w:rsidRDefault="00EC72F7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información sujeta a obligación de publicidad activa solo se publica en inglés.</w:t>
      </w:r>
    </w:p>
    <w:p w14:paraId="0DD67CC7" w14:textId="287B079D" w:rsidR="002A7883" w:rsidRPr="00A875CB" w:rsidRDefault="00EC72F7" w:rsidP="00EC72F7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2A7883" w:rsidRPr="00A875CB">
        <w:rPr>
          <w:rFonts w:ascii="Mulish" w:hAnsi="Mulish"/>
        </w:rPr>
        <w:t>a información no está datada y sigue sin publicarse la fecha en que se revisó o actualizó por última vez la información obligatoria publicada.</w:t>
      </w:r>
    </w:p>
    <w:p w14:paraId="6004EC54" w14:textId="37EB4B87" w:rsidR="00F14684" w:rsidRDefault="00F14684" w:rsidP="00F14684">
      <w:pPr>
        <w:pStyle w:val="Sinespaciado"/>
        <w:spacing w:line="276" w:lineRule="auto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14B3D906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774F65">
        <w:rPr>
          <w:rFonts w:ascii="Mulish" w:hAnsi="Mulish"/>
        </w:rPr>
        <w:t>junio</w:t>
      </w:r>
      <w:r w:rsidR="00952936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D5875" w14:textId="77777777" w:rsidR="00732DBD" w:rsidRDefault="00732DBD" w:rsidP="00F31BC3">
      <w:r>
        <w:separator/>
      </w:r>
    </w:p>
  </w:endnote>
  <w:endnote w:type="continuationSeparator" w:id="0">
    <w:p w14:paraId="6C27E99B" w14:textId="77777777" w:rsidR="00732DBD" w:rsidRDefault="00732DBD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CE4A7" w14:textId="77777777" w:rsidR="00D34106" w:rsidRDefault="00D341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D34106" w:rsidRDefault="00734D60" w:rsidP="00734D60">
    <w:pPr>
      <w:pStyle w:val="Piedepgina"/>
      <w:rPr>
        <w:rFonts w:ascii="Mulish" w:hAnsi="Mulish"/>
      </w:rPr>
    </w:pPr>
    <w:r w:rsidRPr="00D34106">
      <w:rPr>
        <w:rFonts w:ascii="Mulish" w:hAnsi="Mulish"/>
        <w:sz w:val="16"/>
        <w:szCs w:val="16"/>
      </w:rPr>
      <w:ptab w:relativeTo="margin" w:alignment="center" w:leader="none"/>
    </w:r>
    <w:r w:rsidRPr="00D34106">
      <w:rPr>
        <w:rFonts w:ascii="Mulish" w:hAnsi="Mulish"/>
        <w:sz w:val="16"/>
        <w:szCs w:val="16"/>
      </w:rPr>
      <w:fldChar w:fldCharType="begin"/>
    </w:r>
    <w:r w:rsidRPr="00D34106">
      <w:rPr>
        <w:rFonts w:ascii="Mulish" w:hAnsi="Mulish"/>
        <w:sz w:val="16"/>
        <w:szCs w:val="16"/>
      </w:rPr>
      <w:instrText>PAGE   \* MERGEFORMAT</w:instrText>
    </w:r>
    <w:r w:rsidRPr="00D34106">
      <w:rPr>
        <w:rFonts w:ascii="Mulish" w:hAnsi="Mulish"/>
        <w:sz w:val="16"/>
        <w:szCs w:val="16"/>
      </w:rPr>
      <w:fldChar w:fldCharType="separate"/>
    </w:r>
    <w:r w:rsidRPr="00D34106">
      <w:rPr>
        <w:rFonts w:ascii="Mulish" w:hAnsi="Mulish"/>
        <w:sz w:val="16"/>
        <w:szCs w:val="16"/>
      </w:rPr>
      <w:t>2</w:t>
    </w:r>
    <w:r w:rsidRPr="00D34106">
      <w:rPr>
        <w:rFonts w:ascii="Mulish" w:hAnsi="Mulish"/>
        <w:sz w:val="16"/>
        <w:szCs w:val="16"/>
      </w:rPr>
      <w:fldChar w:fldCharType="end"/>
    </w:r>
    <w:r w:rsidRPr="00D34106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34106">
      <w:rPr>
        <w:rFonts w:ascii="Mulish" w:hAnsi="Mulish"/>
        <w:sz w:val="16"/>
        <w:szCs w:val="16"/>
      </w:rPr>
      <w:t>CONSEJO DE TRANSPARENCIA AAI</w:t>
    </w:r>
    <w:bookmarkEnd w:id="0"/>
    <w:r w:rsidRPr="00D34106">
      <w:rPr>
        <w:rFonts w:ascii="Mulish" w:hAnsi="Mulish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34106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34106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34106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34106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34106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34106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34106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34106" w:rsidRDefault="002803B4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34106" w:rsidRDefault="002803B4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98E01" w14:textId="77777777" w:rsidR="00732DBD" w:rsidRDefault="00732DBD" w:rsidP="00F31BC3">
      <w:r>
        <w:separator/>
      </w:r>
    </w:p>
  </w:footnote>
  <w:footnote w:type="continuationSeparator" w:id="0">
    <w:p w14:paraId="21B0D31F" w14:textId="77777777" w:rsidR="00732DBD" w:rsidRDefault="00732DBD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2803B4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03B4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2803B4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93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F54FE4"/>
    <w:multiLevelType w:val="hybridMultilevel"/>
    <w:tmpl w:val="3D6CCB0E"/>
    <w:lvl w:ilvl="0" w:tplc="A036BCB0">
      <w:start w:val="2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2C573A"/>
    <w:multiLevelType w:val="hybridMultilevel"/>
    <w:tmpl w:val="4524CA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2"/>
  </w:num>
  <w:num w:numId="13">
    <w:abstractNumId w:val="8"/>
  </w:num>
  <w:num w:numId="14">
    <w:abstractNumId w:val="23"/>
  </w:num>
  <w:num w:numId="15">
    <w:abstractNumId w:val="2"/>
  </w:num>
  <w:num w:numId="16">
    <w:abstractNumId w:val="25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6"/>
  </w:num>
  <w:num w:numId="26">
    <w:abstractNumId w:val="27"/>
  </w:num>
  <w:num w:numId="27">
    <w:abstractNumId w:val="17"/>
  </w:num>
  <w:num w:numId="28">
    <w:abstractNumId w:val="28"/>
  </w:num>
  <w:num w:numId="29">
    <w:abstractNumId w:val="24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1034"/>
    <w:rsid w:val="00064DC7"/>
    <w:rsid w:val="00072B7E"/>
    <w:rsid w:val="000775A5"/>
    <w:rsid w:val="0008502E"/>
    <w:rsid w:val="00085AD5"/>
    <w:rsid w:val="00085C93"/>
    <w:rsid w:val="000A457B"/>
    <w:rsid w:val="000A77F5"/>
    <w:rsid w:val="000B4CB0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1B2E"/>
    <w:rsid w:val="00103A4A"/>
    <w:rsid w:val="00104DE9"/>
    <w:rsid w:val="00104E94"/>
    <w:rsid w:val="0011104E"/>
    <w:rsid w:val="00113273"/>
    <w:rsid w:val="001149B1"/>
    <w:rsid w:val="00132732"/>
    <w:rsid w:val="001342AA"/>
    <w:rsid w:val="00146C3C"/>
    <w:rsid w:val="0016051F"/>
    <w:rsid w:val="00164876"/>
    <w:rsid w:val="001703F2"/>
    <w:rsid w:val="00171A09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22E"/>
    <w:rsid w:val="001A5305"/>
    <w:rsid w:val="001B556E"/>
    <w:rsid w:val="001C01C2"/>
    <w:rsid w:val="001C2217"/>
    <w:rsid w:val="001C3E2F"/>
    <w:rsid w:val="001C4509"/>
    <w:rsid w:val="001C7C78"/>
    <w:rsid w:val="001C7D84"/>
    <w:rsid w:val="001D4788"/>
    <w:rsid w:val="001E106B"/>
    <w:rsid w:val="001E3F0F"/>
    <w:rsid w:val="001E597E"/>
    <w:rsid w:val="001E5AAD"/>
    <w:rsid w:val="0021682B"/>
    <w:rsid w:val="002169D5"/>
    <w:rsid w:val="00231D61"/>
    <w:rsid w:val="002333FD"/>
    <w:rsid w:val="00243294"/>
    <w:rsid w:val="00244EDA"/>
    <w:rsid w:val="002464DE"/>
    <w:rsid w:val="002467FA"/>
    <w:rsid w:val="00250846"/>
    <w:rsid w:val="0025235A"/>
    <w:rsid w:val="00256DAE"/>
    <w:rsid w:val="00263F79"/>
    <w:rsid w:val="002725E4"/>
    <w:rsid w:val="002777C1"/>
    <w:rsid w:val="002803B4"/>
    <w:rsid w:val="00296787"/>
    <w:rsid w:val="002A7883"/>
    <w:rsid w:val="002A7C57"/>
    <w:rsid w:val="002C0CFB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305AEE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C020F"/>
    <w:rsid w:val="003D2C4A"/>
    <w:rsid w:val="003E564B"/>
    <w:rsid w:val="003E5D2F"/>
    <w:rsid w:val="003E7CF3"/>
    <w:rsid w:val="003F2BC5"/>
    <w:rsid w:val="003F4DDD"/>
    <w:rsid w:val="003F527E"/>
    <w:rsid w:val="003F6EDC"/>
    <w:rsid w:val="004061BC"/>
    <w:rsid w:val="00415DBD"/>
    <w:rsid w:val="00422B18"/>
    <w:rsid w:val="004311B3"/>
    <w:rsid w:val="004356CC"/>
    <w:rsid w:val="004404F7"/>
    <w:rsid w:val="00445D5E"/>
    <w:rsid w:val="00457B28"/>
    <w:rsid w:val="00466E03"/>
    <w:rsid w:val="00467FDF"/>
    <w:rsid w:val="004720A5"/>
    <w:rsid w:val="0047735C"/>
    <w:rsid w:val="00482F66"/>
    <w:rsid w:val="004859CC"/>
    <w:rsid w:val="0048761D"/>
    <w:rsid w:val="00494C02"/>
    <w:rsid w:val="00496B25"/>
    <w:rsid w:val="004A1663"/>
    <w:rsid w:val="004C0B3C"/>
    <w:rsid w:val="004C6440"/>
    <w:rsid w:val="004D4B3E"/>
    <w:rsid w:val="004D50CC"/>
    <w:rsid w:val="004D5962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702A3B"/>
    <w:rsid w:val="00702F10"/>
    <w:rsid w:val="007035B6"/>
    <w:rsid w:val="007071A8"/>
    <w:rsid w:val="00707515"/>
    <w:rsid w:val="00707C14"/>
    <w:rsid w:val="00712213"/>
    <w:rsid w:val="00712D07"/>
    <w:rsid w:val="00714C54"/>
    <w:rsid w:val="00717272"/>
    <w:rsid w:val="00717A98"/>
    <w:rsid w:val="00721C2C"/>
    <w:rsid w:val="00732DBD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4F65"/>
    <w:rsid w:val="00777FB3"/>
    <w:rsid w:val="00781700"/>
    <w:rsid w:val="0078355B"/>
    <w:rsid w:val="00784661"/>
    <w:rsid w:val="00790143"/>
    <w:rsid w:val="007942B7"/>
    <w:rsid w:val="007954A6"/>
    <w:rsid w:val="007B5543"/>
    <w:rsid w:val="007C4DD6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52936"/>
    <w:rsid w:val="009654DA"/>
    <w:rsid w:val="00965C69"/>
    <w:rsid w:val="00967865"/>
    <w:rsid w:val="00982299"/>
    <w:rsid w:val="009A4FAD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124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0A6F"/>
    <w:rsid w:val="00A51AAD"/>
    <w:rsid w:val="00A56942"/>
    <w:rsid w:val="00A571E6"/>
    <w:rsid w:val="00A608C3"/>
    <w:rsid w:val="00A670E9"/>
    <w:rsid w:val="00A677C6"/>
    <w:rsid w:val="00A70CA4"/>
    <w:rsid w:val="00A770A3"/>
    <w:rsid w:val="00A82709"/>
    <w:rsid w:val="00A875CB"/>
    <w:rsid w:val="00AA0AE1"/>
    <w:rsid w:val="00AB1913"/>
    <w:rsid w:val="00AC2723"/>
    <w:rsid w:val="00AC4A6F"/>
    <w:rsid w:val="00AC79CF"/>
    <w:rsid w:val="00AD6065"/>
    <w:rsid w:val="00AE0F00"/>
    <w:rsid w:val="00AE4F68"/>
    <w:rsid w:val="00AE5BE3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3A5"/>
    <w:rsid w:val="00B344B3"/>
    <w:rsid w:val="00B426C4"/>
    <w:rsid w:val="00B45E39"/>
    <w:rsid w:val="00B5314A"/>
    <w:rsid w:val="00B56A3A"/>
    <w:rsid w:val="00B61412"/>
    <w:rsid w:val="00B628C5"/>
    <w:rsid w:val="00B701FD"/>
    <w:rsid w:val="00B77C12"/>
    <w:rsid w:val="00B803D2"/>
    <w:rsid w:val="00B8311A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A6429"/>
    <w:rsid w:val="00CB6837"/>
    <w:rsid w:val="00CC3B31"/>
    <w:rsid w:val="00CC48E8"/>
    <w:rsid w:val="00CD3DE8"/>
    <w:rsid w:val="00CD4A14"/>
    <w:rsid w:val="00CE0200"/>
    <w:rsid w:val="00CE5534"/>
    <w:rsid w:val="00CF21EB"/>
    <w:rsid w:val="00D014E1"/>
    <w:rsid w:val="00D0198B"/>
    <w:rsid w:val="00D01CA1"/>
    <w:rsid w:val="00D1453D"/>
    <w:rsid w:val="00D1530E"/>
    <w:rsid w:val="00D15A69"/>
    <w:rsid w:val="00D2343B"/>
    <w:rsid w:val="00D32646"/>
    <w:rsid w:val="00D34106"/>
    <w:rsid w:val="00D41F4C"/>
    <w:rsid w:val="00D45F5C"/>
    <w:rsid w:val="00D520C8"/>
    <w:rsid w:val="00D70570"/>
    <w:rsid w:val="00D77D83"/>
    <w:rsid w:val="00D9090A"/>
    <w:rsid w:val="00D940D6"/>
    <w:rsid w:val="00D96084"/>
    <w:rsid w:val="00DA6660"/>
    <w:rsid w:val="00DC5B52"/>
    <w:rsid w:val="00DD515F"/>
    <w:rsid w:val="00DF25D7"/>
    <w:rsid w:val="00DF2EFA"/>
    <w:rsid w:val="00DF54AF"/>
    <w:rsid w:val="00DF555F"/>
    <w:rsid w:val="00DF56A7"/>
    <w:rsid w:val="00E023B5"/>
    <w:rsid w:val="00E05678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B68A3"/>
    <w:rsid w:val="00EC6A3E"/>
    <w:rsid w:val="00EC72F7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399"/>
    <w:rsid w:val="00F04B4F"/>
    <w:rsid w:val="00F05E2C"/>
    <w:rsid w:val="00F132F9"/>
    <w:rsid w:val="00F14684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86A89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B6995"/>
    <w:rsid w:val="00FC4E74"/>
    <w:rsid w:val="00FC5AC8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dtm.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EDF7A8B85F4991A50E7BFDF8F5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9067-62AB-446E-AC67-9CB88977009C}"/>
      </w:docPartPr>
      <w:docPartBody>
        <w:p w:rsidR="00214E50" w:rsidRDefault="006D1F5D" w:rsidP="006D1F5D">
          <w:pPr>
            <w:pStyle w:val="02EDF7A8B85F4991A50E7BFDF8F537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209C55FB44583B0E8724B938B8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F6EE-BEBA-4362-ABDD-22BD9B89C300}"/>
      </w:docPartPr>
      <w:docPartBody>
        <w:p w:rsidR="00214E50" w:rsidRDefault="006D1F5D" w:rsidP="006D1F5D">
          <w:pPr>
            <w:pStyle w:val="7E9209C55FB44583B0E8724B938B81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673F08CF51417383F16C71D55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494-B834-4DA1-AFED-883E5F68BAA5}"/>
      </w:docPartPr>
      <w:docPartBody>
        <w:p w:rsidR="00214E50" w:rsidRDefault="006D1F5D" w:rsidP="006D1F5D">
          <w:pPr>
            <w:pStyle w:val="64673F08CF51417383F16C71D557E3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81B733A99844D48E6EF537FAAA6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A82E0-D216-4694-A8F7-8221E18B5E9C}"/>
      </w:docPartPr>
      <w:docPartBody>
        <w:p w:rsidR="00214E50" w:rsidRDefault="006D1F5D" w:rsidP="006D1F5D">
          <w:pPr>
            <w:pStyle w:val="1981B733A99844D48E6EF537FAAA6E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F30600CDA5447EC805A8380C4DD6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AEB9-A60E-4343-BC66-FA92EAB906D2}"/>
      </w:docPartPr>
      <w:docPartBody>
        <w:p w:rsidR="00214E50" w:rsidRDefault="006D1F5D" w:rsidP="006D1F5D">
          <w:pPr>
            <w:pStyle w:val="6F30600CDA5447EC805A8380C4DD64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04A528C26A4396AFF9C1573438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BE258-7A64-407D-BBCC-279C020DAA66}"/>
      </w:docPartPr>
      <w:docPartBody>
        <w:p w:rsidR="00214E50" w:rsidRDefault="006D1F5D" w:rsidP="006D1F5D">
          <w:pPr>
            <w:pStyle w:val="0D04A528C26A4396AFF9C15734383E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F3BC567D56435C9E7E5DF86792A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5679-34C1-4C99-939B-D42389023216}"/>
      </w:docPartPr>
      <w:docPartBody>
        <w:p w:rsidR="00214E50" w:rsidRDefault="006D1F5D" w:rsidP="006D1F5D">
          <w:pPr>
            <w:pStyle w:val="2BF3BC567D56435C9E7E5DF86792A1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7D3D67884F74C2CBBAA435368F05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6CC59-C1DD-459C-ACEA-56F11EE1575A}"/>
      </w:docPartPr>
      <w:docPartBody>
        <w:p w:rsidR="00214E50" w:rsidRDefault="006D1F5D" w:rsidP="006D1F5D">
          <w:pPr>
            <w:pStyle w:val="F7D3D67884F74C2CBBAA435368F058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0AC24BDD814DF1BCCC79217732E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0B72B-646B-432C-8868-1B714D4887C7}"/>
      </w:docPartPr>
      <w:docPartBody>
        <w:p w:rsidR="00214E50" w:rsidRDefault="006D1F5D" w:rsidP="006D1F5D">
          <w:pPr>
            <w:pStyle w:val="9E0AC24BDD814DF1BCCC79217732E9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DF6B00E26504D3BABAAA8FD7A951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ADD1E-6DBE-4EB2-99FA-BB749F41FFDD}"/>
      </w:docPartPr>
      <w:docPartBody>
        <w:p w:rsidR="00214E50" w:rsidRDefault="006D1F5D" w:rsidP="006D1F5D">
          <w:pPr>
            <w:pStyle w:val="DDF6B00E26504D3BABAAA8FD7A9511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553A352202460DA2C899951EB56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0EB4B-5228-4B95-A2B4-B2A7706F9ACE}"/>
      </w:docPartPr>
      <w:docPartBody>
        <w:p w:rsidR="00214E50" w:rsidRDefault="006D1F5D" w:rsidP="006D1F5D">
          <w:pPr>
            <w:pStyle w:val="D3553A352202460DA2C899951EB569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93A209CF1421D946F419D46A2A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F1767-5C49-4C3E-A74C-EC9BCE6BF6B6}"/>
      </w:docPartPr>
      <w:docPartBody>
        <w:p w:rsidR="00214E50" w:rsidRDefault="006D1F5D" w:rsidP="006D1F5D">
          <w:pPr>
            <w:pStyle w:val="71D93A209CF1421D946F419D46A2A2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59B15276D247AFA7040C5320EA3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68B90-C95B-4B53-A613-7097719C4E87}"/>
      </w:docPartPr>
      <w:docPartBody>
        <w:p w:rsidR="00214E50" w:rsidRDefault="006D1F5D" w:rsidP="006D1F5D">
          <w:pPr>
            <w:pStyle w:val="1359B15276D247AFA7040C5320EA36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0DED3C1D2B43BEBEE52B0B4523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3FE1-EB91-468A-A2E2-EA0958D3FD52}"/>
      </w:docPartPr>
      <w:docPartBody>
        <w:p w:rsidR="00214E50" w:rsidRDefault="006D1F5D" w:rsidP="006D1F5D">
          <w:pPr>
            <w:pStyle w:val="C90DED3C1D2B43BEBEE52B0B45239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22374C433483D99C263A8D1B44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2C297-4BE8-4FCF-A551-534BFA435B0B}"/>
      </w:docPartPr>
      <w:docPartBody>
        <w:p w:rsidR="0059019A" w:rsidRDefault="00214E50" w:rsidP="00214E50">
          <w:pPr>
            <w:pStyle w:val="2EA22374C433483D99C263A8D1B44F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ABEAD0241A4BDEA901900166AE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B0BD-FC3B-4B87-AFC9-F6FC8605CB0D}"/>
      </w:docPartPr>
      <w:docPartBody>
        <w:p w:rsidR="0059019A" w:rsidRDefault="00214E50" w:rsidP="00214E50">
          <w:pPr>
            <w:pStyle w:val="ABABEAD0241A4BDEA901900166AEC7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34F63CB5D470894ED9591AA10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56E3-7183-4AB4-9D31-6AF2F3B1B158}"/>
      </w:docPartPr>
      <w:docPartBody>
        <w:p w:rsidR="0059019A" w:rsidRDefault="00214E50" w:rsidP="00214E50">
          <w:pPr>
            <w:pStyle w:val="07934F63CB5D470894ED9591AA10BE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C5C722B355F416D82CF7E6B152F8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29C2E-C229-47B7-82DB-451A168A655E}"/>
      </w:docPartPr>
      <w:docPartBody>
        <w:p w:rsidR="0059019A" w:rsidRDefault="00214E50" w:rsidP="00214E50">
          <w:pPr>
            <w:pStyle w:val="0C5C722B355F416D82CF7E6B152F8B7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84802AE788243378C517974AA58F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639CF-450A-48CC-A564-C887A6F81059}"/>
      </w:docPartPr>
      <w:docPartBody>
        <w:p w:rsidR="0059019A" w:rsidRDefault="00214E50" w:rsidP="00214E50">
          <w:pPr>
            <w:pStyle w:val="984802AE788243378C517974AA58F4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86E5DCA56B4238B74FD539E0C4C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035FD-F1A6-433E-8AE8-1C454CC19796}"/>
      </w:docPartPr>
      <w:docPartBody>
        <w:p w:rsidR="0059019A" w:rsidRDefault="00214E50" w:rsidP="00214E50">
          <w:pPr>
            <w:pStyle w:val="0F86E5DCA56B4238B74FD539E0C4C6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D8F0121D4B457B8244D8F291B3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AC1C-86A2-4118-8EE2-5F7708D0C246}"/>
      </w:docPartPr>
      <w:docPartBody>
        <w:p w:rsidR="0059019A" w:rsidRDefault="00214E50" w:rsidP="00214E50">
          <w:pPr>
            <w:pStyle w:val="BED8F0121D4B457B8244D8F291B382A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78B0A57DFD42DF8D3A236230150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EC262-5CAF-4E1C-9971-51939C92D98F}"/>
      </w:docPartPr>
      <w:docPartBody>
        <w:p w:rsidR="0059019A" w:rsidRDefault="00214E50" w:rsidP="00214E50">
          <w:pPr>
            <w:pStyle w:val="BA78B0A57DFD42DF8D3A23623015091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693A104774403E8C1C5E8B55148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C7BA6-0E17-4E65-9C0F-7EAE185F32EB}"/>
      </w:docPartPr>
      <w:docPartBody>
        <w:p w:rsidR="0059019A" w:rsidRDefault="00214E50" w:rsidP="00214E50">
          <w:pPr>
            <w:pStyle w:val="4B693A104774403E8C1C5E8B55148B1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AEDF9BBD354044AD15E4194B9D2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29572-999A-4267-9476-C5FF4021776B}"/>
      </w:docPartPr>
      <w:docPartBody>
        <w:p w:rsidR="0059019A" w:rsidRDefault="00214E50" w:rsidP="00214E50">
          <w:pPr>
            <w:pStyle w:val="D7AEDF9BBD354044AD15E4194B9D2AF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D2073CA2A549019F31CEF490E0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1628-C152-4ED7-9AEB-462B75D3823B}"/>
      </w:docPartPr>
      <w:docPartBody>
        <w:p w:rsidR="0059019A" w:rsidRDefault="00214E50" w:rsidP="00214E50">
          <w:pPr>
            <w:pStyle w:val="8DD2073CA2A549019F31CEF490E019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364EFA121747A396ED207306B4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1E83F-935A-4831-9917-C02C33CE7550}"/>
      </w:docPartPr>
      <w:docPartBody>
        <w:p w:rsidR="0059019A" w:rsidRDefault="00214E50" w:rsidP="00214E50">
          <w:pPr>
            <w:pStyle w:val="64364EFA121747A396ED207306B492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D62B30B3844A2C9C840CB8087E4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2DFC-CA1C-406E-94CE-EC7E1CA455BD}"/>
      </w:docPartPr>
      <w:docPartBody>
        <w:p w:rsidR="0059019A" w:rsidRDefault="00214E50" w:rsidP="00214E50">
          <w:pPr>
            <w:pStyle w:val="4CD62B30B3844A2C9C840CB8087E47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F090A2FA1E40618EBAEF1C98650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867A-FAC7-41F1-9838-A6C055E70956}"/>
      </w:docPartPr>
      <w:docPartBody>
        <w:p w:rsidR="0059019A" w:rsidRDefault="00214E50" w:rsidP="00214E50">
          <w:pPr>
            <w:pStyle w:val="5BF090A2FA1E40618EBAEF1C986501B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21EC11C406342CE9F75AE75B4552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419F9-C00E-49FE-98A8-E2529BF38CE6}"/>
      </w:docPartPr>
      <w:docPartBody>
        <w:p w:rsidR="00FE7ACA" w:rsidRDefault="0014610F" w:rsidP="0014610F">
          <w:pPr>
            <w:pStyle w:val="B21EC11C406342CE9F75AE75B45522B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AA6D0D7B8641CE9AB02B6F9C9DF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5ADDB-EBC8-462C-A881-DFEDB7D85C8A}"/>
      </w:docPartPr>
      <w:docPartBody>
        <w:p w:rsidR="00FE7ACA" w:rsidRDefault="0014610F" w:rsidP="0014610F">
          <w:pPr>
            <w:pStyle w:val="85AA6D0D7B8641CE9AB02B6F9C9DFD4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D4BBBDEDB7F425B833983F9ED6FE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7A3B-CEFA-4747-BFE5-87FD4421734F}"/>
      </w:docPartPr>
      <w:docPartBody>
        <w:p w:rsidR="00FE7ACA" w:rsidRDefault="0014610F" w:rsidP="0014610F">
          <w:pPr>
            <w:pStyle w:val="FD4BBBDEDB7F425B833983F9ED6FEA3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1DDEC71E244026AE8E4BB548717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095FA-82DE-43B6-92AC-589753A04B2C}"/>
      </w:docPartPr>
      <w:docPartBody>
        <w:p w:rsidR="00FE7ACA" w:rsidRDefault="0014610F" w:rsidP="0014610F">
          <w:pPr>
            <w:pStyle w:val="B01DDEC71E244026AE8E4BB5487178D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55067FF117A4E9DAB6A53BC3904A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C4FE5-D7DD-4A4B-9A16-AA88932C8CC2}"/>
      </w:docPartPr>
      <w:docPartBody>
        <w:p w:rsidR="00FE7ACA" w:rsidRDefault="0014610F" w:rsidP="0014610F">
          <w:pPr>
            <w:pStyle w:val="055067FF117A4E9DAB6A53BC3904ABA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B740DA2EAC547F0B0D2107416305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D6BE2-3F67-4AFA-AEAB-C42C21ADCB62}"/>
      </w:docPartPr>
      <w:docPartBody>
        <w:p w:rsidR="00FE7ACA" w:rsidRDefault="0014610F" w:rsidP="0014610F">
          <w:pPr>
            <w:pStyle w:val="8B740DA2EAC547F0B0D210741630570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8931E75578469EA08986EB70953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DA96E-6024-4AF6-A84A-B1B09858E939}"/>
      </w:docPartPr>
      <w:docPartBody>
        <w:p w:rsidR="00FE7ACA" w:rsidRDefault="0014610F" w:rsidP="0014610F">
          <w:pPr>
            <w:pStyle w:val="B98931E75578469EA08986EB709531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1DA77104FB94412A53FC7A942569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ABDFF-A20E-4D57-8866-016176865B46}"/>
      </w:docPartPr>
      <w:docPartBody>
        <w:p w:rsidR="00FE7ACA" w:rsidRDefault="0014610F" w:rsidP="0014610F">
          <w:pPr>
            <w:pStyle w:val="51DA77104FB94412A53FC7A9425696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45762A47AC4BE78A2D888AEE08A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DF030-CD7B-4F4B-B329-4A54D287C08A}"/>
      </w:docPartPr>
      <w:docPartBody>
        <w:p w:rsidR="00FE7ACA" w:rsidRDefault="0014610F" w:rsidP="0014610F">
          <w:pPr>
            <w:pStyle w:val="7145762A47AC4BE78A2D888AEE08A86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26858D5A51142C293BCE05D4C6F5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B65FA-D6E2-41CA-8418-39BE33981942}"/>
      </w:docPartPr>
      <w:docPartBody>
        <w:p w:rsidR="00FE7ACA" w:rsidRDefault="0014610F" w:rsidP="0014610F">
          <w:pPr>
            <w:pStyle w:val="C26858D5A51142C293BCE05D4C6F582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82258E1889410BBB93D22B80CA3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3C12A-757B-4BDA-AF5B-F9A771BC9C63}"/>
      </w:docPartPr>
      <w:docPartBody>
        <w:p w:rsidR="00801CE8" w:rsidRDefault="004016A9" w:rsidP="004016A9">
          <w:pPr>
            <w:pStyle w:val="E782258E1889410BBB93D22B80CA3C9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25D16BC8EF4BC09BCB68FB423AB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761BC-DA30-489B-BBDA-4ACD95DC3BFF}"/>
      </w:docPartPr>
      <w:docPartBody>
        <w:p w:rsidR="00801CE8" w:rsidRDefault="004016A9" w:rsidP="004016A9">
          <w:pPr>
            <w:pStyle w:val="E625D16BC8EF4BC09BCB68FB423AB97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827D34807F4AC9BA7684142CA27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C2729-E097-4508-A5E8-ACA1864BB7E1}"/>
      </w:docPartPr>
      <w:docPartBody>
        <w:p w:rsidR="00801CE8" w:rsidRDefault="004016A9" w:rsidP="004016A9">
          <w:pPr>
            <w:pStyle w:val="64827D34807F4AC9BA7684142CA27B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563134A4764C219A8CE3C2F1852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8B218-9156-41AF-B7CF-4240EF63013E}"/>
      </w:docPartPr>
      <w:docPartBody>
        <w:p w:rsidR="00801CE8" w:rsidRDefault="004016A9" w:rsidP="004016A9">
          <w:pPr>
            <w:pStyle w:val="57563134A4764C219A8CE3C2F185261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D3AB14F77640DF88A1B1F015298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D9EAC-E1D0-494B-81ED-BE2C676970AF}"/>
      </w:docPartPr>
      <w:docPartBody>
        <w:p w:rsidR="00801CE8" w:rsidRDefault="004016A9" w:rsidP="004016A9">
          <w:pPr>
            <w:pStyle w:val="00D3AB14F77640DF88A1B1F015298FA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0062E1C50B4445B380A5AE6FAAD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2B86F-7781-4D6C-8158-A3E1AF3ADFD2}"/>
      </w:docPartPr>
      <w:docPartBody>
        <w:p w:rsidR="00801CE8" w:rsidRDefault="004016A9" w:rsidP="004016A9">
          <w:pPr>
            <w:pStyle w:val="8D0062E1C50B4445B380A5AE6FAAD3A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8462F27A88241FC847F4D257EFC9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C1BD7-E4AF-4E68-9FBB-9032CCE97C79}"/>
      </w:docPartPr>
      <w:docPartBody>
        <w:p w:rsidR="00801CE8" w:rsidRDefault="004016A9" w:rsidP="004016A9">
          <w:pPr>
            <w:pStyle w:val="88462F27A88241FC847F4D257EFC97D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C002567372C47218E23C610AA7EA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071AF-466D-4CEC-BE94-00FDD3C09E42}"/>
      </w:docPartPr>
      <w:docPartBody>
        <w:p w:rsidR="00801CE8" w:rsidRDefault="004016A9" w:rsidP="004016A9">
          <w:pPr>
            <w:pStyle w:val="EC002567372C47218E23C610AA7EA1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31BC54D91904DFA953E3CF82AFDB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EDF06-D346-43F9-9F59-0B256F9D9B29}"/>
      </w:docPartPr>
      <w:docPartBody>
        <w:p w:rsidR="00801CE8" w:rsidRDefault="004016A9" w:rsidP="004016A9">
          <w:pPr>
            <w:pStyle w:val="231BC54D91904DFA953E3CF82AFDBAB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2562E5A6149424AA056A314367E3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EE588-71F1-4AB6-9C19-F3EC4C574F52}"/>
      </w:docPartPr>
      <w:docPartBody>
        <w:p w:rsidR="00801CE8" w:rsidRDefault="004016A9" w:rsidP="004016A9">
          <w:pPr>
            <w:pStyle w:val="82562E5A6149424AA056A314367E3BA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B1E7727DA2B4BC99A858CAD19A5A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075E2-10BE-4F4A-9A2C-68D55FF43BB7}"/>
      </w:docPartPr>
      <w:docPartBody>
        <w:p w:rsidR="00F37D04" w:rsidRDefault="003E2C81" w:rsidP="003E2C81">
          <w:pPr>
            <w:pStyle w:val="FB1E7727DA2B4BC99A858CAD19A5A80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31EB9F8D2845C6ABB78DD9EBC5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2D5E0-4739-44A1-9DEF-2199A1E9B205}"/>
      </w:docPartPr>
      <w:docPartBody>
        <w:p w:rsidR="00F37D04" w:rsidRDefault="003E2C81" w:rsidP="003E2C81">
          <w:pPr>
            <w:pStyle w:val="1931EB9F8D2845C6ABB78DD9EBC5D0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4BB7522F299476B8C54D229B7A19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2C13D-CDA5-472C-B78C-D70FDCF53700}"/>
      </w:docPartPr>
      <w:docPartBody>
        <w:p w:rsidR="00F37D04" w:rsidRDefault="003E2C81" w:rsidP="003E2C81">
          <w:pPr>
            <w:pStyle w:val="14BB7522F299476B8C54D229B7A1929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B3D82ECDC644CCAFDA862AC46D9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33F5B-E9F6-4D01-AEEE-1C4190FB47C6}"/>
      </w:docPartPr>
      <w:docPartBody>
        <w:p w:rsidR="00F37D04" w:rsidRDefault="003E2C81" w:rsidP="003E2C81">
          <w:pPr>
            <w:pStyle w:val="0DB3D82ECDC644CCAFDA862AC46D93A2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20D7A"/>
    <w:rsid w:val="0014610F"/>
    <w:rsid w:val="001666F3"/>
    <w:rsid w:val="001A5243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C7510"/>
    <w:rsid w:val="003E2C81"/>
    <w:rsid w:val="004016A9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01CE8"/>
    <w:rsid w:val="00810920"/>
    <w:rsid w:val="008E118A"/>
    <w:rsid w:val="008E3188"/>
    <w:rsid w:val="00A036B0"/>
    <w:rsid w:val="00A104A7"/>
    <w:rsid w:val="00A64C5E"/>
    <w:rsid w:val="00A90181"/>
    <w:rsid w:val="00AB484A"/>
    <w:rsid w:val="00AE2C03"/>
    <w:rsid w:val="00B103B1"/>
    <w:rsid w:val="00B42024"/>
    <w:rsid w:val="00B652FF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37D04"/>
    <w:rsid w:val="00F53F6B"/>
    <w:rsid w:val="00F575DD"/>
    <w:rsid w:val="00F63321"/>
    <w:rsid w:val="00F9223F"/>
    <w:rsid w:val="00FE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E2C81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222AC47C2D79436F85F96E10795972E4">
    <w:name w:val="222AC47C2D79436F85F96E10795972E4"/>
    <w:rsid w:val="006D1F5D"/>
    <w:pPr>
      <w:spacing w:after="160" w:line="259" w:lineRule="auto"/>
    </w:pPr>
  </w:style>
  <w:style w:type="paragraph" w:customStyle="1" w:styleId="856695F917B647E19B6F0317A80810FD">
    <w:name w:val="856695F917B647E19B6F0317A80810FD"/>
    <w:rsid w:val="006D1F5D"/>
    <w:pPr>
      <w:spacing w:after="160" w:line="259" w:lineRule="auto"/>
    </w:pPr>
  </w:style>
  <w:style w:type="paragraph" w:customStyle="1" w:styleId="E5DB7F69E8324BBCB31C9B386BB86502">
    <w:name w:val="E5DB7F69E8324BBCB31C9B386BB86502"/>
    <w:rsid w:val="006D1F5D"/>
    <w:pPr>
      <w:spacing w:after="160" w:line="259" w:lineRule="auto"/>
    </w:pPr>
  </w:style>
  <w:style w:type="paragraph" w:customStyle="1" w:styleId="02EDF7A8B85F4991A50E7BFDF8F53724">
    <w:name w:val="02EDF7A8B85F4991A50E7BFDF8F53724"/>
    <w:rsid w:val="006D1F5D"/>
    <w:pPr>
      <w:spacing w:after="160" w:line="259" w:lineRule="auto"/>
    </w:pPr>
  </w:style>
  <w:style w:type="paragraph" w:customStyle="1" w:styleId="7E9209C55FB44583B0E8724B938B816F">
    <w:name w:val="7E9209C55FB44583B0E8724B938B816F"/>
    <w:rsid w:val="006D1F5D"/>
    <w:pPr>
      <w:spacing w:after="160" w:line="259" w:lineRule="auto"/>
    </w:pPr>
  </w:style>
  <w:style w:type="paragraph" w:customStyle="1" w:styleId="64673F08CF51417383F16C71D557E385">
    <w:name w:val="64673F08CF51417383F16C71D557E385"/>
    <w:rsid w:val="006D1F5D"/>
    <w:pPr>
      <w:spacing w:after="160" w:line="259" w:lineRule="auto"/>
    </w:pPr>
  </w:style>
  <w:style w:type="paragraph" w:customStyle="1" w:styleId="5F1AA766D1354FA6A74B36CA916D50E1">
    <w:name w:val="5F1AA766D1354FA6A74B36CA916D50E1"/>
    <w:rsid w:val="006D1F5D"/>
    <w:pPr>
      <w:spacing w:after="160" w:line="259" w:lineRule="auto"/>
    </w:pPr>
  </w:style>
  <w:style w:type="paragraph" w:customStyle="1" w:styleId="CF0B592A763E46B5B8BAB07655F0134B">
    <w:name w:val="CF0B592A763E46B5B8BAB07655F0134B"/>
    <w:rsid w:val="006D1F5D"/>
    <w:pPr>
      <w:spacing w:after="160" w:line="259" w:lineRule="auto"/>
    </w:pPr>
  </w:style>
  <w:style w:type="paragraph" w:customStyle="1" w:styleId="D7E374DA2D5B4330BDB07DA9050C69AF">
    <w:name w:val="D7E374DA2D5B4330BDB07DA9050C69AF"/>
    <w:rsid w:val="006D1F5D"/>
    <w:pPr>
      <w:spacing w:after="160" w:line="259" w:lineRule="auto"/>
    </w:pPr>
  </w:style>
  <w:style w:type="paragraph" w:customStyle="1" w:styleId="A9D88C80FFB845829679D5B1FAB8311A">
    <w:name w:val="A9D88C80FFB845829679D5B1FAB8311A"/>
    <w:rsid w:val="006D1F5D"/>
    <w:pPr>
      <w:spacing w:after="160" w:line="259" w:lineRule="auto"/>
    </w:pPr>
  </w:style>
  <w:style w:type="paragraph" w:customStyle="1" w:styleId="1981B733A99844D48E6EF537FAAA6E7D">
    <w:name w:val="1981B733A99844D48E6EF537FAAA6E7D"/>
    <w:rsid w:val="006D1F5D"/>
    <w:pPr>
      <w:spacing w:after="160" w:line="259" w:lineRule="auto"/>
    </w:pPr>
  </w:style>
  <w:style w:type="paragraph" w:customStyle="1" w:styleId="BFEB667361AE42D291EDC0488523C648">
    <w:name w:val="BFEB667361AE42D291EDC0488523C648"/>
    <w:rsid w:val="006D1F5D"/>
    <w:pPr>
      <w:spacing w:after="160" w:line="259" w:lineRule="auto"/>
    </w:pPr>
  </w:style>
  <w:style w:type="paragraph" w:customStyle="1" w:styleId="8C04BBA615A5423F8E1C348EE165BE2F">
    <w:name w:val="8C04BBA615A5423F8E1C348EE165BE2F"/>
    <w:rsid w:val="006D1F5D"/>
    <w:pPr>
      <w:spacing w:after="160" w:line="259" w:lineRule="auto"/>
    </w:pPr>
  </w:style>
  <w:style w:type="paragraph" w:customStyle="1" w:styleId="6F30600CDA5447EC805A8380C4DD6463">
    <w:name w:val="6F30600CDA5447EC805A8380C4DD6463"/>
    <w:rsid w:val="006D1F5D"/>
    <w:pPr>
      <w:spacing w:after="160" w:line="259" w:lineRule="auto"/>
    </w:pPr>
  </w:style>
  <w:style w:type="paragraph" w:customStyle="1" w:styleId="4896AFEA984A4DBDAF0025FCE2646C69">
    <w:name w:val="4896AFEA984A4DBDAF0025FCE2646C69"/>
    <w:rsid w:val="006D1F5D"/>
    <w:pPr>
      <w:spacing w:after="160" w:line="259" w:lineRule="auto"/>
    </w:pPr>
  </w:style>
  <w:style w:type="paragraph" w:customStyle="1" w:styleId="3A6314E31BA64407BF99A55999DF18E2">
    <w:name w:val="3A6314E31BA64407BF99A55999DF18E2"/>
    <w:rsid w:val="006D1F5D"/>
    <w:pPr>
      <w:spacing w:after="160" w:line="259" w:lineRule="auto"/>
    </w:pPr>
  </w:style>
  <w:style w:type="paragraph" w:customStyle="1" w:styleId="0D04A528C26A4396AFF9C15734383E53">
    <w:name w:val="0D04A528C26A4396AFF9C15734383E53"/>
    <w:rsid w:val="006D1F5D"/>
    <w:pPr>
      <w:spacing w:after="160" w:line="259" w:lineRule="auto"/>
    </w:pPr>
  </w:style>
  <w:style w:type="paragraph" w:customStyle="1" w:styleId="2BF3BC567D56435C9E7E5DF86792A190">
    <w:name w:val="2BF3BC567D56435C9E7E5DF86792A190"/>
    <w:rsid w:val="006D1F5D"/>
    <w:pPr>
      <w:spacing w:after="160" w:line="259" w:lineRule="auto"/>
    </w:pPr>
  </w:style>
  <w:style w:type="paragraph" w:customStyle="1" w:styleId="B85ECFD423184DF893A09C977F9ADC58">
    <w:name w:val="B85ECFD423184DF893A09C977F9ADC58"/>
    <w:rsid w:val="006D1F5D"/>
    <w:pPr>
      <w:spacing w:after="160" w:line="259" w:lineRule="auto"/>
    </w:pPr>
  </w:style>
  <w:style w:type="paragraph" w:customStyle="1" w:styleId="F7D3D67884F74C2CBBAA435368F05890">
    <w:name w:val="F7D3D67884F74C2CBBAA435368F05890"/>
    <w:rsid w:val="006D1F5D"/>
    <w:pPr>
      <w:spacing w:after="160" w:line="259" w:lineRule="auto"/>
    </w:pPr>
  </w:style>
  <w:style w:type="paragraph" w:customStyle="1" w:styleId="9E0AC24BDD814DF1BCCC79217732E9EA">
    <w:name w:val="9E0AC24BDD814DF1BCCC79217732E9EA"/>
    <w:rsid w:val="006D1F5D"/>
    <w:pPr>
      <w:spacing w:after="160" w:line="259" w:lineRule="auto"/>
    </w:pPr>
  </w:style>
  <w:style w:type="paragraph" w:customStyle="1" w:styleId="DDF6B00E26504D3BABAAA8FD7A9511C0">
    <w:name w:val="DDF6B00E26504D3BABAAA8FD7A9511C0"/>
    <w:rsid w:val="006D1F5D"/>
    <w:pPr>
      <w:spacing w:after="160" w:line="259" w:lineRule="auto"/>
    </w:pPr>
  </w:style>
  <w:style w:type="paragraph" w:customStyle="1" w:styleId="D3553A352202460DA2C899951EB569E8">
    <w:name w:val="D3553A352202460DA2C899951EB569E8"/>
    <w:rsid w:val="006D1F5D"/>
    <w:pPr>
      <w:spacing w:after="160" w:line="259" w:lineRule="auto"/>
    </w:pPr>
  </w:style>
  <w:style w:type="paragraph" w:customStyle="1" w:styleId="71D93A209CF1421D946F419D46A2A29E">
    <w:name w:val="71D93A209CF1421D946F419D46A2A29E"/>
    <w:rsid w:val="006D1F5D"/>
    <w:pPr>
      <w:spacing w:after="160" w:line="259" w:lineRule="auto"/>
    </w:pPr>
  </w:style>
  <w:style w:type="paragraph" w:customStyle="1" w:styleId="DF85340E338545C49BB31080CCFA1FD5">
    <w:name w:val="DF85340E338545C49BB31080CCFA1FD5"/>
    <w:rsid w:val="006D1F5D"/>
    <w:pPr>
      <w:spacing w:after="160" w:line="259" w:lineRule="auto"/>
    </w:pPr>
  </w:style>
  <w:style w:type="paragraph" w:customStyle="1" w:styleId="1359B15276D247AFA7040C5320EA3615">
    <w:name w:val="1359B15276D247AFA7040C5320EA3615"/>
    <w:rsid w:val="006D1F5D"/>
    <w:pPr>
      <w:spacing w:after="160" w:line="259" w:lineRule="auto"/>
    </w:pPr>
  </w:style>
  <w:style w:type="paragraph" w:customStyle="1" w:styleId="C90DED3C1D2B43BEBEE52B0B45239335">
    <w:name w:val="C90DED3C1D2B43BEBEE52B0B45239335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B9F8879E306241B7A23B93122B7A559B">
    <w:name w:val="B9F8879E306241B7A23B93122B7A559B"/>
    <w:rsid w:val="00214E50"/>
    <w:pPr>
      <w:spacing w:after="160" w:line="259" w:lineRule="auto"/>
    </w:pPr>
  </w:style>
  <w:style w:type="paragraph" w:customStyle="1" w:styleId="A1232D9FFC3443C4986DF9FB0D429CCB">
    <w:name w:val="A1232D9FFC3443C4986DF9FB0D429CCB"/>
    <w:rsid w:val="00214E50"/>
    <w:pPr>
      <w:spacing w:after="160" w:line="259" w:lineRule="auto"/>
    </w:pPr>
  </w:style>
  <w:style w:type="paragraph" w:customStyle="1" w:styleId="B6F39B9C69994ADFB10478CA63777E37">
    <w:name w:val="B6F39B9C69994ADFB10478CA63777E37"/>
    <w:rsid w:val="00214E50"/>
    <w:pPr>
      <w:spacing w:after="160" w:line="259" w:lineRule="auto"/>
    </w:pPr>
  </w:style>
  <w:style w:type="paragraph" w:customStyle="1" w:styleId="2EA22374C433483D99C263A8D1B44F5E">
    <w:name w:val="2EA22374C433483D99C263A8D1B44F5E"/>
    <w:rsid w:val="00214E50"/>
    <w:pPr>
      <w:spacing w:after="160" w:line="259" w:lineRule="auto"/>
    </w:pPr>
  </w:style>
  <w:style w:type="paragraph" w:customStyle="1" w:styleId="ABABEAD0241A4BDEA901900166AEC7E8">
    <w:name w:val="ABABEAD0241A4BDEA901900166AEC7E8"/>
    <w:rsid w:val="00214E50"/>
    <w:pPr>
      <w:spacing w:after="160" w:line="259" w:lineRule="auto"/>
    </w:pPr>
  </w:style>
  <w:style w:type="paragraph" w:customStyle="1" w:styleId="07934F63CB5D470894ED9591AA10BE6D">
    <w:name w:val="07934F63CB5D470894ED9591AA10BE6D"/>
    <w:rsid w:val="00214E50"/>
    <w:pPr>
      <w:spacing w:after="160" w:line="259" w:lineRule="auto"/>
    </w:pPr>
  </w:style>
  <w:style w:type="paragraph" w:customStyle="1" w:styleId="DE0FE671D4A7400F8A9E0D6450F40CB2">
    <w:name w:val="DE0FE671D4A7400F8A9E0D6450F40CB2"/>
    <w:rsid w:val="00214E50"/>
    <w:pPr>
      <w:spacing w:after="160" w:line="259" w:lineRule="auto"/>
    </w:pPr>
  </w:style>
  <w:style w:type="paragraph" w:customStyle="1" w:styleId="DCBDB3FD335E4B2C8C0616ACD373BB52">
    <w:name w:val="DCBDB3FD335E4B2C8C0616ACD373BB52"/>
    <w:rsid w:val="00214E50"/>
    <w:pPr>
      <w:spacing w:after="160" w:line="259" w:lineRule="auto"/>
    </w:pPr>
  </w:style>
  <w:style w:type="paragraph" w:customStyle="1" w:styleId="471C1662813945C3AB8463802E2BBCD6">
    <w:name w:val="471C1662813945C3AB8463802E2BBCD6"/>
    <w:rsid w:val="00214E50"/>
    <w:pPr>
      <w:spacing w:after="160" w:line="259" w:lineRule="auto"/>
    </w:pPr>
  </w:style>
  <w:style w:type="paragraph" w:customStyle="1" w:styleId="FA99D7E76B9843179B4D458777FCAFD2">
    <w:name w:val="FA99D7E76B9843179B4D458777FCAFD2"/>
    <w:rsid w:val="00214E50"/>
    <w:pPr>
      <w:spacing w:after="160" w:line="259" w:lineRule="auto"/>
    </w:pPr>
  </w:style>
  <w:style w:type="paragraph" w:customStyle="1" w:styleId="0C5C722B355F416D82CF7E6B152F8B79">
    <w:name w:val="0C5C722B355F416D82CF7E6B152F8B79"/>
    <w:rsid w:val="00214E50"/>
    <w:pPr>
      <w:spacing w:after="160" w:line="259" w:lineRule="auto"/>
    </w:pPr>
  </w:style>
  <w:style w:type="paragraph" w:customStyle="1" w:styleId="1B5C5E63BC3E44C0A06D30C8FE88BDB2">
    <w:name w:val="1B5C5E63BC3E44C0A06D30C8FE88BDB2"/>
    <w:rsid w:val="00214E50"/>
    <w:pPr>
      <w:spacing w:after="160" w:line="259" w:lineRule="auto"/>
    </w:pPr>
  </w:style>
  <w:style w:type="paragraph" w:customStyle="1" w:styleId="387FA35AB40D4EBB815282C6A6743905">
    <w:name w:val="387FA35AB40D4EBB815282C6A6743905"/>
    <w:rsid w:val="00214E50"/>
    <w:pPr>
      <w:spacing w:after="160" w:line="259" w:lineRule="auto"/>
    </w:pPr>
  </w:style>
  <w:style w:type="paragraph" w:customStyle="1" w:styleId="984802AE788243378C517974AA58F47A">
    <w:name w:val="984802AE788243378C517974AA58F47A"/>
    <w:rsid w:val="00214E50"/>
    <w:pPr>
      <w:spacing w:after="160" w:line="259" w:lineRule="auto"/>
    </w:pPr>
  </w:style>
  <w:style w:type="paragraph" w:customStyle="1" w:styleId="C6347F4342324178BD5A3186864CF767">
    <w:name w:val="C6347F4342324178BD5A3186864CF767"/>
    <w:rsid w:val="00214E50"/>
    <w:pPr>
      <w:spacing w:after="160" w:line="259" w:lineRule="auto"/>
    </w:pPr>
  </w:style>
  <w:style w:type="paragraph" w:customStyle="1" w:styleId="E1307B030DCD451C87186470AC9709F9">
    <w:name w:val="E1307B030DCD451C87186470AC9709F9"/>
    <w:rsid w:val="00214E50"/>
    <w:pPr>
      <w:spacing w:after="160" w:line="259" w:lineRule="auto"/>
    </w:pPr>
  </w:style>
  <w:style w:type="paragraph" w:customStyle="1" w:styleId="0F86E5DCA56B4238B74FD539E0C4C62F">
    <w:name w:val="0F86E5DCA56B4238B74FD539E0C4C62F"/>
    <w:rsid w:val="00214E50"/>
    <w:pPr>
      <w:spacing w:after="160" w:line="259" w:lineRule="auto"/>
    </w:pPr>
  </w:style>
  <w:style w:type="paragraph" w:customStyle="1" w:styleId="BED8F0121D4B457B8244D8F291B382A5">
    <w:name w:val="BED8F0121D4B457B8244D8F291B382A5"/>
    <w:rsid w:val="00214E50"/>
    <w:pPr>
      <w:spacing w:after="160" w:line="259" w:lineRule="auto"/>
    </w:pPr>
  </w:style>
  <w:style w:type="paragraph" w:customStyle="1" w:styleId="9E653B9D349445A2A089CF2899152C53">
    <w:name w:val="9E653B9D349445A2A089CF2899152C53"/>
    <w:rsid w:val="00214E50"/>
    <w:pPr>
      <w:spacing w:after="160" w:line="259" w:lineRule="auto"/>
    </w:pPr>
  </w:style>
  <w:style w:type="paragraph" w:customStyle="1" w:styleId="BA78B0A57DFD42DF8D3A23623015091F">
    <w:name w:val="BA78B0A57DFD42DF8D3A23623015091F"/>
    <w:rsid w:val="00214E50"/>
    <w:pPr>
      <w:spacing w:after="160" w:line="259" w:lineRule="auto"/>
    </w:pPr>
  </w:style>
  <w:style w:type="paragraph" w:customStyle="1" w:styleId="4B693A104774403E8C1C5E8B55148B1B">
    <w:name w:val="4B693A104774403E8C1C5E8B55148B1B"/>
    <w:rsid w:val="00214E50"/>
    <w:pPr>
      <w:spacing w:after="160" w:line="259" w:lineRule="auto"/>
    </w:pPr>
  </w:style>
  <w:style w:type="paragraph" w:customStyle="1" w:styleId="D7AEDF9BBD354044AD15E4194B9D2AFB">
    <w:name w:val="D7AEDF9BBD354044AD15E4194B9D2AFB"/>
    <w:rsid w:val="00214E50"/>
    <w:pPr>
      <w:spacing w:after="160" w:line="259" w:lineRule="auto"/>
    </w:pPr>
  </w:style>
  <w:style w:type="paragraph" w:customStyle="1" w:styleId="8DD2073CA2A549019F31CEF490E0190E">
    <w:name w:val="8DD2073CA2A549019F31CEF490E0190E"/>
    <w:rsid w:val="00214E50"/>
    <w:pPr>
      <w:spacing w:after="160" w:line="259" w:lineRule="auto"/>
    </w:pPr>
  </w:style>
  <w:style w:type="paragraph" w:customStyle="1" w:styleId="64364EFA121747A396ED207306B4927F">
    <w:name w:val="64364EFA121747A396ED207306B4927F"/>
    <w:rsid w:val="00214E50"/>
    <w:pPr>
      <w:spacing w:after="160" w:line="259" w:lineRule="auto"/>
    </w:pPr>
  </w:style>
  <w:style w:type="paragraph" w:customStyle="1" w:styleId="04E0063F1571469F8268ACCEE650AE95">
    <w:name w:val="04E0063F1571469F8268ACCEE650AE95"/>
    <w:rsid w:val="00214E50"/>
    <w:pPr>
      <w:spacing w:after="160" w:line="259" w:lineRule="auto"/>
    </w:pPr>
  </w:style>
  <w:style w:type="paragraph" w:customStyle="1" w:styleId="4CD62B30B3844A2C9C840CB8087E47F4">
    <w:name w:val="4CD62B30B3844A2C9C840CB8087E47F4"/>
    <w:rsid w:val="00214E50"/>
    <w:pPr>
      <w:spacing w:after="160" w:line="259" w:lineRule="auto"/>
    </w:pPr>
  </w:style>
  <w:style w:type="paragraph" w:customStyle="1" w:styleId="5BF090A2FA1E40618EBAEF1C986501B1">
    <w:name w:val="5BF090A2FA1E40618EBAEF1C986501B1"/>
    <w:rsid w:val="00214E50"/>
    <w:pPr>
      <w:spacing w:after="160" w:line="259" w:lineRule="auto"/>
    </w:pPr>
  </w:style>
  <w:style w:type="paragraph" w:customStyle="1" w:styleId="B21EC11C406342CE9F75AE75B45522B0">
    <w:name w:val="B21EC11C406342CE9F75AE75B45522B0"/>
    <w:rsid w:val="0014610F"/>
    <w:pPr>
      <w:spacing w:after="160" w:line="259" w:lineRule="auto"/>
    </w:pPr>
  </w:style>
  <w:style w:type="paragraph" w:customStyle="1" w:styleId="85AA6D0D7B8641CE9AB02B6F9C9DFD43">
    <w:name w:val="85AA6D0D7B8641CE9AB02B6F9C9DFD43"/>
    <w:rsid w:val="0014610F"/>
    <w:pPr>
      <w:spacing w:after="160" w:line="259" w:lineRule="auto"/>
    </w:pPr>
  </w:style>
  <w:style w:type="paragraph" w:customStyle="1" w:styleId="FD4BBBDEDB7F425B833983F9ED6FEA39">
    <w:name w:val="FD4BBBDEDB7F425B833983F9ED6FEA39"/>
    <w:rsid w:val="0014610F"/>
    <w:pPr>
      <w:spacing w:after="160" w:line="259" w:lineRule="auto"/>
    </w:pPr>
  </w:style>
  <w:style w:type="paragraph" w:customStyle="1" w:styleId="B01DDEC71E244026AE8E4BB5487178D7">
    <w:name w:val="B01DDEC71E244026AE8E4BB5487178D7"/>
    <w:rsid w:val="0014610F"/>
    <w:pPr>
      <w:spacing w:after="160" w:line="259" w:lineRule="auto"/>
    </w:pPr>
  </w:style>
  <w:style w:type="paragraph" w:customStyle="1" w:styleId="055067FF117A4E9DAB6A53BC3904ABA6">
    <w:name w:val="055067FF117A4E9DAB6A53BC3904ABA6"/>
    <w:rsid w:val="0014610F"/>
    <w:pPr>
      <w:spacing w:after="160" w:line="259" w:lineRule="auto"/>
    </w:pPr>
  </w:style>
  <w:style w:type="paragraph" w:customStyle="1" w:styleId="8B740DA2EAC547F0B0D2107416305700">
    <w:name w:val="8B740DA2EAC547F0B0D2107416305700"/>
    <w:rsid w:val="0014610F"/>
    <w:pPr>
      <w:spacing w:after="160" w:line="259" w:lineRule="auto"/>
    </w:pPr>
  </w:style>
  <w:style w:type="paragraph" w:customStyle="1" w:styleId="B98931E75578469EA08986EB7095315F">
    <w:name w:val="B98931E75578469EA08986EB7095315F"/>
    <w:rsid w:val="0014610F"/>
    <w:pPr>
      <w:spacing w:after="160" w:line="259" w:lineRule="auto"/>
    </w:pPr>
  </w:style>
  <w:style w:type="paragraph" w:customStyle="1" w:styleId="51DA77104FB94412A53FC7A94256969E">
    <w:name w:val="51DA77104FB94412A53FC7A94256969E"/>
    <w:rsid w:val="0014610F"/>
    <w:pPr>
      <w:spacing w:after="160" w:line="259" w:lineRule="auto"/>
    </w:pPr>
  </w:style>
  <w:style w:type="paragraph" w:customStyle="1" w:styleId="7145762A47AC4BE78A2D888AEE08A864">
    <w:name w:val="7145762A47AC4BE78A2D888AEE08A864"/>
    <w:rsid w:val="0014610F"/>
    <w:pPr>
      <w:spacing w:after="160" w:line="259" w:lineRule="auto"/>
    </w:pPr>
  </w:style>
  <w:style w:type="paragraph" w:customStyle="1" w:styleId="C26858D5A51142C293BCE05D4C6F5822">
    <w:name w:val="C26858D5A51142C293BCE05D4C6F5822"/>
    <w:rsid w:val="0014610F"/>
    <w:pPr>
      <w:spacing w:after="160" w:line="259" w:lineRule="auto"/>
    </w:pPr>
  </w:style>
  <w:style w:type="paragraph" w:customStyle="1" w:styleId="E782258E1889410BBB93D22B80CA3C9C">
    <w:name w:val="E782258E1889410BBB93D22B80CA3C9C"/>
    <w:rsid w:val="004016A9"/>
    <w:pPr>
      <w:spacing w:after="160" w:line="259" w:lineRule="auto"/>
    </w:pPr>
  </w:style>
  <w:style w:type="paragraph" w:customStyle="1" w:styleId="E625D16BC8EF4BC09BCB68FB423AB97E">
    <w:name w:val="E625D16BC8EF4BC09BCB68FB423AB97E"/>
    <w:rsid w:val="004016A9"/>
    <w:pPr>
      <w:spacing w:after="160" w:line="259" w:lineRule="auto"/>
    </w:pPr>
  </w:style>
  <w:style w:type="paragraph" w:customStyle="1" w:styleId="64827D34807F4AC9BA7684142CA27BF4">
    <w:name w:val="64827D34807F4AC9BA7684142CA27BF4"/>
    <w:rsid w:val="004016A9"/>
    <w:pPr>
      <w:spacing w:after="160" w:line="259" w:lineRule="auto"/>
    </w:pPr>
  </w:style>
  <w:style w:type="paragraph" w:customStyle="1" w:styleId="57563134A4764C219A8CE3C2F1852610">
    <w:name w:val="57563134A4764C219A8CE3C2F1852610"/>
    <w:rsid w:val="004016A9"/>
    <w:pPr>
      <w:spacing w:after="160" w:line="259" w:lineRule="auto"/>
    </w:pPr>
  </w:style>
  <w:style w:type="paragraph" w:customStyle="1" w:styleId="00D3AB14F77640DF88A1B1F015298FAF">
    <w:name w:val="00D3AB14F77640DF88A1B1F015298FAF"/>
    <w:rsid w:val="004016A9"/>
    <w:pPr>
      <w:spacing w:after="160" w:line="259" w:lineRule="auto"/>
    </w:pPr>
  </w:style>
  <w:style w:type="paragraph" w:customStyle="1" w:styleId="8D0062E1C50B4445B380A5AE6FAAD3A6">
    <w:name w:val="8D0062E1C50B4445B380A5AE6FAAD3A6"/>
    <w:rsid w:val="004016A9"/>
    <w:pPr>
      <w:spacing w:after="160" w:line="259" w:lineRule="auto"/>
    </w:pPr>
  </w:style>
  <w:style w:type="paragraph" w:customStyle="1" w:styleId="88462F27A88241FC847F4D257EFC97DD">
    <w:name w:val="88462F27A88241FC847F4D257EFC97DD"/>
    <w:rsid w:val="004016A9"/>
    <w:pPr>
      <w:spacing w:after="160" w:line="259" w:lineRule="auto"/>
    </w:pPr>
  </w:style>
  <w:style w:type="paragraph" w:customStyle="1" w:styleId="EC002567372C47218E23C610AA7EA17D">
    <w:name w:val="EC002567372C47218E23C610AA7EA17D"/>
    <w:rsid w:val="004016A9"/>
    <w:pPr>
      <w:spacing w:after="160" w:line="259" w:lineRule="auto"/>
    </w:pPr>
  </w:style>
  <w:style w:type="paragraph" w:customStyle="1" w:styleId="231BC54D91904DFA953E3CF82AFDBABC">
    <w:name w:val="231BC54D91904DFA953E3CF82AFDBABC"/>
    <w:rsid w:val="004016A9"/>
    <w:pPr>
      <w:spacing w:after="160" w:line="259" w:lineRule="auto"/>
    </w:pPr>
  </w:style>
  <w:style w:type="paragraph" w:customStyle="1" w:styleId="82562E5A6149424AA056A314367E3BA9">
    <w:name w:val="82562E5A6149424AA056A314367E3BA9"/>
    <w:rsid w:val="004016A9"/>
    <w:pPr>
      <w:spacing w:after="160" w:line="259" w:lineRule="auto"/>
    </w:pPr>
  </w:style>
  <w:style w:type="paragraph" w:customStyle="1" w:styleId="FB1E7727DA2B4BC99A858CAD19A5A804">
    <w:name w:val="FB1E7727DA2B4BC99A858CAD19A5A804"/>
    <w:rsid w:val="003E2C81"/>
    <w:pPr>
      <w:spacing w:after="160" w:line="259" w:lineRule="auto"/>
    </w:pPr>
  </w:style>
  <w:style w:type="paragraph" w:customStyle="1" w:styleId="1931EB9F8D2845C6ABB78DD9EBC5D0EA">
    <w:name w:val="1931EB9F8D2845C6ABB78DD9EBC5D0EA"/>
    <w:rsid w:val="003E2C81"/>
    <w:pPr>
      <w:spacing w:after="160" w:line="259" w:lineRule="auto"/>
    </w:pPr>
  </w:style>
  <w:style w:type="paragraph" w:customStyle="1" w:styleId="14BB7522F299476B8C54D229B7A19299">
    <w:name w:val="14BB7522F299476B8C54D229B7A19299"/>
    <w:rsid w:val="003E2C81"/>
    <w:pPr>
      <w:spacing w:after="160" w:line="259" w:lineRule="auto"/>
    </w:pPr>
  </w:style>
  <w:style w:type="paragraph" w:customStyle="1" w:styleId="0DB3D82ECDC644CCAFDA862AC46D93A2">
    <w:name w:val="0DB3D82ECDC644CCAFDA862AC46D93A2"/>
    <w:rsid w:val="003E2C81"/>
    <w:pPr>
      <w:spacing w:after="160" w:line="259" w:lineRule="auto"/>
    </w:pPr>
  </w:style>
  <w:style w:type="paragraph" w:customStyle="1" w:styleId="BD4EC65342F74528BE8135268DCC27A8">
    <w:name w:val="BD4EC65342F74528BE8135268DCC27A8"/>
    <w:rsid w:val="003E2C81"/>
    <w:pPr>
      <w:spacing w:after="160" w:line="259" w:lineRule="auto"/>
    </w:pPr>
  </w:style>
  <w:style w:type="paragraph" w:customStyle="1" w:styleId="F424D0DD2BD342279DC1DE0796038EA5">
    <w:name w:val="F424D0DD2BD342279DC1DE0796038EA5"/>
    <w:rsid w:val="003E2C81"/>
    <w:pPr>
      <w:spacing w:after="160" w:line="259" w:lineRule="auto"/>
    </w:pPr>
  </w:style>
  <w:style w:type="paragraph" w:customStyle="1" w:styleId="006EF92D11DE43C693F2D1E4BF88CD4B">
    <w:name w:val="006EF92D11DE43C693F2D1E4BF88CD4B"/>
    <w:rsid w:val="003E2C81"/>
    <w:pPr>
      <w:spacing w:after="160" w:line="259" w:lineRule="auto"/>
    </w:pPr>
  </w:style>
  <w:style w:type="paragraph" w:customStyle="1" w:styleId="7E187A553EA4494D9356F9099A6685A3">
    <w:name w:val="7E187A553EA4494D9356F9099A6685A3"/>
    <w:rsid w:val="003E2C81"/>
    <w:pPr>
      <w:spacing w:after="160" w:line="259" w:lineRule="auto"/>
    </w:pPr>
  </w:style>
  <w:style w:type="paragraph" w:customStyle="1" w:styleId="EAF156D6A0CC45AFAE2518AD1ECFCC14">
    <w:name w:val="EAF156D6A0CC45AFAE2518AD1ECFCC14"/>
    <w:rsid w:val="003E2C81"/>
    <w:pPr>
      <w:spacing w:after="160" w:line="259" w:lineRule="auto"/>
    </w:pPr>
  </w:style>
  <w:style w:type="paragraph" w:customStyle="1" w:styleId="9BE72EC075184A8A819FE87B21EA50E3">
    <w:name w:val="9BE72EC075184A8A819FE87B21EA50E3"/>
    <w:rsid w:val="003E2C8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331</TotalTime>
  <Pages>4</Pages>
  <Words>1096</Words>
  <Characters>6028</Characters>
  <Application>Microsoft Office Word</Application>
  <DocSecurity>0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45</cp:revision>
  <cp:lastPrinted>2026-03-04T10:00:00Z</cp:lastPrinted>
  <dcterms:created xsi:type="dcterms:W3CDTF">2026-03-03T10:01:00Z</dcterms:created>
  <dcterms:modified xsi:type="dcterms:W3CDTF">2026-06-25T08:57:00Z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