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1272EB09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170E2F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1272EB09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170E2F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5FB4C8F8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CB5C71">
        <w:rPr>
          <w:rFonts w:ascii="Mulish" w:hAnsi="Mulish"/>
        </w:rPr>
        <w:t>de</w:t>
      </w:r>
      <w:r w:rsidR="00194A7E">
        <w:rPr>
          <w:rFonts w:ascii="Mulish" w:hAnsi="Mulish"/>
        </w:rPr>
        <w:t xml:space="preserve"> ENAIRE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6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901"/>
      </w:tblGrid>
      <w:tr w:rsidR="00BA2EAF" w:rsidRPr="00296787" w14:paraId="3E715DC3" w14:textId="77777777" w:rsidTr="003D1F94">
        <w:tc>
          <w:tcPr>
            <w:tcW w:w="1555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EF02968" w14:textId="6823E0B6" w:rsidR="00B628C5" w:rsidRPr="003D1F94" w:rsidRDefault="00194A7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ENAIRE</w:t>
            </w:r>
          </w:p>
        </w:tc>
      </w:tr>
      <w:tr w:rsidR="00BA2EAF" w:rsidRPr="00296787" w14:paraId="27ED0087" w14:textId="77777777" w:rsidTr="003D1F94">
        <w:tc>
          <w:tcPr>
            <w:tcW w:w="1555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5378D760" w14:textId="5289F665" w:rsidR="00B628C5" w:rsidRPr="003D1F94" w:rsidRDefault="00F1639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194A7E">
              <w:rPr>
                <w:rFonts w:ascii="Mulish" w:hAnsi="Mulish"/>
                <w:sz w:val="24"/>
              </w:rPr>
              <w:t>7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7F04506E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135AB5">
              <w:rPr>
                <w:rFonts w:ascii="Mulish" w:hAnsi="Mulish"/>
                <w:sz w:val="24"/>
              </w:rPr>
              <w:t>15</w:t>
            </w:r>
            <w:r w:rsidR="00AD6FF1">
              <w:rPr>
                <w:rFonts w:ascii="Mulish" w:hAnsi="Mulish"/>
                <w:sz w:val="24"/>
              </w:rPr>
              <w:t>/0</w:t>
            </w:r>
            <w:r w:rsidR="00135AB5">
              <w:rPr>
                <w:rFonts w:ascii="Mulish" w:hAnsi="Mulish"/>
                <w:sz w:val="24"/>
              </w:rPr>
              <w:t>7</w:t>
            </w:r>
            <w:r w:rsidR="00AD6FF1">
              <w:rPr>
                <w:rFonts w:ascii="Mulish" w:hAnsi="Mulish"/>
                <w:sz w:val="24"/>
              </w:rPr>
              <w:t>/2026</w:t>
            </w:r>
          </w:p>
        </w:tc>
      </w:tr>
      <w:tr w:rsidR="00BA2EAF" w:rsidRPr="00296787" w14:paraId="7E519810" w14:textId="77777777" w:rsidTr="007A317B">
        <w:tc>
          <w:tcPr>
            <w:tcW w:w="1555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8901" w:type="dxa"/>
            <w:shd w:val="clear" w:color="auto" w:fill="auto"/>
            <w:vAlign w:val="center"/>
          </w:tcPr>
          <w:p w14:paraId="2C240E9E" w14:textId="037175A6" w:rsidR="00CB5C71" w:rsidRPr="00194A7E" w:rsidRDefault="008E6294" w:rsidP="00CB5C71">
            <w:pPr>
              <w:rPr>
                <w:rFonts w:ascii="Mulish" w:hAnsi="Mulish"/>
                <w:sz w:val="24"/>
              </w:rPr>
            </w:pPr>
            <w:hyperlink r:id="rId18" w:history="1">
              <w:r w:rsidR="00194A7E" w:rsidRPr="00194A7E">
                <w:rPr>
                  <w:rStyle w:val="Hipervnculo"/>
                  <w:rFonts w:ascii="Mulish" w:hAnsi="Mulish"/>
                  <w:sz w:val="24"/>
                </w:rPr>
                <w:t>https://www.enaire.es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E629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952BE8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952BE8" w:rsidRPr="00296787" w:rsidRDefault="00952BE8" w:rsidP="00952BE8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952BE8" w:rsidRPr="00296787" w:rsidRDefault="00952BE8" w:rsidP="00952BE8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30143061"/>
            <w:placeholder>
              <w:docPart w:val="3C709617E08C4778A91609C2C720C7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AD62BF" w:rsidR="00952BE8" w:rsidRPr="00DF05BD" w:rsidRDefault="00194A7E" w:rsidP="00952BE8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6FCBBC5" w:rsidR="00952BE8" w:rsidRPr="00DF05BD" w:rsidRDefault="008E6294" w:rsidP="00952BE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4077261"/>
                <w:placeholder>
                  <w:docPart w:val="DAF91645A6804B748101BC990F18DFA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52BE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DCF0074" w:rsidR="00AF751D" w:rsidRPr="00DF05BD" w:rsidRDefault="009B178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12D23F5" w:rsidR="00AF751D" w:rsidRPr="00DF05BD" w:rsidRDefault="008E629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B178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069D96E4" w:rsidR="00AF751D" w:rsidRPr="00DF05BD" w:rsidRDefault="00194A7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7AA928D" w:rsidR="00AF751D" w:rsidRPr="00DF05BD" w:rsidRDefault="008E629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503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5F6873" w:rsidR="00AF751D" w:rsidRPr="00DF05BD" w:rsidRDefault="00194A7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2A1D5E3" w:rsidR="00AF751D" w:rsidRPr="00DF05BD" w:rsidRDefault="008E629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74D9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C074D9" w:rsidRPr="00296787" w:rsidRDefault="00C074D9" w:rsidP="00C074D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C074D9" w:rsidRPr="00296787" w:rsidRDefault="00C074D9" w:rsidP="00C074D9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02887533"/>
            <w:placeholder>
              <w:docPart w:val="BCBCEF46FB4047A88F229EB695C1BA6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B9661AA" w:rsidR="00C074D9" w:rsidRPr="00DF05BD" w:rsidRDefault="00194A7E" w:rsidP="00C074D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3011F9A0" w:rsidR="00C074D9" w:rsidRPr="00AF2663" w:rsidRDefault="008E6294" w:rsidP="00C074D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69592643"/>
                <w:placeholder>
                  <w:docPart w:val="A47A6466B9DE4B61AF76D15FDD5AEBB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E682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74D9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C074D9" w:rsidRPr="00296787" w:rsidRDefault="00C074D9" w:rsidP="00C074D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C074D9" w:rsidRPr="00296787" w:rsidRDefault="00C074D9" w:rsidP="00C074D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3882396"/>
            <w:placeholder>
              <w:docPart w:val="7E6AF0C9DCD7437CA7497E01730F99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37DE6F9" w:rsidR="00C074D9" w:rsidRPr="00DF05BD" w:rsidRDefault="00C074D9" w:rsidP="00C074D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EC1D1B6" w:rsidR="00C074D9" w:rsidRPr="00DF05BD" w:rsidRDefault="008E6294" w:rsidP="00C074D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5744612"/>
                <w:placeholder>
                  <w:docPart w:val="654AD196E3194E79B0B5DB50B7B5B77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74D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03A0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C03A0D" w:rsidRPr="00296787" w:rsidRDefault="00C03A0D" w:rsidP="00C03A0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55767870"/>
            <w:placeholder>
              <w:docPart w:val="DFAFCB8CA01949A28D26BFB4A2AAA5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04262BA" w:rsidR="00C03A0D" w:rsidRPr="00DF05BD" w:rsidRDefault="00194A7E" w:rsidP="00C03A0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0EBDB5" w:rsidR="00C03A0D" w:rsidRPr="00DF05BD" w:rsidRDefault="008E6294" w:rsidP="00C03A0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57314093"/>
                <w:placeholder>
                  <w:docPart w:val="45FF6F29448B44DE81AF9BB32B06E70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A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00793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00793" w:rsidRPr="00296787" w:rsidRDefault="00A00793" w:rsidP="00A0079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00793" w:rsidRPr="00296787" w:rsidRDefault="00A00793" w:rsidP="00A00793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50671067"/>
            <w:placeholder>
              <w:docPart w:val="EAEE49B916BE430D8B36E5FC9F5327A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E0E5D97" w:rsidR="00A00793" w:rsidRPr="00DF05BD" w:rsidRDefault="00A00793" w:rsidP="00A0079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F49C90E" w:rsidR="00A00793" w:rsidRPr="00DF05BD" w:rsidRDefault="008E6294" w:rsidP="00A00793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21496852"/>
                <w:placeholder>
                  <w:docPart w:val="996603510CEB4781A03958381EAE4F8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079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00793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CB5C7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CB5C71" w:rsidRPr="00296787" w:rsidRDefault="00CB5C71" w:rsidP="00CB5C7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CB5C71" w:rsidRPr="00296787" w:rsidRDefault="00CB5C71" w:rsidP="00CB5C7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91901266"/>
            <w:placeholder>
              <w:docPart w:val="F857E0B6734048F8B06F30608F99FCC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5144C72" w:rsidR="00CB5C71" w:rsidRPr="00DF05BD" w:rsidRDefault="00A00793" w:rsidP="00CB5C7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460E421B" w:rsidR="00CB5C71" w:rsidRPr="00DF05BD" w:rsidRDefault="008E6294" w:rsidP="00CB5C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51380888"/>
                <w:placeholder>
                  <w:docPart w:val="A596932C590646BB852FB33D884DED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5C7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74FD826" w:rsidR="00DF05BD" w:rsidRPr="00DF05BD" w:rsidRDefault="00A0079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2FDA687" w:rsidR="00DF05BD" w:rsidRPr="00DF05BD" w:rsidRDefault="008E629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03A0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1863999" w:rsidR="00DF05BD" w:rsidRPr="00DF05BD" w:rsidRDefault="00A0079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0105B18" w:rsidR="00DF05BD" w:rsidRPr="00DF05BD" w:rsidRDefault="008E6294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0079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63E2A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663E2A" w:rsidRPr="00296787" w:rsidRDefault="00663E2A" w:rsidP="00663E2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663E2A" w:rsidRPr="00296787" w:rsidRDefault="00663E2A" w:rsidP="00663E2A">
            <w:pPr>
              <w:rPr>
                <w:rFonts w:ascii="Mulish" w:hAnsi="Mulish"/>
                <w:sz w:val="18"/>
                <w:szCs w:val="18"/>
              </w:rPr>
            </w:pPr>
            <w:r w:rsidRPr="00663E2A">
              <w:rPr>
                <w:rFonts w:ascii="Mulish" w:hAnsi="Mulish"/>
                <w:sz w:val="18"/>
                <w:szCs w:val="18"/>
              </w:rPr>
              <w:t>Planes y</w:t>
            </w:r>
            <w:r>
              <w:rPr>
                <w:rFonts w:ascii="Mulish" w:hAnsi="Mulish"/>
                <w:sz w:val="18"/>
                <w:szCs w:val="18"/>
              </w:rPr>
              <w:t xml:space="preserve">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37614399"/>
            <w:placeholder>
              <w:docPart w:val="B35034DB01144EAF94FBC6AEE0AD17A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5647257E" w:rsidR="00663E2A" w:rsidRPr="00DF05BD" w:rsidRDefault="00A20824" w:rsidP="00663E2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1F57052D" w:rsidR="00663E2A" w:rsidRPr="00DF05BD" w:rsidRDefault="008E6294" w:rsidP="00663E2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16203490"/>
                <w:placeholder>
                  <w:docPart w:val="D1CE3974332749198EA656519761004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08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20824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A20824" w:rsidRPr="00296787" w:rsidRDefault="00A20824" w:rsidP="00A2082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A20824" w:rsidRDefault="00A20824" w:rsidP="00A2082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337895775"/>
            <w:placeholder>
              <w:docPart w:val="D231E8E2685E4CF8BC17E1AA4F38371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069E968B" w:rsidR="00A20824" w:rsidRPr="00DF05BD" w:rsidRDefault="00A20824" w:rsidP="00A2082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613F4FA" w:rsidR="00A20824" w:rsidRPr="00DF05BD" w:rsidRDefault="008E6294" w:rsidP="00A2082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08160534"/>
                <w:placeholder>
                  <w:docPart w:val="83573C8DA9DE46E6B3CD332C76B7803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082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2082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A2082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663E2A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663E2A" w:rsidRPr="00296787" w:rsidRDefault="00663E2A" w:rsidP="00663E2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663E2A" w:rsidRDefault="00663E2A" w:rsidP="00663E2A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578372005"/>
            <w:placeholder>
              <w:docPart w:val="63E13CDC8A5A439FBAA8A160AF241BD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1C03CCD" w:rsidR="00663E2A" w:rsidRPr="00DF05BD" w:rsidRDefault="00A20824" w:rsidP="00663E2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24CAF4E" w:rsidR="00663E2A" w:rsidRPr="00DF05BD" w:rsidRDefault="008E6294" w:rsidP="00663E2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560886"/>
                <w:placeholder>
                  <w:docPart w:val="EB3DA9728EEB4448B5FE82E87ED7888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208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5132F7C5" w:rsidR="00DF05BD" w:rsidRPr="00DF05BD" w:rsidRDefault="00CB5C7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659C864" w:rsidR="00DF05BD" w:rsidRPr="00DF05BD" w:rsidRDefault="008E629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E2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70E2F">
              <w:rPr>
                <w:rFonts w:ascii="Mulish" w:hAnsi="Mulish"/>
                <w:sz w:val="18"/>
                <w:szCs w:val="18"/>
              </w:rPr>
              <w:t xml:space="preserve"> </w:t>
            </w:r>
            <w:r w:rsidR="00170E2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5522C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E5522C" w:rsidRPr="00296787" w:rsidRDefault="00E5522C" w:rsidP="00E5522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E5522C" w:rsidRDefault="00E5522C" w:rsidP="00E5522C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99708255"/>
            <w:placeholder>
              <w:docPart w:val="FDB01862D5A54A339ADBCEA12AE7ECA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267B6955" w:rsidR="00E5522C" w:rsidRPr="00DF05BD" w:rsidRDefault="00E5522C" w:rsidP="00E5522C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225B30B5" w:rsidR="00E5522C" w:rsidRPr="00DF05BD" w:rsidRDefault="008E6294" w:rsidP="00E5522C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53998674"/>
                <w:placeholder>
                  <w:docPart w:val="1F6AFF9963004793AE2C8782C853701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522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5522C" w:rsidRPr="00AF2663">
              <w:rPr>
                <w:rFonts w:ascii="Mulish" w:hAnsi="Mulish"/>
                <w:sz w:val="18"/>
                <w:szCs w:val="18"/>
              </w:rPr>
              <w:t>.</w:t>
            </w:r>
            <w:r w:rsidR="00E5522C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9D3C56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9D3C56" w:rsidRPr="00296787" w:rsidRDefault="009D3C56" w:rsidP="009D3C5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7969203"/>
            <w:placeholder>
              <w:docPart w:val="EC6E60393390420DBEA5AC32EA8A550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1609E8E" w:rsidR="009D3C56" w:rsidRPr="00DF05BD" w:rsidRDefault="00E5522C" w:rsidP="009D3C5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1B4C03C" w:rsidR="009D3C56" w:rsidRPr="00DF05BD" w:rsidRDefault="008E6294" w:rsidP="009D3C5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72150639"/>
                <w:placeholder>
                  <w:docPart w:val="DB5526A50AD94417876E2FA1125E815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52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2C0D32E8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52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E7E0C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3E7E0C" w:rsidRPr="00296787" w:rsidRDefault="003E7E0C" w:rsidP="003E7E0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3E7E0C" w:rsidRPr="00296787" w:rsidRDefault="003E7E0C" w:rsidP="003E7E0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11558945"/>
            <w:placeholder>
              <w:docPart w:val="82BA2EC4EB134FDEBCE15F453DE3035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244176AA" w:rsidR="003E7E0C" w:rsidRPr="00DF05BD" w:rsidRDefault="003E7E0C" w:rsidP="003E7E0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36EE90C" w:rsidR="003E7E0C" w:rsidRPr="00DF05BD" w:rsidRDefault="008E6294" w:rsidP="003E7E0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90952087"/>
                <w:placeholder>
                  <w:docPart w:val="13075AB52C7D4AE4A9BC93EC1D56719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E7E0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3E7E0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220B49FD" w:rsidR="00DF05BD" w:rsidRPr="00DF05BD" w:rsidRDefault="003E7E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BD8DB1B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814F00D" w:rsidR="00DF05BD" w:rsidRPr="00DF05BD" w:rsidRDefault="003E7E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4D40A02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E73D3F5" w:rsidR="00DF05BD" w:rsidRPr="00DF05BD" w:rsidRDefault="003E7E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41A5F0A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7E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F4C3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79487391"/>
            <w:placeholder>
              <w:docPart w:val="672D65DEE90A40FA857B1AD58D69626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FE4E42F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BFD4AC0" w:rsidR="001F4C3C" w:rsidRPr="00DF05BD" w:rsidRDefault="008E6294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3613982"/>
                <w:placeholder>
                  <w:docPart w:val="1928F4BD52994885A1603A02FA43416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Se remite al Portal de Transparencia AGE.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4728707F" w:rsidR="00DF05BD" w:rsidRPr="00DF05BD" w:rsidRDefault="008E629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2C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47918">
              <w:rPr>
                <w:rFonts w:ascii="Mulish" w:hAnsi="Mulish"/>
                <w:sz w:val="18"/>
                <w:szCs w:val="18"/>
              </w:rPr>
              <w:t xml:space="preserve"> No aplica.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75709E56" w:rsidR="00DF05BD" w:rsidRPr="00DF05BD" w:rsidRDefault="008E6294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2C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47918">
              <w:rPr>
                <w:rFonts w:ascii="Mulish" w:hAnsi="Mulish"/>
                <w:sz w:val="18"/>
                <w:szCs w:val="18"/>
              </w:rPr>
              <w:t xml:space="preserve"> No aplica.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7BFD708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  <w:r>
              <w:rPr>
                <w:szCs w:val="18"/>
              </w:rPr>
              <w:t xml:space="preserve">. </w:t>
            </w:r>
            <w:r w:rsidRPr="008E6294">
              <w:rPr>
                <w:rFonts w:ascii="Mulish" w:hAnsi="Mulish"/>
                <w:sz w:val="18"/>
                <w:szCs w:val="18"/>
              </w:rPr>
              <w:t>Remite a la BDNS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04B9EADE" w:rsidR="00DF05BD" w:rsidRPr="00DF05BD" w:rsidRDefault="009467F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C50814F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467F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F4094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AF4094" w:rsidRPr="00296787" w:rsidRDefault="00AF4094" w:rsidP="00AF40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AF4094" w:rsidRPr="00296787" w:rsidRDefault="00AF4094" w:rsidP="00AF409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35933015"/>
            <w:placeholder>
              <w:docPart w:val="8A0FE8AD2493406E8C4AD3036C6B5DA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26306BA5" w:rsidR="00AF4094" w:rsidRPr="00DF05BD" w:rsidRDefault="00F12CC6" w:rsidP="00AF40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199ECE18" w:rsidR="00AF4094" w:rsidRPr="00DF05BD" w:rsidRDefault="008E6294" w:rsidP="00AF40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77453"/>
                <w:placeholder>
                  <w:docPart w:val="8AD20702560347B28975EA42A8A28F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12CC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F409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F12CC6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4E1FB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4E1FBB" w:rsidRPr="00296787" w:rsidRDefault="004E1FBB" w:rsidP="004E1FB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2E1F5E776B3A4A64B22B866B4BEC22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47A233D3" w:rsidR="004E1FBB" w:rsidRPr="00DF05BD" w:rsidRDefault="00F01C2C" w:rsidP="004E1FB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E941C66" w:rsidR="004E1FBB" w:rsidRPr="00DF05BD" w:rsidRDefault="008E6294" w:rsidP="004E1FBB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21066116"/>
                <w:placeholder>
                  <w:docPart w:val="E1DC7B88D9B64F5097F3E197F406A2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1C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68EFEF5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1C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60FDF247" w:rsidR="00DF05BD" w:rsidRPr="00DF05BD" w:rsidRDefault="008E6294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1C2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F4C3C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1F4C3C" w:rsidRPr="00296787" w:rsidRDefault="001F4C3C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55724545"/>
            <w:placeholder>
              <w:docPart w:val="C9B72CEFEEA64352867FFF307FC9499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2A3F27D6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1292279" w:rsidR="001F4C3C" w:rsidRPr="00DF05BD" w:rsidRDefault="008E6294" w:rsidP="001F4C3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44082179"/>
                <w:placeholder>
                  <w:docPart w:val="46369B2A5ECB4D4D9F21E5E0098B060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1F4C3C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1F4C3C" w:rsidRPr="00296787" w:rsidRDefault="001F4C3C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03678459"/>
            <w:placeholder>
              <w:docPart w:val="F12F7B8E5E7A495EB933C38BDCA39CB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F73D4FA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45018A36" w:rsidR="001F4C3C" w:rsidRPr="00DF05BD" w:rsidRDefault="008E6294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12383210"/>
                <w:placeholder>
                  <w:docPart w:val="5EC8F195AE174BC3AAF4715742F0CB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Se remite al Portal de Transparencia AGE.</w:t>
            </w:r>
          </w:p>
        </w:tc>
      </w:tr>
      <w:tr w:rsidR="001F4C3C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1F4C3C" w:rsidRPr="00296787" w:rsidRDefault="001F4C3C" w:rsidP="001F4C3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1F4C3C" w:rsidRPr="00296787" w:rsidRDefault="001F4C3C" w:rsidP="001F4C3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08979789"/>
            <w:placeholder>
              <w:docPart w:val="500D34DF717A463DBFB19A57526291C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613E0CC3" w:rsidR="001F4C3C" w:rsidRPr="00DF05BD" w:rsidRDefault="001F4C3C" w:rsidP="001F4C3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F8B77B3" w:rsidR="001F4C3C" w:rsidRPr="00DF05BD" w:rsidRDefault="008E6294" w:rsidP="001F4C3C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42208429"/>
                <w:placeholder>
                  <w:docPart w:val="FD8328A35EF64698BE873CE1209F7B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4C3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4C3C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1F4C3C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E74C24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E74C24" w:rsidRPr="00296787" w:rsidRDefault="00E74C24" w:rsidP="00E74C2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E74C24" w:rsidRPr="00296787" w:rsidRDefault="00E74C24" w:rsidP="00E74C2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44943129"/>
            <w:placeholder>
              <w:docPart w:val="2F7BE8041C584E24A3E35926CE13833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8705B9B" w:rsidR="00E74C24" w:rsidRPr="00DF05BD" w:rsidRDefault="00E74C24" w:rsidP="00E74C2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01B4D797" w:rsidR="00E74C24" w:rsidRPr="00DF05BD" w:rsidRDefault="008E6294" w:rsidP="00E74C2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2425259"/>
                <w:placeholder>
                  <w:docPart w:val="05CBC7C825934A72926EB8903A8398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4C2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74C24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15047FA4" w:rsidR="00DF05BD" w:rsidRPr="00DF05BD" w:rsidRDefault="00E74C24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30E21AC" w:rsidR="00DF05BD" w:rsidRPr="00DF05BD" w:rsidRDefault="008E6294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4C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8E629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8E629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8E629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1B2B8B" w:rsidR="00DF05BD" w:rsidRPr="00DF05BD" w:rsidRDefault="005878E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7C0A5EB" w:rsidR="00DF05BD" w:rsidRPr="00DF05BD" w:rsidRDefault="008E629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74C2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420D676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5AD90AF7" w:rsidR="00DF05BD" w:rsidRPr="00DF05BD" w:rsidRDefault="008E6294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4A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87B4CB0" w:rsidR="00DF05BD" w:rsidRPr="00DF05BD" w:rsidRDefault="00E74C24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13</w:t>
            </w:r>
          </w:p>
        </w:tc>
        <w:tc>
          <w:tcPr>
            <w:tcW w:w="2806" w:type="dxa"/>
          </w:tcPr>
          <w:p w14:paraId="3E03AC72" w14:textId="1331DF0C" w:rsidR="00DF05BD" w:rsidRPr="00DF05BD" w:rsidRDefault="00B85039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</w:tr>
    </w:tbl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04D152CC" w:rsidR="002A7C57" w:rsidRPr="00B85039" w:rsidRDefault="00E74C2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B85039">
              <w:rPr>
                <w:rFonts w:ascii="Mulish" w:hAnsi="Mulish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5" w:type="dxa"/>
          </w:tcPr>
          <w:p w14:paraId="33CF1936" w14:textId="10712D7F" w:rsidR="002A7C57" w:rsidRPr="00B85039" w:rsidRDefault="008E629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6" w:type="dxa"/>
            <w:shd w:val="clear" w:color="auto" w:fill="CB9700"/>
          </w:tcPr>
          <w:p w14:paraId="2B06FB4B" w14:textId="755BC15D" w:rsidR="002A7C57" w:rsidRPr="00B85039" w:rsidRDefault="008E629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</w:tr>
    </w:tbl>
    <w:sdt>
      <w:sdtPr>
        <w:rPr>
          <w:rFonts w:ascii="Mulish" w:hAnsi="Mulish"/>
          <w:b/>
          <w:color w:val="00806F"/>
          <w:sz w:val="30"/>
          <w:szCs w:val="30"/>
        </w:rPr>
        <w:id w:val="1844895443"/>
        <w:placeholder>
          <w:docPart w:val="F66AB2AF9D4B45EBB0C398671FFC0B86"/>
        </w:placeholder>
      </w:sdtPr>
      <w:sdtEndPr>
        <w:rPr>
          <w:color w:val="3C8378"/>
        </w:rPr>
      </w:sdtEndPr>
      <w:sdtContent>
        <w:p w14:paraId="541F3375" w14:textId="77777777" w:rsidR="00B31FA4" w:rsidRPr="00B31FA4" w:rsidRDefault="00B31FA4" w:rsidP="00B31FA4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6044EB80" w14:textId="77777777" w:rsidR="00B31FA4" w:rsidRPr="00B31FA4" w:rsidRDefault="00B31FA4" w:rsidP="00B31FA4">
          <w:pPr>
            <w:pStyle w:val="Cuerpodelboletn"/>
            <w:ind w:left="644"/>
            <w:rPr>
              <w:rFonts w:ascii="Mulish" w:hAnsi="Mulish"/>
              <w:b/>
              <w:color w:val="3C8378"/>
              <w:sz w:val="30"/>
              <w:szCs w:val="30"/>
            </w:rPr>
          </w:pPr>
        </w:p>
        <w:p w14:paraId="105FD4F6" w14:textId="3AF4E6BE" w:rsidR="00296787" w:rsidRDefault="001E106B" w:rsidP="007D52E6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b/>
              <w:color w:val="3C8378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p>
      </w:sdtContent>
    </w:sdt>
    <w:p w14:paraId="5F8E0A48" w14:textId="5FBA9299" w:rsidR="00EC7294" w:rsidRDefault="00EC729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red\\185-ENAIRE\\2026\\185-ENAIRE-2026.xlsx"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74455B87" w14:textId="77777777" w:rsidR="008E6294" w:rsidRDefault="00EC7294" w:rsidP="008E6294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8E6294" w:rsidRPr="008E6294" w14:paraId="2B4AF10A" w14:textId="77777777" w:rsidTr="008E6294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23D52F6C" w14:textId="77777777" w:rsidR="008E6294" w:rsidRPr="008E6294" w:rsidRDefault="008E6294" w:rsidP="008E6294">
            <w:pPr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48912EF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9A8265A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2D42822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014673C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9C93C31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8170402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601A342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7E0EF59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E6294" w:rsidRPr="008E6294" w14:paraId="6BB0BCB0" w14:textId="77777777" w:rsidTr="008E6294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50DDFF3" w14:textId="77777777" w:rsidR="008E6294" w:rsidRPr="008E6294" w:rsidRDefault="008E6294" w:rsidP="008E629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556CE2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3EDA77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4FE231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A55F45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44C271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E443DD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0C54D2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1EC678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E6294" w:rsidRPr="008E6294" w14:paraId="379032BC" w14:textId="77777777" w:rsidTr="008E6294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64396A2" w14:textId="77777777" w:rsidR="008E6294" w:rsidRPr="008E6294" w:rsidRDefault="008E6294" w:rsidP="008E6294">
            <w:pPr>
              <w:jc w:val="both"/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F6B7DF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F89299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31CADFA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4B4B13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8C1064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5D82CD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6FCE55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4B873E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E6294" w:rsidRPr="008E6294" w14:paraId="7D0F6469" w14:textId="77777777" w:rsidTr="008E6294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1F72EA3" w14:textId="77777777" w:rsidR="008E6294" w:rsidRPr="008E6294" w:rsidRDefault="008E6294" w:rsidP="008E629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C502F8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0FE98B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7F404D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D2BCC3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61,5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7A0692C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EF78C7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F94230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69,2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6CE163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71,4</w:t>
            </w:r>
          </w:p>
        </w:tc>
      </w:tr>
      <w:tr w:rsidR="008E6294" w:rsidRPr="008E6294" w14:paraId="32D4301C" w14:textId="77777777" w:rsidTr="008E6294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28BFAFE" w14:textId="77777777" w:rsidR="008E6294" w:rsidRPr="008E6294" w:rsidRDefault="008E6294" w:rsidP="008E6294">
            <w:pPr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28BD03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E7F4A8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A19F55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46A529A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EFA5CD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B88ABA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AEF8EF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90A9EF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E6294" w:rsidRPr="008E6294" w14:paraId="27E4015F" w14:textId="77777777" w:rsidTr="008E6294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146666F" w14:textId="77777777" w:rsidR="008E6294" w:rsidRPr="008E6294" w:rsidRDefault="008E6294" w:rsidP="008E6294">
            <w:pPr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4D47602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5C001B7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0EC543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BB277E0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79,2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8ADB2BA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AAE6834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87,5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E07C8B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169878" w14:textId="77777777" w:rsidR="008E6294" w:rsidRPr="008E6294" w:rsidRDefault="008E6294" w:rsidP="008E6294">
            <w:pPr>
              <w:jc w:val="center"/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E6294">
              <w:rPr>
                <w:rFonts w:ascii="Mulish" w:eastAsia="Times New Roman" w:hAnsi="Mulish" w:cs="Times New Roman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85,1</w:t>
            </w:r>
          </w:p>
        </w:tc>
      </w:tr>
    </w:tbl>
    <w:p w14:paraId="06B29B65" w14:textId="56CF92F3" w:rsidR="001E106B" w:rsidRDefault="001E106B" w:rsidP="008E6294">
      <w:pPr>
        <w:pStyle w:val="Cuerpodelboletn"/>
        <w:rPr>
          <w:rFonts w:ascii="Mulish" w:hAnsi="Mulish"/>
          <w:lang w:bidi="es-ES"/>
        </w:rPr>
      </w:pPr>
    </w:p>
    <w:p w14:paraId="0D0031AF" w14:textId="1F67B55D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8E6294">
        <w:rPr>
          <w:rFonts w:ascii="Mulish" w:hAnsi="Mulish"/>
          <w:lang w:bidi="es-ES"/>
        </w:rPr>
        <w:t>85,1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97F973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</w:t>
      </w:r>
      <w:r w:rsidR="002832E0">
        <w:rPr>
          <w:rFonts w:ascii="Mulish" w:hAnsi="Mulish"/>
        </w:rPr>
        <w:t xml:space="preserve"> </w:t>
      </w:r>
      <w:r w:rsidR="00EC7294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695862">
        <w:rPr>
          <w:rFonts w:ascii="Mulish" w:hAnsi="Mulish"/>
        </w:rPr>
        <w:t>de</w:t>
      </w:r>
      <w:r w:rsidR="00EC7294">
        <w:rPr>
          <w:rFonts w:ascii="Mulish" w:hAnsi="Mulish"/>
        </w:rPr>
        <w:t xml:space="preserve"> ENAIRE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</w:t>
      </w:r>
      <w:r w:rsidR="00901EE1">
        <w:rPr>
          <w:rFonts w:ascii="Mulish" w:hAnsi="Mulish"/>
          <w:lang w:bidi="es-ES"/>
        </w:rPr>
        <w:t xml:space="preserve">el ICIO </w:t>
      </w:r>
      <w:r w:rsidR="00695862">
        <w:rPr>
          <w:rFonts w:ascii="Mulish" w:hAnsi="Mulish"/>
          <w:lang w:bidi="es-ES"/>
        </w:rPr>
        <w:t xml:space="preserve">aumenta </w:t>
      </w:r>
      <w:r w:rsidR="008E6294">
        <w:rPr>
          <w:rFonts w:ascii="Mulish" w:hAnsi="Mulish"/>
          <w:lang w:bidi="es-ES"/>
        </w:rPr>
        <w:t>22</w:t>
      </w:r>
      <w:r w:rsidR="00B85039">
        <w:rPr>
          <w:rFonts w:ascii="Mulish" w:hAnsi="Mulish"/>
          <w:lang w:bidi="es-ES"/>
        </w:rPr>
        <w:t>,</w:t>
      </w:r>
      <w:r w:rsidR="008E6294">
        <w:rPr>
          <w:rFonts w:ascii="Mulish" w:hAnsi="Mulish"/>
          <w:lang w:bidi="es-ES"/>
        </w:rPr>
        <w:t>5</w:t>
      </w:r>
      <w:r w:rsidR="00695862">
        <w:rPr>
          <w:rFonts w:ascii="Mulish" w:hAnsi="Mulish"/>
          <w:lang w:bidi="es-ES"/>
        </w:rPr>
        <w:t xml:space="preserve"> puntos porcentuales, ya que se han aplicado </w:t>
      </w:r>
      <w:r w:rsidR="008E6294">
        <w:rPr>
          <w:rFonts w:ascii="Mulish" w:hAnsi="Mulish"/>
          <w:lang w:bidi="es-ES"/>
        </w:rPr>
        <w:t>diez</w:t>
      </w:r>
      <w:r w:rsidR="0059133C">
        <w:rPr>
          <w:rFonts w:ascii="Mulish" w:hAnsi="Mulish"/>
          <w:lang w:bidi="es-ES"/>
        </w:rPr>
        <w:t xml:space="preserve"> de las</w:t>
      </w:r>
      <w:r w:rsidR="002832E0">
        <w:rPr>
          <w:rFonts w:ascii="Mulish" w:hAnsi="Mulish"/>
          <w:lang w:bidi="es-ES"/>
        </w:rPr>
        <w:t xml:space="preserve"> recomendaciones efectuadas en 2025</w:t>
      </w:r>
      <w:r w:rsidR="00EC7294">
        <w:rPr>
          <w:rFonts w:ascii="Mulish" w:hAnsi="Mulish"/>
          <w:lang w:bidi="es-ES"/>
        </w:rPr>
        <w:t>. En cuanto a la obligación</w:t>
      </w:r>
      <w:r w:rsidR="00695862">
        <w:rPr>
          <w:rFonts w:ascii="Mulish" w:hAnsi="Mulish"/>
          <w:lang w:bidi="es-ES"/>
        </w:rPr>
        <w:t xml:space="preserve"> </w:t>
      </w:r>
      <w:r w:rsidR="00EC7294">
        <w:rPr>
          <w:rFonts w:ascii="Mulish" w:hAnsi="Mulish"/>
          <w:lang w:bidi="es-ES"/>
        </w:rPr>
        <w:t>Estructuración conforme a la LTAIBG, que no tiene repercusión en la puntuación final, no se han localizado los cuatro epígrafes que especifica la LTAIBG: Información institucional, organizativa y de planificación; De relevancia jurídica; Información económica, presupuestaria y estadística, e Información patrimonial</w:t>
      </w:r>
      <w:r w:rsidR="00901EE1">
        <w:rPr>
          <w:rFonts w:ascii="Mulish" w:hAnsi="Mulish"/>
          <w:lang w:bidi="es-ES"/>
        </w:rPr>
        <w:t>.</w:t>
      </w:r>
    </w:p>
    <w:p w14:paraId="28209DFA" w14:textId="59D84FD5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</w:t>
      </w:r>
      <w:r w:rsidR="00EC7294">
        <w:rPr>
          <w:rFonts w:ascii="Mulish" w:hAnsi="Mulish"/>
        </w:rPr>
        <w:t xml:space="preserve">algunos de </w:t>
      </w:r>
      <w:r w:rsidRPr="00296787">
        <w:rPr>
          <w:rFonts w:ascii="Mulish" w:hAnsi="Mulish"/>
        </w:rPr>
        <w:t xml:space="preserve">los déficits evidenciados en dicha evaluación: </w:t>
      </w:r>
    </w:p>
    <w:p w14:paraId="7FB18A5C" w14:textId="6ED8BD05" w:rsidR="006B4FAE" w:rsidRDefault="002832E0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354C99">
        <w:rPr>
          <w:rFonts w:ascii="Mulish" w:hAnsi="Mulish"/>
        </w:rPr>
        <w:t xml:space="preserve">La información </w:t>
      </w:r>
      <w:r w:rsidR="00D56F2A">
        <w:rPr>
          <w:rFonts w:ascii="Mulish" w:hAnsi="Mulish"/>
        </w:rPr>
        <w:t>publicada no se organiza</w:t>
      </w:r>
      <w:r w:rsidR="001E106B" w:rsidRPr="00354C99">
        <w:rPr>
          <w:rFonts w:ascii="Mulish" w:hAnsi="Mulish"/>
        </w:rPr>
        <w:t xml:space="preserve"> conforme a</w:t>
      </w:r>
      <w:r w:rsidR="00901EE1">
        <w:rPr>
          <w:rFonts w:ascii="Mulish" w:hAnsi="Mulish"/>
        </w:rPr>
        <w:t xml:space="preserve"> </w:t>
      </w:r>
      <w:r w:rsidR="001E106B" w:rsidRPr="00354C99">
        <w:rPr>
          <w:rFonts w:ascii="Mulish" w:hAnsi="Mulish"/>
        </w:rPr>
        <w:t>l</w:t>
      </w:r>
      <w:r w:rsidR="00901EE1">
        <w:rPr>
          <w:rFonts w:ascii="Mulish" w:hAnsi="Mulish"/>
        </w:rPr>
        <w:t>o</w:t>
      </w:r>
      <w:r w:rsidR="001E106B" w:rsidRPr="00354C99">
        <w:rPr>
          <w:rFonts w:ascii="Mulish" w:hAnsi="Mulish"/>
        </w:rPr>
        <w:t xml:space="preserve"> definido por la LTAIBG</w:t>
      </w:r>
      <w:r w:rsidR="006B4FAE" w:rsidRPr="00354C99">
        <w:rPr>
          <w:rFonts w:ascii="Mulish" w:hAnsi="Mulish"/>
        </w:rPr>
        <w:t>.</w:t>
      </w:r>
      <w:r w:rsidR="008E6294">
        <w:rPr>
          <w:rFonts w:ascii="Mulish" w:hAnsi="Mulish"/>
        </w:rPr>
        <w:t xml:space="preserve"> </w:t>
      </w:r>
    </w:p>
    <w:p w14:paraId="0FA62F2A" w14:textId="072DF045" w:rsidR="001E106B" w:rsidRPr="00296787" w:rsidRDefault="001E106B" w:rsidP="008E6294">
      <w:pPr>
        <w:pStyle w:val="Sinespaciado"/>
        <w:spacing w:before="120" w:after="120"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6C5AD00B" w14:textId="75472791" w:rsidR="00714C22" w:rsidRDefault="00952B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714C22">
        <w:rPr>
          <w:rFonts w:ascii="Mulish" w:hAnsi="Mulish"/>
        </w:rPr>
        <w:t>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8581EA" w14:textId="45461DAF" w:rsidR="00D56F2A" w:rsidRDefault="00D56F2A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los convenios suscritos</w:t>
      </w:r>
      <w:r w:rsidR="00EC7294">
        <w:rPr>
          <w:rFonts w:ascii="Mulish" w:hAnsi="Mulish"/>
        </w:rPr>
        <w:t xml:space="preserve"> de forma accesible</w:t>
      </w:r>
      <w:r>
        <w:rPr>
          <w:rFonts w:ascii="Mulish" w:hAnsi="Mulish"/>
        </w:rPr>
        <w:t>, incluyendo todos los ítems informativos contemplados en el artículo 8.1.b) LTAIBG.</w:t>
      </w:r>
    </w:p>
    <w:p w14:paraId="3DF80152" w14:textId="7947EEDB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subvenciones y ayudas públicas concedidas a terceros</w:t>
      </w:r>
      <w:r w:rsidR="00EC7294">
        <w:rPr>
          <w:rFonts w:ascii="Mulish" w:hAnsi="Mulish"/>
        </w:rPr>
        <w:t xml:space="preserve"> de forma accesible</w:t>
      </w:r>
      <w:r w:rsidR="00F26DC1" w:rsidRPr="006B7120">
        <w:rPr>
          <w:rFonts w:ascii="Mulish" w:hAnsi="Mulish"/>
        </w:rPr>
        <w:t>, incluyendo el importe, objetivo y beneficiarios</w:t>
      </w:r>
      <w:r w:rsidR="0059133C">
        <w:rPr>
          <w:rFonts w:ascii="Mulish" w:hAnsi="Mulish"/>
        </w:rPr>
        <w:t>.</w:t>
      </w:r>
    </w:p>
    <w:p w14:paraId="226B72E8" w14:textId="39D88890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resoluciones de autorización o reconocimiento de compatibilidad que afecten a los empleados</w:t>
      </w:r>
      <w:r w:rsidR="002433AC">
        <w:rPr>
          <w:rFonts w:ascii="Mulish" w:hAnsi="Mulish"/>
        </w:rPr>
        <w:t>, de forma accesible</w:t>
      </w:r>
      <w:r w:rsidR="00F26DC1" w:rsidRPr="006B7120">
        <w:rPr>
          <w:rFonts w:ascii="Mulish" w:hAnsi="Mulish"/>
        </w:rPr>
        <w:t>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04A14044" w14:textId="77777777" w:rsidR="008E6294" w:rsidRDefault="008E6294" w:rsidP="008E6294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4548FF34" w14:textId="77777777" w:rsidR="008E6294" w:rsidRDefault="008E6294" w:rsidP="008E6294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0F346FDB" w14:textId="77777777" w:rsidR="008E6294" w:rsidRDefault="008E6294" w:rsidP="008E6294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7BDD0590" w14:textId="1C735299" w:rsidR="008E6294" w:rsidRDefault="008E6294" w:rsidP="008E6294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ENAIRE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 xml:space="preserve">el </w:t>
      </w:r>
      <w:r>
        <w:rPr>
          <w:rFonts w:ascii="Mulish" w:hAnsi="Mulish"/>
        </w:rPr>
        <w:t>23</w:t>
      </w:r>
      <w:r w:rsidRPr="00D232A0">
        <w:rPr>
          <w:rFonts w:ascii="Mulish" w:hAnsi="Mulish"/>
        </w:rPr>
        <w:t xml:space="preserve"> 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10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5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0B70A7AB" w14:textId="77777777" w:rsidR="008E6294" w:rsidRDefault="008E6294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238B5013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B85039">
        <w:rPr>
          <w:rFonts w:ascii="Mulish" w:hAnsi="Mulish"/>
        </w:rPr>
        <w:t>ju</w:t>
      </w:r>
      <w:r w:rsidR="008E6294">
        <w:rPr>
          <w:rFonts w:ascii="Mulish" w:hAnsi="Mulish"/>
        </w:rPr>
        <w:t>l</w:t>
      </w:r>
      <w:r w:rsidR="00B85039">
        <w:rPr>
          <w:rFonts w:ascii="Mulish" w:hAnsi="Mulish"/>
        </w:rPr>
        <w:t xml:space="preserve">io </w:t>
      </w:r>
      <w:r w:rsidR="006B7120">
        <w:rPr>
          <w:rFonts w:ascii="Mulish" w:hAnsi="Mulish"/>
        </w:rPr>
        <w:t>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1DCFC" w14:textId="77777777" w:rsidR="0079065D" w:rsidRDefault="0079065D" w:rsidP="00F31BC3">
      <w:r>
        <w:separator/>
      </w:r>
    </w:p>
  </w:endnote>
  <w:endnote w:type="continuationSeparator" w:id="0">
    <w:p w14:paraId="5B6F2341" w14:textId="77777777" w:rsidR="0079065D" w:rsidRDefault="0079065D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7432F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7432F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0512E3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0512E3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4B290" w14:textId="77777777" w:rsidR="0079065D" w:rsidRDefault="0079065D" w:rsidP="00F31BC3">
      <w:r>
        <w:separator/>
      </w:r>
    </w:p>
  </w:footnote>
  <w:footnote w:type="continuationSeparator" w:id="0">
    <w:p w14:paraId="0EDE173D" w14:textId="77777777" w:rsidR="0079065D" w:rsidRDefault="0079065D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BF882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CD6AA98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F08FC3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7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3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2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12E3"/>
    <w:rsid w:val="00053A0E"/>
    <w:rsid w:val="0005642F"/>
    <w:rsid w:val="00064DC7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35AB5"/>
    <w:rsid w:val="00146C3C"/>
    <w:rsid w:val="0016051F"/>
    <w:rsid w:val="00164876"/>
    <w:rsid w:val="00170E2F"/>
    <w:rsid w:val="00171A09"/>
    <w:rsid w:val="00175A7B"/>
    <w:rsid w:val="001763F8"/>
    <w:rsid w:val="00177D95"/>
    <w:rsid w:val="00183301"/>
    <w:rsid w:val="0018541B"/>
    <w:rsid w:val="00187CDD"/>
    <w:rsid w:val="0019448F"/>
    <w:rsid w:val="00194A7E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F4C3C"/>
    <w:rsid w:val="0021644D"/>
    <w:rsid w:val="0021682B"/>
    <w:rsid w:val="0022349F"/>
    <w:rsid w:val="00231D61"/>
    <w:rsid w:val="002333FD"/>
    <w:rsid w:val="00243294"/>
    <w:rsid w:val="002433AC"/>
    <w:rsid w:val="00244EDA"/>
    <w:rsid w:val="002464DE"/>
    <w:rsid w:val="002467FA"/>
    <w:rsid w:val="00246BA2"/>
    <w:rsid w:val="00247EA1"/>
    <w:rsid w:val="00250846"/>
    <w:rsid w:val="0025235A"/>
    <w:rsid w:val="00263F79"/>
    <w:rsid w:val="002725E4"/>
    <w:rsid w:val="002777C1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5553"/>
    <w:rsid w:val="0031769F"/>
    <w:rsid w:val="003208A1"/>
    <w:rsid w:val="0033246F"/>
    <w:rsid w:val="00337C82"/>
    <w:rsid w:val="00341BCC"/>
    <w:rsid w:val="00343175"/>
    <w:rsid w:val="00347877"/>
    <w:rsid w:val="00352994"/>
    <w:rsid w:val="00354C99"/>
    <w:rsid w:val="00355DC0"/>
    <w:rsid w:val="003727C6"/>
    <w:rsid w:val="00393F48"/>
    <w:rsid w:val="003A1694"/>
    <w:rsid w:val="003A390C"/>
    <w:rsid w:val="003B399C"/>
    <w:rsid w:val="003B4AF1"/>
    <w:rsid w:val="003B57E6"/>
    <w:rsid w:val="003B6B96"/>
    <w:rsid w:val="003D1F94"/>
    <w:rsid w:val="003D2C4A"/>
    <w:rsid w:val="003E564B"/>
    <w:rsid w:val="003E5D2F"/>
    <w:rsid w:val="003E7CF3"/>
    <w:rsid w:val="003E7E0C"/>
    <w:rsid w:val="003F4DDD"/>
    <w:rsid w:val="003F527E"/>
    <w:rsid w:val="003F5904"/>
    <w:rsid w:val="003F6EDC"/>
    <w:rsid w:val="004061BC"/>
    <w:rsid w:val="00415DBD"/>
    <w:rsid w:val="0041640B"/>
    <w:rsid w:val="00422B18"/>
    <w:rsid w:val="004311B3"/>
    <w:rsid w:val="004356CC"/>
    <w:rsid w:val="00441770"/>
    <w:rsid w:val="00447918"/>
    <w:rsid w:val="00457B28"/>
    <w:rsid w:val="00461758"/>
    <w:rsid w:val="00467FDF"/>
    <w:rsid w:val="00471D40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878E5"/>
    <w:rsid w:val="0059133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74C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63E2A"/>
    <w:rsid w:val="00667474"/>
    <w:rsid w:val="00672A65"/>
    <w:rsid w:val="0068498F"/>
    <w:rsid w:val="00694E5D"/>
    <w:rsid w:val="00695862"/>
    <w:rsid w:val="0069673B"/>
    <w:rsid w:val="006B2C2E"/>
    <w:rsid w:val="006B4FAE"/>
    <w:rsid w:val="006B6CD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36D44"/>
    <w:rsid w:val="007465AA"/>
    <w:rsid w:val="00751FAA"/>
    <w:rsid w:val="00760E4B"/>
    <w:rsid w:val="00762081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065D"/>
    <w:rsid w:val="007942B7"/>
    <w:rsid w:val="007954A6"/>
    <w:rsid w:val="007A317B"/>
    <w:rsid w:val="007B5543"/>
    <w:rsid w:val="007C65C5"/>
    <w:rsid w:val="007D1701"/>
    <w:rsid w:val="007D52E6"/>
    <w:rsid w:val="007D5CBF"/>
    <w:rsid w:val="007D69D9"/>
    <w:rsid w:val="007D79C4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0FDD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E6294"/>
    <w:rsid w:val="008F0F7D"/>
    <w:rsid w:val="008F0FDC"/>
    <w:rsid w:val="008F2EF6"/>
    <w:rsid w:val="00901EE1"/>
    <w:rsid w:val="00902A71"/>
    <w:rsid w:val="009039FD"/>
    <w:rsid w:val="00903FE0"/>
    <w:rsid w:val="00912DB4"/>
    <w:rsid w:val="009134EA"/>
    <w:rsid w:val="00932D3B"/>
    <w:rsid w:val="009467F4"/>
    <w:rsid w:val="00947271"/>
    <w:rsid w:val="00952BE8"/>
    <w:rsid w:val="009654DA"/>
    <w:rsid w:val="00965C69"/>
    <w:rsid w:val="00967865"/>
    <w:rsid w:val="00982299"/>
    <w:rsid w:val="009A726E"/>
    <w:rsid w:val="009B1781"/>
    <w:rsid w:val="009B75CD"/>
    <w:rsid w:val="009C5469"/>
    <w:rsid w:val="009D35A4"/>
    <w:rsid w:val="009D3C56"/>
    <w:rsid w:val="009D3CC3"/>
    <w:rsid w:val="009D4047"/>
    <w:rsid w:val="009D78D2"/>
    <w:rsid w:val="009E049D"/>
    <w:rsid w:val="009E2E6F"/>
    <w:rsid w:val="009E63D3"/>
    <w:rsid w:val="009E6827"/>
    <w:rsid w:val="009E7254"/>
    <w:rsid w:val="00A00793"/>
    <w:rsid w:val="00A03993"/>
    <w:rsid w:val="00A05F57"/>
    <w:rsid w:val="00A0626F"/>
    <w:rsid w:val="00A06BF1"/>
    <w:rsid w:val="00A10B8C"/>
    <w:rsid w:val="00A11004"/>
    <w:rsid w:val="00A1361E"/>
    <w:rsid w:val="00A20824"/>
    <w:rsid w:val="00A249BB"/>
    <w:rsid w:val="00A24E51"/>
    <w:rsid w:val="00A32171"/>
    <w:rsid w:val="00A452B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A18C9"/>
    <w:rsid w:val="00AB1913"/>
    <w:rsid w:val="00AB6833"/>
    <w:rsid w:val="00AC2723"/>
    <w:rsid w:val="00AC4A6F"/>
    <w:rsid w:val="00AC79CF"/>
    <w:rsid w:val="00AD6065"/>
    <w:rsid w:val="00AD6FF1"/>
    <w:rsid w:val="00AE0F00"/>
    <w:rsid w:val="00AE4F68"/>
    <w:rsid w:val="00AE6A4F"/>
    <w:rsid w:val="00AE6A6E"/>
    <w:rsid w:val="00AF196B"/>
    <w:rsid w:val="00AF2663"/>
    <w:rsid w:val="00AF4094"/>
    <w:rsid w:val="00AF443D"/>
    <w:rsid w:val="00AF5151"/>
    <w:rsid w:val="00AF751D"/>
    <w:rsid w:val="00B1184C"/>
    <w:rsid w:val="00B175DC"/>
    <w:rsid w:val="00B220EC"/>
    <w:rsid w:val="00B23DE2"/>
    <w:rsid w:val="00B31FA4"/>
    <w:rsid w:val="00B344B3"/>
    <w:rsid w:val="00B426C4"/>
    <w:rsid w:val="00B45E39"/>
    <w:rsid w:val="00B5314A"/>
    <w:rsid w:val="00B56A3A"/>
    <w:rsid w:val="00B61412"/>
    <w:rsid w:val="00B618C9"/>
    <w:rsid w:val="00B628C5"/>
    <w:rsid w:val="00B77C12"/>
    <w:rsid w:val="00B803D2"/>
    <w:rsid w:val="00B8311A"/>
    <w:rsid w:val="00B85039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3A0D"/>
    <w:rsid w:val="00C074D9"/>
    <w:rsid w:val="00C1290B"/>
    <w:rsid w:val="00C155CB"/>
    <w:rsid w:val="00C17C21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83644"/>
    <w:rsid w:val="00C91330"/>
    <w:rsid w:val="00CA41DD"/>
    <w:rsid w:val="00CB2D4A"/>
    <w:rsid w:val="00CB5C71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56F2A"/>
    <w:rsid w:val="00D63AAB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5522C"/>
    <w:rsid w:val="00E63700"/>
    <w:rsid w:val="00E63F24"/>
    <w:rsid w:val="00E6528C"/>
    <w:rsid w:val="00E73F4D"/>
    <w:rsid w:val="00E74C24"/>
    <w:rsid w:val="00E83650"/>
    <w:rsid w:val="00E92C5E"/>
    <w:rsid w:val="00E93F8A"/>
    <w:rsid w:val="00EA3A94"/>
    <w:rsid w:val="00EB68A3"/>
    <w:rsid w:val="00EC4090"/>
    <w:rsid w:val="00EC6A3E"/>
    <w:rsid w:val="00EC7294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1C2C"/>
    <w:rsid w:val="00F04B4F"/>
    <w:rsid w:val="00F05E2C"/>
    <w:rsid w:val="00F12CC6"/>
    <w:rsid w:val="00F132F9"/>
    <w:rsid w:val="00F1639E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0440"/>
    <w:rsid w:val="00F717F7"/>
    <w:rsid w:val="00F71FF5"/>
    <w:rsid w:val="00F7274D"/>
    <w:rsid w:val="00F7317B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enaire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1F5E776B3A4A64B22B866B4BEC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96490-64EE-4F15-8A55-47D74CAB6EE3}"/>
      </w:docPartPr>
      <w:docPartBody>
        <w:p w:rsidR="00BB1E90" w:rsidRDefault="00551689" w:rsidP="00551689">
          <w:pPr>
            <w:pStyle w:val="2E1F5E776B3A4A64B22B866B4BEC22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C7B88D9B64F5097F3E197F406A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4FF72-1714-45BF-B7D2-DCD56CB6B8A6}"/>
      </w:docPartPr>
      <w:docPartBody>
        <w:p w:rsidR="00BB1E90" w:rsidRDefault="00551689" w:rsidP="00551689">
          <w:pPr>
            <w:pStyle w:val="E1DC7B88D9B64F5097F3E197F406A2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AFCB8CA01949A28D26BFB4A2AAA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D6B24-8B22-4E48-B110-BC010F1DB1F2}"/>
      </w:docPartPr>
      <w:docPartBody>
        <w:p w:rsidR="002133E2" w:rsidRDefault="00BB1E90" w:rsidP="00BB1E90">
          <w:pPr>
            <w:pStyle w:val="DFAFCB8CA01949A28D26BFB4A2AAA5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F6F29448B44DE81AF9BB32B06E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3AA30-3769-4753-B87C-F0E3FA532BD5}"/>
      </w:docPartPr>
      <w:docPartBody>
        <w:p w:rsidR="002133E2" w:rsidRDefault="00BB1E90" w:rsidP="00BB1E90">
          <w:pPr>
            <w:pStyle w:val="45FF6F29448B44DE81AF9BB32B06E70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E60393390420DBEA5AC32EA8A5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B0F0E-46C1-4BF4-B9DA-F9036A1D8580}"/>
      </w:docPartPr>
      <w:docPartBody>
        <w:p w:rsidR="002133E2" w:rsidRDefault="00BB1E90" w:rsidP="00BB1E90">
          <w:pPr>
            <w:pStyle w:val="EC6E60393390420DBEA5AC32EA8A55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526A50AD94417876E2FA1125E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C415-82D1-40D1-B72D-E1C76D830110}"/>
      </w:docPartPr>
      <w:docPartBody>
        <w:p w:rsidR="002133E2" w:rsidRDefault="00BB1E90" w:rsidP="00BB1E90">
          <w:pPr>
            <w:pStyle w:val="DB5526A50AD94417876E2FA1125E81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CBCEF46FB4047A88F229EB695C1B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2CEFA-7A78-4380-91E0-45A074D3CFFF}"/>
      </w:docPartPr>
      <w:docPartBody>
        <w:p w:rsidR="002E638B" w:rsidRDefault="003A7E03" w:rsidP="003A7E03">
          <w:pPr>
            <w:pStyle w:val="BCBCEF46FB4047A88F229EB695C1BA6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7A6466B9DE4B61AF76D15FDD5AE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C0B1B-3729-4DB9-9033-03F543309F17}"/>
      </w:docPartPr>
      <w:docPartBody>
        <w:p w:rsidR="002E638B" w:rsidRDefault="003A7E03" w:rsidP="003A7E03">
          <w:pPr>
            <w:pStyle w:val="A47A6466B9DE4B61AF76D15FDD5AEBB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6AF0C9DCD7437CA7497E01730F9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82F21-575A-4096-A318-5265C1EB60A0}"/>
      </w:docPartPr>
      <w:docPartBody>
        <w:p w:rsidR="002E638B" w:rsidRDefault="003A7E03" w:rsidP="003A7E03">
          <w:pPr>
            <w:pStyle w:val="7E6AF0C9DCD7437CA7497E01730F99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D196E3194E79B0B5DB50B7B5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E95BA-4124-4D90-B1DB-92261FDABB01}"/>
      </w:docPartPr>
      <w:docPartBody>
        <w:p w:rsidR="002E638B" w:rsidRDefault="003A7E03" w:rsidP="003A7E03">
          <w:pPr>
            <w:pStyle w:val="654AD196E3194E79B0B5DB50B7B5B7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5034DB01144EAF94FBC6AEE0AD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C9066-401A-467E-9496-30B611F58926}"/>
      </w:docPartPr>
      <w:docPartBody>
        <w:p w:rsidR="00A022FD" w:rsidRDefault="002E638B" w:rsidP="002E638B">
          <w:pPr>
            <w:pStyle w:val="B35034DB01144EAF94FBC6AEE0AD17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1CE3974332749198EA6565197610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40120-6162-4E1D-9961-9FF01760CEB4}"/>
      </w:docPartPr>
      <w:docPartBody>
        <w:p w:rsidR="00A022FD" w:rsidRDefault="002E638B" w:rsidP="002E638B">
          <w:pPr>
            <w:pStyle w:val="D1CE3974332749198EA656519761004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13CDC8A5A439FBAA8A160AF241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29C0D-2856-4027-B62A-4DAA5FEE5F51}"/>
      </w:docPartPr>
      <w:docPartBody>
        <w:p w:rsidR="00A022FD" w:rsidRDefault="002E638B" w:rsidP="002E638B">
          <w:pPr>
            <w:pStyle w:val="63E13CDC8A5A439FBAA8A160AF241BD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3DA9728EEB4448B5FE82E87ED78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7E769-00A7-41F8-A8C7-4A0BD69DEF9B}"/>
      </w:docPartPr>
      <w:docPartBody>
        <w:p w:rsidR="00A022FD" w:rsidRDefault="002E638B" w:rsidP="002E638B">
          <w:pPr>
            <w:pStyle w:val="EB3DA9728EEB4448B5FE82E87ED788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57E0B6734048F8B06F30608F99F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1172A-F7E5-4D61-AB0B-E08A4CCA2251}"/>
      </w:docPartPr>
      <w:docPartBody>
        <w:p w:rsidR="00000163" w:rsidRDefault="00A022FD" w:rsidP="00A022FD">
          <w:pPr>
            <w:pStyle w:val="F857E0B6734048F8B06F30608F99FCC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596932C590646BB852FB33D884DE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47323-3F69-440C-995A-14FD0E750095}"/>
      </w:docPartPr>
      <w:docPartBody>
        <w:p w:rsidR="00000163" w:rsidRDefault="00A022FD" w:rsidP="00A022FD">
          <w:pPr>
            <w:pStyle w:val="A596932C590646BB852FB33D884DED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0FE8AD2493406E8C4AD3036C6B5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86748-E91B-467B-9C9F-DF18EE900AA7}"/>
      </w:docPartPr>
      <w:docPartBody>
        <w:p w:rsidR="00000163" w:rsidRDefault="00A022FD" w:rsidP="00A022FD">
          <w:pPr>
            <w:pStyle w:val="8A0FE8AD2493406E8C4AD3036C6B5DA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D20702560347B28975EA42A8A28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3D2C-1A5D-4E83-ACC5-C7D4FBEC3F90}"/>
      </w:docPartPr>
      <w:docPartBody>
        <w:p w:rsidR="00000163" w:rsidRDefault="00A022FD" w:rsidP="00A022FD">
          <w:pPr>
            <w:pStyle w:val="8AD20702560347B28975EA42A8A28F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709617E08C4778A91609C2C720C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4C664-11E5-489D-AD95-6AB74C16738B}"/>
      </w:docPartPr>
      <w:docPartBody>
        <w:p w:rsidR="00000163" w:rsidRDefault="00A022FD" w:rsidP="00A022FD">
          <w:pPr>
            <w:pStyle w:val="3C709617E08C4778A91609C2C720C7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AF91645A6804B748101BC990F18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A81F37-AA48-4E09-A174-0141977A908F}"/>
      </w:docPartPr>
      <w:docPartBody>
        <w:p w:rsidR="00000163" w:rsidRDefault="00A022FD" w:rsidP="00A022FD">
          <w:pPr>
            <w:pStyle w:val="DAF91645A6804B748101BC990F18DF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AEE49B916BE430D8B36E5FC9F532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39412-C409-40D0-A14C-D3EB53868529}"/>
      </w:docPartPr>
      <w:docPartBody>
        <w:p w:rsidR="003D263F" w:rsidRDefault="00000163" w:rsidP="00000163">
          <w:pPr>
            <w:pStyle w:val="EAEE49B916BE430D8B36E5FC9F5327A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96603510CEB4781A03958381EAE4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09610-CFDA-4788-8752-EB02D1ADEAAC}"/>
      </w:docPartPr>
      <w:docPartBody>
        <w:p w:rsidR="003D263F" w:rsidRDefault="00000163" w:rsidP="00000163">
          <w:pPr>
            <w:pStyle w:val="996603510CEB4781A03958381EAE4F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31E8E2685E4CF8BC17E1AA4F383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BA69D-E928-420D-A623-37CFC3F195D9}"/>
      </w:docPartPr>
      <w:docPartBody>
        <w:p w:rsidR="003D263F" w:rsidRDefault="00000163" w:rsidP="00000163">
          <w:pPr>
            <w:pStyle w:val="D231E8E2685E4CF8BC17E1AA4F38371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3573C8DA9DE46E6B3CD332C76B78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8959E-06F2-4582-9253-8150E0F44E4B}"/>
      </w:docPartPr>
      <w:docPartBody>
        <w:p w:rsidR="003D263F" w:rsidRDefault="00000163" w:rsidP="00000163">
          <w:pPr>
            <w:pStyle w:val="83573C8DA9DE46E6B3CD332C76B7803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B01862D5A54A339ADBCEA12AE7E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C083E-A743-4CD4-BFA1-D18922B8F775}"/>
      </w:docPartPr>
      <w:docPartBody>
        <w:p w:rsidR="003D263F" w:rsidRDefault="00000163" w:rsidP="00000163">
          <w:pPr>
            <w:pStyle w:val="FDB01862D5A54A339ADBCEA12AE7ECA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F6AFF9963004793AE2C8782C8537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9D47E-9B23-4620-BCD3-064AEFAEC14E}"/>
      </w:docPartPr>
      <w:docPartBody>
        <w:p w:rsidR="003D263F" w:rsidRDefault="00000163" w:rsidP="00000163">
          <w:pPr>
            <w:pStyle w:val="1F6AFF9963004793AE2C8782C853701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2BA2EC4EB134FDEBCE15F453DE30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403C5-2F49-41BA-8A90-9395104366F2}"/>
      </w:docPartPr>
      <w:docPartBody>
        <w:p w:rsidR="003D263F" w:rsidRDefault="00000163" w:rsidP="00000163">
          <w:pPr>
            <w:pStyle w:val="82BA2EC4EB134FDEBCE15F453DE3035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075AB52C7D4AE4A9BC93EC1D567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2F30F-055D-469E-8FC3-3DB0E14C3027}"/>
      </w:docPartPr>
      <w:docPartBody>
        <w:p w:rsidR="003D263F" w:rsidRDefault="00000163" w:rsidP="00000163">
          <w:pPr>
            <w:pStyle w:val="13075AB52C7D4AE4A9BC93EC1D5671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B72CEFEEA64352867FFF307FC94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E7CC1-AAA1-4BC2-88E6-78D89A53E6D6}"/>
      </w:docPartPr>
      <w:docPartBody>
        <w:p w:rsidR="003D263F" w:rsidRDefault="00000163" w:rsidP="00000163">
          <w:pPr>
            <w:pStyle w:val="C9B72CEFEEA64352867FFF307FC9499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369B2A5ECB4D4D9F21E5E0098B0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91355-6E75-4BB8-B81A-18343AEB4669}"/>
      </w:docPartPr>
      <w:docPartBody>
        <w:p w:rsidR="003D263F" w:rsidRDefault="00000163" w:rsidP="00000163">
          <w:pPr>
            <w:pStyle w:val="46369B2A5ECB4D4D9F21E5E0098B06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00D34DF717A463DBFB19A5752629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3A5C6-AF3E-42E7-A9AE-4693534950EC}"/>
      </w:docPartPr>
      <w:docPartBody>
        <w:p w:rsidR="003D263F" w:rsidRDefault="00000163" w:rsidP="00000163">
          <w:pPr>
            <w:pStyle w:val="500D34DF717A463DBFB19A57526291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8328A35EF64698BE873CE1209F7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2DF40-28B6-4751-88CA-B00ABDC8EFFC}"/>
      </w:docPartPr>
      <w:docPartBody>
        <w:p w:rsidR="003D263F" w:rsidRDefault="00000163" w:rsidP="00000163">
          <w:pPr>
            <w:pStyle w:val="FD8328A35EF64698BE873CE1209F7B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2F7B8E5E7A495EB933C38BDCA39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B1789-59D0-4449-B781-C7A39DB343B7}"/>
      </w:docPartPr>
      <w:docPartBody>
        <w:p w:rsidR="003D263F" w:rsidRDefault="00000163" w:rsidP="00000163">
          <w:pPr>
            <w:pStyle w:val="F12F7B8E5E7A495EB933C38BDCA39CB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EC8F195AE174BC3AAF4715742F0C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42DD-CD6C-4F34-ADA0-D92BE5F5F13B}"/>
      </w:docPartPr>
      <w:docPartBody>
        <w:p w:rsidR="003D263F" w:rsidRDefault="00000163" w:rsidP="00000163">
          <w:pPr>
            <w:pStyle w:val="5EC8F195AE174BC3AAF4715742F0CB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72D65DEE90A40FA857B1AD58D696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87E50-568A-4FC4-B4E9-4033BFE2AD99}"/>
      </w:docPartPr>
      <w:docPartBody>
        <w:p w:rsidR="003D263F" w:rsidRDefault="00000163" w:rsidP="00000163">
          <w:pPr>
            <w:pStyle w:val="672D65DEE90A40FA857B1AD58D6962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28F4BD52994885A1603A02FA434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72FE1-EE4B-4D03-89E4-6C9E6CA9B78D}"/>
      </w:docPartPr>
      <w:docPartBody>
        <w:p w:rsidR="003D263F" w:rsidRDefault="00000163" w:rsidP="00000163">
          <w:pPr>
            <w:pStyle w:val="1928F4BD52994885A1603A02FA4341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F7BE8041C584E24A3E35926CE13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9A1E4-B09C-416E-9590-9268C793CF16}"/>
      </w:docPartPr>
      <w:docPartBody>
        <w:p w:rsidR="003D263F" w:rsidRDefault="00000163" w:rsidP="00000163">
          <w:pPr>
            <w:pStyle w:val="2F7BE8041C584E24A3E35926CE13833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5CBC7C825934A72926EB8903A839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2EC0C-60AF-40A4-ABDE-6675B5EE425B}"/>
      </w:docPartPr>
      <w:docPartBody>
        <w:p w:rsidR="003D263F" w:rsidRDefault="00000163" w:rsidP="00000163">
          <w:pPr>
            <w:pStyle w:val="05CBC7C825934A72926EB8903A839896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00163"/>
    <w:rsid w:val="000557C1"/>
    <w:rsid w:val="00085B9A"/>
    <w:rsid w:val="00147C03"/>
    <w:rsid w:val="00173B46"/>
    <w:rsid w:val="001B2525"/>
    <w:rsid w:val="002133E2"/>
    <w:rsid w:val="00214E50"/>
    <w:rsid w:val="00260578"/>
    <w:rsid w:val="00271FF5"/>
    <w:rsid w:val="002B40B0"/>
    <w:rsid w:val="002C5721"/>
    <w:rsid w:val="002D4E94"/>
    <w:rsid w:val="002D515C"/>
    <w:rsid w:val="002E638B"/>
    <w:rsid w:val="00356E65"/>
    <w:rsid w:val="0038330C"/>
    <w:rsid w:val="003A7E03"/>
    <w:rsid w:val="003D263F"/>
    <w:rsid w:val="003D3D7C"/>
    <w:rsid w:val="00437E36"/>
    <w:rsid w:val="00443EA4"/>
    <w:rsid w:val="004D57AE"/>
    <w:rsid w:val="004E2BEA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77345"/>
    <w:rsid w:val="00A022FD"/>
    <w:rsid w:val="00A036B0"/>
    <w:rsid w:val="00A104A7"/>
    <w:rsid w:val="00AB484A"/>
    <w:rsid w:val="00AD7C28"/>
    <w:rsid w:val="00AE2C03"/>
    <w:rsid w:val="00B103B1"/>
    <w:rsid w:val="00B42024"/>
    <w:rsid w:val="00B6573C"/>
    <w:rsid w:val="00BB1E90"/>
    <w:rsid w:val="00C0036D"/>
    <w:rsid w:val="00C32372"/>
    <w:rsid w:val="00D70E93"/>
    <w:rsid w:val="00DA008C"/>
    <w:rsid w:val="00DE0AF3"/>
    <w:rsid w:val="00DE3DE6"/>
    <w:rsid w:val="00E64E85"/>
    <w:rsid w:val="00E73AA0"/>
    <w:rsid w:val="00EA0738"/>
    <w:rsid w:val="00EA766E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0016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DFAFCB8CA01949A28D26BFB4A2AAA527">
    <w:name w:val="DFAFCB8CA01949A28D26BFB4A2AAA527"/>
    <w:rsid w:val="00BB1E90"/>
    <w:pPr>
      <w:spacing w:after="160" w:line="259" w:lineRule="auto"/>
    </w:pPr>
  </w:style>
  <w:style w:type="paragraph" w:customStyle="1" w:styleId="45FF6F29448B44DE81AF9BB32B06E708">
    <w:name w:val="45FF6F29448B44DE81AF9BB32B06E708"/>
    <w:rsid w:val="00BB1E90"/>
    <w:pPr>
      <w:spacing w:after="160" w:line="259" w:lineRule="auto"/>
    </w:pPr>
  </w:style>
  <w:style w:type="paragraph" w:customStyle="1" w:styleId="EC6E60393390420DBEA5AC32EA8A5504">
    <w:name w:val="EC6E60393390420DBEA5AC32EA8A5504"/>
    <w:rsid w:val="00BB1E90"/>
    <w:pPr>
      <w:spacing w:after="160" w:line="259" w:lineRule="auto"/>
    </w:pPr>
  </w:style>
  <w:style w:type="paragraph" w:customStyle="1" w:styleId="DB5526A50AD94417876E2FA1125E815C">
    <w:name w:val="DB5526A50AD94417876E2FA1125E815C"/>
    <w:rsid w:val="00BB1E90"/>
    <w:pPr>
      <w:spacing w:after="160" w:line="259" w:lineRule="auto"/>
    </w:pPr>
  </w:style>
  <w:style w:type="paragraph" w:customStyle="1" w:styleId="BCBCEF46FB4047A88F229EB695C1BA6C">
    <w:name w:val="BCBCEF46FB4047A88F229EB695C1BA6C"/>
    <w:rsid w:val="003A7E03"/>
    <w:pPr>
      <w:spacing w:after="160" w:line="259" w:lineRule="auto"/>
    </w:pPr>
  </w:style>
  <w:style w:type="paragraph" w:customStyle="1" w:styleId="A47A6466B9DE4B61AF76D15FDD5AEBBC">
    <w:name w:val="A47A6466B9DE4B61AF76D15FDD5AEBBC"/>
    <w:rsid w:val="003A7E03"/>
    <w:pPr>
      <w:spacing w:after="160" w:line="259" w:lineRule="auto"/>
    </w:pPr>
  </w:style>
  <w:style w:type="paragraph" w:customStyle="1" w:styleId="7E6AF0C9DCD7437CA7497E01730F9924">
    <w:name w:val="7E6AF0C9DCD7437CA7497E01730F9924"/>
    <w:rsid w:val="003A7E03"/>
    <w:pPr>
      <w:spacing w:after="160" w:line="259" w:lineRule="auto"/>
    </w:pPr>
  </w:style>
  <w:style w:type="paragraph" w:customStyle="1" w:styleId="654AD196E3194E79B0B5DB50B7B5B777">
    <w:name w:val="654AD196E3194E79B0B5DB50B7B5B777"/>
    <w:rsid w:val="003A7E03"/>
    <w:pPr>
      <w:spacing w:after="160" w:line="259" w:lineRule="auto"/>
    </w:pPr>
  </w:style>
  <w:style w:type="paragraph" w:customStyle="1" w:styleId="B35034DB01144EAF94FBC6AEE0AD17AE">
    <w:name w:val="B35034DB01144EAF94FBC6AEE0AD17AE"/>
    <w:rsid w:val="002E638B"/>
    <w:pPr>
      <w:spacing w:after="160" w:line="259" w:lineRule="auto"/>
    </w:pPr>
  </w:style>
  <w:style w:type="paragraph" w:customStyle="1" w:styleId="D1CE3974332749198EA6565197610045">
    <w:name w:val="D1CE3974332749198EA6565197610045"/>
    <w:rsid w:val="002E638B"/>
    <w:pPr>
      <w:spacing w:after="160" w:line="259" w:lineRule="auto"/>
    </w:pPr>
  </w:style>
  <w:style w:type="paragraph" w:customStyle="1" w:styleId="63E13CDC8A5A439FBAA8A160AF241BD4">
    <w:name w:val="63E13CDC8A5A439FBAA8A160AF241BD4"/>
    <w:rsid w:val="002E638B"/>
    <w:pPr>
      <w:spacing w:after="160" w:line="259" w:lineRule="auto"/>
    </w:pPr>
  </w:style>
  <w:style w:type="paragraph" w:customStyle="1" w:styleId="EB3DA9728EEB4448B5FE82E87ED7888C">
    <w:name w:val="EB3DA9728EEB4448B5FE82E87ED7888C"/>
    <w:rsid w:val="002E638B"/>
    <w:pPr>
      <w:spacing w:after="160" w:line="259" w:lineRule="auto"/>
    </w:pPr>
  </w:style>
  <w:style w:type="paragraph" w:customStyle="1" w:styleId="F857E0B6734048F8B06F30608F99FCC0">
    <w:name w:val="F857E0B6734048F8B06F30608F99FCC0"/>
    <w:rsid w:val="00A022FD"/>
    <w:pPr>
      <w:spacing w:after="160" w:line="259" w:lineRule="auto"/>
    </w:pPr>
  </w:style>
  <w:style w:type="paragraph" w:customStyle="1" w:styleId="A596932C590646BB852FB33D884DED6E">
    <w:name w:val="A596932C590646BB852FB33D884DED6E"/>
    <w:rsid w:val="00A022FD"/>
    <w:pPr>
      <w:spacing w:after="160" w:line="259" w:lineRule="auto"/>
    </w:pPr>
  </w:style>
  <w:style w:type="paragraph" w:customStyle="1" w:styleId="8A0FE8AD2493406E8C4AD3036C6B5DAC">
    <w:name w:val="8A0FE8AD2493406E8C4AD3036C6B5DAC"/>
    <w:rsid w:val="00A022FD"/>
    <w:pPr>
      <w:spacing w:after="160" w:line="259" w:lineRule="auto"/>
    </w:pPr>
  </w:style>
  <w:style w:type="paragraph" w:customStyle="1" w:styleId="8AD20702560347B28975EA42A8A28F64">
    <w:name w:val="8AD20702560347B28975EA42A8A28F64"/>
    <w:rsid w:val="00A022FD"/>
    <w:pPr>
      <w:spacing w:after="160" w:line="259" w:lineRule="auto"/>
    </w:pPr>
  </w:style>
  <w:style w:type="paragraph" w:customStyle="1" w:styleId="3C709617E08C4778A91609C2C720C753">
    <w:name w:val="3C709617E08C4778A91609C2C720C753"/>
    <w:rsid w:val="00A022FD"/>
    <w:pPr>
      <w:spacing w:after="160" w:line="259" w:lineRule="auto"/>
    </w:pPr>
  </w:style>
  <w:style w:type="paragraph" w:customStyle="1" w:styleId="DAF91645A6804B748101BC990F18DFA3">
    <w:name w:val="DAF91645A6804B748101BC990F18DFA3"/>
    <w:rsid w:val="00A022FD"/>
    <w:pPr>
      <w:spacing w:after="160" w:line="259" w:lineRule="auto"/>
    </w:pPr>
  </w:style>
  <w:style w:type="paragraph" w:customStyle="1" w:styleId="EAEE49B916BE430D8B36E5FC9F5327A4">
    <w:name w:val="EAEE49B916BE430D8B36E5FC9F5327A4"/>
    <w:rsid w:val="00000163"/>
    <w:pPr>
      <w:spacing w:after="160" w:line="259" w:lineRule="auto"/>
    </w:pPr>
  </w:style>
  <w:style w:type="paragraph" w:customStyle="1" w:styleId="996603510CEB4781A03958381EAE4F85">
    <w:name w:val="996603510CEB4781A03958381EAE4F85"/>
    <w:rsid w:val="00000163"/>
    <w:pPr>
      <w:spacing w:after="160" w:line="259" w:lineRule="auto"/>
    </w:pPr>
  </w:style>
  <w:style w:type="paragraph" w:customStyle="1" w:styleId="D231E8E2685E4CF8BC17E1AA4F383718">
    <w:name w:val="D231E8E2685E4CF8BC17E1AA4F383718"/>
    <w:rsid w:val="00000163"/>
    <w:pPr>
      <w:spacing w:after="160" w:line="259" w:lineRule="auto"/>
    </w:pPr>
  </w:style>
  <w:style w:type="paragraph" w:customStyle="1" w:styleId="83573C8DA9DE46E6B3CD332C76B78033">
    <w:name w:val="83573C8DA9DE46E6B3CD332C76B78033"/>
    <w:rsid w:val="00000163"/>
    <w:pPr>
      <w:spacing w:after="160" w:line="259" w:lineRule="auto"/>
    </w:pPr>
  </w:style>
  <w:style w:type="paragraph" w:customStyle="1" w:styleId="FDB01862D5A54A339ADBCEA12AE7ECA3">
    <w:name w:val="FDB01862D5A54A339ADBCEA12AE7ECA3"/>
    <w:rsid w:val="00000163"/>
    <w:pPr>
      <w:spacing w:after="160" w:line="259" w:lineRule="auto"/>
    </w:pPr>
  </w:style>
  <w:style w:type="paragraph" w:customStyle="1" w:styleId="1F6AFF9963004793AE2C8782C8537010">
    <w:name w:val="1F6AFF9963004793AE2C8782C8537010"/>
    <w:rsid w:val="00000163"/>
    <w:pPr>
      <w:spacing w:after="160" w:line="259" w:lineRule="auto"/>
    </w:pPr>
  </w:style>
  <w:style w:type="paragraph" w:customStyle="1" w:styleId="82BA2EC4EB134FDEBCE15F453DE30359">
    <w:name w:val="82BA2EC4EB134FDEBCE15F453DE30359"/>
    <w:rsid w:val="00000163"/>
    <w:pPr>
      <w:spacing w:after="160" w:line="259" w:lineRule="auto"/>
    </w:pPr>
  </w:style>
  <w:style w:type="paragraph" w:customStyle="1" w:styleId="13075AB52C7D4AE4A9BC93EC1D567191">
    <w:name w:val="13075AB52C7D4AE4A9BC93EC1D567191"/>
    <w:rsid w:val="00000163"/>
    <w:pPr>
      <w:spacing w:after="160" w:line="259" w:lineRule="auto"/>
    </w:pPr>
  </w:style>
  <w:style w:type="paragraph" w:customStyle="1" w:styleId="C9B72CEFEEA64352867FFF307FC94994">
    <w:name w:val="C9B72CEFEEA64352867FFF307FC94994"/>
    <w:rsid w:val="00000163"/>
    <w:pPr>
      <w:spacing w:after="160" w:line="259" w:lineRule="auto"/>
    </w:pPr>
  </w:style>
  <w:style w:type="paragraph" w:customStyle="1" w:styleId="46369B2A5ECB4D4D9F21E5E0098B0601">
    <w:name w:val="46369B2A5ECB4D4D9F21E5E0098B0601"/>
    <w:rsid w:val="00000163"/>
    <w:pPr>
      <w:spacing w:after="160" w:line="259" w:lineRule="auto"/>
    </w:pPr>
  </w:style>
  <w:style w:type="paragraph" w:customStyle="1" w:styleId="500D34DF717A463DBFB19A57526291CD">
    <w:name w:val="500D34DF717A463DBFB19A57526291CD"/>
    <w:rsid w:val="00000163"/>
    <w:pPr>
      <w:spacing w:after="160" w:line="259" w:lineRule="auto"/>
    </w:pPr>
  </w:style>
  <w:style w:type="paragraph" w:customStyle="1" w:styleId="FD8328A35EF64698BE873CE1209F7B03">
    <w:name w:val="FD8328A35EF64698BE873CE1209F7B03"/>
    <w:rsid w:val="00000163"/>
    <w:pPr>
      <w:spacing w:after="160" w:line="259" w:lineRule="auto"/>
    </w:pPr>
  </w:style>
  <w:style w:type="paragraph" w:customStyle="1" w:styleId="F12F7B8E5E7A495EB933C38BDCA39CBE">
    <w:name w:val="F12F7B8E5E7A495EB933C38BDCA39CBE"/>
    <w:rsid w:val="00000163"/>
    <w:pPr>
      <w:spacing w:after="160" w:line="259" w:lineRule="auto"/>
    </w:pPr>
  </w:style>
  <w:style w:type="paragraph" w:customStyle="1" w:styleId="5EC8F195AE174BC3AAF4715742F0CB05">
    <w:name w:val="5EC8F195AE174BC3AAF4715742F0CB05"/>
    <w:rsid w:val="00000163"/>
    <w:pPr>
      <w:spacing w:after="160" w:line="259" w:lineRule="auto"/>
    </w:pPr>
  </w:style>
  <w:style w:type="paragraph" w:customStyle="1" w:styleId="672D65DEE90A40FA857B1AD58D69626D">
    <w:name w:val="672D65DEE90A40FA857B1AD58D69626D"/>
    <w:rsid w:val="00000163"/>
    <w:pPr>
      <w:spacing w:after="160" w:line="259" w:lineRule="auto"/>
    </w:pPr>
  </w:style>
  <w:style w:type="paragraph" w:customStyle="1" w:styleId="1928F4BD52994885A1603A02FA434162">
    <w:name w:val="1928F4BD52994885A1603A02FA434162"/>
    <w:rsid w:val="00000163"/>
    <w:pPr>
      <w:spacing w:after="160" w:line="259" w:lineRule="auto"/>
    </w:pPr>
  </w:style>
  <w:style w:type="paragraph" w:customStyle="1" w:styleId="2F7BE8041C584E24A3E35926CE138336">
    <w:name w:val="2F7BE8041C584E24A3E35926CE138336"/>
    <w:rsid w:val="00000163"/>
    <w:pPr>
      <w:spacing w:after="160" w:line="259" w:lineRule="auto"/>
    </w:pPr>
  </w:style>
  <w:style w:type="paragraph" w:customStyle="1" w:styleId="05CBC7C825934A72926EB8903A839896">
    <w:name w:val="05CBC7C825934A72926EB8903A839896"/>
    <w:rsid w:val="0000016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19</TotalTime>
  <Pages>4</Pages>
  <Words>932</Words>
  <Characters>5129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3</cp:revision>
  <cp:lastPrinted>2026-02-09T15:38:00Z</cp:lastPrinted>
  <dcterms:created xsi:type="dcterms:W3CDTF">2026-07-15T14:29:00Z</dcterms:created>
  <dcterms:modified xsi:type="dcterms:W3CDTF">2026-07-15T14:45:00Z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