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5FB4C8F8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</w:t>
      </w:r>
      <w:r w:rsidR="00CB5C71">
        <w:rPr>
          <w:rFonts w:ascii="Mulish" w:hAnsi="Mulish"/>
        </w:rPr>
        <w:t>de</w:t>
      </w:r>
      <w:r w:rsidR="00194A7E">
        <w:rPr>
          <w:rFonts w:ascii="Mulish" w:hAnsi="Mulish"/>
        </w:rPr>
        <w:t xml:space="preserve"> ENAIRE</w:t>
      </w:r>
      <w:r w:rsidR="00F7317B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efectuada en </w:t>
      </w:r>
      <w:hyperlink r:id="rId16" w:history="1">
        <w:r w:rsidR="00F7317B" w:rsidRPr="00F7317B">
          <w:rPr>
            <w:rStyle w:val="Hipervnculo"/>
            <w:rFonts w:ascii="Mulish" w:hAnsi="Mulish"/>
          </w:rPr>
          <w:t>mayo de 2025</w:t>
        </w:r>
      </w:hyperlink>
      <w:r w:rsidR="00F7317B" w:rsidRPr="00F7317B">
        <w:rPr>
          <w:rFonts w:ascii="Mulish" w:hAnsi="Mulish"/>
        </w:rPr>
        <w:t>,</w:t>
      </w:r>
      <w:r w:rsidR="006B4FAE" w:rsidRPr="00F7317B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F7317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F7317B">
          <w:rPr>
            <w:rStyle w:val="Hipervnculo"/>
            <w:rFonts w:ascii="Mulish" w:hAnsi="Mulish"/>
          </w:rPr>
          <w:t>Plan de Evaluación 20</w:t>
        </w:r>
        <w:r w:rsidR="00F7317B" w:rsidRPr="00F7317B">
          <w:rPr>
            <w:rStyle w:val="Hipervnculo"/>
            <w:rFonts w:ascii="Mulish" w:hAnsi="Mulish"/>
          </w:rPr>
          <w:t>2</w:t>
        </w:r>
      </w:hyperlink>
      <w:r w:rsidR="00D63AAB">
        <w:rPr>
          <w:rStyle w:val="Hipervnculo"/>
          <w:rFonts w:ascii="Mulish" w:hAnsi="Mulish"/>
        </w:rPr>
        <w:t>6</w:t>
      </w:r>
      <w:r w:rsidR="00F7317B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8901"/>
      </w:tblGrid>
      <w:tr w:rsidR="00BA2EAF" w:rsidRPr="00296787" w14:paraId="3E715DC3" w14:textId="77777777" w:rsidTr="003D1F94">
        <w:tc>
          <w:tcPr>
            <w:tcW w:w="1555" w:type="dxa"/>
            <w:vAlign w:val="center"/>
          </w:tcPr>
          <w:p w14:paraId="6084BA69" w14:textId="77777777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8901" w:type="dxa"/>
            <w:shd w:val="clear" w:color="auto" w:fill="auto"/>
            <w:vAlign w:val="center"/>
          </w:tcPr>
          <w:p w14:paraId="5EF02968" w14:textId="6823E0B6" w:rsidR="00B628C5" w:rsidRPr="003D1F94" w:rsidRDefault="00194A7E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ENAIRE</w:t>
            </w:r>
          </w:p>
        </w:tc>
      </w:tr>
      <w:tr w:rsidR="00BA2EAF" w:rsidRPr="00296787" w14:paraId="27ED0087" w14:textId="77777777" w:rsidTr="003D1F94">
        <w:tc>
          <w:tcPr>
            <w:tcW w:w="1555" w:type="dxa"/>
            <w:vAlign w:val="center"/>
          </w:tcPr>
          <w:p w14:paraId="1E26D9A8" w14:textId="59D0B8DD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3D1F94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3D1F94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8901" w:type="dxa"/>
            <w:shd w:val="clear" w:color="auto" w:fill="auto"/>
            <w:vAlign w:val="center"/>
          </w:tcPr>
          <w:p w14:paraId="5378D760" w14:textId="5289F665" w:rsidR="00B628C5" w:rsidRPr="003D1F94" w:rsidRDefault="00F1639E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2</w:t>
            </w:r>
            <w:r w:rsidR="00194A7E">
              <w:rPr>
                <w:rFonts w:ascii="Mulish" w:hAnsi="Mulish"/>
                <w:sz w:val="24"/>
              </w:rPr>
              <w:t>7</w:t>
            </w:r>
            <w:r w:rsidR="00F7317B" w:rsidRPr="003D1F94">
              <w:rPr>
                <w:rFonts w:ascii="Mulish" w:hAnsi="Mulish"/>
                <w:sz w:val="24"/>
              </w:rPr>
              <w:t>/3/2026</w:t>
            </w:r>
          </w:p>
          <w:p w14:paraId="5DEB5371" w14:textId="306D6506" w:rsidR="00B628C5" w:rsidRPr="003D1F94" w:rsidRDefault="00B628C5" w:rsidP="00F8475B">
            <w:pPr>
              <w:rPr>
                <w:rFonts w:ascii="Mulish" w:hAnsi="Mulish"/>
                <w:sz w:val="24"/>
              </w:rPr>
            </w:pPr>
            <w:r w:rsidRPr="003D1F94">
              <w:rPr>
                <w:rFonts w:ascii="Mulish" w:hAnsi="Mulish"/>
                <w:sz w:val="24"/>
              </w:rPr>
              <w:t xml:space="preserve">Segunda revisión: </w:t>
            </w:r>
            <w:r w:rsidR="00AD6FF1">
              <w:rPr>
                <w:rFonts w:ascii="Mulish" w:hAnsi="Mulish"/>
                <w:sz w:val="24"/>
              </w:rPr>
              <w:t>09/06/2026</w:t>
            </w:r>
          </w:p>
        </w:tc>
      </w:tr>
      <w:tr w:rsidR="00BA2EAF" w:rsidRPr="00296787" w14:paraId="7E519810" w14:textId="77777777" w:rsidTr="007A317B">
        <w:tc>
          <w:tcPr>
            <w:tcW w:w="1555" w:type="dxa"/>
            <w:vAlign w:val="center"/>
          </w:tcPr>
          <w:p w14:paraId="4A39F2CA" w14:textId="77777777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8901" w:type="dxa"/>
            <w:shd w:val="clear" w:color="auto" w:fill="auto"/>
            <w:vAlign w:val="center"/>
          </w:tcPr>
          <w:p w14:paraId="2C240E9E" w14:textId="037175A6" w:rsidR="00CB5C71" w:rsidRPr="00194A7E" w:rsidRDefault="009134EA" w:rsidP="00CB5C71">
            <w:pPr>
              <w:rPr>
                <w:rFonts w:ascii="Mulish" w:hAnsi="Mulish"/>
                <w:sz w:val="24"/>
              </w:rPr>
            </w:pPr>
            <w:hyperlink r:id="rId18" w:history="1">
              <w:r w:rsidR="00194A7E" w:rsidRPr="00194A7E">
                <w:rPr>
                  <w:rStyle w:val="Hipervnculo"/>
                  <w:rFonts w:ascii="Mulish" w:hAnsi="Mulish"/>
                  <w:sz w:val="24"/>
                </w:rPr>
                <w:t>https://www.enaire.es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9134EA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952BE8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952BE8" w:rsidRPr="00296787" w:rsidRDefault="00952BE8" w:rsidP="00952BE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Localización y estructuración de la información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952BE8" w:rsidRPr="00296787" w:rsidRDefault="00952BE8" w:rsidP="00952BE8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30143061"/>
            <w:placeholder>
              <w:docPart w:val="3C709617E08C4778A91609C2C720C75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7DAD62BF" w:rsidR="00952BE8" w:rsidRPr="00DF05BD" w:rsidRDefault="00194A7E" w:rsidP="00952BE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6FCBBC5" w:rsidR="00952BE8" w:rsidRPr="00DF05BD" w:rsidRDefault="009134EA" w:rsidP="00952BE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94077261"/>
                <w:placeholder>
                  <w:docPart w:val="DAF91645A6804B748101BC990F18DFA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52BE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2DCF0074" w:rsidR="00AF751D" w:rsidRPr="00DF05BD" w:rsidRDefault="009B178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012D23F5" w:rsidR="00AF751D" w:rsidRPr="00DF05BD" w:rsidRDefault="009134E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B178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069D96E4" w:rsidR="00AF751D" w:rsidRPr="00DF05BD" w:rsidRDefault="00194A7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37AA928D" w:rsidR="00AF751D" w:rsidRPr="00DF05BD" w:rsidRDefault="009134E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8503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75F6873" w:rsidR="00AF751D" w:rsidRPr="00DF05BD" w:rsidRDefault="00194A7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A464311" w:rsidR="00AF751D" w:rsidRPr="00DF05BD" w:rsidRDefault="009134E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4A7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C074D9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C074D9" w:rsidRPr="00296787" w:rsidRDefault="00C074D9" w:rsidP="00C074D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C074D9" w:rsidRPr="00296787" w:rsidRDefault="00C074D9" w:rsidP="00C074D9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002887533"/>
            <w:placeholder>
              <w:docPart w:val="BCBCEF46FB4047A88F229EB695C1BA6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6B9661AA" w:rsidR="00C074D9" w:rsidRPr="00DF05BD" w:rsidRDefault="00194A7E" w:rsidP="00C074D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3011F9A0" w:rsidR="00C074D9" w:rsidRPr="00AF2663" w:rsidRDefault="009134EA" w:rsidP="00C074D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69592643"/>
                <w:placeholder>
                  <w:docPart w:val="A47A6466B9DE4B61AF76D15FDD5AEBB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682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074D9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C074D9" w:rsidRPr="00296787" w:rsidRDefault="00C074D9" w:rsidP="00C074D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C074D9" w:rsidRPr="00296787" w:rsidRDefault="00C074D9" w:rsidP="00C074D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3882396"/>
            <w:placeholder>
              <w:docPart w:val="7E6AF0C9DCD7437CA7497E01730F99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37DE6F9" w:rsidR="00C074D9" w:rsidRPr="00DF05BD" w:rsidRDefault="00C074D9" w:rsidP="00C074D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6EC1D1B6" w:rsidR="00C074D9" w:rsidRPr="00DF05BD" w:rsidRDefault="009134EA" w:rsidP="00C074D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45744612"/>
                <w:placeholder>
                  <w:docPart w:val="654AD196E3194E79B0B5DB50B7B5B77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74D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03A0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C03A0D" w:rsidRPr="00296787" w:rsidRDefault="00C03A0D" w:rsidP="00C03A0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C03A0D" w:rsidRPr="00296787" w:rsidRDefault="00C03A0D" w:rsidP="00C03A0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55767870"/>
            <w:placeholder>
              <w:docPart w:val="DFAFCB8CA01949A28D26BFB4A2AAA5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404262BA" w:rsidR="00C03A0D" w:rsidRPr="00DF05BD" w:rsidRDefault="00194A7E" w:rsidP="00C03A0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250EBDB5" w:rsidR="00C03A0D" w:rsidRPr="00DF05BD" w:rsidRDefault="009134EA" w:rsidP="00C03A0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57314093"/>
                <w:placeholder>
                  <w:docPart w:val="45FF6F29448B44DE81AF9BB32B06E70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4A7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00793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A00793" w:rsidRPr="00296787" w:rsidRDefault="00A00793" w:rsidP="00A00793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A00793" w:rsidRPr="00296787" w:rsidRDefault="00A00793" w:rsidP="00A00793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650671067"/>
            <w:placeholder>
              <w:docPart w:val="EAEE49B916BE430D8B36E5FC9F5327A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6E0E5D97" w:rsidR="00A00793" w:rsidRPr="00DF05BD" w:rsidRDefault="00A00793" w:rsidP="00A00793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6F49C90E" w:rsidR="00A00793" w:rsidRPr="00DF05BD" w:rsidRDefault="009134EA" w:rsidP="00A0079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621496852"/>
                <w:placeholder>
                  <w:docPart w:val="996603510CEB4781A03958381EAE4F8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0079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00793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CB5C71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CB5C71" w:rsidRPr="00296787" w:rsidRDefault="00CB5C71" w:rsidP="00CB5C7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CB5C71" w:rsidRPr="00296787" w:rsidRDefault="00CB5C71" w:rsidP="00CB5C7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91901266"/>
            <w:placeholder>
              <w:docPart w:val="F857E0B6734048F8B06F30608F99FC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15144C72" w:rsidR="00CB5C71" w:rsidRPr="00DF05BD" w:rsidRDefault="00A00793" w:rsidP="00CB5C7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460E421B" w:rsidR="00CB5C71" w:rsidRPr="00DF05BD" w:rsidRDefault="009134EA" w:rsidP="00CB5C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51380888"/>
                <w:placeholder>
                  <w:docPart w:val="A596932C590646BB852FB33D884DED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B5C7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674FD826" w:rsidR="00DF05BD" w:rsidRPr="00DF05BD" w:rsidRDefault="00A0079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52FDA687" w:rsidR="00DF05BD" w:rsidRPr="00DF05BD" w:rsidRDefault="009134E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3A0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21863999" w:rsidR="00DF05BD" w:rsidRPr="00DF05BD" w:rsidRDefault="00A0079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20105B18" w:rsidR="00DF05BD" w:rsidRPr="00DF05BD" w:rsidRDefault="009134E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0079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663E2A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663E2A" w:rsidRPr="00296787" w:rsidRDefault="00663E2A" w:rsidP="00663E2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663E2A" w:rsidRPr="00296787" w:rsidRDefault="00663E2A" w:rsidP="00663E2A">
            <w:pPr>
              <w:rPr>
                <w:rFonts w:ascii="Mulish" w:hAnsi="Mulish"/>
                <w:sz w:val="18"/>
                <w:szCs w:val="18"/>
              </w:rPr>
            </w:pPr>
            <w:r w:rsidRPr="00663E2A">
              <w:rPr>
                <w:rFonts w:ascii="Mulish" w:hAnsi="Mulish"/>
                <w:sz w:val="18"/>
                <w:szCs w:val="18"/>
              </w:rPr>
              <w:t>Planes y</w:t>
            </w:r>
            <w:r>
              <w:rPr>
                <w:rFonts w:ascii="Mulish" w:hAnsi="Mulish"/>
                <w:sz w:val="18"/>
                <w:szCs w:val="18"/>
              </w:rPr>
              <w:t xml:space="preserve">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37614399"/>
            <w:placeholder>
              <w:docPart w:val="B35034DB01144EAF94FBC6AEE0AD17A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5647257E" w:rsidR="00663E2A" w:rsidRPr="00DF05BD" w:rsidRDefault="00A20824" w:rsidP="00663E2A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1F57052D" w:rsidR="00663E2A" w:rsidRPr="00DF05BD" w:rsidRDefault="009134EA" w:rsidP="00663E2A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716203490"/>
                <w:placeholder>
                  <w:docPart w:val="D1CE3974332749198EA656519761004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2082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20824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A20824" w:rsidRPr="00296787" w:rsidRDefault="00A20824" w:rsidP="00A2082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A20824" w:rsidRDefault="00A20824" w:rsidP="00A20824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337895775"/>
            <w:placeholder>
              <w:docPart w:val="D231E8E2685E4CF8BC17E1AA4F38371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069E968B" w:rsidR="00A20824" w:rsidRPr="00DF05BD" w:rsidRDefault="00A20824" w:rsidP="00A2082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1613F4FA" w:rsidR="00A20824" w:rsidRPr="00DF05BD" w:rsidRDefault="009134EA" w:rsidP="00A2082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608160534"/>
                <w:placeholder>
                  <w:docPart w:val="83573C8DA9DE46E6B3CD332C76B7803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2082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20824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A20824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663E2A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663E2A" w:rsidRPr="00296787" w:rsidRDefault="00663E2A" w:rsidP="00663E2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663E2A" w:rsidRDefault="00663E2A" w:rsidP="00663E2A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578372005"/>
            <w:placeholder>
              <w:docPart w:val="63E13CDC8A5A439FBAA8A160AF241BD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1C03CCD" w:rsidR="00663E2A" w:rsidRPr="00DF05BD" w:rsidRDefault="00A20824" w:rsidP="00663E2A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324CAF4E" w:rsidR="00663E2A" w:rsidRPr="00DF05BD" w:rsidRDefault="009134EA" w:rsidP="00663E2A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560886"/>
                <w:placeholder>
                  <w:docPart w:val="EB3DA9728EEB4448B5FE82E87ED7888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2082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5132F7C5" w:rsidR="00DF05BD" w:rsidRPr="00DF05BD" w:rsidRDefault="00CB5C7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511ECCC2" w:rsidR="00DF05BD" w:rsidRPr="00DF05BD" w:rsidRDefault="009134EA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682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E5522C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E5522C" w:rsidRPr="00296787" w:rsidRDefault="00E5522C" w:rsidP="00E5522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E5522C" w:rsidRDefault="00E5522C" w:rsidP="00E5522C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99708255"/>
            <w:placeholder>
              <w:docPart w:val="FDB01862D5A54A339ADBCEA12AE7ECA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267B6955" w:rsidR="00E5522C" w:rsidRPr="00DF05BD" w:rsidRDefault="00E5522C" w:rsidP="00E5522C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526B3128" w:rsidR="00E5522C" w:rsidRPr="00DF05BD" w:rsidRDefault="009134EA" w:rsidP="00E5522C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53998674"/>
                <w:placeholder>
                  <w:docPart w:val="1F6AFF9963004793AE2C8782C853701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5522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5522C" w:rsidRPr="00AF2663">
              <w:rPr>
                <w:rFonts w:ascii="Mulish" w:hAnsi="Mulish"/>
                <w:sz w:val="18"/>
                <w:szCs w:val="18"/>
              </w:rPr>
              <w:t>.</w:t>
            </w:r>
            <w:r w:rsidR="00E5522C">
              <w:rPr>
                <w:rFonts w:ascii="Mulish" w:hAnsi="Mulish"/>
                <w:sz w:val="18"/>
                <w:szCs w:val="18"/>
              </w:rPr>
              <w:t xml:space="preserve"> No aplica, porque en el momento de producirse la evaluación, no hay.</w:t>
            </w:r>
          </w:p>
        </w:tc>
      </w:tr>
      <w:tr w:rsidR="009D3C56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9D3C56" w:rsidRPr="00296787" w:rsidRDefault="009D3C56" w:rsidP="009D3C5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9D3C56" w:rsidRPr="00296787" w:rsidRDefault="009D3C56" w:rsidP="009D3C5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7969203"/>
            <w:placeholder>
              <w:docPart w:val="EC6E60393390420DBEA5AC32EA8A550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21609E8E" w:rsidR="009D3C56" w:rsidRPr="00DF05BD" w:rsidRDefault="00E5522C" w:rsidP="009D3C5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71B4C03C" w:rsidR="009D3C56" w:rsidRPr="00DF05BD" w:rsidRDefault="009134EA" w:rsidP="009D3C5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72150639"/>
                <w:placeholder>
                  <w:docPart w:val="DB5526A50AD94417876E2FA1125E815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5522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6452D40B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2C0D32E8" w:rsidR="00DF05BD" w:rsidRPr="00DF05BD" w:rsidRDefault="009134E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5522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3E7E0C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3E7E0C" w:rsidRPr="00296787" w:rsidRDefault="003E7E0C" w:rsidP="003E7E0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3E7E0C" w:rsidRPr="00296787" w:rsidRDefault="003E7E0C" w:rsidP="003E7E0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11558945"/>
            <w:placeholder>
              <w:docPart w:val="82BA2EC4EB134FDEBCE15F453DE3035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244176AA" w:rsidR="003E7E0C" w:rsidRPr="00DF05BD" w:rsidRDefault="003E7E0C" w:rsidP="003E7E0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436EE90C" w:rsidR="003E7E0C" w:rsidRPr="00DF05BD" w:rsidRDefault="009134EA" w:rsidP="003E7E0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90952087"/>
                <w:placeholder>
                  <w:docPart w:val="13075AB52C7D4AE4A9BC93EC1D56719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7E0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E7E0C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3E7E0C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220B49FD" w:rsidR="00DF05BD" w:rsidRPr="00DF05BD" w:rsidRDefault="003E7E0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7BD8DB1B" w:rsidR="00DF05BD" w:rsidRPr="00DF05BD" w:rsidRDefault="009134E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7E0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0814F00D" w:rsidR="00DF05BD" w:rsidRPr="00DF05BD" w:rsidRDefault="003E7E0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34D40A02" w:rsidR="00DF05BD" w:rsidRPr="00DF05BD" w:rsidRDefault="009134E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7E0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5E73D3F5" w:rsidR="00DF05BD" w:rsidRPr="00DF05BD" w:rsidRDefault="003E7E0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741A5F0A" w:rsidR="00DF05BD" w:rsidRPr="00DF05BD" w:rsidRDefault="009134E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7E0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1F4C3C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1F4C3C" w:rsidRPr="00296787" w:rsidRDefault="001F4C3C" w:rsidP="001F4C3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1F4C3C" w:rsidRPr="00296787" w:rsidRDefault="001F4C3C" w:rsidP="001F4C3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79487391"/>
            <w:placeholder>
              <w:docPart w:val="672D65DEE90A40FA857B1AD58D69626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FE4E42F" w:rsidR="001F4C3C" w:rsidRPr="00DF05BD" w:rsidRDefault="001F4C3C" w:rsidP="001F4C3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BFD4AC0" w:rsidR="001F4C3C" w:rsidRPr="00DF05BD" w:rsidRDefault="009134EA" w:rsidP="001F4C3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3613982"/>
                <w:placeholder>
                  <w:docPart w:val="1928F4BD52994885A1603A02FA43416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F4C3C">
                  <w:rPr>
                    <w:rStyle w:val="Estilo6"/>
                    <w:szCs w:val="18"/>
                  </w:rPr>
                  <w:t>No</w:t>
                </w:r>
              </w:sdtContent>
            </w:sdt>
            <w:r w:rsidR="001F4C3C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1F4C3C">
              <w:rPr>
                <w:rFonts w:ascii="Mulish" w:hAnsi="Mulish"/>
                <w:sz w:val="18"/>
                <w:szCs w:val="18"/>
              </w:rPr>
              <w:t>Se remite al Portal de Transparencia AGE.</w:t>
            </w:r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59267BD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4728707F" w:rsidR="00DF05BD" w:rsidRPr="00DF05BD" w:rsidRDefault="009134EA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12CC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47918">
              <w:rPr>
                <w:rFonts w:ascii="Mulish" w:hAnsi="Mulish"/>
                <w:sz w:val="18"/>
                <w:szCs w:val="18"/>
              </w:rPr>
              <w:t xml:space="preserve"> No aplica.</w:t>
            </w:r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DDBE042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75709E56" w:rsidR="00DF05BD" w:rsidRPr="00DF05BD" w:rsidRDefault="009134EA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12CC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47918">
              <w:rPr>
                <w:rFonts w:ascii="Mulish" w:hAnsi="Mulish"/>
                <w:sz w:val="18"/>
                <w:szCs w:val="18"/>
              </w:rPr>
              <w:t xml:space="preserve"> No aplica.</w:t>
            </w:r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37915184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04795674" w:rsidR="00DF05BD" w:rsidRPr="00DF05BD" w:rsidRDefault="009134E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04B9EADE" w:rsidR="00DF05BD" w:rsidRPr="00DF05BD" w:rsidRDefault="009467F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3C50814F" w:rsidR="00DF05BD" w:rsidRPr="00DF05BD" w:rsidRDefault="009134E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467F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F4094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AF4094" w:rsidRPr="00296787" w:rsidRDefault="00AF4094" w:rsidP="00AF40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AF4094" w:rsidRPr="00296787" w:rsidRDefault="00AF4094" w:rsidP="00AF4094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035933015"/>
            <w:placeholder>
              <w:docPart w:val="8A0FE8AD2493406E8C4AD3036C6B5DA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26306BA5" w:rsidR="00AF4094" w:rsidRPr="00DF05BD" w:rsidRDefault="00F12CC6" w:rsidP="00AF40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199ECE18" w:rsidR="00AF4094" w:rsidRPr="00DF05BD" w:rsidRDefault="009134EA" w:rsidP="00AF40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77453"/>
                <w:placeholder>
                  <w:docPart w:val="8AD20702560347B28975EA42A8A28F6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12CC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F4094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F12CC6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4E1FB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4E1FBB" w:rsidRPr="00296787" w:rsidRDefault="004E1FBB" w:rsidP="004E1FB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4E1FBB" w:rsidRPr="00296787" w:rsidRDefault="004E1FBB" w:rsidP="004E1FB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7807999"/>
            <w:placeholder>
              <w:docPart w:val="2E1F5E776B3A4A64B22B866B4BEC22E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47A233D3" w:rsidR="004E1FBB" w:rsidRPr="00DF05BD" w:rsidRDefault="00F01C2C" w:rsidP="004E1FB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1E941C66" w:rsidR="004E1FBB" w:rsidRPr="00DF05BD" w:rsidRDefault="009134EA" w:rsidP="004E1F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21066116"/>
                <w:placeholder>
                  <w:docPart w:val="E1DC7B88D9B64F5097F3E197F406A2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01C2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D91E10A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568EFEF5" w:rsidR="00DF05BD" w:rsidRPr="00DF05BD" w:rsidRDefault="009134E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01C2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791F702F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0FDF247" w:rsidR="00DF05BD" w:rsidRPr="00DF05BD" w:rsidRDefault="009134E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01C2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1F4C3C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1F4C3C" w:rsidRPr="00296787" w:rsidRDefault="001F4C3C" w:rsidP="001F4C3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1F4C3C" w:rsidRPr="00296787" w:rsidRDefault="001F4C3C" w:rsidP="001F4C3C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55724545"/>
            <w:placeholder>
              <w:docPart w:val="C9B72CEFEEA64352867FFF307FC9499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2A3F27D6" w:rsidR="001F4C3C" w:rsidRPr="00DF05BD" w:rsidRDefault="001F4C3C" w:rsidP="001F4C3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1292279" w:rsidR="001F4C3C" w:rsidRPr="00DF05BD" w:rsidRDefault="009134EA" w:rsidP="001F4C3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44082179"/>
                <w:placeholder>
                  <w:docPart w:val="46369B2A5ECB4D4D9F21E5E0098B060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F4C3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F4C3C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1F4C3C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1F4C3C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1F4C3C" w:rsidRPr="00296787" w:rsidRDefault="001F4C3C" w:rsidP="001F4C3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1F4C3C" w:rsidRPr="00296787" w:rsidRDefault="001F4C3C" w:rsidP="001F4C3C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803678459"/>
            <w:placeholder>
              <w:docPart w:val="F12F7B8E5E7A495EB933C38BDCA39CB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4F73D4FA" w:rsidR="001F4C3C" w:rsidRPr="00DF05BD" w:rsidRDefault="001F4C3C" w:rsidP="001F4C3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45018A36" w:rsidR="001F4C3C" w:rsidRPr="00DF05BD" w:rsidRDefault="009134EA" w:rsidP="001F4C3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912383210"/>
                <w:placeholder>
                  <w:docPart w:val="5EC8F195AE174BC3AAF4715742F0CB0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F4C3C">
                  <w:rPr>
                    <w:rStyle w:val="Estilo6"/>
                    <w:szCs w:val="18"/>
                  </w:rPr>
                  <w:t>No</w:t>
                </w:r>
              </w:sdtContent>
            </w:sdt>
            <w:r w:rsidR="001F4C3C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1F4C3C">
              <w:rPr>
                <w:rFonts w:ascii="Mulish" w:hAnsi="Mulish"/>
                <w:sz w:val="18"/>
                <w:szCs w:val="18"/>
              </w:rPr>
              <w:t>Se remite al Portal de Transparencia AGE.</w:t>
            </w:r>
          </w:p>
        </w:tc>
      </w:tr>
      <w:tr w:rsidR="001F4C3C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1F4C3C" w:rsidRPr="00296787" w:rsidRDefault="001F4C3C" w:rsidP="001F4C3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1F4C3C" w:rsidRPr="00296787" w:rsidRDefault="001F4C3C" w:rsidP="001F4C3C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08979789"/>
            <w:placeholder>
              <w:docPart w:val="500D34DF717A463DBFB19A57526291C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613E0CC3" w:rsidR="001F4C3C" w:rsidRPr="00DF05BD" w:rsidRDefault="001F4C3C" w:rsidP="001F4C3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6F8B77B3" w:rsidR="001F4C3C" w:rsidRPr="00DF05BD" w:rsidRDefault="009134EA" w:rsidP="001F4C3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42208429"/>
                <w:placeholder>
                  <w:docPart w:val="FD8328A35EF64698BE873CE1209F7B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F4C3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F4C3C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1F4C3C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E74C24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E74C24" w:rsidRPr="00296787" w:rsidRDefault="00E74C24" w:rsidP="00E74C2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E74C24" w:rsidRPr="00296787" w:rsidRDefault="00E74C24" w:rsidP="00E74C2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44943129"/>
            <w:placeholder>
              <w:docPart w:val="2F7BE8041C584E24A3E35926CE13833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38705B9B" w:rsidR="00E74C24" w:rsidRPr="00DF05BD" w:rsidRDefault="00E74C24" w:rsidP="00E74C2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0368A37D" w:rsidR="00E74C24" w:rsidRPr="00DF05BD" w:rsidRDefault="009134EA" w:rsidP="00E74C2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2425259"/>
                <w:placeholder>
                  <w:docPart w:val="05CBC7C825934A72926EB8903A8398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74C2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74C24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E74C24">
              <w:rPr>
                <w:rFonts w:ascii="Mulish" w:hAnsi="Mulish"/>
                <w:sz w:val="18"/>
                <w:szCs w:val="18"/>
              </w:rPr>
              <w:t>La Memoria 2024 se publica fuera del Portal de Transparencia.</w:t>
            </w:r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15047FA4" w:rsidR="00DF05BD" w:rsidRPr="00DF05BD" w:rsidRDefault="00E74C24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130E21AC" w:rsidR="00DF05BD" w:rsidRPr="00DF05BD" w:rsidRDefault="009134EA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74C2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5FE5FA3A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241CE10" w:rsidR="00DF05BD" w:rsidRPr="00DF05BD" w:rsidRDefault="009134EA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DE78F11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6D5033" w:rsidR="00DF05BD" w:rsidRPr="00DF05BD" w:rsidRDefault="009134EA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63F3F709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DD9232A" w:rsidR="00DF05BD" w:rsidRPr="00DF05BD" w:rsidRDefault="009134EA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C1B2B8B" w:rsidR="00DF05BD" w:rsidRPr="00DF05BD" w:rsidRDefault="005878E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27C0A5EB" w:rsidR="00DF05BD" w:rsidRPr="00DF05BD" w:rsidRDefault="009134EA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74C2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420D676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5AD90AF7" w:rsidR="00DF05BD" w:rsidRPr="00DF05BD" w:rsidRDefault="009134EA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4A7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587B4CB0" w:rsidR="00DF05BD" w:rsidRPr="00DF05BD" w:rsidRDefault="00E74C24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13</w:t>
            </w:r>
          </w:p>
        </w:tc>
        <w:tc>
          <w:tcPr>
            <w:tcW w:w="2806" w:type="dxa"/>
          </w:tcPr>
          <w:p w14:paraId="3E03AC72" w14:textId="1331DF0C" w:rsidR="00DF05BD" w:rsidRPr="00DF05BD" w:rsidRDefault="00B85039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6</w:t>
            </w:r>
          </w:p>
        </w:tc>
      </w:tr>
    </w:tbl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04D152CC" w:rsidR="002A7C57" w:rsidRPr="00B85039" w:rsidRDefault="00E74C2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B85039">
              <w:rPr>
                <w:rFonts w:ascii="Mulish" w:hAnsi="Mulish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85" w:type="dxa"/>
          </w:tcPr>
          <w:p w14:paraId="33CF1936" w14:textId="4549F761" w:rsidR="002A7C57" w:rsidRPr="00B85039" w:rsidRDefault="00E74C2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B85039">
              <w:rPr>
                <w:rFonts w:ascii="Mulish" w:hAnsi="Mulish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86" w:type="dxa"/>
            <w:shd w:val="clear" w:color="auto" w:fill="CB9700"/>
          </w:tcPr>
          <w:p w14:paraId="2B06FB4B" w14:textId="5BEDB3B7" w:rsidR="002A7C57" w:rsidRPr="00B85039" w:rsidRDefault="00B8503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6</w:t>
            </w:r>
          </w:p>
        </w:tc>
      </w:tr>
    </w:tbl>
    <w:sdt>
      <w:sdtPr>
        <w:rPr>
          <w:rFonts w:ascii="Mulish" w:hAnsi="Mulish"/>
          <w:b/>
          <w:color w:val="00806F"/>
          <w:sz w:val="30"/>
          <w:szCs w:val="30"/>
        </w:rPr>
        <w:id w:val="1844895443"/>
        <w:placeholder>
          <w:docPart w:val="F66AB2AF9D4B45EBB0C398671FFC0B86"/>
        </w:placeholder>
      </w:sdtPr>
      <w:sdtEndPr>
        <w:rPr>
          <w:color w:val="3C8378"/>
        </w:rPr>
      </w:sdtEndPr>
      <w:sdtContent>
        <w:p w14:paraId="541F3375" w14:textId="77777777" w:rsidR="00B31FA4" w:rsidRPr="00B31FA4" w:rsidRDefault="00B31FA4" w:rsidP="00B31FA4">
          <w:pPr>
            <w:pStyle w:val="Cuerpodelboletn"/>
            <w:ind w:left="644"/>
            <w:rPr>
              <w:rFonts w:ascii="Mulish" w:hAnsi="Mulish"/>
              <w:b/>
              <w:color w:val="3C8378"/>
              <w:sz w:val="30"/>
              <w:szCs w:val="30"/>
            </w:rPr>
          </w:pPr>
        </w:p>
        <w:p w14:paraId="6044EB80" w14:textId="77777777" w:rsidR="00B31FA4" w:rsidRPr="00B31FA4" w:rsidRDefault="00B31FA4" w:rsidP="00B31FA4">
          <w:pPr>
            <w:pStyle w:val="Cuerpodelboletn"/>
            <w:ind w:left="644"/>
            <w:rPr>
              <w:rFonts w:ascii="Mulish" w:hAnsi="Mulish"/>
              <w:b/>
              <w:color w:val="3C8378"/>
              <w:sz w:val="30"/>
              <w:szCs w:val="30"/>
            </w:rPr>
          </w:pPr>
        </w:p>
        <w:p w14:paraId="105FD4F6" w14:textId="3AF4E6BE" w:rsidR="00296787" w:rsidRDefault="001E106B" w:rsidP="007D52E6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b/>
              <w:color w:val="3C8378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p>
      </w:sdtContent>
    </w:sdt>
    <w:p w14:paraId="5F8E0A48" w14:textId="5FBA9299" w:rsidR="00EC7294" w:rsidRDefault="00EC7294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begin"/>
      </w:r>
      <w:r>
        <w:rPr>
          <w:rFonts w:ascii="Mulish" w:hAnsi="Mulish"/>
          <w:lang w:bidi="es-ES"/>
        </w:rPr>
        <w:instrText xml:space="preserve"> LINK Excel.Sheet.12 "C:\\Users\\mariadelcarmen.motos\\Documents\\Trabajo fuera red\\185-ENAIRE\\2026\\185-ENAIRE-2026.xlsx" "Tablas!F2C1:F7C9" \a \f 4 \h </w:instrText>
      </w:r>
      <w:r>
        <w:rPr>
          <w:rFonts w:ascii="Mulish" w:hAnsi="Mulish"/>
          <w:lang w:bidi="es-ES"/>
        </w:rPr>
        <w:fldChar w:fldCharType="separate"/>
      </w:r>
    </w:p>
    <w:p w14:paraId="0960439D" w14:textId="25C52647" w:rsidR="009134EA" w:rsidRDefault="00EC7294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B85039">
        <w:rPr>
          <w:rFonts w:ascii="Mulish" w:hAnsi="Mulish"/>
          <w:lang w:bidi="es-ES"/>
        </w:rPr>
        <w:fldChar w:fldCharType="begin"/>
      </w:r>
      <w:r w:rsidR="00B85039">
        <w:rPr>
          <w:rFonts w:ascii="Mulish" w:hAnsi="Mulish"/>
          <w:lang w:bidi="es-ES"/>
        </w:rPr>
        <w:instrText xml:space="preserve"> LINK </w:instrText>
      </w:r>
      <w:r w:rsidR="009134EA">
        <w:rPr>
          <w:rFonts w:ascii="Mulish" w:hAnsi="Mulish"/>
          <w:lang w:bidi="es-ES"/>
        </w:rPr>
        <w:instrText xml:space="preserve">Excel.Sheet.12 "\\\\DSIC.ES\\sscc\\550Grupos\\ctbg-sgtbg\\14 MEMORIA\\MEMORIA 2026\\Sector Público Institucional\\Revisiones\\185-ENAIRE\\2026\\185-ENAIRE-2026.xlsx" Tablas!F2C1:F7C9 </w:instrText>
      </w:r>
      <w:r w:rsidR="00B85039">
        <w:rPr>
          <w:rFonts w:ascii="Mulish" w:hAnsi="Mulish"/>
          <w:lang w:bidi="es-ES"/>
        </w:rPr>
        <w:instrText xml:space="preserve">\a \f 4 \h </w:instrText>
      </w:r>
      <w:r w:rsidR="009134EA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9134EA" w:rsidRPr="009134EA" w14:paraId="6DE1C420" w14:textId="77777777" w:rsidTr="009134EA">
        <w:trPr>
          <w:divId w:val="2048135657"/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1397688C" w14:textId="4B795936" w:rsidR="009134EA" w:rsidRPr="009134EA" w:rsidRDefault="009134EA" w:rsidP="009134EA">
            <w:pPr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2928240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99B9E5A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216B904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CC48B85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B294893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9D238BE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0D7CF48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237B32E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9134EA" w:rsidRPr="009134EA" w14:paraId="0307735B" w14:textId="77777777" w:rsidTr="009134EA">
        <w:trPr>
          <w:divId w:val="2048135657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92DE65B" w14:textId="77777777" w:rsidR="009134EA" w:rsidRPr="009134EA" w:rsidRDefault="009134EA" w:rsidP="009134EA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EAE5BC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7C2B60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C98BFB1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AFEBD86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9B97773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285258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4EBAC18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36026B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9134EA" w:rsidRPr="009134EA" w14:paraId="08744D4E" w14:textId="77777777" w:rsidTr="009134EA">
        <w:trPr>
          <w:divId w:val="2048135657"/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FE10B2D" w14:textId="77777777" w:rsidR="009134EA" w:rsidRPr="009134EA" w:rsidRDefault="009134EA" w:rsidP="009134EA">
            <w:pPr>
              <w:jc w:val="both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76A222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D36A23A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FA8DE5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2269BA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3ECEC0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8E6ED8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3F3F2B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672146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9134EA" w:rsidRPr="009134EA" w14:paraId="5EA80491" w14:textId="77777777" w:rsidTr="009134EA">
        <w:trPr>
          <w:divId w:val="2048135657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0C658C3" w14:textId="77777777" w:rsidR="009134EA" w:rsidRPr="009134EA" w:rsidRDefault="009134EA" w:rsidP="009134EA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4483039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76,9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6EA617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61,5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E6A0B7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76,9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B05696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61,5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F6849F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76,9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4A9037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76,9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38B809F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69,2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D22A28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71,4</w:t>
            </w:r>
          </w:p>
        </w:tc>
      </w:tr>
      <w:tr w:rsidR="009134EA" w:rsidRPr="009134EA" w14:paraId="0A88E2D1" w14:textId="77777777" w:rsidTr="009134EA">
        <w:trPr>
          <w:divId w:val="2048135657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EC405D1" w14:textId="77777777" w:rsidR="009134EA" w:rsidRPr="009134EA" w:rsidRDefault="009134EA" w:rsidP="009134EA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1200647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49DCC99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4BEFEB1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3DC8E9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5148BD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608069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12AF876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8AA92C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9134EA" w:rsidRPr="009134EA" w14:paraId="47667BA8" w14:textId="77777777" w:rsidTr="009134EA">
        <w:trPr>
          <w:divId w:val="2048135657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07219A2" w14:textId="77777777" w:rsidR="009134EA" w:rsidRPr="009134EA" w:rsidRDefault="009134EA" w:rsidP="009134EA">
            <w:pPr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44E2E0C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6496629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8E130FF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2219B72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E556B83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E0A473E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B5C20BD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79,2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860DF62" w14:textId="77777777" w:rsidR="009134EA" w:rsidRPr="009134EA" w:rsidRDefault="009134EA" w:rsidP="009134EA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134EA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81,0</w:t>
            </w:r>
          </w:p>
        </w:tc>
      </w:tr>
    </w:tbl>
    <w:p w14:paraId="06B29B65" w14:textId="52A93CD9" w:rsidR="001E106B" w:rsidRPr="00296787" w:rsidRDefault="00B85039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214FCA21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EC7294">
        <w:rPr>
          <w:rFonts w:ascii="Mulish" w:hAnsi="Mulish"/>
          <w:lang w:bidi="es-ES"/>
        </w:rPr>
        <w:t>8</w:t>
      </w:r>
      <w:r w:rsidR="00B85039">
        <w:rPr>
          <w:rFonts w:ascii="Mulish" w:hAnsi="Mulish"/>
          <w:lang w:bidi="es-ES"/>
        </w:rPr>
        <w:t>1,0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52A02812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</w:t>
      </w:r>
      <w:r w:rsidR="002832E0">
        <w:rPr>
          <w:rFonts w:ascii="Mulish" w:hAnsi="Mulish"/>
        </w:rPr>
        <w:t xml:space="preserve"> </w:t>
      </w:r>
      <w:r w:rsidR="00EC7294">
        <w:rPr>
          <w:rFonts w:ascii="Mulish" w:hAnsi="Mulish"/>
        </w:rPr>
        <w:t>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la evolución del cumplimiento de las obligaciones de publicidad activa por parte </w:t>
      </w:r>
      <w:r w:rsidR="00695862">
        <w:rPr>
          <w:rFonts w:ascii="Mulish" w:hAnsi="Mulish"/>
        </w:rPr>
        <w:t>de</w:t>
      </w:r>
      <w:r w:rsidR="00EC7294">
        <w:rPr>
          <w:rFonts w:ascii="Mulish" w:hAnsi="Mulish"/>
        </w:rPr>
        <w:t xml:space="preserve"> ENAIRE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2832E0">
        <w:rPr>
          <w:rFonts w:ascii="Mulish" w:hAnsi="Mulish"/>
          <w:lang w:bidi="es-ES"/>
        </w:rPr>
        <w:t>5</w:t>
      </w:r>
      <w:r w:rsidR="00354C99">
        <w:rPr>
          <w:rFonts w:ascii="Mulish" w:hAnsi="Mulish"/>
          <w:lang w:bidi="es-ES"/>
        </w:rPr>
        <w:t xml:space="preserve">, </w:t>
      </w:r>
      <w:r w:rsidR="00901EE1">
        <w:rPr>
          <w:rFonts w:ascii="Mulish" w:hAnsi="Mulish"/>
          <w:lang w:bidi="es-ES"/>
        </w:rPr>
        <w:t xml:space="preserve">el ICIO </w:t>
      </w:r>
      <w:r w:rsidR="00695862">
        <w:rPr>
          <w:rFonts w:ascii="Mulish" w:hAnsi="Mulish"/>
          <w:lang w:bidi="es-ES"/>
        </w:rPr>
        <w:t xml:space="preserve">aumenta </w:t>
      </w:r>
      <w:r w:rsidR="00EC7294">
        <w:rPr>
          <w:rFonts w:ascii="Mulish" w:hAnsi="Mulish"/>
          <w:lang w:bidi="es-ES"/>
        </w:rPr>
        <w:t>1</w:t>
      </w:r>
      <w:r w:rsidR="00B85039">
        <w:rPr>
          <w:rFonts w:ascii="Mulish" w:hAnsi="Mulish"/>
          <w:lang w:bidi="es-ES"/>
        </w:rPr>
        <w:t>8,4</w:t>
      </w:r>
      <w:r w:rsidR="00695862">
        <w:rPr>
          <w:rFonts w:ascii="Mulish" w:hAnsi="Mulish"/>
          <w:lang w:bidi="es-ES"/>
        </w:rPr>
        <w:t xml:space="preserve"> puntos porcentuales, ya que se han aplicado </w:t>
      </w:r>
      <w:r w:rsidR="00EC7294">
        <w:rPr>
          <w:rFonts w:ascii="Mulish" w:hAnsi="Mulish"/>
          <w:lang w:bidi="es-ES"/>
        </w:rPr>
        <w:t>och</w:t>
      </w:r>
      <w:r w:rsidR="00952BE8">
        <w:rPr>
          <w:rFonts w:ascii="Mulish" w:hAnsi="Mulish"/>
          <w:lang w:bidi="es-ES"/>
        </w:rPr>
        <w:t>o</w:t>
      </w:r>
      <w:r w:rsidR="0059133C">
        <w:rPr>
          <w:rFonts w:ascii="Mulish" w:hAnsi="Mulish"/>
          <w:lang w:bidi="es-ES"/>
        </w:rPr>
        <w:t xml:space="preserve"> de las</w:t>
      </w:r>
      <w:r w:rsidR="002832E0">
        <w:rPr>
          <w:rFonts w:ascii="Mulish" w:hAnsi="Mulish"/>
          <w:lang w:bidi="es-ES"/>
        </w:rPr>
        <w:t xml:space="preserve"> recomendaciones efectuadas en 2025</w:t>
      </w:r>
      <w:r w:rsidR="00EC7294">
        <w:rPr>
          <w:rFonts w:ascii="Mulish" w:hAnsi="Mulish"/>
          <w:lang w:bidi="es-ES"/>
        </w:rPr>
        <w:t>. En cuanto a la obligación</w:t>
      </w:r>
      <w:r w:rsidR="00695862">
        <w:rPr>
          <w:rFonts w:ascii="Mulish" w:hAnsi="Mulish"/>
          <w:lang w:bidi="es-ES"/>
        </w:rPr>
        <w:t xml:space="preserve"> </w:t>
      </w:r>
      <w:r w:rsidR="00EC7294">
        <w:rPr>
          <w:rFonts w:ascii="Mulish" w:hAnsi="Mulish"/>
          <w:lang w:bidi="es-ES"/>
        </w:rPr>
        <w:t>Estructuración conforme a la LTAIBG, que no tiene repercusión en la puntuación final, no se han localizado los cuatro epígrafes que especifica la LTAIBG: Información institucional, organizativa y de planificación; De relevancia jurídica; Información económica, presupuestaria y estadística, e Información patrimonial</w:t>
      </w:r>
      <w:r w:rsidR="00901EE1">
        <w:rPr>
          <w:rFonts w:ascii="Mulish" w:hAnsi="Mulish"/>
          <w:lang w:bidi="es-ES"/>
        </w:rPr>
        <w:t>.</w:t>
      </w:r>
    </w:p>
    <w:p w14:paraId="28209DFA" w14:textId="59D84FD5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</w:t>
      </w:r>
      <w:r w:rsidR="00EC7294">
        <w:rPr>
          <w:rFonts w:ascii="Mulish" w:hAnsi="Mulish"/>
        </w:rPr>
        <w:t xml:space="preserve">algunos de </w:t>
      </w:r>
      <w:r w:rsidRPr="00296787">
        <w:rPr>
          <w:rFonts w:ascii="Mulish" w:hAnsi="Mulish"/>
        </w:rPr>
        <w:t xml:space="preserve">los déficits evidenciados en dicha evaluación: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7FB18A5C" w14:textId="4A88E1F0" w:rsidR="006B4FAE" w:rsidRDefault="002832E0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354C99">
        <w:rPr>
          <w:rFonts w:ascii="Mulish" w:hAnsi="Mulish"/>
        </w:rPr>
        <w:t xml:space="preserve">La información </w:t>
      </w:r>
      <w:r w:rsidR="00D56F2A">
        <w:rPr>
          <w:rFonts w:ascii="Mulish" w:hAnsi="Mulish"/>
        </w:rPr>
        <w:t>publicada no se organiza</w:t>
      </w:r>
      <w:r w:rsidR="001E106B" w:rsidRPr="00354C99">
        <w:rPr>
          <w:rFonts w:ascii="Mulish" w:hAnsi="Mulish"/>
        </w:rPr>
        <w:t xml:space="preserve"> conforme a</w:t>
      </w:r>
      <w:r w:rsidR="00901EE1">
        <w:rPr>
          <w:rFonts w:ascii="Mulish" w:hAnsi="Mulish"/>
        </w:rPr>
        <w:t xml:space="preserve"> </w:t>
      </w:r>
      <w:r w:rsidR="001E106B" w:rsidRPr="00354C99">
        <w:rPr>
          <w:rFonts w:ascii="Mulish" w:hAnsi="Mulish"/>
        </w:rPr>
        <w:t>l</w:t>
      </w:r>
      <w:r w:rsidR="00901EE1">
        <w:rPr>
          <w:rFonts w:ascii="Mulish" w:hAnsi="Mulish"/>
        </w:rPr>
        <w:t>o</w:t>
      </w:r>
      <w:r w:rsidR="001E106B" w:rsidRPr="00354C99">
        <w:rPr>
          <w:rFonts w:ascii="Mulish" w:hAnsi="Mulish"/>
        </w:rPr>
        <w:t xml:space="preserve"> definido por la LTAIBG</w:t>
      </w:r>
      <w:r w:rsidR="006B4FAE" w:rsidRPr="00354C99">
        <w:rPr>
          <w:rFonts w:ascii="Mulish" w:hAnsi="Mulish"/>
        </w:rPr>
        <w:t>.</w:t>
      </w:r>
    </w:p>
    <w:p w14:paraId="28557C62" w14:textId="5D725966" w:rsidR="0059133C" w:rsidRPr="00354C99" w:rsidRDefault="00B85039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Continúa publicándose información de publicidad activa fuera del Portal de Transparencia como</w:t>
      </w:r>
      <w:r w:rsidR="00EC7294">
        <w:rPr>
          <w:rFonts w:ascii="Mulish" w:hAnsi="Mulish"/>
        </w:rPr>
        <w:t xml:space="preserve"> la estructura organizativa y la Memoria 2024</w:t>
      </w:r>
      <w:r>
        <w:rPr>
          <w:rFonts w:ascii="Mulish" w:hAnsi="Mulish"/>
        </w:rPr>
        <w:t>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34B9F69" w14:textId="0DD5F15F" w:rsidR="00952BE8" w:rsidRDefault="00714C22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Información </w:t>
      </w:r>
      <w:r w:rsidR="00952BE8">
        <w:rPr>
          <w:rFonts w:ascii="Mulish" w:hAnsi="Mulish"/>
        </w:rPr>
        <w:t>de relevancia jurídica:</w:t>
      </w:r>
    </w:p>
    <w:p w14:paraId="639993D7" w14:textId="77777777" w:rsidR="00952BE8" w:rsidRDefault="00952BE8" w:rsidP="00952BE8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25E0C710" w14:textId="1C809C4F" w:rsidR="00952BE8" w:rsidRDefault="00952BE8" w:rsidP="00952BE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directrices, instrucciones, acuerdos, circulares o respuestas a consultas efectuadas por los particulares que supongan una interpretación del derecho o tengan efectos jurídicos sobre terceros.</w:t>
      </w:r>
    </w:p>
    <w:p w14:paraId="38D5C84D" w14:textId="06DC781F" w:rsidR="00952BE8" w:rsidRDefault="00952BE8" w:rsidP="00952BE8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52F8FD79" w14:textId="77777777" w:rsidR="00B85039" w:rsidRDefault="00B85039" w:rsidP="00952BE8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6C5AD00B" w14:textId="75472791" w:rsidR="00714C22" w:rsidRDefault="00952BE8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Información </w:t>
      </w:r>
      <w:r w:rsidR="00714C22">
        <w:rPr>
          <w:rFonts w:ascii="Mulish" w:hAnsi="Mulish"/>
        </w:rPr>
        <w:t>económica, presupuestaria y estadística:</w:t>
      </w:r>
    </w:p>
    <w:p w14:paraId="2EDF5D0A" w14:textId="4CA5AADB" w:rsidR="00714C22" w:rsidRDefault="00714C22" w:rsidP="00714C22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18581EA" w14:textId="45461DAF" w:rsidR="00D56F2A" w:rsidRDefault="00D56F2A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los convenios suscritos</w:t>
      </w:r>
      <w:r w:rsidR="00EC7294">
        <w:rPr>
          <w:rFonts w:ascii="Mulish" w:hAnsi="Mulish"/>
        </w:rPr>
        <w:t xml:space="preserve"> de forma accesible</w:t>
      </w:r>
      <w:r>
        <w:rPr>
          <w:rFonts w:ascii="Mulish" w:hAnsi="Mulish"/>
        </w:rPr>
        <w:t>, incluyendo todos los ítems informativos contemplados en el artículo 8.1.b) LTAIBG.</w:t>
      </w:r>
    </w:p>
    <w:p w14:paraId="3DF80152" w14:textId="7947EEDB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="00F26DC1" w:rsidRPr="006B7120">
        <w:rPr>
          <w:rFonts w:ascii="Mulish" w:hAnsi="Mulish"/>
        </w:rPr>
        <w:t>nformación sobre las subvenciones y ayudas públicas concedidas a terceros</w:t>
      </w:r>
      <w:r w:rsidR="00EC7294">
        <w:rPr>
          <w:rFonts w:ascii="Mulish" w:hAnsi="Mulish"/>
        </w:rPr>
        <w:t xml:space="preserve"> de forma accesible</w:t>
      </w:r>
      <w:r w:rsidR="00F26DC1" w:rsidRPr="006B7120">
        <w:rPr>
          <w:rFonts w:ascii="Mulish" w:hAnsi="Mulish"/>
        </w:rPr>
        <w:t>, incluyendo el importe, objetivo y beneficiarios</w:t>
      </w:r>
      <w:r w:rsidR="0059133C">
        <w:rPr>
          <w:rFonts w:ascii="Mulish" w:hAnsi="Mulish"/>
        </w:rPr>
        <w:t>.</w:t>
      </w:r>
    </w:p>
    <w:p w14:paraId="226B72E8" w14:textId="39D88890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resoluciones de autorización o reconocimiento de compatibilidad que afecten a los empleados</w:t>
      </w:r>
      <w:r w:rsidR="002433AC">
        <w:rPr>
          <w:rFonts w:ascii="Mulish" w:hAnsi="Mulish"/>
        </w:rPr>
        <w:t>, de forma accesible</w:t>
      </w:r>
      <w:r w:rsidR="00F26DC1" w:rsidRPr="006B7120">
        <w:rPr>
          <w:rFonts w:ascii="Mulish" w:hAnsi="Mulish"/>
        </w:rPr>
        <w:t>.</w:t>
      </w: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768F14D6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B85039">
        <w:rPr>
          <w:rFonts w:ascii="Mulish" w:hAnsi="Mulish"/>
        </w:rPr>
        <w:t xml:space="preserve">junio </w:t>
      </w:r>
      <w:r w:rsidR="006B7120">
        <w:rPr>
          <w:rFonts w:ascii="Mulish" w:hAnsi="Mulish"/>
        </w:rPr>
        <w:t>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1DCFC" w14:textId="77777777" w:rsidR="0079065D" w:rsidRDefault="0079065D" w:rsidP="00F31BC3">
      <w:r>
        <w:separator/>
      </w:r>
    </w:p>
  </w:endnote>
  <w:endnote w:type="continuationSeparator" w:id="0">
    <w:p w14:paraId="5B6F2341" w14:textId="77777777" w:rsidR="0079065D" w:rsidRDefault="0079065D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D7432F">
      <w:rPr>
        <w:rFonts w:ascii="Mulish" w:hAnsi="Mulish"/>
        <w:sz w:val="16"/>
        <w:szCs w:val="16"/>
      </w:rPr>
      <w:fldChar w:fldCharType="begin"/>
    </w:r>
    <w:r w:rsidRPr="00D7432F">
      <w:rPr>
        <w:rFonts w:ascii="Mulish" w:hAnsi="Mulish"/>
        <w:sz w:val="16"/>
        <w:szCs w:val="16"/>
      </w:rPr>
      <w:instrText>PAGE   \* MERGEFORMAT</w:instrText>
    </w:r>
    <w:r w:rsidRPr="00D7432F">
      <w:rPr>
        <w:rFonts w:ascii="Mulish" w:hAnsi="Mulish"/>
        <w:sz w:val="16"/>
        <w:szCs w:val="16"/>
      </w:rPr>
      <w:fldChar w:fldCharType="separate"/>
    </w:r>
    <w:r w:rsidRPr="00D7432F">
      <w:rPr>
        <w:rFonts w:ascii="Mulish" w:hAnsi="Mulish"/>
        <w:sz w:val="16"/>
        <w:szCs w:val="16"/>
      </w:rPr>
      <w:t>2</w:t>
    </w:r>
    <w:r w:rsidRPr="00D7432F">
      <w:rPr>
        <w:rFonts w:ascii="Mulish" w:hAnsi="Mulish"/>
        <w:sz w:val="16"/>
        <w:szCs w:val="16"/>
      </w:rPr>
      <w:fldChar w:fldCharType="end"/>
    </w:r>
    <w:r w:rsidRPr="00D7432F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7432F">
      <w:rPr>
        <w:rFonts w:ascii="Mulish" w:hAnsi="Mulish"/>
        <w:sz w:val="16"/>
        <w:szCs w:val="16"/>
      </w:rPr>
      <w:t>CONSEJO DE TRANSPARENCIA AAI</w:t>
    </w:r>
    <w:bookmarkEnd w:id="0"/>
    <w:r>
      <w:rPr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7432F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7432F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7432F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7432F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7432F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7432F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7432F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7432F" w:rsidRDefault="000512E3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7432F" w:rsidRDefault="000512E3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4B290" w14:textId="77777777" w:rsidR="0079065D" w:rsidRDefault="0079065D" w:rsidP="00F31BC3">
      <w:r>
        <w:separator/>
      </w:r>
    </w:p>
  </w:footnote>
  <w:footnote w:type="continuationSeparator" w:id="0">
    <w:p w14:paraId="0EDE173D" w14:textId="77777777" w:rsidR="0079065D" w:rsidRDefault="0079065D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9134EA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4EA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9134EA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7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41A23EE0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DF2AD7C2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5B3ACA"/>
    <w:multiLevelType w:val="hybridMultilevel"/>
    <w:tmpl w:val="31F00F22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4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3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2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3214"/>
    <w:rsid w:val="00045AFA"/>
    <w:rsid w:val="00045E1E"/>
    <w:rsid w:val="000512E3"/>
    <w:rsid w:val="00053A0E"/>
    <w:rsid w:val="0005642F"/>
    <w:rsid w:val="00064DC7"/>
    <w:rsid w:val="00072B7E"/>
    <w:rsid w:val="000775A5"/>
    <w:rsid w:val="0008502E"/>
    <w:rsid w:val="00085AD5"/>
    <w:rsid w:val="00085C93"/>
    <w:rsid w:val="00093D85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77D95"/>
    <w:rsid w:val="00183301"/>
    <w:rsid w:val="0018541B"/>
    <w:rsid w:val="00187CDD"/>
    <w:rsid w:val="0019448F"/>
    <w:rsid w:val="00194A7E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1F4C3C"/>
    <w:rsid w:val="0021644D"/>
    <w:rsid w:val="0021682B"/>
    <w:rsid w:val="0022349F"/>
    <w:rsid w:val="00231D61"/>
    <w:rsid w:val="002333FD"/>
    <w:rsid w:val="00243294"/>
    <w:rsid w:val="002433AC"/>
    <w:rsid w:val="00244EDA"/>
    <w:rsid w:val="002464DE"/>
    <w:rsid w:val="002467FA"/>
    <w:rsid w:val="00246BA2"/>
    <w:rsid w:val="00247EA1"/>
    <w:rsid w:val="00250846"/>
    <w:rsid w:val="0025235A"/>
    <w:rsid w:val="00263F79"/>
    <w:rsid w:val="002725E4"/>
    <w:rsid w:val="002777C1"/>
    <w:rsid w:val="002832E0"/>
    <w:rsid w:val="00296787"/>
    <w:rsid w:val="002A7C57"/>
    <w:rsid w:val="002C19B9"/>
    <w:rsid w:val="002C1DD9"/>
    <w:rsid w:val="002C41B4"/>
    <w:rsid w:val="002C76B9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5553"/>
    <w:rsid w:val="0031769F"/>
    <w:rsid w:val="003208A1"/>
    <w:rsid w:val="0033246F"/>
    <w:rsid w:val="00337C82"/>
    <w:rsid w:val="00341BCC"/>
    <w:rsid w:val="00343175"/>
    <w:rsid w:val="00347877"/>
    <w:rsid w:val="00352994"/>
    <w:rsid w:val="00354C99"/>
    <w:rsid w:val="00355DC0"/>
    <w:rsid w:val="003727C6"/>
    <w:rsid w:val="00393F48"/>
    <w:rsid w:val="003A1694"/>
    <w:rsid w:val="003A390C"/>
    <w:rsid w:val="003B399C"/>
    <w:rsid w:val="003B4AF1"/>
    <w:rsid w:val="003B57E6"/>
    <w:rsid w:val="003B6B96"/>
    <w:rsid w:val="003D1F94"/>
    <w:rsid w:val="003D2C4A"/>
    <w:rsid w:val="003E564B"/>
    <w:rsid w:val="003E5D2F"/>
    <w:rsid w:val="003E7CF3"/>
    <w:rsid w:val="003E7E0C"/>
    <w:rsid w:val="003F4DDD"/>
    <w:rsid w:val="003F527E"/>
    <w:rsid w:val="003F5904"/>
    <w:rsid w:val="003F6EDC"/>
    <w:rsid w:val="004061BC"/>
    <w:rsid w:val="00415DBD"/>
    <w:rsid w:val="0041640B"/>
    <w:rsid w:val="00422B18"/>
    <w:rsid w:val="004311B3"/>
    <w:rsid w:val="004356CC"/>
    <w:rsid w:val="00441770"/>
    <w:rsid w:val="00447918"/>
    <w:rsid w:val="00457B28"/>
    <w:rsid w:val="00461758"/>
    <w:rsid w:val="00467FDF"/>
    <w:rsid w:val="00471D40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1FBB"/>
    <w:rsid w:val="004E7B33"/>
    <w:rsid w:val="00506864"/>
    <w:rsid w:val="00521C69"/>
    <w:rsid w:val="005301DF"/>
    <w:rsid w:val="00532238"/>
    <w:rsid w:val="00536832"/>
    <w:rsid w:val="00540929"/>
    <w:rsid w:val="0054167B"/>
    <w:rsid w:val="005525BE"/>
    <w:rsid w:val="00560FA0"/>
    <w:rsid w:val="00563295"/>
    <w:rsid w:val="00564E23"/>
    <w:rsid w:val="00581D58"/>
    <w:rsid w:val="00582A8C"/>
    <w:rsid w:val="005878E5"/>
    <w:rsid w:val="0059133C"/>
    <w:rsid w:val="00592E61"/>
    <w:rsid w:val="00593819"/>
    <w:rsid w:val="005939BF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74C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63E2A"/>
    <w:rsid w:val="00667474"/>
    <w:rsid w:val="00672A65"/>
    <w:rsid w:val="0068498F"/>
    <w:rsid w:val="00694E5D"/>
    <w:rsid w:val="00695862"/>
    <w:rsid w:val="0069673B"/>
    <w:rsid w:val="006B2C2E"/>
    <w:rsid w:val="006B4FAE"/>
    <w:rsid w:val="006B6CDE"/>
    <w:rsid w:val="006B7120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34D60"/>
    <w:rsid w:val="0073626B"/>
    <w:rsid w:val="00736D44"/>
    <w:rsid w:val="007465AA"/>
    <w:rsid w:val="00751FAA"/>
    <w:rsid w:val="00760E4B"/>
    <w:rsid w:val="00762081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065D"/>
    <w:rsid w:val="007942B7"/>
    <w:rsid w:val="007954A6"/>
    <w:rsid w:val="007A317B"/>
    <w:rsid w:val="007B5543"/>
    <w:rsid w:val="007C65C5"/>
    <w:rsid w:val="007D1701"/>
    <w:rsid w:val="007D52E6"/>
    <w:rsid w:val="007D5CBF"/>
    <w:rsid w:val="007D69D9"/>
    <w:rsid w:val="007D79C4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0FDD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C446B"/>
    <w:rsid w:val="008D6E75"/>
    <w:rsid w:val="008E007D"/>
    <w:rsid w:val="008F0F7D"/>
    <w:rsid w:val="008F0FDC"/>
    <w:rsid w:val="008F2EF6"/>
    <w:rsid w:val="00901EE1"/>
    <w:rsid w:val="00902A71"/>
    <w:rsid w:val="009039FD"/>
    <w:rsid w:val="00903FE0"/>
    <w:rsid w:val="00912DB4"/>
    <w:rsid w:val="009134EA"/>
    <w:rsid w:val="00932D3B"/>
    <w:rsid w:val="009467F4"/>
    <w:rsid w:val="00947271"/>
    <w:rsid w:val="00952BE8"/>
    <w:rsid w:val="009654DA"/>
    <w:rsid w:val="00965C69"/>
    <w:rsid w:val="00967865"/>
    <w:rsid w:val="00982299"/>
    <w:rsid w:val="009A726E"/>
    <w:rsid w:val="009B1781"/>
    <w:rsid w:val="009B75CD"/>
    <w:rsid w:val="009C5469"/>
    <w:rsid w:val="009D35A4"/>
    <w:rsid w:val="009D3C56"/>
    <w:rsid w:val="009D3CC3"/>
    <w:rsid w:val="009D4047"/>
    <w:rsid w:val="009D78D2"/>
    <w:rsid w:val="009E049D"/>
    <w:rsid w:val="009E2E6F"/>
    <w:rsid w:val="009E63D3"/>
    <w:rsid w:val="009E6827"/>
    <w:rsid w:val="009E7254"/>
    <w:rsid w:val="00A00793"/>
    <w:rsid w:val="00A03993"/>
    <w:rsid w:val="00A05F57"/>
    <w:rsid w:val="00A0626F"/>
    <w:rsid w:val="00A06BF1"/>
    <w:rsid w:val="00A10B8C"/>
    <w:rsid w:val="00A11004"/>
    <w:rsid w:val="00A1361E"/>
    <w:rsid w:val="00A20824"/>
    <w:rsid w:val="00A249BB"/>
    <w:rsid w:val="00A24E51"/>
    <w:rsid w:val="00A32171"/>
    <w:rsid w:val="00A452B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A18C9"/>
    <w:rsid w:val="00AB1913"/>
    <w:rsid w:val="00AB6833"/>
    <w:rsid w:val="00AC2723"/>
    <w:rsid w:val="00AC4A6F"/>
    <w:rsid w:val="00AC79CF"/>
    <w:rsid w:val="00AD6065"/>
    <w:rsid w:val="00AD6FF1"/>
    <w:rsid w:val="00AE0F00"/>
    <w:rsid w:val="00AE4F68"/>
    <w:rsid w:val="00AE6A4F"/>
    <w:rsid w:val="00AE6A6E"/>
    <w:rsid w:val="00AF196B"/>
    <w:rsid w:val="00AF2663"/>
    <w:rsid w:val="00AF4094"/>
    <w:rsid w:val="00AF443D"/>
    <w:rsid w:val="00AF5151"/>
    <w:rsid w:val="00AF751D"/>
    <w:rsid w:val="00B1184C"/>
    <w:rsid w:val="00B175DC"/>
    <w:rsid w:val="00B220EC"/>
    <w:rsid w:val="00B23DE2"/>
    <w:rsid w:val="00B31FA4"/>
    <w:rsid w:val="00B344B3"/>
    <w:rsid w:val="00B426C4"/>
    <w:rsid w:val="00B45E39"/>
    <w:rsid w:val="00B5314A"/>
    <w:rsid w:val="00B56A3A"/>
    <w:rsid w:val="00B61412"/>
    <w:rsid w:val="00B618C9"/>
    <w:rsid w:val="00B628C5"/>
    <w:rsid w:val="00B77C12"/>
    <w:rsid w:val="00B803D2"/>
    <w:rsid w:val="00B8311A"/>
    <w:rsid w:val="00B85039"/>
    <w:rsid w:val="00B85772"/>
    <w:rsid w:val="00B85EA1"/>
    <w:rsid w:val="00B87734"/>
    <w:rsid w:val="00B9114F"/>
    <w:rsid w:val="00B93247"/>
    <w:rsid w:val="00BA03C4"/>
    <w:rsid w:val="00BA14E6"/>
    <w:rsid w:val="00BA2EAF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03A0D"/>
    <w:rsid w:val="00C074D9"/>
    <w:rsid w:val="00C1290B"/>
    <w:rsid w:val="00C155CB"/>
    <w:rsid w:val="00C17C21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83644"/>
    <w:rsid w:val="00C91330"/>
    <w:rsid w:val="00CA41DD"/>
    <w:rsid w:val="00CB2D4A"/>
    <w:rsid w:val="00CB5C71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56F2A"/>
    <w:rsid w:val="00D63AAB"/>
    <w:rsid w:val="00D70570"/>
    <w:rsid w:val="00D7432F"/>
    <w:rsid w:val="00D77D83"/>
    <w:rsid w:val="00D9090A"/>
    <w:rsid w:val="00D940D6"/>
    <w:rsid w:val="00D96084"/>
    <w:rsid w:val="00DA3EA7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5522C"/>
    <w:rsid w:val="00E63700"/>
    <w:rsid w:val="00E63F24"/>
    <w:rsid w:val="00E6528C"/>
    <w:rsid w:val="00E73F4D"/>
    <w:rsid w:val="00E74C24"/>
    <w:rsid w:val="00E83650"/>
    <w:rsid w:val="00E92C5E"/>
    <w:rsid w:val="00E93F8A"/>
    <w:rsid w:val="00EA3A94"/>
    <w:rsid w:val="00EB68A3"/>
    <w:rsid w:val="00EC4090"/>
    <w:rsid w:val="00EC6A3E"/>
    <w:rsid w:val="00EC7294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1C2C"/>
    <w:rsid w:val="00F04B4F"/>
    <w:rsid w:val="00F05E2C"/>
    <w:rsid w:val="00F12CC6"/>
    <w:rsid w:val="00F132F9"/>
    <w:rsid w:val="00F1639E"/>
    <w:rsid w:val="00F2337E"/>
    <w:rsid w:val="00F245A6"/>
    <w:rsid w:val="00F24BAF"/>
    <w:rsid w:val="00F25044"/>
    <w:rsid w:val="00F26DC1"/>
    <w:rsid w:val="00F31BC3"/>
    <w:rsid w:val="00F36022"/>
    <w:rsid w:val="00F361B3"/>
    <w:rsid w:val="00F44609"/>
    <w:rsid w:val="00F46B14"/>
    <w:rsid w:val="00F47DDE"/>
    <w:rsid w:val="00F614CD"/>
    <w:rsid w:val="00F70440"/>
    <w:rsid w:val="00F717F7"/>
    <w:rsid w:val="00F71FF5"/>
    <w:rsid w:val="00F7274D"/>
    <w:rsid w:val="00F7317B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7317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731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enaire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C0036D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C0036D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C0036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C0036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C0036D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C0036D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C0036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C0036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1F5E776B3A4A64B22B866B4BEC2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96490-64EE-4F15-8A55-47D74CAB6EE3}"/>
      </w:docPartPr>
      <w:docPartBody>
        <w:p w:rsidR="00BB1E90" w:rsidRDefault="00551689" w:rsidP="00551689">
          <w:pPr>
            <w:pStyle w:val="2E1F5E776B3A4A64B22B866B4BEC22E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DC7B88D9B64F5097F3E197F406A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4FF72-1714-45BF-B7D2-DCD56CB6B8A6}"/>
      </w:docPartPr>
      <w:docPartBody>
        <w:p w:rsidR="00BB1E90" w:rsidRDefault="00551689" w:rsidP="00551689">
          <w:pPr>
            <w:pStyle w:val="E1DC7B88D9B64F5097F3E197F406A2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AFCB8CA01949A28D26BFB4A2AAA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D6B24-8B22-4E48-B110-BC010F1DB1F2}"/>
      </w:docPartPr>
      <w:docPartBody>
        <w:p w:rsidR="002133E2" w:rsidRDefault="00BB1E90" w:rsidP="00BB1E90">
          <w:pPr>
            <w:pStyle w:val="DFAFCB8CA01949A28D26BFB4A2AAA5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F6F29448B44DE81AF9BB32B06E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3AA30-3769-4753-B87C-F0E3FA532BD5}"/>
      </w:docPartPr>
      <w:docPartBody>
        <w:p w:rsidR="002133E2" w:rsidRDefault="00BB1E90" w:rsidP="00BB1E90">
          <w:pPr>
            <w:pStyle w:val="45FF6F29448B44DE81AF9BB32B06E70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C6E60393390420DBEA5AC32EA8A5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B0F0E-46C1-4BF4-B9DA-F9036A1D8580}"/>
      </w:docPartPr>
      <w:docPartBody>
        <w:p w:rsidR="002133E2" w:rsidRDefault="00BB1E90" w:rsidP="00BB1E90">
          <w:pPr>
            <w:pStyle w:val="EC6E60393390420DBEA5AC32EA8A550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B5526A50AD94417876E2FA1125E8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3C415-82D1-40D1-B72D-E1C76D830110}"/>
      </w:docPartPr>
      <w:docPartBody>
        <w:p w:rsidR="002133E2" w:rsidRDefault="00BB1E90" w:rsidP="00BB1E90">
          <w:pPr>
            <w:pStyle w:val="DB5526A50AD94417876E2FA1125E81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CBCEF46FB4047A88F229EB695C1B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2CEFA-7A78-4380-91E0-45A074D3CFFF}"/>
      </w:docPartPr>
      <w:docPartBody>
        <w:p w:rsidR="002E638B" w:rsidRDefault="003A7E03" w:rsidP="003A7E03">
          <w:pPr>
            <w:pStyle w:val="BCBCEF46FB4047A88F229EB695C1BA6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47A6466B9DE4B61AF76D15FDD5AE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C0B1B-3729-4DB9-9033-03F543309F17}"/>
      </w:docPartPr>
      <w:docPartBody>
        <w:p w:rsidR="002E638B" w:rsidRDefault="003A7E03" w:rsidP="003A7E03">
          <w:pPr>
            <w:pStyle w:val="A47A6466B9DE4B61AF76D15FDD5AEBB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6AF0C9DCD7437CA7497E01730F9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82F21-575A-4096-A318-5265C1EB60A0}"/>
      </w:docPartPr>
      <w:docPartBody>
        <w:p w:rsidR="002E638B" w:rsidRDefault="003A7E03" w:rsidP="003A7E03">
          <w:pPr>
            <w:pStyle w:val="7E6AF0C9DCD7437CA7497E01730F99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D196E3194E79B0B5DB50B7B5B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E95BA-4124-4D90-B1DB-92261FDABB01}"/>
      </w:docPartPr>
      <w:docPartBody>
        <w:p w:rsidR="002E638B" w:rsidRDefault="003A7E03" w:rsidP="003A7E03">
          <w:pPr>
            <w:pStyle w:val="654AD196E3194E79B0B5DB50B7B5B7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35034DB01144EAF94FBC6AEE0AD1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C9066-401A-467E-9496-30B611F58926}"/>
      </w:docPartPr>
      <w:docPartBody>
        <w:p w:rsidR="00A022FD" w:rsidRDefault="002E638B" w:rsidP="002E638B">
          <w:pPr>
            <w:pStyle w:val="B35034DB01144EAF94FBC6AEE0AD17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1CE3974332749198EA6565197610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40120-6162-4E1D-9961-9FF01760CEB4}"/>
      </w:docPartPr>
      <w:docPartBody>
        <w:p w:rsidR="00A022FD" w:rsidRDefault="002E638B" w:rsidP="002E638B">
          <w:pPr>
            <w:pStyle w:val="D1CE3974332749198EA656519761004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13CDC8A5A439FBAA8A160AF241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29C0D-2856-4027-B62A-4DAA5FEE5F51}"/>
      </w:docPartPr>
      <w:docPartBody>
        <w:p w:rsidR="00A022FD" w:rsidRDefault="002E638B" w:rsidP="002E638B">
          <w:pPr>
            <w:pStyle w:val="63E13CDC8A5A439FBAA8A160AF241BD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3DA9728EEB4448B5FE82E87ED78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7E769-00A7-41F8-A8C7-4A0BD69DEF9B}"/>
      </w:docPartPr>
      <w:docPartBody>
        <w:p w:rsidR="00A022FD" w:rsidRDefault="002E638B" w:rsidP="002E638B">
          <w:pPr>
            <w:pStyle w:val="EB3DA9728EEB4448B5FE82E87ED7888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57E0B6734048F8B06F30608F99F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1172A-F7E5-4D61-AB0B-E08A4CCA2251}"/>
      </w:docPartPr>
      <w:docPartBody>
        <w:p w:rsidR="00000163" w:rsidRDefault="00A022FD" w:rsidP="00A022FD">
          <w:pPr>
            <w:pStyle w:val="F857E0B6734048F8B06F30608F99FC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596932C590646BB852FB33D884DE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47323-3F69-440C-995A-14FD0E750095}"/>
      </w:docPartPr>
      <w:docPartBody>
        <w:p w:rsidR="00000163" w:rsidRDefault="00A022FD" w:rsidP="00A022FD">
          <w:pPr>
            <w:pStyle w:val="A596932C590646BB852FB33D884DED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0FE8AD2493406E8C4AD3036C6B5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86748-E91B-467B-9C9F-DF18EE900AA7}"/>
      </w:docPartPr>
      <w:docPartBody>
        <w:p w:rsidR="00000163" w:rsidRDefault="00A022FD" w:rsidP="00A022FD">
          <w:pPr>
            <w:pStyle w:val="8A0FE8AD2493406E8C4AD3036C6B5DA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D20702560347B28975EA42A8A28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63D2C-1A5D-4E83-ACC5-C7D4FBEC3F90}"/>
      </w:docPartPr>
      <w:docPartBody>
        <w:p w:rsidR="00000163" w:rsidRDefault="00A022FD" w:rsidP="00A022FD">
          <w:pPr>
            <w:pStyle w:val="8AD20702560347B28975EA42A8A28F6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709617E08C4778A91609C2C720C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4C664-11E5-489D-AD95-6AB74C16738B}"/>
      </w:docPartPr>
      <w:docPartBody>
        <w:p w:rsidR="00000163" w:rsidRDefault="00A022FD" w:rsidP="00A022FD">
          <w:pPr>
            <w:pStyle w:val="3C709617E08C4778A91609C2C720C7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AF91645A6804B748101BC990F18D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81F37-AA48-4E09-A174-0141977A908F}"/>
      </w:docPartPr>
      <w:docPartBody>
        <w:p w:rsidR="00000163" w:rsidRDefault="00A022FD" w:rsidP="00A022FD">
          <w:pPr>
            <w:pStyle w:val="DAF91645A6804B748101BC990F18DFA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AEE49B916BE430D8B36E5FC9F532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39412-C409-40D0-A14C-D3EB53868529}"/>
      </w:docPartPr>
      <w:docPartBody>
        <w:p w:rsidR="003D263F" w:rsidRDefault="00000163" w:rsidP="00000163">
          <w:pPr>
            <w:pStyle w:val="EAEE49B916BE430D8B36E5FC9F5327A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96603510CEB4781A03958381EAE4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09610-CFDA-4788-8752-EB02D1ADEAAC}"/>
      </w:docPartPr>
      <w:docPartBody>
        <w:p w:rsidR="003D263F" w:rsidRDefault="00000163" w:rsidP="00000163">
          <w:pPr>
            <w:pStyle w:val="996603510CEB4781A03958381EAE4F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231E8E2685E4CF8BC17E1AA4F383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BA69D-E928-420D-A623-37CFC3F195D9}"/>
      </w:docPartPr>
      <w:docPartBody>
        <w:p w:rsidR="003D263F" w:rsidRDefault="00000163" w:rsidP="00000163">
          <w:pPr>
            <w:pStyle w:val="D231E8E2685E4CF8BC17E1AA4F38371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3573C8DA9DE46E6B3CD332C76B78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8959E-06F2-4582-9253-8150E0F44E4B}"/>
      </w:docPartPr>
      <w:docPartBody>
        <w:p w:rsidR="003D263F" w:rsidRDefault="00000163" w:rsidP="00000163">
          <w:pPr>
            <w:pStyle w:val="83573C8DA9DE46E6B3CD332C76B7803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DB01862D5A54A339ADBCEA12AE7E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C083E-A743-4CD4-BFA1-D18922B8F775}"/>
      </w:docPartPr>
      <w:docPartBody>
        <w:p w:rsidR="003D263F" w:rsidRDefault="00000163" w:rsidP="00000163">
          <w:pPr>
            <w:pStyle w:val="FDB01862D5A54A339ADBCEA12AE7ECA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F6AFF9963004793AE2C8782C8537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9D47E-9B23-4620-BCD3-064AEFAEC14E}"/>
      </w:docPartPr>
      <w:docPartBody>
        <w:p w:rsidR="003D263F" w:rsidRDefault="00000163" w:rsidP="00000163">
          <w:pPr>
            <w:pStyle w:val="1F6AFF9963004793AE2C8782C853701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2BA2EC4EB134FDEBCE15F453DE30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403C5-2F49-41BA-8A90-9395104366F2}"/>
      </w:docPartPr>
      <w:docPartBody>
        <w:p w:rsidR="003D263F" w:rsidRDefault="00000163" w:rsidP="00000163">
          <w:pPr>
            <w:pStyle w:val="82BA2EC4EB134FDEBCE15F453DE3035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075AB52C7D4AE4A9BC93EC1D567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2F30F-055D-469E-8FC3-3DB0E14C3027}"/>
      </w:docPartPr>
      <w:docPartBody>
        <w:p w:rsidR="003D263F" w:rsidRDefault="00000163" w:rsidP="00000163">
          <w:pPr>
            <w:pStyle w:val="13075AB52C7D4AE4A9BC93EC1D5671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B72CEFEEA64352867FFF307FC94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E7CC1-AAA1-4BC2-88E6-78D89A53E6D6}"/>
      </w:docPartPr>
      <w:docPartBody>
        <w:p w:rsidR="003D263F" w:rsidRDefault="00000163" w:rsidP="00000163">
          <w:pPr>
            <w:pStyle w:val="C9B72CEFEEA64352867FFF307FC9499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6369B2A5ECB4D4D9F21E5E0098B0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91355-6E75-4BB8-B81A-18343AEB4669}"/>
      </w:docPartPr>
      <w:docPartBody>
        <w:p w:rsidR="003D263F" w:rsidRDefault="00000163" w:rsidP="00000163">
          <w:pPr>
            <w:pStyle w:val="46369B2A5ECB4D4D9F21E5E0098B060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00D34DF717A463DBFB19A5752629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3A5C6-AF3E-42E7-A9AE-4693534950EC}"/>
      </w:docPartPr>
      <w:docPartBody>
        <w:p w:rsidR="003D263F" w:rsidRDefault="00000163" w:rsidP="00000163">
          <w:pPr>
            <w:pStyle w:val="500D34DF717A463DBFB19A57526291C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D8328A35EF64698BE873CE1209F7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2DF40-28B6-4751-88CA-B00ABDC8EFFC}"/>
      </w:docPartPr>
      <w:docPartBody>
        <w:p w:rsidR="003D263F" w:rsidRDefault="00000163" w:rsidP="00000163">
          <w:pPr>
            <w:pStyle w:val="FD8328A35EF64698BE873CE1209F7B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2F7B8E5E7A495EB933C38BDCA39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B1789-59D0-4449-B781-C7A39DB343B7}"/>
      </w:docPartPr>
      <w:docPartBody>
        <w:p w:rsidR="003D263F" w:rsidRDefault="00000163" w:rsidP="00000163">
          <w:pPr>
            <w:pStyle w:val="F12F7B8E5E7A495EB933C38BDCA39CB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EC8F195AE174BC3AAF4715742F0C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D42DD-CD6C-4F34-ADA0-D92BE5F5F13B}"/>
      </w:docPartPr>
      <w:docPartBody>
        <w:p w:rsidR="003D263F" w:rsidRDefault="00000163" w:rsidP="00000163">
          <w:pPr>
            <w:pStyle w:val="5EC8F195AE174BC3AAF4715742F0CB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72D65DEE90A40FA857B1AD58D696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87E50-568A-4FC4-B4E9-4033BFE2AD99}"/>
      </w:docPartPr>
      <w:docPartBody>
        <w:p w:rsidR="003D263F" w:rsidRDefault="00000163" w:rsidP="00000163">
          <w:pPr>
            <w:pStyle w:val="672D65DEE90A40FA857B1AD58D6962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28F4BD52994885A1603A02FA434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72FE1-EE4B-4D03-89E4-6C9E6CA9B78D}"/>
      </w:docPartPr>
      <w:docPartBody>
        <w:p w:rsidR="003D263F" w:rsidRDefault="00000163" w:rsidP="00000163">
          <w:pPr>
            <w:pStyle w:val="1928F4BD52994885A1603A02FA4341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F7BE8041C584E24A3E35926CE138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9A1E4-B09C-416E-9590-9268C793CF16}"/>
      </w:docPartPr>
      <w:docPartBody>
        <w:p w:rsidR="003D263F" w:rsidRDefault="00000163" w:rsidP="00000163">
          <w:pPr>
            <w:pStyle w:val="2F7BE8041C584E24A3E35926CE13833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5CBC7C825934A72926EB8903A839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2EC0C-60AF-40A4-ABDE-6675B5EE425B}"/>
      </w:docPartPr>
      <w:docPartBody>
        <w:p w:rsidR="003D263F" w:rsidRDefault="00000163" w:rsidP="00000163">
          <w:pPr>
            <w:pStyle w:val="05CBC7C825934A72926EB8903A839896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00163"/>
    <w:rsid w:val="000557C1"/>
    <w:rsid w:val="00085B9A"/>
    <w:rsid w:val="00147C03"/>
    <w:rsid w:val="00173B46"/>
    <w:rsid w:val="001B2525"/>
    <w:rsid w:val="002133E2"/>
    <w:rsid w:val="00214E50"/>
    <w:rsid w:val="00260578"/>
    <w:rsid w:val="00271FF5"/>
    <w:rsid w:val="002B40B0"/>
    <w:rsid w:val="002C5721"/>
    <w:rsid w:val="002D4E94"/>
    <w:rsid w:val="002D515C"/>
    <w:rsid w:val="002E638B"/>
    <w:rsid w:val="00356E65"/>
    <w:rsid w:val="0038330C"/>
    <w:rsid w:val="003A7E03"/>
    <w:rsid w:val="003D263F"/>
    <w:rsid w:val="003D3D7C"/>
    <w:rsid w:val="00437E36"/>
    <w:rsid w:val="00443EA4"/>
    <w:rsid w:val="004D57AE"/>
    <w:rsid w:val="004E2BEA"/>
    <w:rsid w:val="004F1289"/>
    <w:rsid w:val="00551689"/>
    <w:rsid w:val="00565B82"/>
    <w:rsid w:val="00582A22"/>
    <w:rsid w:val="00583D19"/>
    <w:rsid w:val="0059019A"/>
    <w:rsid w:val="005B05C2"/>
    <w:rsid w:val="00605052"/>
    <w:rsid w:val="00647467"/>
    <w:rsid w:val="00695C50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977345"/>
    <w:rsid w:val="00A022FD"/>
    <w:rsid w:val="00A036B0"/>
    <w:rsid w:val="00A104A7"/>
    <w:rsid w:val="00AB484A"/>
    <w:rsid w:val="00AD7C28"/>
    <w:rsid w:val="00AE2C03"/>
    <w:rsid w:val="00B103B1"/>
    <w:rsid w:val="00B42024"/>
    <w:rsid w:val="00B6573C"/>
    <w:rsid w:val="00BB1E90"/>
    <w:rsid w:val="00C0036D"/>
    <w:rsid w:val="00C32372"/>
    <w:rsid w:val="00D70E93"/>
    <w:rsid w:val="00DA008C"/>
    <w:rsid w:val="00DE0AF3"/>
    <w:rsid w:val="00DE3DE6"/>
    <w:rsid w:val="00E64E85"/>
    <w:rsid w:val="00E73AA0"/>
    <w:rsid w:val="00EA0738"/>
    <w:rsid w:val="00EA766E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00163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2E1F5E776B3A4A64B22B866B4BEC22E2">
    <w:name w:val="2E1F5E776B3A4A64B22B866B4BEC22E2"/>
    <w:rsid w:val="00551689"/>
    <w:pPr>
      <w:spacing w:after="160" w:line="259" w:lineRule="auto"/>
    </w:pPr>
  </w:style>
  <w:style w:type="paragraph" w:customStyle="1" w:styleId="E1DC7B88D9B64F5097F3E197F406A235">
    <w:name w:val="E1DC7B88D9B64F5097F3E197F406A235"/>
    <w:rsid w:val="00551689"/>
    <w:pPr>
      <w:spacing w:after="160" w:line="259" w:lineRule="auto"/>
    </w:pPr>
  </w:style>
  <w:style w:type="paragraph" w:customStyle="1" w:styleId="DFAFCB8CA01949A28D26BFB4A2AAA527">
    <w:name w:val="DFAFCB8CA01949A28D26BFB4A2AAA527"/>
    <w:rsid w:val="00BB1E90"/>
    <w:pPr>
      <w:spacing w:after="160" w:line="259" w:lineRule="auto"/>
    </w:pPr>
  </w:style>
  <w:style w:type="paragraph" w:customStyle="1" w:styleId="45FF6F29448B44DE81AF9BB32B06E708">
    <w:name w:val="45FF6F29448B44DE81AF9BB32B06E708"/>
    <w:rsid w:val="00BB1E90"/>
    <w:pPr>
      <w:spacing w:after="160" w:line="259" w:lineRule="auto"/>
    </w:pPr>
  </w:style>
  <w:style w:type="paragraph" w:customStyle="1" w:styleId="EC6E60393390420DBEA5AC32EA8A5504">
    <w:name w:val="EC6E60393390420DBEA5AC32EA8A5504"/>
    <w:rsid w:val="00BB1E90"/>
    <w:pPr>
      <w:spacing w:after="160" w:line="259" w:lineRule="auto"/>
    </w:pPr>
  </w:style>
  <w:style w:type="paragraph" w:customStyle="1" w:styleId="DB5526A50AD94417876E2FA1125E815C">
    <w:name w:val="DB5526A50AD94417876E2FA1125E815C"/>
    <w:rsid w:val="00BB1E90"/>
    <w:pPr>
      <w:spacing w:after="160" w:line="259" w:lineRule="auto"/>
    </w:pPr>
  </w:style>
  <w:style w:type="paragraph" w:customStyle="1" w:styleId="BCBCEF46FB4047A88F229EB695C1BA6C">
    <w:name w:val="BCBCEF46FB4047A88F229EB695C1BA6C"/>
    <w:rsid w:val="003A7E03"/>
    <w:pPr>
      <w:spacing w:after="160" w:line="259" w:lineRule="auto"/>
    </w:pPr>
  </w:style>
  <w:style w:type="paragraph" w:customStyle="1" w:styleId="A47A6466B9DE4B61AF76D15FDD5AEBBC">
    <w:name w:val="A47A6466B9DE4B61AF76D15FDD5AEBBC"/>
    <w:rsid w:val="003A7E03"/>
    <w:pPr>
      <w:spacing w:after="160" w:line="259" w:lineRule="auto"/>
    </w:pPr>
  </w:style>
  <w:style w:type="paragraph" w:customStyle="1" w:styleId="7E6AF0C9DCD7437CA7497E01730F9924">
    <w:name w:val="7E6AF0C9DCD7437CA7497E01730F9924"/>
    <w:rsid w:val="003A7E03"/>
    <w:pPr>
      <w:spacing w:after="160" w:line="259" w:lineRule="auto"/>
    </w:pPr>
  </w:style>
  <w:style w:type="paragraph" w:customStyle="1" w:styleId="654AD196E3194E79B0B5DB50B7B5B777">
    <w:name w:val="654AD196E3194E79B0B5DB50B7B5B777"/>
    <w:rsid w:val="003A7E03"/>
    <w:pPr>
      <w:spacing w:after="160" w:line="259" w:lineRule="auto"/>
    </w:pPr>
  </w:style>
  <w:style w:type="paragraph" w:customStyle="1" w:styleId="B35034DB01144EAF94FBC6AEE0AD17AE">
    <w:name w:val="B35034DB01144EAF94FBC6AEE0AD17AE"/>
    <w:rsid w:val="002E638B"/>
    <w:pPr>
      <w:spacing w:after="160" w:line="259" w:lineRule="auto"/>
    </w:pPr>
  </w:style>
  <w:style w:type="paragraph" w:customStyle="1" w:styleId="D1CE3974332749198EA6565197610045">
    <w:name w:val="D1CE3974332749198EA6565197610045"/>
    <w:rsid w:val="002E638B"/>
    <w:pPr>
      <w:spacing w:after="160" w:line="259" w:lineRule="auto"/>
    </w:pPr>
  </w:style>
  <w:style w:type="paragraph" w:customStyle="1" w:styleId="63E13CDC8A5A439FBAA8A160AF241BD4">
    <w:name w:val="63E13CDC8A5A439FBAA8A160AF241BD4"/>
    <w:rsid w:val="002E638B"/>
    <w:pPr>
      <w:spacing w:after="160" w:line="259" w:lineRule="auto"/>
    </w:pPr>
  </w:style>
  <w:style w:type="paragraph" w:customStyle="1" w:styleId="EB3DA9728EEB4448B5FE82E87ED7888C">
    <w:name w:val="EB3DA9728EEB4448B5FE82E87ED7888C"/>
    <w:rsid w:val="002E638B"/>
    <w:pPr>
      <w:spacing w:after="160" w:line="259" w:lineRule="auto"/>
    </w:pPr>
  </w:style>
  <w:style w:type="paragraph" w:customStyle="1" w:styleId="F857E0B6734048F8B06F30608F99FCC0">
    <w:name w:val="F857E0B6734048F8B06F30608F99FCC0"/>
    <w:rsid w:val="00A022FD"/>
    <w:pPr>
      <w:spacing w:after="160" w:line="259" w:lineRule="auto"/>
    </w:pPr>
  </w:style>
  <w:style w:type="paragraph" w:customStyle="1" w:styleId="A596932C590646BB852FB33D884DED6E">
    <w:name w:val="A596932C590646BB852FB33D884DED6E"/>
    <w:rsid w:val="00A022FD"/>
    <w:pPr>
      <w:spacing w:after="160" w:line="259" w:lineRule="auto"/>
    </w:pPr>
  </w:style>
  <w:style w:type="paragraph" w:customStyle="1" w:styleId="8A0FE8AD2493406E8C4AD3036C6B5DAC">
    <w:name w:val="8A0FE8AD2493406E8C4AD3036C6B5DAC"/>
    <w:rsid w:val="00A022FD"/>
    <w:pPr>
      <w:spacing w:after="160" w:line="259" w:lineRule="auto"/>
    </w:pPr>
  </w:style>
  <w:style w:type="paragraph" w:customStyle="1" w:styleId="8AD20702560347B28975EA42A8A28F64">
    <w:name w:val="8AD20702560347B28975EA42A8A28F64"/>
    <w:rsid w:val="00A022FD"/>
    <w:pPr>
      <w:spacing w:after="160" w:line="259" w:lineRule="auto"/>
    </w:pPr>
  </w:style>
  <w:style w:type="paragraph" w:customStyle="1" w:styleId="3C709617E08C4778A91609C2C720C753">
    <w:name w:val="3C709617E08C4778A91609C2C720C753"/>
    <w:rsid w:val="00A022FD"/>
    <w:pPr>
      <w:spacing w:after="160" w:line="259" w:lineRule="auto"/>
    </w:pPr>
  </w:style>
  <w:style w:type="paragraph" w:customStyle="1" w:styleId="DAF91645A6804B748101BC990F18DFA3">
    <w:name w:val="DAF91645A6804B748101BC990F18DFA3"/>
    <w:rsid w:val="00A022FD"/>
    <w:pPr>
      <w:spacing w:after="160" w:line="259" w:lineRule="auto"/>
    </w:pPr>
  </w:style>
  <w:style w:type="paragraph" w:customStyle="1" w:styleId="EAEE49B916BE430D8B36E5FC9F5327A4">
    <w:name w:val="EAEE49B916BE430D8B36E5FC9F5327A4"/>
    <w:rsid w:val="00000163"/>
    <w:pPr>
      <w:spacing w:after="160" w:line="259" w:lineRule="auto"/>
    </w:pPr>
  </w:style>
  <w:style w:type="paragraph" w:customStyle="1" w:styleId="996603510CEB4781A03958381EAE4F85">
    <w:name w:val="996603510CEB4781A03958381EAE4F85"/>
    <w:rsid w:val="00000163"/>
    <w:pPr>
      <w:spacing w:after="160" w:line="259" w:lineRule="auto"/>
    </w:pPr>
  </w:style>
  <w:style w:type="paragraph" w:customStyle="1" w:styleId="D231E8E2685E4CF8BC17E1AA4F383718">
    <w:name w:val="D231E8E2685E4CF8BC17E1AA4F383718"/>
    <w:rsid w:val="00000163"/>
    <w:pPr>
      <w:spacing w:after="160" w:line="259" w:lineRule="auto"/>
    </w:pPr>
  </w:style>
  <w:style w:type="paragraph" w:customStyle="1" w:styleId="83573C8DA9DE46E6B3CD332C76B78033">
    <w:name w:val="83573C8DA9DE46E6B3CD332C76B78033"/>
    <w:rsid w:val="00000163"/>
    <w:pPr>
      <w:spacing w:after="160" w:line="259" w:lineRule="auto"/>
    </w:pPr>
  </w:style>
  <w:style w:type="paragraph" w:customStyle="1" w:styleId="FDB01862D5A54A339ADBCEA12AE7ECA3">
    <w:name w:val="FDB01862D5A54A339ADBCEA12AE7ECA3"/>
    <w:rsid w:val="00000163"/>
    <w:pPr>
      <w:spacing w:after="160" w:line="259" w:lineRule="auto"/>
    </w:pPr>
  </w:style>
  <w:style w:type="paragraph" w:customStyle="1" w:styleId="1F6AFF9963004793AE2C8782C8537010">
    <w:name w:val="1F6AFF9963004793AE2C8782C8537010"/>
    <w:rsid w:val="00000163"/>
    <w:pPr>
      <w:spacing w:after="160" w:line="259" w:lineRule="auto"/>
    </w:pPr>
  </w:style>
  <w:style w:type="paragraph" w:customStyle="1" w:styleId="82BA2EC4EB134FDEBCE15F453DE30359">
    <w:name w:val="82BA2EC4EB134FDEBCE15F453DE30359"/>
    <w:rsid w:val="00000163"/>
    <w:pPr>
      <w:spacing w:after="160" w:line="259" w:lineRule="auto"/>
    </w:pPr>
  </w:style>
  <w:style w:type="paragraph" w:customStyle="1" w:styleId="13075AB52C7D4AE4A9BC93EC1D567191">
    <w:name w:val="13075AB52C7D4AE4A9BC93EC1D567191"/>
    <w:rsid w:val="00000163"/>
    <w:pPr>
      <w:spacing w:after="160" w:line="259" w:lineRule="auto"/>
    </w:pPr>
  </w:style>
  <w:style w:type="paragraph" w:customStyle="1" w:styleId="C9B72CEFEEA64352867FFF307FC94994">
    <w:name w:val="C9B72CEFEEA64352867FFF307FC94994"/>
    <w:rsid w:val="00000163"/>
    <w:pPr>
      <w:spacing w:after="160" w:line="259" w:lineRule="auto"/>
    </w:pPr>
  </w:style>
  <w:style w:type="paragraph" w:customStyle="1" w:styleId="46369B2A5ECB4D4D9F21E5E0098B0601">
    <w:name w:val="46369B2A5ECB4D4D9F21E5E0098B0601"/>
    <w:rsid w:val="00000163"/>
    <w:pPr>
      <w:spacing w:after="160" w:line="259" w:lineRule="auto"/>
    </w:pPr>
  </w:style>
  <w:style w:type="paragraph" w:customStyle="1" w:styleId="500D34DF717A463DBFB19A57526291CD">
    <w:name w:val="500D34DF717A463DBFB19A57526291CD"/>
    <w:rsid w:val="00000163"/>
    <w:pPr>
      <w:spacing w:after="160" w:line="259" w:lineRule="auto"/>
    </w:pPr>
  </w:style>
  <w:style w:type="paragraph" w:customStyle="1" w:styleId="FD8328A35EF64698BE873CE1209F7B03">
    <w:name w:val="FD8328A35EF64698BE873CE1209F7B03"/>
    <w:rsid w:val="00000163"/>
    <w:pPr>
      <w:spacing w:after="160" w:line="259" w:lineRule="auto"/>
    </w:pPr>
  </w:style>
  <w:style w:type="paragraph" w:customStyle="1" w:styleId="F12F7B8E5E7A495EB933C38BDCA39CBE">
    <w:name w:val="F12F7B8E5E7A495EB933C38BDCA39CBE"/>
    <w:rsid w:val="00000163"/>
    <w:pPr>
      <w:spacing w:after="160" w:line="259" w:lineRule="auto"/>
    </w:pPr>
  </w:style>
  <w:style w:type="paragraph" w:customStyle="1" w:styleId="5EC8F195AE174BC3AAF4715742F0CB05">
    <w:name w:val="5EC8F195AE174BC3AAF4715742F0CB05"/>
    <w:rsid w:val="00000163"/>
    <w:pPr>
      <w:spacing w:after="160" w:line="259" w:lineRule="auto"/>
    </w:pPr>
  </w:style>
  <w:style w:type="paragraph" w:customStyle="1" w:styleId="672D65DEE90A40FA857B1AD58D69626D">
    <w:name w:val="672D65DEE90A40FA857B1AD58D69626D"/>
    <w:rsid w:val="00000163"/>
    <w:pPr>
      <w:spacing w:after="160" w:line="259" w:lineRule="auto"/>
    </w:pPr>
  </w:style>
  <w:style w:type="paragraph" w:customStyle="1" w:styleId="1928F4BD52994885A1603A02FA434162">
    <w:name w:val="1928F4BD52994885A1603A02FA434162"/>
    <w:rsid w:val="00000163"/>
    <w:pPr>
      <w:spacing w:after="160" w:line="259" w:lineRule="auto"/>
    </w:pPr>
  </w:style>
  <w:style w:type="paragraph" w:customStyle="1" w:styleId="2F7BE8041C584E24A3E35926CE138336">
    <w:name w:val="2F7BE8041C584E24A3E35926CE138336"/>
    <w:rsid w:val="00000163"/>
    <w:pPr>
      <w:spacing w:after="160" w:line="259" w:lineRule="auto"/>
    </w:pPr>
  </w:style>
  <w:style w:type="paragraph" w:customStyle="1" w:styleId="05CBC7C825934A72926EB8903A839896">
    <w:name w:val="05CBC7C825934A72926EB8903A839896"/>
    <w:rsid w:val="0000016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490</TotalTime>
  <Pages>4</Pages>
  <Words>1004</Words>
  <Characters>5522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54</cp:revision>
  <cp:lastPrinted>2026-02-09T15:38:00Z</cp:lastPrinted>
  <dcterms:created xsi:type="dcterms:W3CDTF">2026-03-04T13:40:00Z</dcterms:created>
  <dcterms:modified xsi:type="dcterms:W3CDTF">2026-07-15T14:25:00Z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