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49C5536E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4C638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49C5536E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4C638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0C9CCC4F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</w:t>
      </w:r>
      <w:r w:rsidR="00A925CD">
        <w:rPr>
          <w:rFonts w:ascii="Mulish" w:hAnsi="Mulish"/>
        </w:rPr>
        <w:t xml:space="preserve">del </w:t>
      </w:r>
      <w:bookmarkStart w:id="6" w:name="_Hlk234933323"/>
      <w:r w:rsidR="00A925CD">
        <w:rPr>
          <w:rFonts w:ascii="Mulish" w:hAnsi="Mulish"/>
        </w:rPr>
        <w:t xml:space="preserve">Hospital Intermutual de </w:t>
      </w:r>
      <w:r w:rsidR="00081DF2">
        <w:rPr>
          <w:rFonts w:ascii="Mulish" w:hAnsi="Mulish"/>
        </w:rPr>
        <w:t>Euskadi</w:t>
      </w:r>
      <w:bookmarkEnd w:id="6"/>
      <w:r w:rsidRPr="00296787">
        <w:rPr>
          <w:rFonts w:ascii="Mulish" w:hAnsi="Mulish"/>
        </w:rPr>
        <w:t xml:space="preserve">, efectuada en </w:t>
      </w:r>
      <w:hyperlink r:id="rId16" w:history="1">
        <w:r w:rsidR="00026DFF" w:rsidRPr="00026DFF">
          <w:rPr>
            <w:rStyle w:val="Hipervnculo"/>
            <w:rFonts w:ascii="Mulish" w:hAnsi="Mulish"/>
          </w:rPr>
          <w:t>mayo de 2025</w:t>
        </w:r>
      </w:hyperlink>
      <w:r w:rsidR="00026DFF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026DFF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026DFF">
          <w:rPr>
            <w:rStyle w:val="Hipervnculo"/>
            <w:rFonts w:ascii="Mulish" w:hAnsi="Mulish"/>
          </w:rPr>
          <w:t xml:space="preserve">Plan de Evaluación </w:t>
        </w:r>
        <w:r w:rsidR="00026DFF" w:rsidRPr="00026DFF">
          <w:rPr>
            <w:rStyle w:val="Hipervnculo"/>
            <w:rFonts w:ascii="Mulish" w:hAnsi="Mulish"/>
          </w:rPr>
          <w:t>2026</w:t>
        </w:r>
      </w:hyperlink>
      <w:r w:rsidR="00026DFF" w:rsidRPr="00026DFF">
        <w:rPr>
          <w:rFonts w:ascii="Mulish" w:hAnsi="Mulish"/>
        </w:rPr>
        <w:t>,</w:t>
      </w:r>
      <w:r w:rsidR="00026DFF"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6"/>
        <w:gridCol w:w="6870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4D224CD3" w:rsidR="00B628C5" w:rsidRPr="00296787" w:rsidRDefault="00A925CD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 xml:space="preserve">Hospital Intermutual de </w:t>
            </w:r>
            <w:r w:rsidR="00081DF2">
              <w:rPr>
                <w:rFonts w:ascii="Mulish" w:hAnsi="Mulish"/>
                <w:sz w:val="24"/>
              </w:rPr>
              <w:t>Euskadi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6A51F553" w:rsidR="00B628C5" w:rsidRPr="00296787" w:rsidRDefault="00A925CD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2</w:t>
            </w:r>
            <w:r w:rsidR="001B1E35">
              <w:rPr>
                <w:rFonts w:ascii="Mulish" w:hAnsi="Mulish"/>
                <w:sz w:val="24"/>
              </w:rPr>
              <w:t>4</w:t>
            </w:r>
            <w:r w:rsidR="00026DFF">
              <w:rPr>
                <w:rFonts w:ascii="Mulish" w:hAnsi="Mulish"/>
                <w:sz w:val="24"/>
              </w:rPr>
              <w:t>/03/2026</w:t>
            </w:r>
          </w:p>
          <w:p w14:paraId="5DEB5371" w14:textId="52164993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435915">
              <w:rPr>
                <w:rFonts w:ascii="Mulish" w:hAnsi="Mulish"/>
                <w:sz w:val="24"/>
              </w:rPr>
              <w:t>1</w:t>
            </w:r>
            <w:r w:rsidR="00A32FED">
              <w:rPr>
                <w:rFonts w:ascii="Mulish" w:hAnsi="Mulish"/>
                <w:sz w:val="24"/>
              </w:rPr>
              <w:t>3/07</w:t>
            </w:r>
            <w:r w:rsidR="00435915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35CABD91" w:rsidR="00F05CF2" w:rsidRPr="00081DF2" w:rsidRDefault="004C6385" w:rsidP="00F05CF2">
            <w:pPr>
              <w:rPr>
                <w:rFonts w:ascii="Mulish" w:hAnsi="Mulish"/>
                <w:sz w:val="24"/>
              </w:rPr>
            </w:pPr>
            <w:hyperlink r:id="rId18" w:history="1">
              <w:r w:rsidR="00081DF2" w:rsidRPr="00081DF2">
                <w:rPr>
                  <w:rStyle w:val="Hipervnculo"/>
                  <w:rFonts w:ascii="Mulish" w:hAnsi="Mulish"/>
                  <w:sz w:val="24"/>
                </w:rPr>
                <w:t>https://www.intermutualeuskadi.es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4C6385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7931F7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7931F7" w:rsidRPr="00296787" w:rsidRDefault="007931F7" w:rsidP="007931F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Localización y estructuración de la información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7931F7" w:rsidRPr="00296787" w:rsidRDefault="007931F7" w:rsidP="007931F7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506975686"/>
            <w:placeholder>
              <w:docPart w:val="282F5DCF18AF433D9595EACDD107CEF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7A88AE19" w:rsidR="007931F7" w:rsidRPr="00DF05BD" w:rsidRDefault="007931F7" w:rsidP="007931F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73C1BD28" w:rsidR="007931F7" w:rsidRPr="00DF05BD" w:rsidRDefault="004C6385" w:rsidP="007931F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4834379"/>
                <w:placeholder>
                  <w:docPart w:val="2480A286D4724F59AD2BD0D6676362A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31F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672D0FF9" w:rsidR="00AF751D" w:rsidRPr="00DF05BD" w:rsidRDefault="00081D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44551958" w:rsidR="00AF751D" w:rsidRPr="00DF05BD" w:rsidRDefault="004C6385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26DF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61DE4D76" w:rsidR="00AF751D" w:rsidRPr="00DF05BD" w:rsidRDefault="00A925C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454CDCEE" w:rsidR="00AF751D" w:rsidRPr="00DF05BD" w:rsidRDefault="004C6385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3591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A66EBB5" w:rsidR="00AF751D" w:rsidRPr="00DF05BD" w:rsidRDefault="001A0D7A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7932215E" w:rsidR="00AF751D" w:rsidRPr="00DF05BD" w:rsidRDefault="004C6385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3591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F05CF2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F05CF2" w:rsidRPr="00296787" w:rsidRDefault="00F05CF2" w:rsidP="00F05CF2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F05CF2" w:rsidRPr="00296787" w:rsidRDefault="00F05CF2" w:rsidP="00F05CF2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981664"/>
            <w:placeholder>
              <w:docPart w:val="522C526EC93E489E969E5DEDB9E4747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565CFC0A" w:rsidR="00F05CF2" w:rsidRPr="00DF05BD" w:rsidRDefault="00F05CF2" w:rsidP="00F05CF2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1644F4AE" w:rsidR="00F05CF2" w:rsidRPr="00DF05BD" w:rsidRDefault="004C6385" w:rsidP="00F05CF2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94308981"/>
                <w:placeholder>
                  <w:docPart w:val="55D3E49764654FA78D2E7F9F5252FF0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05C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4FDDD353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400F705" w:rsidR="00DF05BD" w:rsidRPr="00DF05BD" w:rsidRDefault="004C6385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694769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694769" w:rsidRPr="00296787" w:rsidRDefault="00694769" w:rsidP="0069476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694769" w:rsidRPr="00296787" w:rsidRDefault="00694769" w:rsidP="0069476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107202"/>
            <w:placeholder>
              <w:docPart w:val="FA928957B0404340BBA7D8E9599B5BF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219C0895" w:rsidR="00694769" w:rsidRPr="00DF05BD" w:rsidRDefault="00F05CF2" w:rsidP="0069476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4321F31D" w:rsidR="00694769" w:rsidRPr="00DF05BD" w:rsidRDefault="004C6385" w:rsidP="0069476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43705745"/>
                <w:placeholder>
                  <w:docPart w:val="5661FAF009524F89996BCF38B81FCE5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3591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960AFEF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00443019" w:rsidR="00DF05BD" w:rsidRPr="00DF05BD" w:rsidRDefault="004C6385" w:rsidP="006539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51829D3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79380617" w:rsidR="00DF05BD" w:rsidRPr="00DF05BD" w:rsidRDefault="004C6385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32FE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07406920" w:rsidR="00DF05BD" w:rsidRPr="00DF05BD" w:rsidRDefault="00A925C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3996EF41" w:rsidR="00DF05BD" w:rsidRPr="00DF05BD" w:rsidRDefault="004C6385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0491EA0E" w:rsidR="00DF05BD" w:rsidRPr="00DF05BD" w:rsidRDefault="00A925CD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446F6D47" w:rsidR="00DF05BD" w:rsidRPr="00DF05BD" w:rsidRDefault="004C6385" w:rsidP="00BF4B7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1A0D7A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1A0D7A" w:rsidRPr="00296787" w:rsidRDefault="001A0D7A" w:rsidP="001A0D7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1A0D7A" w:rsidRDefault="001A0D7A" w:rsidP="001A0D7A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73958149"/>
            <w:placeholder>
              <w:docPart w:val="0016DE520FCA4AC99DEBEA9D420E611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548A845C" w:rsidR="001A0D7A" w:rsidRPr="00DF05BD" w:rsidRDefault="001A0D7A" w:rsidP="001A0D7A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0AE1E377" w:rsidR="001A0D7A" w:rsidRPr="00DF05BD" w:rsidRDefault="004C6385" w:rsidP="001A0D7A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915451"/>
                <w:placeholder>
                  <w:docPart w:val="68DD35E00325443FBBB9D027A39E0D4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6AD81DA1" w:rsidR="00DF05BD" w:rsidRPr="00DF05BD" w:rsidRDefault="00A925CD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2A6A340A" w:rsidR="00DF05BD" w:rsidRPr="00DF05BD" w:rsidRDefault="004C6385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2B0A21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82655429"/>
            <w:placeholder>
              <w:docPart w:val="77FF2753081440C2A478F8D15890875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5B2A84F5" w:rsidR="002B0A21" w:rsidRPr="00DF05BD" w:rsidRDefault="002B0A21" w:rsidP="002B0A2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43187200" w:rsidR="002B0A21" w:rsidRPr="00DF05BD" w:rsidRDefault="004C6385" w:rsidP="002B0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35736857"/>
                <w:placeholder>
                  <w:docPart w:val="69259BFE95D54DB7B63AC133D5C66F0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A32FE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A32FED" w:rsidRPr="00296787" w:rsidRDefault="00A32FED" w:rsidP="00A32FE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A32FED" w:rsidRPr="00296787" w:rsidRDefault="00A32FED" w:rsidP="00A32FE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0430EFFDF00843DCA842240B5A80F33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07D26432" w:rsidR="00A32FED" w:rsidRPr="00DF05BD" w:rsidRDefault="00A32FED" w:rsidP="00A32FE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6E6F4100" w:rsidR="00A32FED" w:rsidRPr="00DF05BD" w:rsidRDefault="004C6385" w:rsidP="00A32FE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32267447"/>
                <w:placeholder>
                  <w:docPart w:val="0DECF7B93BF647C8B6F4A04A700FC4F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32FE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32FED" w:rsidRPr="0065392F">
              <w:rPr>
                <w:rFonts w:ascii="Mulish" w:hAnsi="Mulish"/>
                <w:sz w:val="18"/>
                <w:szCs w:val="18"/>
              </w:rPr>
              <w:t>.</w:t>
            </w:r>
            <w:r w:rsidR="00A32FED">
              <w:rPr>
                <w:rFonts w:ascii="Mulish" w:hAnsi="Mulish"/>
                <w:sz w:val="18"/>
                <w:szCs w:val="18"/>
              </w:rPr>
              <w:t xml:space="preserve"> No aplica.</w:t>
            </w:r>
          </w:p>
        </w:tc>
      </w:tr>
      <w:tr w:rsidR="002B0A21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828277919"/>
            <w:placeholder>
              <w:docPart w:val="B3EB222978014DC19151F2EA6557238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3DDE15BB" w:rsidR="002B0A21" w:rsidRPr="00DF05BD" w:rsidRDefault="00081DF2" w:rsidP="002B0A2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55C65A71" w:rsidR="002B0A21" w:rsidRPr="00DF05BD" w:rsidRDefault="004C6385" w:rsidP="002B0A2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82461705"/>
                <w:placeholder>
                  <w:docPart w:val="C495A0E073FD4247A654B1DC79CC24D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69D0792E" w:rsidR="00DF05BD" w:rsidRPr="00DF05BD" w:rsidRDefault="002B0A2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4F63B40F" w:rsidR="00DF05BD" w:rsidRPr="00DF05BD" w:rsidRDefault="004C6385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3591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680169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680169" w:rsidRPr="00296787" w:rsidRDefault="00680169" w:rsidP="0068016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680169" w:rsidRPr="00296787" w:rsidRDefault="00680169" w:rsidP="0068016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58299060"/>
            <w:placeholder>
              <w:docPart w:val="572A367904D54AA1BF1630E92B56F73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028DC757" w:rsidR="00680169" w:rsidRPr="00DF05BD" w:rsidRDefault="00680169" w:rsidP="0068016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2F9A09BE" w:rsidR="00680169" w:rsidRPr="00DF05BD" w:rsidRDefault="004C6385" w:rsidP="006B73B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3052186"/>
                <w:placeholder>
                  <w:docPart w:val="14E2E872424C4935BD5DF9E53BD515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32FE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B0A21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03369936"/>
            <w:placeholder>
              <w:docPart w:val="D76D7C9551DE4B8F9F5C5023A5D6008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5C0EA85" w:rsidR="002B0A21" w:rsidRPr="00DF05BD" w:rsidRDefault="002B0A21" w:rsidP="002B0A2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41302C52" w:rsidR="002B0A21" w:rsidRPr="00DF05BD" w:rsidRDefault="004C6385" w:rsidP="002B0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164790"/>
                <w:placeholder>
                  <w:docPart w:val="B78D7FB4C07C4457BE7ACE2C2872E55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B0A21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377687747"/>
            <w:placeholder>
              <w:docPart w:val="CB282BC93FE643008AD892C0DB30675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3EA975D8" w:rsidR="002B0A21" w:rsidRPr="00DF05BD" w:rsidRDefault="00081DF2" w:rsidP="002B0A2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00D22B04" w:rsidR="002B0A21" w:rsidRPr="00DF05BD" w:rsidRDefault="004C6385" w:rsidP="002B0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768765356"/>
                <w:placeholder>
                  <w:docPart w:val="8529550498A1434684252FD85AC8F63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04B5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CB6E07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CB6E07" w:rsidRPr="00296787" w:rsidRDefault="00CB6E07" w:rsidP="00CB6E0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CB6E07" w:rsidRPr="00296787" w:rsidRDefault="00CB6E07" w:rsidP="00CB6E0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68652169"/>
            <w:placeholder>
              <w:docPart w:val="B49A63F6182045BA8DC626F9CCB50D3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47A33BA2" w:rsidR="00CB6E07" w:rsidRPr="00DF05BD" w:rsidRDefault="00081DF2" w:rsidP="00CB6E0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7EA010E" w:rsidR="00CB6E07" w:rsidRPr="00DF05BD" w:rsidRDefault="004C6385" w:rsidP="00CB6E0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93044542"/>
                <w:placeholder>
                  <w:docPart w:val="F402467563894BC58365102BC38873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B6E0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804B50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804B50" w:rsidRPr="00296787" w:rsidRDefault="00804B50" w:rsidP="00804B5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804B50" w:rsidRPr="00296787" w:rsidRDefault="00804B50" w:rsidP="00804B50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8E0A09AFA73C4F1181C712E7511FC34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00D10C43" w:rsidR="00804B50" w:rsidRPr="00DF05BD" w:rsidRDefault="00804B50" w:rsidP="00804B50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70D803B9" w:rsidR="00804B50" w:rsidRPr="00DF05BD" w:rsidRDefault="004C6385" w:rsidP="00804B50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889855735"/>
                <w:placeholder>
                  <w:docPart w:val="DF651033260842B89D583D1541F4B1D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32FE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B0A21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21B1A530CAC54386A990898FBD935BE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3E2DF31C" w:rsidR="002B0A21" w:rsidRPr="00DF05BD" w:rsidRDefault="002B0A21" w:rsidP="002B0A2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25D35A6E" w:rsidR="002B0A21" w:rsidRPr="00DF05BD" w:rsidRDefault="004C6385" w:rsidP="002B0A2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94A46C390AC421B8C0A09491ACC0BC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B0A21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71FC356CBECF48ECA3F95DEF1148F0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7FACF80" w:rsidR="002B0A21" w:rsidRPr="00DF05BD" w:rsidRDefault="002B0A21" w:rsidP="002B0A2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5EF6854D" w:rsidR="002B0A21" w:rsidRPr="00DF05BD" w:rsidRDefault="004C6385" w:rsidP="002B0A2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E1D7D600E23F4235B32E4B32A66F813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04B5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CB6E07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CB6E07" w:rsidRPr="00296787" w:rsidRDefault="00CB6E07" w:rsidP="00CB6E0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CB6E07" w:rsidRPr="00296787" w:rsidRDefault="00CB6E07" w:rsidP="00CB6E0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20723321"/>
            <w:placeholder>
              <w:docPart w:val="7A602F8997FC4228A4A4B54A1D6F06F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41D442B2" w:rsidR="00CB6E07" w:rsidRPr="00DF05BD" w:rsidRDefault="00081DF2" w:rsidP="00CB6E0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0663FCBF" w:rsidR="00CB6E07" w:rsidRPr="00DF05BD" w:rsidRDefault="004C6385" w:rsidP="00CB6E0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75592444"/>
                <w:placeholder>
                  <w:docPart w:val="CBFEA04F8EE5427D94CE26FEC980670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7A4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A7A4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2A7A4D" w:rsidRPr="00296787" w:rsidRDefault="002A7A4D" w:rsidP="002A7A4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2A7A4D" w:rsidRPr="00296787" w:rsidRDefault="002A7A4D" w:rsidP="002A7A4D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4CD3B53F33FF4F24BB5CB8BCB7CA3A1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5D09D3BF" w:rsidR="002A7A4D" w:rsidRPr="00DF05BD" w:rsidRDefault="002A7A4D" w:rsidP="002A7A4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28194E2" w:rsidR="002A7A4D" w:rsidRPr="00DF05BD" w:rsidRDefault="004C6385" w:rsidP="002A7A4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382491467"/>
                <w:placeholder>
                  <w:docPart w:val="14D3457B0A4A46C587B52BC5E6BD20E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7A4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7A4D" w:rsidRPr="0065392F">
              <w:rPr>
                <w:rFonts w:ascii="Mulish" w:hAnsi="Mulish"/>
                <w:sz w:val="18"/>
                <w:szCs w:val="18"/>
              </w:rPr>
              <w:t>.</w:t>
            </w:r>
            <w:r w:rsidR="002A7A4D">
              <w:rPr>
                <w:rFonts w:ascii="Mulish" w:hAnsi="Mulish"/>
                <w:sz w:val="18"/>
                <w:szCs w:val="18"/>
              </w:rPr>
              <w:t xml:space="preserve"> No aplica.</w:t>
            </w:r>
          </w:p>
        </w:tc>
      </w:tr>
      <w:tr w:rsidR="002B0A21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2B0A21" w:rsidRPr="00296787" w:rsidRDefault="002B0A21" w:rsidP="002B0A21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12534114"/>
            <w:placeholder>
              <w:docPart w:val="D0D963FEB5974DB4BCDF26C3D15AA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366165F1" w:rsidR="002B0A21" w:rsidRPr="00DF05BD" w:rsidRDefault="002B0A21" w:rsidP="002B0A21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3FCC032C" w:rsidR="002B0A21" w:rsidRPr="00DF05BD" w:rsidRDefault="004C6385" w:rsidP="002B0A21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819466872"/>
                <w:placeholder>
                  <w:docPart w:val="3BCDCBD79C8D44DA99F25D3280385C7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B0A21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2B0A21" w:rsidRDefault="002B0A21" w:rsidP="002B0A21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53946549"/>
            <w:placeholder>
              <w:docPart w:val="37F497A6CDA84973ACCB92456126C5A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32B0577F" w:rsidR="002B0A21" w:rsidRPr="00DF05BD" w:rsidRDefault="002B0A21" w:rsidP="002B0A21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202F5DB1" w:rsidR="002B0A21" w:rsidRPr="00DF05BD" w:rsidRDefault="004C6385" w:rsidP="002B0A21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729764251"/>
                <w:placeholder>
                  <w:docPart w:val="81BC9E9B77BD41A9B990D8A903DEEAB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04B5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B0A21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1B5DCC60AE0A4813B6AA2A764CBE8F8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740E6640" w:rsidR="002B0A21" w:rsidRPr="00DF05BD" w:rsidRDefault="002B0A21" w:rsidP="002B0A2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455AE720" w:rsidR="002B0A21" w:rsidRPr="00DF05BD" w:rsidRDefault="004C6385" w:rsidP="002B0A2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C4DB2198C63549E8B484AC24B5C9822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B0A21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0674F50D1F0D40889269A9E7EAC626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456C78C" w:rsidR="002B0A21" w:rsidRPr="00DF05BD" w:rsidRDefault="002B0A21" w:rsidP="002B0A2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52A39876" w:rsidR="002B0A21" w:rsidRPr="00DF05BD" w:rsidRDefault="004C6385" w:rsidP="002B0A2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7AF283826947455C864A45F6CE1CE12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B0A21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6516F1AD61941CBBD9598DC5915914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0DBA8A6B" w:rsidR="002B0A21" w:rsidRPr="00DF05BD" w:rsidRDefault="002B0A21" w:rsidP="002B0A2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5C1DEFB8" w:rsidR="002B0A21" w:rsidRPr="00DF05BD" w:rsidRDefault="004C6385" w:rsidP="002B0A2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DE206B4F198E4D0382A7B101BB836C7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B0A21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02F6794174724BC1B1A37CA0E55B60E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580764CF" w:rsidR="002B0A21" w:rsidRPr="00DF05BD" w:rsidRDefault="001B1E35" w:rsidP="002B0A2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2E3ADB77" w:rsidR="002B0A21" w:rsidRPr="00DF05BD" w:rsidRDefault="004C6385" w:rsidP="002B0A2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D2FADFD485974F1C8DD0D7B95000586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B1E3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B0A21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A4F04626D72E4D7781C1B4F9360A0C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4AFFBF9F" w:rsidR="002B0A21" w:rsidRPr="00DF05BD" w:rsidRDefault="00081DF2" w:rsidP="002B0A2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3BF73582" w:rsidR="002B0A21" w:rsidRPr="00DF05BD" w:rsidRDefault="004C6385" w:rsidP="002B0A2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19E093BF54F9490B8BD80D35EEC8A06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7A4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B0A21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2B0A21" w:rsidRPr="00296787" w:rsidRDefault="002B0A21" w:rsidP="002B0A21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78416616" w:rsidR="002B0A21" w:rsidRPr="00DF05BD" w:rsidRDefault="00081DF2" w:rsidP="002B0A21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18</w:t>
            </w:r>
          </w:p>
        </w:tc>
        <w:tc>
          <w:tcPr>
            <w:tcW w:w="2806" w:type="dxa"/>
          </w:tcPr>
          <w:p w14:paraId="3E03AC72" w14:textId="64A3CED6" w:rsidR="002B0A21" w:rsidRPr="00DF05BD" w:rsidRDefault="002A7A4D" w:rsidP="002B0A21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4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5CBDBF58" w:rsidR="002A7C57" w:rsidRPr="00804B50" w:rsidRDefault="00804B50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804B50">
              <w:rPr>
                <w:rFonts w:ascii="Mulish" w:hAnsi="Mulish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85" w:type="dxa"/>
          </w:tcPr>
          <w:p w14:paraId="33CF1936" w14:textId="41FD2073" w:rsidR="002A7C57" w:rsidRPr="00804B50" w:rsidRDefault="00804B50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2A7A4D">
              <w:rPr>
                <w:rFonts w:ascii="Mulish" w:hAnsi="Mulish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86" w:type="dxa"/>
            <w:shd w:val="clear" w:color="auto" w:fill="CB9700"/>
          </w:tcPr>
          <w:p w14:paraId="2B06FB4B" w14:textId="4B511F91" w:rsidR="002A7C57" w:rsidRPr="00804B50" w:rsidRDefault="002A7A4D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4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4C6385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5452CF91" w14:textId="79D92E28" w:rsidR="006B683D" w:rsidRDefault="002A7A4D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</w:instrText>
      </w:r>
      <w:r w:rsidR="006B683D">
        <w:rPr>
          <w:lang w:bidi="es-ES"/>
        </w:rPr>
        <w:instrText xml:space="preserve">Excel.Sheet.12 "\\\\DSIC.ES\\sscc\\550Grupos\\ctbg-sgtbg\\14 MEMORIA\\MEMORIA 2026\\Sector Público Institucional\\Revisiones\\191-Hospital Intermutual de Euskadi\\2026\\191-Hospital Intermutual de Euskadi definitivo 2026.xlsx" Tablas!F2C1:F7C9 </w:instrText>
      </w:r>
      <w:r>
        <w:rPr>
          <w:lang w:bidi="es-ES"/>
        </w:rPr>
        <w:instrText xml:space="preserve">\a \f 4 \h </w:instrText>
      </w:r>
      <w:r w:rsidR="006B683D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6B683D" w:rsidRPr="006B683D" w14:paraId="1074BCA6" w14:textId="77777777" w:rsidTr="006B683D">
        <w:trPr>
          <w:divId w:val="1131556644"/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0B41C85D" w14:textId="5F5B8038" w:rsidR="006B683D" w:rsidRPr="006B683D" w:rsidRDefault="006B683D" w:rsidP="006B683D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5B03E5F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555B142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37DF66F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263E8C6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DE5D5B6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5448287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05065F6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7645DF0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6B683D" w:rsidRPr="006B683D" w14:paraId="46E40074" w14:textId="77777777" w:rsidTr="006B683D">
        <w:trPr>
          <w:divId w:val="1131556644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975D477" w14:textId="77777777" w:rsidR="006B683D" w:rsidRPr="006B683D" w:rsidRDefault="006B683D" w:rsidP="006B683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864C0DB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C477369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238BE3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ABA7056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746A29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6197558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B791A1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25A8D1A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55,6</w:t>
            </w:r>
          </w:p>
        </w:tc>
      </w:tr>
      <w:tr w:rsidR="006B683D" w:rsidRPr="006B683D" w14:paraId="1B1B119B" w14:textId="77777777" w:rsidTr="006B683D">
        <w:trPr>
          <w:divId w:val="1131556644"/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3F22C19" w14:textId="77777777" w:rsidR="006B683D" w:rsidRPr="006B683D" w:rsidRDefault="006B683D" w:rsidP="006B683D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C927945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434321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731498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6E9C943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1DAD21A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BB0337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B7731AA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B93B0C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6B683D" w:rsidRPr="006B683D" w14:paraId="333639C1" w14:textId="77777777" w:rsidTr="006B683D">
        <w:trPr>
          <w:divId w:val="1131556644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87F1D67" w14:textId="77777777" w:rsidR="006B683D" w:rsidRPr="006B683D" w:rsidRDefault="006B683D" w:rsidP="006B683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F97FE2A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98,8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FE73F0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98,8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0B2A07E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98,8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C3E79B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98,8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98D316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98,8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E6F286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98,8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4F2B801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98,8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E89B01D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98,8</w:t>
            </w:r>
          </w:p>
        </w:tc>
      </w:tr>
      <w:tr w:rsidR="006B683D" w:rsidRPr="006B683D" w14:paraId="2EFD8AC2" w14:textId="77777777" w:rsidTr="006B683D">
        <w:trPr>
          <w:divId w:val="1131556644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2526646" w14:textId="77777777" w:rsidR="006B683D" w:rsidRPr="006B683D" w:rsidRDefault="006B683D" w:rsidP="006B683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E2A5801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7F10A0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ADCA7A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83D89EF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BE1409C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B786FA5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65FF803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ABA7A96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6B683D" w:rsidRPr="006B683D" w14:paraId="2078EF2E" w14:textId="77777777" w:rsidTr="006B683D">
        <w:trPr>
          <w:divId w:val="1131556644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FC10C24" w14:textId="77777777" w:rsidR="006B683D" w:rsidRPr="006B683D" w:rsidRDefault="006B683D" w:rsidP="006B683D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BFBAED9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81,2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16F98A4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81,2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13FB54D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81,2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41B3020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81,2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2121DDC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81,2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C10396B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81,2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577960F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81,2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7C4B5A3" w14:textId="77777777" w:rsidR="006B683D" w:rsidRPr="006B683D" w:rsidRDefault="006B683D" w:rsidP="006B683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B683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81,8</w:t>
            </w:r>
          </w:p>
        </w:tc>
      </w:tr>
    </w:tbl>
    <w:p w14:paraId="23AA080C" w14:textId="77777777" w:rsidR="006B683D" w:rsidRDefault="002A7A4D" w:rsidP="001E106B">
      <w:pPr>
        <w:pStyle w:val="Cuerpodelboletn"/>
        <w:rPr>
          <w:lang w:bidi="es-ES"/>
        </w:rPr>
      </w:pPr>
      <w:r>
        <w:rPr>
          <w:lang w:bidi="es-ES"/>
        </w:rPr>
        <w:fldChar w:fldCharType="end"/>
      </w:r>
    </w:p>
    <w:p w14:paraId="0D0031AF" w14:textId="6C58BF26" w:rsidR="001E106B" w:rsidRPr="00296787" w:rsidRDefault="00804B50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t>E</w:t>
      </w:r>
      <w:r w:rsidR="001E106B" w:rsidRPr="00296787">
        <w:rPr>
          <w:rFonts w:ascii="Mulish" w:hAnsi="Mulish"/>
          <w:lang w:bidi="es-ES"/>
        </w:rPr>
        <w:t xml:space="preserve">l Índice de Cumplimiento de la Información Obligatoria (ICIO) se sitúa en el </w:t>
      </w:r>
      <w:r w:rsidR="002A7A4D">
        <w:rPr>
          <w:rFonts w:ascii="Mulish" w:hAnsi="Mulish"/>
          <w:lang w:bidi="es-ES"/>
        </w:rPr>
        <w:t>81</w:t>
      </w:r>
      <w:r>
        <w:rPr>
          <w:rFonts w:ascii="Mulish" w:hAnsi="Mulish"/>
          <w:lang w:bidi="es-ES"/>
        </w:rPr>
        <w:t>,8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4D1E4E98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AB2C60">
        <w:rPr>
          <w:rFonts w:ascii="Mulish" w:hAnsi="Mulish"/>
        </w:rPr>
        <w:t>positivamente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la evolución del cumplimiento de las obligaciones de publicidad activa por parte </w:t>
      </w:r>
      <w:r w:rsidR="00AB2C60">
        <w:rPr>
          <w:rFonts w:ascii="Mulish" w:hAnsi="Mulish"/>
        </w:rPr>
        <w:t xml:space="preserve">del Hospital Intermutual de </w:t>
      </w:r>
      <w:r w:rsidR="002A7A4D">
        <w:rPr>
          <w:rFonts w:ascii="Mulish" w:hAnsi="Mulish"/>
        </w:rPr>
        <w:t>Euskadi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5D0A51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incremento de </w:t>
      </w:r>
      <w:r w:rsidR="002A7A4D">
        <w:rPr>
          <w:rFonts w:ascii="Mulish" w:hAnsi="Mulish"/>
          <w:lang w:bidi="es-ES"/>
        </w:rPr>
        <w:t>45,4</w:t>
      </w:r>
      <w:r w:rsidR="005D0A51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 xml:space="preserve">puntos porcentuales atribuibles a la aplicación de </w:t>
      </w:r>
      <w:r w:rsidR="002A7A4D">
        <w:rPr>
          <w:rFonts w:ascii="Mulish" w:hAnsi="Mulish"/>
          <w:lang w:bidi="es-ES"/>
        </w:rPr>
        <w:t>catorce</w:t>
      </w:r>
      <w:r w:rsidR="00F26AA9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de las recomendaciones efectuadas en 202</w:t>
      </w:r>
      <w:r w:rsidR="00F26AA9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>.</w:t>
      </w:r>
    </w:p>
    <w:p w14:paraId="28209DFA" w14:textId="7ECAF8F5" w:rsidR="001E106B" w:rsidRPr="00296787" w:rsidRDefault="001A0D7A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los </w:t>
      </w:r>
      <w:r w:rsidR="00AB2C60">
        <w:rPr>
          <w:rFonts w:ascii="Mulish" w:hAnsi="Mulish"/>
        </w:rPr>
        <w:t xml:space="preserve">siguientes </w:t>
      </w:r>
      <w:r w:rsidR="001E106B" w:rsidRPr="00296787">
        <w:rPr>
          <w:rFonts w:ascii="Mulish" w:hAnsi="Mulish"/>
        </w:rPr>
        <w:t xml:space="preserve">déficits: </w:t>
      </w: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212D5739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2731E8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1C0DBA83" w14:textId="071F183A" w:rsidR="001B1E35" w:rsidRDefault="001B1E35" w:rsidP="00F77904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perfil y trayectoria profesional de los máximos responsables.</w:t>
      </w:r>
    </w:p>
    <w:p w14:paraId="4EF11B59" w14:textId="28C5D6A0" w:rsidR="001B1E35" w:rsidRDefault="001B1E35" w:rsidP="00F77904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planes y programas que ordenan estratégica y operativamente las actividades del organismo.</w:t>
      </w:r>
    </w:p>
    <w:p w14:paraId="48C76EBF" w14:textId="06BF5E3F" w:rsidR="001B1E35" w:rsidRDefault="001B1E35" w:rsidP="00F77904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sobre el seguimiento y evaluación de los citados planes y programas.</w:t>
      </w:r>
    </w:p>
    <w:p w14:paraId="768F45CA" w14:textId="6F616AA7" w:rsidR="001B1E35" w:rsidRDefault="001B1E35" w:rsidP="00F77904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sobre los indicadores de medida y valoración del cumplimiento de los objetivos de los planes y programas.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6A6F8D74" w14:textId="267AB6D2" w:rsidR="00F77904" w:rsidRPr="00296787" w:rsidRDefault="00F77904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4CA7C399" w14:textId="43EB39D4" w:rsidR="006B683D" w:rsidRDefault="006B683D" w:rsidP="006B683D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 w:rsidRPr="00D232A0">
        <w:rPr>
          <w:rFonts w:ascii="Mulish" w:hAnsi="Mulish"/>
        </w:rPr>
        <w:t>El informe provisional se envió a</w:t>
      </w:r>
      <w:r>
        <w:rPr>
          <w:rFonts w:ascii="Mulish" w:hAnsi="Mulish"/>
        </w:rPr>
        <w:t xml:space="preserve">l </w:t>
      </w:r>
      <w:r>
        <w:rPr>
          <w:rFonts w:ascii="Mulish" w:hAnsi="Mulish"/>
        </w:rPr>
        <w:t>Hospital Intermutual de Euskadi</w:t>
      </w:r>
      <w:r w:rsidRPr="00D232A0">
        <w:rPr>
          <w:rFonts w:ascii="Mulish" w:hAnsi="Mulish"/>
        </w:rPr>
        <w:t xml:space="preserve"> el 2</w:t>
      </w:r>
      <w:r>
        <w:rPr>
          <w:rFonts w:ascii="Mulish" w:hAnsi="Mulish"/>
        </w:rPr>
        <w:t>2</w:t>
      </w:r>
      <w:r w:rsidRPr="00D232A0">
        <w:rPr>
          <w:rFonts w:ascii="Mulish" w:hAnsi="Mulish"/>
        </w:rPr>
        <w:t xml:space="preserve"> de junio. Recibidas sus </w:t>
      </w:r>
      <w:r>
        <w:rPr>
          <w:rFonts w:ascii="Mulish" w:hAnsi="Mulish"/>
        </w:rPr>
        <w:t>alegaciones</w:t>
      </w:r>
      <w:r w:rsidRPr="00D232A0">
        <w:rPr>
          <w:rFonts w:ascii="Mulish" w:hAnsi="Mulish"/>
        </w:rPr>
        <w:t xml:space="preserve"> el </w:t>
      </w:r>
      <w:r>
        <w:rPr>
          <w:rFonts w:ascii="Mulish" w:hAnsi="Mulish"/>
        </w:rPr>
        <w:t>9</w:t>
      </w:r>
      <w:r w:rsidRPr="00D232A0">
        <w:rPr>
          <w:rFonts w:ascii="Mulish" w:hAnsi="Mulish"/>
        </w:rPr>
        <w:t xml:space="preserve"> de julio se procedió a su contestación el 14 de julio y a modificar el informe para recoger las recomendaciones aplicadas.</w:t>
      </w:r>
    </w:p>
    <w:p w14:paraId="0DF4CD27" w14:textId="77777777" w:rsidR="00175A7B" w:rsidRPr="00296787" w:rsidRDefault="00175A7B" w:rsidP="00F26AA9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5E08BA7A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0C498D">
        <w:rPr>
          <w:rFonts w:ascii="Mulish" w:hAnsi="Mulish"/>
        </w:rPr>
        <w:t>ju</w:t>
      </w:r>
      <w:r w:rsidR="002A7A4D">
        <w:rPr>
          <w:rFonts w:ascii="Mulish" w:hAnsi="Mulish"/>
        </w:rPr>
        <w:t>l</w:t>
      </w:r>
      <w:r w:rsidR="000C498D">
        <w:rPr>
          <w:rFonts w:ascii="Mulish" w:hAnsi="Mulish"/>
        </w:rPr>
        <w:t>io</w:t>
      </w:r>
      <w:r w:rsidR="00F26AA9">
        <w:rPr>
          <w:rFonts w:ascii="Mulish" w:hAnsi="Mulish"/>
        </w:rPr>
        <w:t xml:space="preserve"> de 2025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AF13A" w14:textId="77777777" w:rsidR="00426922" w:rsidRDefault="00426922" w:rsidP="00F31BC3">
      <w:r>
        <w:separator/>
      </w:r>
    </w:p>
  </w:endnote>
  <w:endnote w:type="continuationSeparator" w:id="0">
    <w:p w14:paraId="67BD1742" w14:textId="77777777" w:rsidR="00426922" w:rsidRDefault="00426922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3C6A21" w:rsidRDefault="00734D60" w:rsidP="00734D60">
    <w:pPr>
      <w:pStyle w:val="Piedepgina"/>
      <w:rPr>
        <w:rFonts w:ascii="Mulish" w:hAnsi="Mulish"/>
        <w:sz w:val="16"/>
        <w:szCs w:val="16"/>
      </w:rPr>
    </w:pPr>
    <w:r w:rsidRPr="00513565">
      <w:rPr>
        <w:sz w:val="16"/>
        <w:szCs w:val="16"/>
      </w:rPr>
      <w:ptab w:relativeTo="margin" w:alignment="center" w:leader="none"/>
    </w:r>
    <w:r w:rsidRPr="003C6A21">
      <w:rPr>
        <w:rFonts w:ascii="Mulish" w:hAnsi="Mulish"/>
        <w:sz w:val="16"/>
        <w:szCs w:val="16"/>
      </w:rPr>
      <w:fldChar w:fldCharType="begin"/>
    </w:r>
    <w:r w:rsidRPr="003C6A21">
      <w:rPr>
        <w:rFonts w:ascii="Mulish" w:hAnsi="Mulish"/>
        <w:sz w:val="16"/>
        <w:szCs w:val="16"/>
      </w:rPr>
      <w:instrText>PAGE   \* MERGEFORMAT</w:instrText>
    </w:r>
    <w:r w:rsidRPr="003C6A21">
      <w:rPr>
        <w:rFonts w:ascii="Mulish" w:hAnsi="Mulish"/>
        <w:sz w:val="16"/>
        <w:szCs w:val="16"/>
      </w:rPr>
      <w:fldChar w:fldCharType="separate"/>
    </w:r>
    <w:r w:rsidRPr="003C6A21">
      <w:rPr>
        <w:rFonts w:ascii="Mulish" w:hAnsi="Mulish"/>
        <w:sz w:val="16"/>
        <w:szCs w:val="16"/>
      </w:rPr>
      <w:t>2</w:t>
    </w:r>
    <w:r w:rsidRPr="003C6A21">
      <w:rPr>
        <w:rFonts w:ascii="Mulish" w:hAnsi="Mulish"/>
        <w:sz w:val="16"/>
        <w:szCs w:val="16"/>
      </w:rPr>
      <w:fldChar w:fldCharType="end"/>
    </w:r>
    <w:r w:rsidRPr="003C6A2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3C6A21">
      <w:rPr>
        <w:rFonts w:ascii="Mulish" w:hAnsi="Mulish"/>
        <w:sz w:val="16"/>
        <w:szCs w:val="16"/>
      </w:rPr>
      <w:t>CONSEJO DE TRANSPARENCIA AAI</w:t>
    </w:r>
    <w:bookmarkEnd w:id="0"/>
    <w:r w:rsidRPr="003C6A2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351D05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351D05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351D05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351D05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351D05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351D05">
                      <w:rPr>
                        <w:rFonts w:ascii="Mulish" w:hAnsi="Mulish"/>
                        <w:sz w:val="14"/>
                      </w:rPr>
                      <w:t>C/ José Abascal, nº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351D05" w:rsidRDefault="004C6385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351D05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351D05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15 / 19  </w:t>
                          </w:r>
                          <w:hyperlink r:id="rId2" w:history="1">
                            <w:r w:rsidR="00734D60" w:rsidRPr="00351D05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351D05" w:rsidRDefault="004C6385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351D05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15 / 19  </w:t>
                    </w:r>
                    <w:hyperlink r:id="rId4" w:history="1">
                      <w:r w:rsidR="00734D60" w:rsidRPr="00351D05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38A23" w14:textId="77777777" w:rsidR="00426922" w:rsidRDefault="00426922" w:rsidP="00F31BC3">
      <w:r>
        <w:separator/>
      </w:r>
    </w:p>
  </w:footnote>
  <w:footnote w:type="continuationSeparator" w:id="0">
    <w:p w14:paraId="4E15900C" w14:textId="77777777" w:rsidR="00426922" w:rsidRDefault="00426922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4AA5D5AF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570368B9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0AF741D9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621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9514155"/>
    <w:multiLevelType w:val="hybridMultilevel"/>
    <w:tmpl w:val="4CD4B7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624C7B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0"/>
  </w:num>
  <w:num w:numId="5">
    <w:abstractNumId w:val="17"/>
  </w:num>
  <w:num w:numId="6">
    <w:abstractNumId w:val="20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2"/>
  </w:num>
  <w:num w:numId="13">
    <w:abstractNumId w:val="8"/>
  </w:num>
  <w:num w:numId="14">
    <w:abstractNumId w:val="23"/>
  </w:num>
  <w:num w:numId="15">
    <w:abstractNumId w:val="2"/>
  </w:num>
  <w:num w:numId="16">
    <w:abstractNumId w:val="26"/>
  </w:num>
  <w:num w:numId="17">
    <w:abstractNumId w:val="11"/>
  </w:num>
  <w:num w:numId="18">
    <w:abstractNumId w:val="7"/>
  </w:num>
  <w:num w:numId="19">
    <w:abstractNumId w:val="5"/>
  </w:num>
  <w:num w:numId="20">
    <w:abstractNumId w:val="18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7"/>
  </w:num>
  <w:num w:numId="26">
    <w:abstractNumId w:val="24"/>
  </w:num>
  <w:num w:numId="27">
    <w:abstractNumId w:val="19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26DFF"/>
    <w:rsid w:val="00032D8A"/>
    <w:rsid w:val="00040AF4"/>
    <w:rsid w:val="00045AFA"/>
    <w:rsid w:val="00045E1E"/>
    <w:rsid w:val="00053A0E"/>
    <w:rsid w:val="0005642F"/>
    <w:rsid w:val="00064DC7"/>
    <w:rsid w:val="00072B7E"/>
    <w:rsid w:val="000775A5"/>
    <w:rsid w:val="00081DF2"/>
    <w:rsid w:val="0008502E"/>
    <w:rsid w:val="00085AD5"/>
    <w:rsid w:val="00085C93"/>
    <w:rsid w:val="000A457B"/>
    <w:rsid w:val="000A77F5"/>
    <w:rsid w:val="000B2B05"/>
    <w:rsid w:val="000B778E"/>
    <w:rsid w:val="000C31F6"/>
    <w:rsid w:val="000C498D"/>
    <w:rsid w:val="000D3907"/>
    <w:rsid w:val="000D5417"/>
    <w:rsid w:val="000E0A9E"/>
    <w:rsid w:val="000E16C3"/>
    <w:rsid w:val="000E797E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7A"/>
    <w:rsid w:val="001A0DA8"/>
    <w:rsid w:val="001A3269"/>
    <w:rsid w:val="001A52C6"/>
    <w:rsid w:val="001A5305"/>
    <w:rsid w:val="001B1E3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1F7821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31E8"/>
    <w:rsid w:val="002777C1"/>
    <w:rsid w:val="00296787"/>
    <w:rsid w:val="002A7A4D"/>
    <w:rsid w:val="002A7C57"/>
    <w:rsid w:val="002B0A21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1D05"/>
    <w:rsid w:val="00352994"/>
    <w:rsid w:val="00355DC0"/>
    <w:rsid w:val="00393F48"/>
    <w:rsid w:val="003A1694"/>
    <w:rsid w:val="003A390C"/>
    <w:rsid w:val="003B399C"/>
    <w:rsid w:val="003B57E6"/>
    <w:rsid w:val="003B6B96"/>
    <w:rsid w:val="003C6A21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26922"/>
    <w:rsid w:val="004311B3"/>
    <w:rsid w:val="004356CC"/>
    <w:rsid w:val="00435915"/>
    <w:rsid w:val="00441770"/>
    <w:rsid w:val="00457B28"/>
    <w:rsid w:val="00467FDF"/>
    <w:rsid w:val="004720A5"/>
    <w:rsid w:val="0047735C"/>
    <w:rsid w:val="004859CC"/>
    <w:rsid w:val="0048761D"/>
    <w:rsid w:val="004A1663"/>
    <w:rsid w:val="004C6385"/>
    <w:rsid w:val="004C6440"/>
    <w:rsid w:val="004D4B3E"/>
    <w:rsid w:val="004D50CC"/>
    <w:rsid w:val="004D7037"/>
    <w:rsid w:val="004E7B33"/>
    <w:rsid w:val="004F457D"/>
    <w:rsid w:val="00506864"/>
    <w:rsid w:val="00521C69"/>
    <w:rsid w:val="005301DF"/>
    <w:rsid w:val="00531165"/>
    <w:rsid w:val="00532238"/>
    <w:rsid w:val="00536832"/>
    <w:rsid w:val="00540929"/>
    <w:rsid w:val="005525BE"/>
    <w:rsid w:val="00555C1A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0BBF"/>
    <w:rsid w:val="005C4778"/>
    <w:rsid w:val="005D0A51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5392F"/>
    <w:rsid w:val="00661E94"/>
    <w:rsid w:val="00672A65"/>
    <w:rsid w:val="00680169"/>
    <w:rsid w:val="0068498F"/>
    <w:rsid w:val="00694769"/>
    <w:rsid w:val="00694E5D"/>
    <w:rsid w:val="0069673B"/>
    <w:rsid w:val="006B2C2E"/>
    <w:rsid w:val="006B4FAE"/>
    <w:rsid w:val="006B683D"/>
    <w:rsid w:val="006B73B1"/>
    <w:rsid w:val="006B75D8"/>
    <w:rsid w:val="006C0CDD"/>
    <w:rsid w:val="006D2D81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218B"/>
    <w:rsid w:val="007931F7"/>
    <w:rsid w:val="007942B7"/>
    <w:rsid w:val="007954A6"/>
    <w:rsid w:val="007B5543"/>
    <w:rsid w:val="007C65C5"/>
    <w:rsid w:val="007C66AF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4B50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76F41"/>
    <w:rsid w:val="00882A5B"/>
    <w:rsid w:val="00886513"/>
    <w:rsid w:val="008869D7"/>
    <w:rsid w:val="00891E6F"/>
    <w:rsid w:val="00892FC7"/>
    <w:rsid w:val="00894358"/>
    <w:rsid w:val="0089455A"/>
    <w:rsid w:val="00897D04"/>
    <w:rsid w:val="008A56F3"/>
    <w:rsid w:val="008A5AAE"/>
    <w:rsid w:val="008A6540"/>
    <w:rsid w:val="008D0061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84418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9F1F70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32FED"/>
    <w:rsid w:val="00A51AAD"/>
    <w:rsid w:val="00A55029"/>
    <w:rsid w:val="00A56942"/>
    <w:rsid w:val="00A571E6"/>
    <w:rsid w:val="00A608C3"/>
    <w:rsid w:val="00A670E9"/>
    <w:rsid w:val="00A677C6"/>
    <w:rsid w:val="00A770A3"/>
    <w:rsid w:val="00A82709"/>
    <w:rsid w:val="00A925CD"/>
    <w:rsid w:val="00AA0AE1"/>
    <w:rsid w:val="00AB1913"/>
    <w:rsid w:val="00AB2C60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1D80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4B74"/>
    <w:rsid w:val="00BF658D"/>
    <w:rsid w:val="00C02953"/>
    <w:rsid w:val="00C05811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B6E0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B5356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84FCB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CF2"/>
    <w:rsid w:val="00F05E2C"/>
    <w:rsid w:val="00F132F9"/>
    <w:rsid w:val="00F2337E"/>
    <w:rsid w:val="00F245A6"/>
    <w:rsid w:val="00F24BAF"/>
    <w:rsid w:val="00F25044"/>
    <w:rsid w:val="00F26AA9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77904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026DF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26D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intermutualeuskadi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43313B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43313B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43313B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43313B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43313B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43313B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43313B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43313B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43313B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43313B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43313B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43313B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43313B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43313B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2F5DCF18AF433D9595EACDD107C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5955F-A7CE-4BAB-B6D1-EE2708DF59B0}"/>
      </w:docPartPr>
      <w:docPartBody>
        <w:p w:rsidR="006C1219" w:rsidRDefault="000B0B08" w:rsidP="000B0B08">
          <w:pPr>
            <w:pStyle w:val="282F5DCF18AF433D9595EACDD107CE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80A286D4724F59AD2BD0D667636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C8045-795C-472E-BBC7-0B527627A26E}"/>
      </w:docPartPr>
      <w:docPartBody>
        <w:p w:rsidR="006C1219" w:rsidRDefault="000B0B08" w:rsidP="000B0B08">
          <w:pPr>
            <w:pStyle w:val="2480A286D4724F59AD2BD0D6676362A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A928957B0404340BBA7D8E9599B5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4D58E-6AEF-4B4D-95BA-3909C8F0FE4D}"/>
      </w:docPartPr>
      <w:docPartBody>
        <w:p w:rsidR="006C1219" w:rsidRDefault="000B0B08" w:rsidP="000B0B08">
          <w:pPr>
            <w:pStyle w:val="FA928957B0404340BBA7D8E9599B5BF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661FAF009524F89996BCF38B81FC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404FE-167F-4DA3-A3B6-8DD446188011}"/>
      </w:docPartPr>
      <w:docPartBody>
        <w:p w:rsidR="006C1219" w:rsidRDefault="000B0B08" w:rsidP="000B0B08">
          <w:pPr>
            <w:pStyle w:val="5661FAF009524F89996BCF38B81FCE5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2A367904D54AA1BF1630E92B56F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16FF4-598F-467F-991D-3112130BCF9F}"/>
      </w:docPartPr>
      <w:docPartBody>
        <w:p w:rsidR="006C1219" w:rsidRDefault="000B0B08" w:rsidP="000B0B08">
          <w:pPr>
            <w:pStyle w:val="572A367904D54AA1BF1630E92B56F73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4E2E872424C4935BD5DF9E53BD51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BDDAB-F7B3-4812-A853-0AC4201E794D}"/>
      </w:docPartPr>
      <w:docPartBody>
        <w:p w:rsidR="006C1219" w:rsidRDefault="000B0B08" w:rsidP="000B0B08">
          <w:pPr>
            <w:pStyle w:val="14E2E872424C4935BD5DF9E53BD515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22C526EC93E489E969E5DEDB9E47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DCE21-7E35-4810-A4FE-DB2E5E3C4D3C}"/>
      </w:docPartPr>
      <w:docPartBody>
        <w:p w:rsidR="00D10373" w:rsidRDefault="006C1219" w:rsidP="006C1219">
          <w:pPr>
            <w:pStyle w:val="522C526EC93E489E969E5DEDB9E474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5D3E49764654FA78D2E7F9F5252F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3F699-2887-431D-92B9-3867438F021B}"/>
      </w:docPartPr>
      <w:docPartBody>
        <w:p w:rsidR="00D10373" w:rsidRDefault="006C1219" w:rsidP="006C1219">
          <w:pPr>
            <w:pStyle w:val="55D3E49764654FA78D2E7F9F5252FF0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16DE520FCA4AC99DEBEA9D420E6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86663-340F-4277-A3D5-0A4815960031}"/>
      </w:docPartPr>
      <w:docPartBody>
        <w:p w:rsidR="00D10373" w:rsidRDefault="006C1219" w:rsidP="006C1219">
          <w:pPr>
            <w:pStyle w:val="0016DE520FCA4AC99DEBEA9D420E611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8DD35E00325443FBBB9D027A39E0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69E0D-7999-475B-B824-1D1C0F01133F}"/>
      </w:docPartPr>
      <w:docPartBody>
        <w:p w:rsidR="00D10373" w:rsidRDefault="006C1219" w:rsidP="006C1219">
          <w:pPr>
            <w:pStyle w:val="68DD35E00325443FBBB9D027A39E0D4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3EB222978014DC19151F2EA65572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6CF7C-3A87-4667-9EFA-9AA86AE5EC4C}"/>
      </w:docPartPr>
      <w:docPartBody>
        <w:p w:rsidR="00F25779" w:rsidRDefault="00D10373" w:rsidP="00D10373">
          <w:pPr>
            <w:pStyle w:val="B3EB222978014DC19151F2EA6557238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495A0E073FD4247A654B1DC79CC2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25C69-6ECA-4239-B443-54E99F9C95F4}"/>
      </w:docPartPr>
      <w:docPartBody>
        <w:p w:rsidR="00F25779" w:rsidRDefault="00D10373" w:rsidP="00D10373">
          <w:pPr>
            <w:pStyle w:val="C495A0E073FD4247A654B1DC79CC24D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7FF2753081440C2A478F8D158908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35A39-F4D7-4E07-B062-A5D05EEA23CD}"/>
      </w:docPartPr>
      <w:docPartBody>
        <w:p w:rsidR="00F25779" w:rsidRDefault="00D10373" w:rsidP="00D10373">
          <w:pPr>
            <w:pStyle w:val="77FF2753081440C2A478F8D1589087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9259BFE95D54DB7B63AC133D5C66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E8A1F-4E83-46F6-842B-FCB916FDF598}"/>
      </w:docPartPr>
      <w:docPartBody>
        <w:p w:rsidR="00F25779" w:rsidRDefault="00D10373" w:rsidP="00D10373">
          <w:pPr>
            <w:pStyle w:val="69259BFE95D54DB7B63AC133D5C66F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B1A530CAC54386A990898FBD935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9E569-0451-48A5-8B4E-BAE18D863390}"/>
      </w:docPartPr>
      <w:docPartBody>
        <w:p w:rsidR="00F25779" w:rsidRDefault="00D10373" w:rsidP="00D10373">
          <w:pPr>
            <w:pStyle w:val="21B1A530CAC54386A990898FBD935BE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4A46C390AC421B8C0A09491ACC0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F6E5C-F4E3-4BA6-9D49-0753556A65C0}"/>
      </w:docPartPr>
      <w:docPartBody>
        <w:p w:rsidR="00F25779" w:rsidRDefault="00D10373" w:rsidP="00D10373">
          <w:pPr>
            <w:pStyle w:val="E94A46C390AC421B8C0A09491ACC0BC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FC356CBECF48ECA3F95DEF1148F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B9C60-EB3C-4287-A81E-09B57488F0E0}"/>
      </w:docPartPr>
      <w:docPartBody>
        <w:p w:rsidR="00F25779" w:rsidRDefault="00D10373" w:rsidP="00D10373">
          <w:pPr>
            <w:pStyle w:val="71FC356CBECF48ECA3F95DEF1148F0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D7D600E23F4235B32E4B32A66F8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3C7D6-9D43-45DB-8BFA-EA1FCB7B8941}"/>
      </w:docPartPr>
      <w:docPartBody>
        <w:p w:rsidR="00F25779" w:rsidRDefault="00D10373" w:rsidP="00D10373">
          <w:pPr>
            <w:pStyle w:val="E1D7D600E23F4235B32E4B32A66F813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0D963FEB5974DB4BCDF26C3D15AA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D9B40-6F9D-49E1-9CDE-2865D382D174}"/>
      </w:docPartPr>
      <w:docPartBody>
        <w:p w:rsidR="00F25779" w:rsidRDefault="00D10373" w:rsidP="00D10373">
          <w:pPr>
            <w:pStyle w:val="D0D963FEB5974DB4BCDF26C3D15AA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CDCBD79C8D44DA99F25D3280385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B238D-85D4-4A9F-A32D-34546F90CF98}"/>
      </w:docPartPr>
      <w:docPartBody>
        <w:p w:rsidR="00F25779" w:rsidRDefault="00D10373" w:rsidP="00D10373">
          <w:pPr>
            <w:pStyle w:val="3BCDCBD79C8D44DA99F25D3280385C7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7F497A6CDA84973ACCB92456126C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15449-5EAC-4045-8C3A-3523CA795765}"/>
      </w:docPartPr>
      <w:docPartBody>
        <w:p w:rsidR="00F25779" w:rsidRDefault="00D10373" w:rsidP="00D10373">
          <w:pPr>
            <w:pStyle w:val="37F497A6CDA84973ACCB92456126C5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1BC9E9B77BD41A9B990D8A903DEE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9D2EB-B577-4A1F-B181-92F9DCAF12CF}"/>
      </w:docPartPr>
      <w:docPartBody>
        <w:p w:rsidR="00F25779" w:rsidRDefault="00D10373" w:rsidP="00D10373">
          <w:pPr>
            <w:pStyle w:val="81BC9E9B77BD41A9B990D8A903DEEAB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B5DCC60AE0A4813B6AA2A764CBE8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3A102-C8F4-433E-B9E0-101428995055}"/>
      </w:docPartPr>
      <w:docPartBody>
        <w:p w:rsidR="00F25779" w:rsidRDefault="00D10373" w:rsidP="00D10373">
          <w:pPr>
            <w:pStyle w:val="1B5DCC60AE0A4813B6AA2A764CBE8F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4DB2198C63549E8B484AC24B5C98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2E87D-2DD8-4A69-96D2-4F11E53AB474}"/>
      </w:docPartPr>
      <w:docPartBody>
        <w:p w:rsidR="00F25779" w:rsidRDefault="00D10373" w:rsidP="00D10373">
          <w:pPr>
            <w:pStyle w:val="C4DB2198C63549E8B484AC24B5C9822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674F50D1F0D40889269A9E7EAC62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9F331-28D6-4737-BC0F-AE330A5FCC7D}"/>
      </w:docPartPr>
      <w:docPartBody>
        <w:p w:rsidR="00F25779" w:rsidRDefault="00D10373" w:rsidP="00D10373">
          <w:pPr>
            <w:pStyle w:val="0674F50D1F0D40889269A9E7EAC626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F283826947455C864A45F6CE1CE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FC620-F375-4A86-B31C-686608441533}"/>
      </w:docPartPr>
      <w:docPartBody>
        <w:p w:rsidR="00F25779" w:rsidRDefault="00D10373" w:rsidP="00D10373">
          <w:pPr>
            <w:pStyle w:val="7AF283826947455C864A45F6CE1CE12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516F1AD61941CBBD9598DC59159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73418-30BC-4ECC-83F8-E1BD85AD723F}"/>
      </w:docPartPr>
      <w:docPartBody>
        <w:p w:rsidR="00F25779" w:rsidRDefault="00D10373" w:rsidP="00D10373">
          <w:pPr>
            <w:pStyle w:val="E6516F1AD61941CBBD9598DC591591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E206B4F198E4D0382A7B101BB836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A5D49-208F-498E-893B-6A3B3D03CAD3}"/>
      </w:docPartPr>
      <w:docPartBody>
        <w:p w:rsidR="00F25779" w:rsidRDefault="00D10373" w:rsidP="00D10373">
          <w:pPr>
            <w:pStyle w:val="DE206B4F198E4D0382A7B101BB836C7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F6794174724BC1B1A37CA0E55B6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C8427-0F18-467F-BDEC-CDCADB3B65E4}"/>
      </w:docPartPr>
      <w:docPartBody>
        <w:p w:rsidR="00F25779" w:rsidRDefault="00D10373" w:rsidP="00D10373">
          <w:pPr>
            <w:pStyle w:val="02F6794174724BC1B1A37CA0E55B60E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2FADFD485974F1C8DD0D7B950005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6FD37-4A72-4776-8A0C-CC60CFD00643}"/>
      </w:docPartPr>
      <w:docPartBody>
        <w:p w:rsidR="00F25779" w:rsidRDefault="00D10373" w:rsidP="00D10373">
          <w:pPr>
            <w:pStyle w:val="D2FADFD485974F1C8DD0D7B95000586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4F04626D72E4D7781C1B4F9360A0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E6472-1565-4D00-BFC9-4BAA1AF73333}"/>
      </w:docPartPr>
      <w:docPartBody>
        <w:p w:rsidR="00F25779" w:rsidRDefault="00D10373" w:rsidP="00D10373">
          <w:pPr>
            <w:pStyle w:val="A4F04626D72E4D7781C1B4F9360A0C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9E093BF54F9490B8BD80D35EEC8A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97202-860A-44F9-83C0-5228FD0F4533}"/>
      </w:docPartPr>
      <w:docPartBody>
        <w:p w:rsidR="00F25779" w:rsidRDefault="00D10373" w:rsidP="00D10373">
          <w:pPr>
            <w:pStyle w:val="19E093BF54F9490B8BD80D35EEC8A06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76D7C9551DE4B8F9F5C5023A5D60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C83C2-A093-4E19-8F76-B62B247724DB}"/>
      </w:docPartPr>
      <w:docPartBody>
        <w:p w:rsidR="00F25779" w:rsidRDefault="00D10373" w:rsidP="00D10373">
          <w:pPr>
            <w:pStyle w:val="D76D7C9551DE4B8F9F5C5023A5D6008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78D7FB4C07C4457BE7ACE2C2872E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0AD11-7A4D-434E-9279-0740DD3BAED0}"/>
      </w:docPartPr>
      <w:docPartBody>
        <w:p w:rsidR="00F25779" w:rsidRDefault="00D10373" w:rsidP="00D10373">
          <w:pPr>
            <w:pStyle w:val="B78D7FB4C07C4457BE7ACE2C2872E55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B282BC93FE643008AD892C0DB306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9499C-0CDF-4E64-989A-4789EB5B289F}"/>
      </w:docPartPr>
      <w:docPartBody>
        <w:p w:rsidR="00F25779" w:rsidRDefault="00D10373" w:rsidP="00D10373">
          <w:pPr>
            <w:pStyle w:val="CB282BC93FE643008AD892C0DB3067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29550498A1434684252FD85AC8F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B22CB-3878-4E31-94E7-2BD33044842B}"/>
      </w:docPartPr>
      <w:docPartBody>
        <w:p w:rsidR="00F25779" w:rsidRDefault="00D10373" w:rsidP="00D10373">
          <w:pPr>
            <w:pStyle w:val="8529550498A1434684252FD85AC8F63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49A63F6182045BA8DC626F9CCB50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9C58F-4E1A-4DBF-A15E-D4324A871491}"/>
      </w:docPartPr>
      <w:docPartBody>
        <w:p w:rsidR="00F25779" w:rsidRDefault="00D10373" w:rsidP="00D10373">
          <w:pPr>
            <w:pStyle w:val="B49A63F6182045BA8DC626F9CCB50D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402467563894BC58365102BC3887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ACCF2-EE56-4BFE-9DD0-8D97665E22DB}"/>
      </w:docPartPr>
      <w:docPartBody>
        <w:p w:rsidR="00F25779" w:rsidRDefault="00D10373" w:rsidP="00D10373">
          <w:pPr>
            <w:pStyle w:val="F402467563894BC58365102BC38873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602F8997FC4228A4A4B54A1D6F0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13FFF-C066-4818-8ECC-16527B70A328}"/>
      </w:docPartPr>
      <w:docPartBody>
        <w:p w:rsidR="00F25779" w:rsidRDefault="00D10373" w:rsidP="00D10373">
          <w:pPr>
            <w:pStyle w:val="7A602F8997FC4228A4A4B54A1D6F06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BFEA04F8EE5427D94CE26FEC9806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C64A6-FAE4-4FF5-A7C6-5325D32B0ACB}"/>
      </w:docPartPr>
      <w:docPartBody>
        <w:p w:rsidR="00F25779" w:rsidRDefault="00D10373" w:rsidP="00D10373">
          <w:pPr>
            <w:pStyle w:val="CBFEA04F8EE5427D94CE26FEC980670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E0A09AFA73C4F1181C712E7511FC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B65B9-874B-4A79-BD80-2C63D0F92A04}"/>
      </w:docPartPr>
      <w:docPartBody>
        <w:p w:rsidR="00491BFD" w:rsidRDefault="00314F86" w:rsidP="00314F86">
          <w:pPr>
            <w:pStyle w:val="8E0A09AFA73C4F1181C712E7511FC34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651033260842B89D583D1541F4B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53586-9798-4D84-9E05-B6E48A41DF44}"/>
      </w:docPartPr>
      <w:docPartBody>
        <w:p w:rsidR="00491BFD" w:rsidRDefault="00314F86" w:rsidP="00314F86">
          <w:pPr>
            <w:pStyle w:val="DF651033260842B89D583D1541F4B1D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30EFFDF00843DCA842240B5A80F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8ED32-8378-44A7-A21F-C920C36D2A4B}"/>
      </w:docPartPr>
      <w:docPartBody>
        <w:p w:rsidR="00A208E3" w:rsidRDefault="004317D7" w:rsidP="004317D7">
          <w:pPr>
            <w:pStyle w:val="0430EFFDF00843DCA842240B5A80F33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DECF7B93BF647C8B6F4A04A700FC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39BFC-D452-402E-84BE-4043BA01167E}"/>
      </w:docPartPr>
      <w:docPartBody>
        <w:p w:rsidR="00A208E3" w:rsidRDefault="004317D7" w:rsidP="004317D7">
          <w:pPr>
            <w:pStyle w:val="0DECF7B93BF647C8B6F4A04A700FC4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D3B53F33FF4F24BB5CB8BCB7CA3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08BF9-8C71-4A2A-9CD1-DD18E891E30F}"/>
      </w:docPartPr>
      <w:docPartBody>
        <w:p w:rsidR="00A208E3" w:rsidRDefault="004317D7" w:rsidP="004317D7">
          <w:pPr>
            <w:pStyle w:val="4CD3B53F33FF4F24BB5CB8BCB7CA3A1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4D3457B0A4A46C587B52BC5E6BD2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7065C-3906-4F49-A915-F970F27C1B72}"/>
      </w:docPartPr>
      <w:docPartBody>
        <w:p w:rsidR="00A208E3" w:rsidRDefault="004317D7" w:rsidP="004317D7">
          <w:pPr>
            <w:pStyle w:val="14D3457B0A4A46C587B52BC5E6BD20E8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0B08"/>
    <w:rsid w:val="00173B46"/>
    <w:rsid w:val="001B2525"/>
    <w:rsid w:val="0020026E"/>
    <w:rsid w:val="00214E50"/>
    <w:rsid w:val="00260578"/>
    <w:rsid w:val="00271FF5"/>
    <w:rsid w:val="002B40B0"/>
    <w:rsid w:val="002C5721"/>
    <w:rsid w:val="002D4E94"/>
    <w:rsid w:val="00314F86"/>
    <w:rsid w:val="00356E65"/>
    <w:rsid w:val="003723E5"/>
    <w:rsid w:val="0038330C"/>
    <w:rsid w:val="003D3D7C"/>
    <w:rsid w:val="004317D7"/>
    <w:rsid w:val="0043313B"/>
    <w:rsid w:val="00437E36"/>
    <w:rsid w:val="00443EA4"/>
    <w:rsid w:val="00491BFD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C1219"/>
    <w:rsid w:val="006D1F5D"/>
    <w:rsid w:val="00722659"/>
    <w:rsid w:val="00722728"/>
    <w:rsid w:val="0072448F"/>
    <w:rsid w:val="0074478F"/>
    <w:rsid w:val="00787EBD"/>
    <w:rsid w:val="007C3485"/>
    <w:rsid w:val="007E15C3"/>
    <w:rsid w:val="00810920"/>
    <w:rsid w:val="008E118A"/>
    <w:rsid w:val="008E3188"/>
    <w:rsid w:val="00902265"/>
    <w:rsid w:val="00A036B0"/>
    <w:rsid w:val="00A104A7"/>
    <w:rsid w:val="00A208E3"/>
    <w:rsid w:val="00AB484A"/>
    <w:rsid w:val="00AD7C28"/>
    <w:rsid w:val="00AE2C03"/>
    <w:rsid w:val="00B103B1"/>
    <w:rsid w:val="00B26BAC"/>
    <w:rsid w:val="00B42024"/>
    <w:rsid w:val="00B6573C"/>
    <w:rsid w:val="00C32372"/>
    <w:rsid w:val="00D10373"/>
    <w:rsid w:val="00DA008C"/>
    <w:rsid w:val="00DB7764"/>
    <w:rsid w:val="00DE3DE6"/>
    <w:rsid w:val="00E64E85"/>
    <w:rsid w:val="00E73AA0"/>
    <w:rsid w:val="00EA0738"/>
    <w:rsid w:val="00EB2177"/>
    <w:rsid w:val="00ED410D"/>
    <w:rsid w:val="00EF5732"/>
    <w:rsid w:val="00F0267E"/>
    <w:rsid w:val="00F25779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317D7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282F5DCF18AF433D9595EACDD107CEFE">
    <w:name w:val="282F5DCF18AF433D9595EACDD107CEFE"/>
    <w:rsid w:val="000B0B08"/>
    <w:pPr>
      <w:spacing w:after="160" w:line="259" w:lineRule="auto"/>
    </w:pPr>
  </w:style>
  <w:style w:type="paragraph" w:customStyle="1" w:styleId="2480A286D4724F59AD2BD0D6676362AF">
    <w:name w:val="2480A286D4724F59AD2BD0D6676362AF"/>
    <w:rsid w:val="000B0B08"/>
    <w:pPr>
      <w:spacing w:after="160" w:line="259" w:lineRule="auto"/>
    </w:pPr>
  </w:style>
  <w:style w:type="paragraph" w:customStyle="1" w:styleId="FA928957B0404340BBA7D8E9599B5BF8">
    <w:name w:val="FA928957B0404340BBA7D8E9599B5BF8"/>
    <w:rsid w:val="000B0B08"/>
    <w:pPr>
      <w:spacing w:after="160" w:line="259" w:lineRule="auto"/>
    </w:pPr>
  </w:style>
  <w:style w:type="paragraph" w:customStyle="1" w:styleId="5661FAF009524F89996BCF38B81FCE5A">
    <w:name w:val="5661FAF009524F89996BCF38B81FCE5A"/>
    <w:rsid w:val="000B0B08"/>
    <w:pPr>
      <w:spacing w:after="160" w:line="259" w:lineRule="auto"/>
    </w:pPr>
  </w:style>
  <w:style w:type="paragraph" w:customStyle="1" w:styleId="572A367904D54AA1BF1630E92B56F73D">
    <w:name w:val="572A367904D54AA1BF1630E92B56F73D"/>
    <w:rsid w:val="000B0B08"/>
    <w:pPr>
      <w:spacing w:after="160" w:line="259" w:lineRule="auto"/>
    </w:pPr>
  </w:style>
  <w:style w:type="paragraph" w:customStyle="1" w:styleId="14E2E872424C4935BD5DF9E53BD51507">
    <w:name w:val="14E2E872424C4935BD5DF9E53BD51507"/>
    <w:rsid w:val="000B0B08"/>
    <w:pPr>
      <w:spacing w:after="160" w:line="259" w:lineRule="auto"/>
    </w:pPr>
  </w:style>
  <w:style w:type="paragraph" w:customStyle="1" w:styleId="522C526EC93E489E969E5DEDB9E4747B">
    <w:name w:val="522C526EC93E489E969E5DEDB9E4747B"/>
    <w:rsid w:val="006C1219"/>
    <w:pPr>
      <w:spacing w:after="160" w:line="259" w:lineRule="auto"/>
    </w:pPr>
  </w:style>
  <w:style w:type="paragraph" w:customStyle="1" w:styleId="55D3E49764654FA78D2E7F9F5252FF04">
    <w:name w:val="55D3E49764654FA78D2E7F9F5252FF04"/>
    <w:rsid w:val="006C1219"/>
    <w:pPr>
      <w:spacing w:after="160" w:line="259" w:lineRule="auto"/>
    </w:pPr>
  </w:style>
  <w:style w:type="paragraph" w:customStyle="1" w:styleId="0016DE520FCA4AC99DEBEA9D420E6113">
    <w:name w:val="0016DE520FCA4AC99DEBEA9D420E6113"/>
    <w:rsid w:val="006C1219"/>
    <w:pPr>
      <w:spacing w:after="160" w:line="259" w:lineRule="auto"/>
    </w:pPr>
  </w:style>
  <w:style w:type="paragraph" w:customStyle="1" w:styleId="68DD35E00325443FBBB9D027A39E0D47">
    <w:name w:val="68DD35E00325443FBBB9D027A39E0D47"/>
    <w:rsid w:val="006C1219"/>
    <w:pPr>
      <w:spacing w:after="160" w:line="259" w:lineRule="auto"/>
    </w:pPr>
  </w:style>
  <w:style w:type="paragraph" w:customStyle="1" w:styleId="B3EB222978014DC19151F2EA65572389">
    <w:name w:val="B3EB222978014DC19151F2EA65572389"/>
    <w:rsid w:val="00D10373"/>
    <w:pPr>
      <w:spacing w:after="160" w:line="259" w:lineRule="auto"/>
    </w:pPr>
  </w:style>
  <w:style w:type="paragraph" w:customStyle="1" w:styleId="C495A0E073FD4247A654B1DC79CC24D7">
    <w:name w:val="C495A0E073FD4247A654B1DC79CC24D7"/>
    <w:rsid w:val="00D10373"/>
    <w:pPr>
      <w:spacing w:after="160" w:line="259" w:lineRule="auto"/>
    </w:pPr>
  </w:style>
  <w:style w:type="paragraph" w:customStyle="1" w:styleId="77FF2753081440C2A478F8D15890875E">
    <w:name w:val="77FF2753081440C2A478F8D15890875E"/>
    <w:rsid w:val="00D10373"/>
    <w:pPr>
      <w:spacing w:after="160" w:line="259" w:lineRule="auto"/>
    </w:pPr>
  </w:style>
  <w:style w:type="paragraph" w:customStyle="1" w:styleId="69259BFE95D54DB7B63AC133D5C66F0E">
    <w:name w:val="69259BFE95D54DB7B63AC133D5C66F0E"/>
    <w:rsid w:val="00D10373"/>
    <w:pPr>
      <w:spacing w:after="160" w:line="259" w:lineRule="auto"/>
    </w:pPr>
  </w:style>
  <w:style w:type="paragraph" w:customStyle="1" w:styleId="53501DA58F5248D6BE9677ADAB5187EF">
    <w:name w:val="53501DA58F5248D6BE9677ADAB5187EF"/>
    <w:rsid w:val="00D10373"/>
    <w:pPr>
      <w:spacing w:after="160" w:line="259" w:lineRule="auto"/>
    </w:pPr>
  </w:style>
  <w:style w:type="paragraph" w:customStyle="1" w:styleId="6B40C23BDA0D4FF8AB4C12C0070E4DFF">
    <w:name w:val="6B40C23BDA0D4FF8AB4C12C0070E4DFF"/>
    <w:rsid w:val="00D10373"/>
    <w:pPr>
      <w:spacing w:after="160" w:line="259" w:lineRule="auto"/>
    </w:pPr>
  </w:style>
  <w:style w:type="paragraph" w:customStyle="1" w:styleId="21B1A530CAC54386A990898FBD935BEC">
    <w:name w:val="21B1A530CAC54386A990898FBD935BEC"/>
    <w:rsid w:val="00D10373"/>
    <w:pPr>
      <w:spacing w:after="160" w:line="259" w:lineRule="auto"/>
    </w:pPr>
  </w:style>
  <w:style w:type="paragraph" w:customStyle="1" w:styleId="E94A46C390AC421B8C0A09491ACC0BCC">
    <w:name w:val="E94A46C390AC421B8C0A09491ACC0BCC"/>
    <w:rsid w:val="00D10373"/>
    <w:pPr>
      <w:spacing w:after="160" w:line="259" w:lineRule="auto"/>
    </w:pPr>
  </w:style>
  <w:style w:type="paragraph" w:customStyle="1" w:styleId="71FC356CBECF48ECA3F95DEF1148F007">
    <w:name w:val="71FC356CBECF48ECA3F95DEF1148F007"/>
    <w:rsid w:val="00D10373"/>
    <w:pPr>
      <w:spacing w:after="160" w:line="259" w:lineRule="auto"/>
    </w:pPr>
  </w:style>
  <w:style w:type="paragraph" w:customStyle="1" w:styleId="E1D7D600E23F4235B32E4B32A66F813D">
    <w:name w:val="E1D7D600E23F4235B32E4B32A66F813D"/>
    <w:rsid w:val="00D10373"/>
    <w:pPr>
      <w:spacing w:after="160" w:line="259" w:lineRule="auto"/>
    </w:pPr>
  </w:style>
  <w:style w:type="paragraph" w:customStyle="1" w:styleId="6E0B5D70CEF94CB19BDF0D503852A4DC">
    <w:name w:val="6E0B5D70CEF94CB19BDF0D503852A4DC"/>
    <w:rsid w:val="00D10373"/>
    <w:pPr>
      <w:spacing w:after="160" w:line="259" w:lineRule="auto"/>
    </w:pPr>
  </w:style>
  <w:style w:type="paragraph" w:customStyle="1" w:styleId="658C24D70A1F4B27BEFF81C3EACD53CA">
    <w:name w:val="658C24D70A1F4B27BEFF81C3EACD53CA"/>
    <w:rsid w:val="00D10373"/>
    <w:pPr>
      <w:spacing w:after="160" w:line="259" w:lineRule="auto"/>
    </w:pPr>
  </w:style>
  <w:style w:type="paragraph" w:customStyle="1" w:styleId="D0D963FEB5974DB4BCDF26C3D15AA1C9">
    <w:name w:val="D0D963FEB5974DB4BCDF26C3D15AA1C9"/>
    <w:rsid w:val="00D10373"/>
    <w:pPr>
      <w:spacing w:after="160" w:line="259" w:lineRule="auto"/>
    </w:pPr>
  </w:style>
  <w:style w:type="paragraph" w:customStyle="1" w:styleId="3BCDCBD79C8D44DA99F25D3280385C73">
    <w:name w:val="3BCDCBD79C8D44DA99F25D3280385C73"/>
    <w:rsid w:val="00D10373"/>
    <w:pPr>
      <w:spacing w:after="160" w:line="259" w:lineRule="auto"/>
    </w:pPr>
  </w:style>
  <w:style w:type="paragraph" w:customStyle="1" w:styleId="37F497A6CDA84973ACCB92456126C5AE">
    <w:name w:val="37F497A6CDA84973ACCB92456126C5AE"/>
    <w:rsid w:val="00D10373"/>
    <w:pPr>
      <w:spacing w:after="160" w:line="259" w:lineRule="auto"/>
    </w:pPr>
  </w:style>
  <w:style w:type="paragraph" w:customStyle="1" w:styleId="81BC9E9B77BD41A9B990D8A903DEEABF">
    <w:name w:val="81BC9E9B77BD41A9B990D8A903DEEABF"/>
    <w:rsid w:val="00D10373"/>
    <w:pPr>
      <w:spacing w:after="160" w:line="259" w:lineRule="auto"/>
    </w:pPr>
  </w:style>
  <w:style w:type="paragraph" w:customStyle="1" w:styleId="1B5DCC60AE0A4813B6AA2A764CBE8F8F">
    <w:name w:val="1B5DCC60AE0A4813B6AA2A764CBE8F8F"/>
    <w:rsid w:val="00D10373"/>
    <w:pPr>
      <w:spacing w:after="160" w:line="259" w:lineRule="auto"/>
    </w:pPr>
  </w:style>
  <w:style w:type="paragraph" w:customStyle="1" w:styleId="C4DB2198C63549E8B484AC24B5C98226">
    <w:name w:val="C4DB2198C63549E8B484AC24B5C98226"/>
    <w:rsid w:val="00D10373"/>
    <w:pPr>
      <w:spacing w:after="160" w:line="259" w:lineRule="auto"/>
    </w:pPr>
  </w:style>
  <w:style w:type="paragraph" w:customStyle="1" w:styleId="0674F50D1F0D40889269A9E7EAC6269F">
    <w:name w:val="0674F50D1F0D40889269A9E7EAC6269F"/>
    <w:rsid w:val="00D10373"/>
    <w:pPr>
      <w:spacing w:after="160" w:line="259" w:lineRule="auto"/>
    </w:pPr>
  </w:style>
  <w:style w:type="paragraph" w:customStyle="1" w:styleId="7AF283826947455C864A45F6CE1CE126">
    <w:name w:val="7AF283826947455C864A45F6CE1CE126"/>
    <w:rsid w:val="00D10373"/>
    <w:pPr>
      <w:spacing w:after="160" w:line="259" w:lineRule="auto"/>
    </w:pPr>
  </w:style>
  <w:style w:type="paragraph" w:customStyle="1" w:styleId="E6516F1AD61941CBBD9598DC59159141">
    <w:name w:val="E6516F1AD61941CBBD9598DC59159141"/>
    <w:rsid w:val="00D10373"/>
    <w:pPr>
      <w:spacing w:after="160" w:line="259" w:lineRule="auto"/>
    </w:pPr>
  </w:style>
  <w:style w:type="paragraph" w:customStyle="1" w:styleId="DE206B4F198E4D0382A7B101BB836C74">
    <w:name w:val="DE206B4F198E4D0382A7B101BB836C74"/>
    <w:rsid w:val="00D10373"/>
    <w:pPr>
      <w:spacing w:after="160" w:line="259" w:lineRule="auto"/>
    </w:pPr>
  </w:style>
  <w:style w:type="paragraph" w:customStyle="1" w:styleId="02F6794174724BC1B1A37CA0E55B60E4">
    <w:name w:val="02F6794174724BC1B1A37CA0E55B60E4"/>
    <w:rsid w:val="00D10373"/>
    <w:pPr>
      <w:spacing w:after="160" w:line="259" w:lineRule="auto"/>
    </w:pPr>
  </w:style>
  <w:style w:type="paragraph" w:customStyle="1" w:styleId="D2FADFD485974F1C8DD0D7B950005864">
    <w:name w:val="D2FADFD485974F1C8DD0D7B950005864"/>
    <w:rsid w:val="00D10373"/>
    <w:pPr>
      <w:spacing w:after="160" w:line="259" w:lineRule="auto"/>
    </w:pPr>
  </w:style>
  <w:style w:type="paragraph" w:customStyle="1" w:styleId="A4F04626D72E4D7781C1B4F9360A0C51">
    <w:name w:val="A4F04626D72E4D7781C1B4F9360A0C51"/>
    <w:rsid w:val="00D10373"/>
    <w:pPr>
      <w:spacing w:after="160" w:line="259" w:lineRule="auto"/>
    </w:pPr>
  </w:style>
  <w:style w:type="paragraph" w:customStyle="1" w:styleId="19E093BF54F9490B8BD80D35EEC8A065">
    <w:name w:val="19E093BF54F9490B8BD80D35EEC8A065"/>
    <w:rsid w:val="00D10373"/>
    <w:pPr>
      <w:spacing w:after="160" w:line="259" w:lineRule="auto"/>
    </w:pPr>
  </w:style>
  <w:style w:type="paragraph" w:customStyle="1" w:styleId="D76D7C9551DE4B8F9F5C5023A5D6008D">
    <w:name w:val="D76D7C9551DE4B8F9F5C5023A5D6008D"/>
    <w:rsid w:val="00D10373"/>
    <w:pPr>
      <w:spacing w:after="160" w:line="259" w:lineRule="auto"/>
    </w:pPr>
  </w:style>
  <w:style w:type="paragraph" w:customStyle="1" w:styleId="B78D7FB4C07C4457BE7ACE2C2872E556">
    <w:name w:val="B78D7FB4C07C4457BE7ACE2C2872E556"/>
    <w:rsid w:val="00D10373"/>
    <w:pPr>
      <w:spacing w:after="160" w:line="259" w:lineRule="auto"/>
    </w:pPr>
  </w:style>
  <w:style w:type="paragraph" w:customStyle="1" w:styleId="CB282BC93FE643008AD892C0DB30675E">
    <w:name w:val="CB282BC93FE643008AD892C0DB30675E"/>
    <w:rsid w:val="00D10373"/>
    <w:pPr>
      <w:spacing w:after="160" w:line="259" w:lineRule="auto"/>
    </w:pPr>
  </w:style>
  <w:style w:type="paragraph" w:customStyle="1" w:styleId="8529550498A1434684252FD85AC8F631">
    <w:name w:val="8529550498A1434684252FD85AC8F631"/>
    <w:rsid w:val="00D10373"/>
    <w:pPr>
      <w:spacing w:after="160" w:line="259" w:lineRule="auto"/>
    </w:pPr>
  </w:style>
  <w:style w:type="paragraph" w:customStyle="1" w:styleId="B49A63F6182045BA8DC626F9CCB50D3A">
    <w:name w:val="B49A63F6182045BA8DC626F9CCB50D3A"/>
    <w:rsid w:val="00D10373"/>
    <w:pPr>
      <w:spacing w:after="160" w:line="259" w:lineRule="auto"/>
    </w:pPr>
  </w:style>
  <w:style w:type="paragraph" w:customStyle="1" w:styleId="F402467563894BC58365102BC3887341">
    <w:name w:val="F402467563894BC58365102BC3887341"/>
    <w:rsid w:val="00D10373"/>
    <w:pPr>
      <w:spacing w:after="160" w:line="259" w:lineRule="auto"/>
    </w:pPr>
  </w:style>
  <w:style w:type="paragraph" w:customStyle="1" w:styleId="7A602F8997FC4228A4A4B54A1D6F06FE">
    <w:name w:val="7A602F8997FC4228A4A4B54A1D6F06FE"/>
    <w:rsid w:val="00D10373"/>
    <w:pPr>
      <w:spacing w:after="160" w:line="259" w:lineRule="auto"/>
    </w:pPr>
  </w:style>
  <w:style w:type="paragraph" w:customStyle="1" w:styleId="CBFEA04F8EE5427D94CE26FEC9806701">
    <w:name w:val="CBFEA04F8EE5427D94CE26FEC9806701"/>
    <w:rsid w:val="00D10373"/>
    <w:pPr>
      <w:spacing w:after="160" w:line="259" w:lineRule="auto"/>
    </w:pPr>
  </w:style>
  <w:style w:type="paragraph" w:customStyle="1" w:styleId="8E0A09AFA73C4F1181C712E7511FC34A">
    <w:name w:val="8E0A09AFA73C4F1181C712E7511FC34A"/>
    <w:rsid w:val="00314F86"/>
    <w:pPr>
      <w:spacing w:after="160" w:line="259" w:lineRule="auto"/>
    </w:pPr>
  </w:style>
  <w:style w:type="paragraph" w:customStyle="1" w:styleId="DF651033260842B89D583D1541F4B1D4">
    <w:name w:val="DF651033260842B89D583D1541F4B1D4"/>
    <w:rsid w:val="00314F86"/>
    <w:pPr>
      <w:spacing w:after="160" w:line="259" w:lineRule="auto"/>
    </w:pPr>
  </w:style>
  <w:style w:type="paragraph" w:customStyle="1" w:styleId="0430EFFDF00843DCA842240B5A80F33C">
    <w:name w:val="0430EFFDF00843DCA842240B5A80F33C"/>
    <w:rsid w:val="004317D7"/>
    <w:pPr>
      <w:spacing w:after="160" w:line="259" w:lineRule="auto"/>
    </w:pPr>
  </w:style>
  <w:style w:type="paragraph" w:customStyle="1" w:styleId="0DECF7B93BF647C8B6F4A04A700FC4F3">
    <w:name w:val="0DECF7B93BF647C8B6F4A04A700FC4F3"/>
    <w:rsid w:val="004317D7"/>
    <w:pPr>
      <w:spacing w:after="160" w:line="259" w:lineRule="auto"/>
    </w:pPr>
  </w:style>
  <w:style w:type="paragraph" w:customStyle="1" w:styleId="4CD3B53F33FF4F24BB5CB8BCB7CA3A13">
    <w:name w:val="4CD3B53F33FF4F24BB5CB8BCB7CA3A13"/>
    <w:rsid w:val="004317D7"/>
    <w:pPr>
      <w:spacing w:after="160" w:line="259" w:lineRule="auto"/>
    </w:pPr>
  </w:style>
  <w:style w:type="paragraph" w:customStyle="1" w:styleId="14D3457B0A4A46C587B52BC5E6BD20E8">
    <w:name w:val="14D3457B0A4A46C587B52BC5E6BD20E8"/>
    <w:rsid w:val="004317D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23</TotalTime>
  <Pages>3</Pages>
  <Words>782</Words>
  <Characters>4302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5</cp:revision>
  <cp:lastPrinted>2026-02-09T15:38:00Z</cp:lastPrinted>
  <dcterms:created xsi:type="dcterms:W3CDTF">2026-07-13T07:27:00Z</dcterms:created>
  <dcterms:modified xsi:type="dcterms:W3CDTF">2026-07-14T12:58:00Z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