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0C9CCC4F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Después de la primera evaluación de la página web </w:t>
      </w:r>
      <w:r w:rsidR="00A925CD">
        <w:rPr>
          <w:rFonts w:ascii="Mulish" w:hAnsi="Mulish"/>
        </w:rPr>
        <w:t xml:space="preserve">del Hospital </w:t>
      </w:r>
      <w:proofErr w:type="spellStart"/>
      <w:r w:rsidR="00A925CD">
        <w:rPr>
          <w:rFonts w:ascii="Mulish" w:hAnsi="Mulish"/>
        </w:rPr>
        <w:t>Intermutual</w:t>
      </w:r>
      <w:proofErr w:type="spellEnd"/>
      <w:r w:rsidR="00A925CD">
        <w:rPr>
          <w:rFonts w:ascii="Mulish" w:hAnsi="Mulish"/>
        </w:rPr>
        <w:t xml:space="preserve"> de </w:t>
      </w:r>
      <w:r w:rsidR="00081DF2">
        <w:rPr>
          <w:rFonts w:ascii="Mulish" w:hAnsi="Mulish"/>
        </w:rPr>
        <w:t>Euskadi</w:t>
      </w:r>
      <w:r w:rsidRPr="00296787">
        <w:rPr>
          <w:rFonts w:ascii="Mulish" w:hAnsi="Mulish"/>
        </w:rPr>
        <w:t xml:space="preserve">, efectuada en </w:t>
      </w:r>
      <w:hyperlink r:id="rId16" w:history="1">
        <w:r w:rsidR="00026DFF" w:rsidRPr="00026DFF">
          <w:rPr>
            <w:rStyle w:val="Hipervnculo"/>
            <w:rFonts w:ascii="Mulish" w:hAnsi="Mulish"/>
          </w:rPr>
          <w:t>mayo de 2025</w:t>
        </w:r>
      </w:hyperlink>
      <w:r w:rsidR="00026DFF">
        <w:rPr>
          <w:rFonts w:ascii="Mulish" w:hAnsi="Mulish"/>
        </w:rPr>
        <w:t xml:space="preserve">, </w:t>
      </w:r>
      <w:r w:rsidRPr="00296787">
        <w:rPr>
          <w:rFonts w:ascii="Mulish" w:hAnsi="Mulish"/>
        </w:rPr>
        <w:t xml:space="preserve">el Consejo ha incluido a </w:t>
      </w:r>
      <w:r w:rsidR="00026DFF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026DFF">
          <w:rPr>
            <w:rStyle w:val="Hipervnculo"/>
            <w:rFonts w:ascii="Mulish" w:hAnsi="Mulish"/>
          </w:rPr>
          <w:t xml:space="preserve">Plan de Evaluación </w:t>
        </w:r>
        <w:r w:rsidR="00026DFF" w:rsidRPr="00026DFF">
          <w:rPr>
            <w:rStyle w:val="Hipervnculo"/>
            <w:rFonts w:ascii="Mulish" w:hAnsi="Mulish"/>
          </w:rPr>
          <w:t>2026</w:t>
        </w:r>
      </w:hyperlink>
      <w:r w:rsidR="00026DFF" w:rsidRPr="00026DFF">
        <w:rPr>
          <w:rFonts w:ascii="Mulish" w:hAnsi="Mulish"/>
        </w:rPr>
        <w:t>,</w:t>
      </w:r>
      <w:r w:rsidR="00026DFF">
        <w:rPr>
          <w:rFonts w:ascii="Mulish" w:hAnsi="Mulish"/>
          <w:color w:val="FF0000"/>
        </w:rPr>
        <w:t xml:space="preserve"> </w:t>
      </w:r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6"/>
        <w:gridCol w:w="6870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4D224CD3" w:rsidR="00B628C5" w:rsidRPr="00296787" w:rsidRDefault="00A925CD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 xml:space="preserve">Hospital </w:t>
            </w:r>
            <w:proofErr w:type="spellStart"/>
            <w:r>
              <w:rPr>
                <w:rFonts w:ascii="Mulish" w:hAnsi="Mulish"/>
                <w:sz w:val="24"/>
              </w:rPr>
              <w:t>Intermutual</w:t>
            </w:r>
            <w:proofErr w:type="spellEnd"/>
            <w:r>
              <w:rPr>
                <w:rFonts w:ascii="Mulish" w:hAnsi="Mulish"/>
                <w:sz w:val="24"/>
              </w:rPr>
              <w:t xml:space="preserve"> de </w:t>
            </w:r>
            <w:r w:rsidR="00081DF2">
              <w:rPr>
                <w:rFonts w:ascii="Mulish" w:hAnsi="Mulish"/>
                <w:sz w:val="24"/>
              </w:rPr>
              <w:t>Euskadi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6A51F553" w:rsidR="00B628C5" w:rsidRPr="00296787" w:rsidRDefault="00A925CD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2</w:t>
            </w:r>
            <w:r w:rsidR="001B1E35">
              <w:rPr>
                <w:rFonts w:ascii="Mulish" w:hAnsi="Mulish"/>
                <w:sz w:val="24"/>
              </w:rPr>
              <w:t>4</w:t>
            </w:r>
            <w:r w:rsidR="00026DFF">
              <w:rPr>
                <w:rFonts w:ascii="Mulish" w:hAnsi="Mulish"/>
                <w:sz w:val="24"/>
              </w:rPr>
              <w:t>/03/2026</w:t>
            </w:r>
          </w:p>
          <w:p w14:paraId="5DEB5371" w14:textId="2F4174B1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435915">
              <w:rPr>
                <w:rFonts w:ascii="Mulish" w:hAnsi="Mulish"/>
                <w:sz w:val="24"/>
              </w:rPr>
              <w:t>18/06/2026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35CABD91" w:rsidR="00F05CF2" w:rsidRPr="00081DF2" w:rsidRDefault="008869D7" w:rsidP="00F05CF2">
            <w:pPr>
              <w:rPr>
                <w:rFonts w:ascii="Mulish" w:hAnsi="Mulish"/>
                <w:sz w:val="24"/>
              </w:rPr>
            </w:pPr>
            <w:hyperlink r:id="rId18" w:history="1">
              <w:r w:rsidR="00081DF2" w:rsidRPr="00081DF2">
                <w:rPr>
                  <w:rStyle w:val="Hipervnculo"/>
                  <w:rFonts w:ascii="Mulish" w:hAnsi="Mulish"/>
                  <w:sz w:val="24"/>
                </w:rPr>
                <w:t>https://www.intermutualeuskadi.es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8869D7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7931F7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7931F7" w:rsidRPr="00296787" w:rsidRDefault="007931F7" w:rsidP="007931F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Localización y estructuración de la información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7931F7" w:rsidRPr="00296787" w:rsidRDefault="007931F7" w:rsidP="007931F7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506975686"/>
            <w:placeholder>
              <w:docPart w:val="282F5DCF18AF433D9595EACDD107CEF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7A88AE19" w:rsidR="007931F7" w:rsidRPr="00DF05BD" w:rsidRDefault="007931F7" w:rsidP="007931F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73C1BD28" w:rsidR="007931F7" w:rsidRPr="00DF05BD" w:rsidRDefault="008869D7" w:rsidP="007931F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4834379"/>
                <w:placeholder>
                  <w:docPart w:val="2480A286D4724F59AD2BD0D6676362A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931F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672D0FF9" w:rsidR="00AF751D" w:rsidRPr="00DF05BD" w:rsidRDefault="00081DF2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44551958" w:rsidR="00AF751D" w:rsidRPr="00DF05BD" w:rsidRDefault="008869D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026DF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61DE4D76" w:rsidR="00AF751D" w:rsidRPr="00DF05BD" w:rsidRDefault="00A925C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454CDCEE" w:rsidR="00AF751D" w:rsidRPr="00DF05BD" w:rsidRDefault="008869D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3591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A66EBB5" w:rsidR="00AF751D" w:rsidRPr="00DF05BD" w:rsidRDefault="001A0D7A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7932215E" w:rsidR="00AF751D" w:rsidRPr="00DF05BD" w:rsidRDefault="008869D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3591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F05CF2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F05CF2" w:rsidRPr="00296787" w:rsidRDefault="00F05CF2" w:rsidP="00F05CF2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F05CF2" w:rsidRPr="00296787" w:rsidRDefault="00F05CF2" w:rsidP="00F05CF2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981664"/>
            <w:placeholder>
              <w:docPart w:val="522C526EC93E489E969E5DEDB9E4747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565CFC0A" w:rsidR="00F05CF2" w:rsidRPr="00DF05BD" w:rsidRDefault="00F05CF2" w:rsidP="00F05CF2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1644F4AE" w:rsidR="00F05CF2" w:rsidRPr="00DF05BD" w:rsidRDefault="008869D7" w:rsidP="00F05CF2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694308981"/>
                <w:placeholder>
                  <w:docPart w:val="55D3E49764654FA78D2E7F9F5252FF0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F05CF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4FDDD35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5400F705" w:rsidR="00DF05BD" w:rsidRPr="00DF05BD" w:rsidRDefault="008869D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94769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694769" w:rsidRPr="00296787" w:rsidRDefault="00694769" w:rsidP="006947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694769" w:rsidRPr="00296787" w:rsidRDefault="00694769" w:rsidP="006947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107202"/>
            <w:placeholder>
              <w:docPart w:val="FA928957B0404340BBA7D8E9599B5BF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219C0895" w:rsidR="00694769" w:rsidRPr="00DF05BD" w:rsidRDefault="00F05CF2" w:rsidP="006947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4321F31D" w:rsidR="00694769" w:rsidRPr="00DF05BD" w:rsidRDefault="008869D7" w:rsidP="00694769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43705745"/>
                <w:placeholder>
                  <w:docPart w:val="5661FAF009524F89996BCF38B81FCE5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3591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4960AFEF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00443019" w:rsidR="00DF05BD" w:rsidRPr="00DF05BD" w:rsidRDefault="008869D7" w:rsidP="0065392F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5392F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451829D3" w:rsidR="00DF05BD" w:rsidRPr="00DF05BD" w:rsidRDefault="0065392F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3E0CD91B" w:rsidR="00DF05BD" w:rsidRPr="00DF05BD" w:rsidRDefault="008869D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3591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07406920" w:rsidR="00DF05BD" w:rsidRPr="00DF05BD" w:rsidRDefault="00A925C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3996EF41" w:rsidR="00DF05BD" w:rsidRPr="00DF05BD" w:rsidRDefault="008869D7" w:rsidP="00AC79CF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0491EA0E" w:rsidR="00DF05BD" w:rsidRPr="00DF05BD" w:rsidRDefault="00A925C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446F6D47" w:rsidR="00DF05BD" w:rsidRPr="00DF05BD" w:rsidRDefault="008869D7" w:rsidP="00BF4B74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1A0D7A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1A0D7A" w:rsidRPr="00296787" w:rsidRDefault="001A0D7A" w:rsidP="001A0D7A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1A0D7A" w:rsidRDefault="001A0D7A" w:rsidP="001A0D7A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73958149"/>
            <w:placeholder>
              <w:docPart w:val="0016DE520FCA4AC99DEBEA9D420E611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548A845C" w:rsidR="001A0D7A" w:rsidRPr="00DF05BD" w:rsidRDefault="001A0D7A" w:rsidP="001A0D7A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0AE1E377" w:rsidR="001A0D7A" w:rsidRPr="00DF05BD" w:rsidRDefault="008869D7" w:rsidP="001A0D7A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95915451"/>
                <w:placeholder>
                  <w:docPart w:val="68DD35E00325443FBBB9D027A39E0D4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6AD81DA1" w:rsidR="00DF05BD" w:rsidRPr="00DF05BD" w:rsidRDefault="00A925C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2A6A340A" w:rsidR="00DF05BD" w:rsidRPr="00DF05BD" w:rsidRDefault="008869D7" w:rsidP="0084782E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2B0A21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82655429"/>
            <w:placeholder>
              <w:docPart w:val="77FF2753081440C2A478F8D15890875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5B2A84F5" w:rsidR="002B0A21" w:rsidRPr="00DF05BD" w:rsidRDefault="002B0A21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43187200" w:rsidR="002B0A21" w:rsidRPr="00DF05BD" w:rsidRDefault="008869D7" w:rsidP="002B0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35736857"/>
                <w:placeholder>
                  <w:docPart w:val="69259BFE95D54DB7B63AC133D5C66F0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07D26432" w:rsidR="00DF05BD" w:rsidRPr="00DF05BD" w:rsidRDefault="005C0BBF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32853D42" w:rsidR="00DF05BD" w:rsidRPr="00DF05BD" w:rsidRDefault="008869D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5C0BBF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2B0A21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828277919"/>
            <w:placeholder>
              <w:docPart w:val="B3EB222978014DC19151F2EA6557238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3DDE15BB" w:rsidR="002B0A21" w:rsidRPr="00DF05BD" w:rsidRDefault="00081DF2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55C65A71" w:rsidR="002B0A21" w:rsidRPr="00DF05BD" w:rsidRDefault="008869D7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82461705"/>
                <w:placeholder>
                  <w:docPart w:val="C495A0E073FD4247A654B1DC79CC24D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69D0792E" w:rsidR="00DF05BD" w:rsidRPr="00DF05BD" w:rsidRDefault="002B0A2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4F63B40F" w:rsidR="00DF05BD" w:rsidRPr="00DF05BD" w:rsidRDefault="008869D7" w:rsidP="0084782E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43591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680169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680169" w:rsidRPr="00296787" w:rsidRDefault="00680169" w:rsidP="00680169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680169" w:rsidRPr="00296787" w:rsidRDefault="00680169" w:rsidP="00680169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58299060"/>
            <w:placeholder>
              <w:docPart w:val="572A367904D54AA1BF1630E92B56F73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028DC757" w:rsidR="00680169" w:rsidRPr="00DF05BD" w:rsidRDefault="00680169" w:rsidP="00680169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0ADFE47A" w:rsidR="00680169" w:rsidRPr="00DF05BD" w:rsidRDefault="008869D7" w:rsidP="006B73B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273052186"/>
                <w:placeholder>
                  <w:docPart w:val="14E2E872424C4935BD5DF9E53BD5150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4B50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2B0A21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03369936"/>
            <w:placeholder>
              <w:docPart w:val="D76D7C9551DE4B8F9F5C5023A5D6008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25C0EA85" w:rsidR="002B0A21" w:rsidRPr="00DF05BD" w:rsidRDefault="002B0A21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41302C52" w:rsidR="002B0A21" w:rsidRPr="00DF05BD" w:rsidRDefault="008869D7" w:rsidP="002B0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164790"/>
                <w:placeholder>
                  <w:docPart w:val="B78D7FB4C07C4457BE7ACE2C2872E55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377687747"/>
            <w:placeholder>
              <w:docPart w:val="CB282BC93FE643008AD892C0DB30675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3EA975D8" w:rsidR="002B0A21" w:rsidRPr="00DF05BD" w:rsidRDefault="00081DF2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00D22B04" w:rsidR="002B0A21" w:rsidRPr="00DF05BD" w:rsidRDefault="008869D7" w:rsidP="002B0A21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768765356"/>
                <w:placeholder>
                  <w:docPart w:val="8529550498A1434684252FD85AC8F63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4B5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B6E07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CB6E07" w:rsidRPr="00296787" w:rsidRDefault="00CB6E07" w:rsidP="00CB6E0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CB6E07" w:rsidRPr="00296787" w:rsidRDefault="00CB6E07" w:rsidP="00CB6E0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68652169"/>
            <w:placeholder>
              <w:docPart w:val="B49A63F6182045BA8DC626F9CCB50D3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47A33BA2" w:rsidR="00CB6E07" w:rsidRPr="00DF05BD" w:rsidRDefault="00081DF2" w:rsidP="00CB6E0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77EA010E" w:rsidR="00CB6E07" w:rsidRPr="00DF05BD" w:rsidRDefault="008869D7" w:rsidP="00CB6E0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93044542"/>
                <w:placeholder>
                  <w:docPart w:val="F402467563894BC58365102BC38873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CB6E07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804B50" w:rsidRPr="00A608C3" w14:paraId="2205D3F7" w14:textId="77777777" w:rsidTr="000A457B">
        <w:tc>
          <w:tcPr>
            <w:tcW w:w="1405" w:type="dxa"/>
            <w:vMerge/>
            <w:vAlign w:val="center"/>
          </w:tcPr>
          <w:p w14:paraId="56157D6E" w14:textId="77777777" w:rsidR="00804B50" w:rsidRPr="00296787" w:rsidRDefault="00804B50" w:rsidP="00804B50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179D8CE" w14:textId="52261DBE" w:rsidR="00804B50" w:rsidRPr="00296787" w:rsidRDefault="00804B50" w:rsidP="00804B50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Estado de ejecución presupuestaria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612353844"/>
            <w:placeholder>
              <w:docPart w:val="8E0A09AFA73C4F1181C712E7511FC34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A7F0346" w14:textId="00D10C43" w:rsidR="00804B50" w:rsidRPr="00DF05BD" w:rsidRDefault="00804B50" w:rsidP="00804B50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45AD3CE4" w14:textId="14C05604" w:rsidR="00804B50" w:rsidRPr="00DF05BD" w:rsidRDefault="008869D7" w:rsidP="00804B50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89855735"/>
                <w:placeholder>
                  <w:docPart w:val="DF651033260842B89D583D1541F4B1D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4B50">
                  <w:rPr>
                    <w:rStyle w:val="Estilo6"/>
                    <w:szCs w:val="18"/>
                  </w:rPr>
                  <w:t>No</w:t>
                </w:r>
              </w:sdtContent>
            </w:sdt>
            <w:r w:rsidR="00804B50" w:rsidRPr="0065392F">
              <w:rPr>
                <w:rFonts w:ascii="Mulish" w:hAnsi="Mulish"/>
                <w:sz w:val="18"/>
                <w:szCs w:val="18"/>
              </w:rPr>
              <w:t>.</w:t>
            </w:r>
            <w:r w:rsidR="00804B50">
              <w:rPr>
                <w:rFonts w:ascii="Mulish" w:hAnsi="Mulish"/>
                <w:sz w:val="18"/>
                <w:szCs w:val="18"/>
              </w:rPr>
              <w:t xml:space="preserve"> Se publican datos de 2024.</w:t>
            </w:r>
          </w:p>
        </w:tc>
      </w:tr>
      <w:tr w:rsidR="002B0A21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21B1A530CAC54386A990898FBD935BE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3E2DF31C" w:rsidR="002B0A21" w:rsidRPr="00DF05BD" w:rsidRDefault="002B0A21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25D35A6E" w:rsidR="002B0A21" w:rsidRPr="00DF05BD" w:rsidRDefault="008869D7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94A46C390AC421B8C0A09491ACC0BC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71FC356CBECF48ECA3F95DEF1148F0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67FACF80" w:rsidR="002B0A21" w:rsidRPr="00DF05BD" w:rsidRDefault="002B0A21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5EF6854D" w:rsidR="002B0A21" w:rsidRPr="00DF05BD" w:rsidRDefault="008869D7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E1D7D600E23F4235B32E4B32A66F813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4B5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CB6E07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CB6E07" w:rsidRPr="00296787" w:rsidRDefault="00CB6E07" w:rsidP="00CB6E07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CB6E07" w:rsidRPr="00296787" w:rsidRDefault="00CB6E07" w:rsidP="00CB6E07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20723321"/>
            <w:placeholder>
              <w:docPart w:val="7A602F8997FC4228A4A4B54A1D6F06F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41D442B2" w:rsidR="00CB6E07" w:rsidRPr="00DF05BD" w:rsidRDefault="00081DF2" w:rsidP="00CB6E07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5FC3860C" w:rsidR="00CB6E07" w:rsidRPr="00DF05BD" w:rsidRDefault="008869D7" w:rsidP="00CB6E07">
            <w:pPr>
              <w:jc w:val="both"/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75592444"/>
                <w:placeholder>
                  <w:docPart w:val="CBFEA04F8EE5427D94CE26FEC980670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4B50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2B0A21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2B0A21" w:rsidRPr="00296787" w:rsidRDefault="002B0A21" w:rsidP="002B0A2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E0B5D70CEF94CB19BDF0D503852A4D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5D09D3BF" w:rsidR="002B0A21" w:rsidRPr="00DF05BD" w:rsidRDefault="002B0A21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4E1FB2AA" w:rsidR="002B0A21" w:rsidRPr="00DF05BD" w:rsidRDefault="008869D7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658C24D70A1F4B27BEFF81C3EACD53C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2B0A21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2B0A21" w:rsidRPr="00296787" w:rsidRDefault="002B0A21" w:rsidP="002B0A21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12534114"/>
            <w:placeholder>
              <w:docPart w:val="D0D963FEB5974DB4BCDF26C3D15AA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366165F1" w:rsidR="002B0A21" w:rsidRPr="00DF05BD" w:rsidRDefault="002B0A21" w:rsidP="002B0A21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3FCC032C" w:rsidR="002B0A21" w:rsidRPr="00DF05BD" w:rsidRDefault="008869D7" w:rsidP="002B0A2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819466872"/>
                <w:placeholder>
                  <w:docPart w:val="3BCDCBD79C8D44DA99F25D3280385C7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2B0A21" w:rsidRDefault="002B0A21" w:rsidP="002B0A21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53946549"/>
            <w:placeholder>
              <w:docPart w:val="37F497A6CDA84973ACCB92456126C5A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32B0577F" w:rsidR="002B0A21" w:rsidRPr="00DF05BD" w:rsidRDefault="002B0A21" w:rsidP="002B0A21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202F5DB1" w:rsidR="002B0A21" w:rsidRPr="00DF05BD" w:rsidRDefault="008869D7" w:rsidP="002B0A21">
            <w:pPr>
              <w:jc w:val="both"/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729764251"/>
                <w:placeholder>
                  <w:docPart w:val="81BC9E9B77BD41A9B990D8A903DEEAB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4B50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1B5DCC60AE0A4813B6AA2A764CBE8F8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740E6640" w:rsidR="002B0A21" w:rsidRPr="00DF05BD" w:rsidRDefault="002B0A21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455AE720" w:rsidR="002B0A21" w:rsidRPr="00DF05BD" w:rsidRDefault="008869D7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C4DB2198C63549E8B484AC24B5C9822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0674F50D1F0D40889269A9E7EAC626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456C78C" w:rsidR="002B0A21" w:rsidRPr="00DF05BD" w:rsidRDefault="002B0A21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52A39876" w:rsidR="002B0A21" w:rsidRPr="00DF05BD" w:rsidRDefault="008869D7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7AF283826947455C864A45F6CE1CE12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6516F1AD61941CBBD9598DC5915914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0DBA8A6B" w:rsidR="002B0A21" w:rsidRPr="00DF05BD" w:rsidRDefault="002B0A21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5C1DEFB8" w:rsidR="002B0A21" w:rsidRPr="00DF05BD" w:rsidRDefault="008869D7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DE206B4F198E4D0382A7B101BB836C7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2B0A2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02F6794174724BC1B1A37CA0E55B60E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580764CF" w:rsidR="002B0A21" w:rsidRPr="00DF05BD" w:rsidRDefault="001B1E35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2E3ADB77" w:rsidR="002B0A21" w:rsidRPr="00DF05BD" w:rsidRDefault="008869D7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D2FADFD485974F1C8DD0D7B95000586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B1E3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2B0A21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2B0A21" w:rsidRPr="00296787" w:rsidRDefault="002B0A21" w:rsidP="002B0A2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A4F04626D72E4D7781C1B4F9360A0C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4AFFBF9F" w:rsidR="002B0A21" w:rsidRPr="00DF05BD" w:rsidRDefault="00081DF2" w:rsidP="002B0A2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44FC7766" w:rsidR="002B0A21" w:rsidRPr="00DF05BD" w:rsidRDefault="008869D7" w:rsidP="002B0A2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19E093BF54F9490B8BD80D35EEC8A06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04B50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2B0A21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2B0A21" w:rsidRPr="00296787" w:rsidRDefault="002B0A21" w:rsidP="002B0A21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78416616" w:rsidR="002B0A21" w:rsidRPr="00DF05BD" w:rsidRDefault="00081DF2" w:rsidP="002B0A21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18</w:t>
            </w:r>
          </w:p>
        </w:tc>
        <w:tc>
          <w:tcPr>
            <w:tcW w:w="2806" w:type="dxa"/>
          </w:tcPr>
          <w:p w14:paraId="3E03AC72" w14:textId="740F2DF7" w:rsidR="002B0A21" w:rsidRPr="00DF05BD" w:rsidRDefault="00804B50" w:rsidP="002B0A21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9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5CBDBF58" w:rsidR="002A7C57" w:rsidRPr="00804B50" w:rsidRDefault="00804B50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804B50">
              <w:rPr>
                <w:rFonts w:ascii="Mulish" w:hAnsi="Mulish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3485" w:type="dxa"/>
          </w:tcPr>
          <w:p w14:paraId="33CF1936" w14:textId="7CE60FA9" w:rsidR="002A7C57" w:rsidRPr="00804B50" w:rsidRDefault="00804B50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486" w:type="dxa"/>
            <w:shd w:val="clear" w:color="auto" w:fill="CB9700"/>
          </w:tcPr>
          <w:p w14:paraId="2B06FB4B" w14:textId="2314B6D5" w:rsidR="002A7C57" w:rsidRPr="00804B50" w:rsidRDefault="00804B50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9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105FD4F6" w14:textId="77777777" w:rsidR="00296787" w:rsidRDefault="008869D7" w:rsidP="007D52E6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</w:p>
    <w:p w14:paraId="1224387E" w14:textId="1CF5F9A2" w:rsidR="008869D7" w:rsidRDefault="00804B50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lang w:bidi="es-ES"/>
        </w:rPr>
        <w:fldChar w:fldCharType="begin"/>
      </w:r>
      <w:r>
        <w:rPr>
          <w:lang w:bidi="es-ES"/>
        </w:rPr>
        <w:instrText xml:space="preserve"> LINK </w:instrText>
      </w:r>
      <w:r w:rsidR="008869D7">
        <w:rPr>
          <w:lang w:bidi="es-ES"/>
        </w:rPr>
        <w:instrText xml:space="preserve">Excel.Sheet.12 "\\\\DSIC.ES\\sscc\\550Grupos\\ctbg-sgtbg\\14 MEMORIA\\MEMORIA 2026\\Sector Público Institucional\\Revisiones\\191-Hospital Intermutual de Euskadi\\2026\\191-Hospital Intermutual de Euskadi 2026.xlsx" Tablas!F2C1:F7C9 </w:instrText>
      </w:r>
      <w:r>
        <w:rPr>
          <w:lang w:bidi="es-ES"/>
        </w:rPr>
        <w:instrText xml:space="preserve">\a \f 4 \h </w:instrText>
      </w:r>
      <w:r w:rsidR="008869D7">
        <w:rPr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4"/>
        <w:gridCol w:w="744"/>
        <w:gridCol w:w="744"/>
        <w:gridCol w:w="745"/>
        <w:gridCol w:w="745"/>
        <w:gridCol w:w="745"/>
        <w:gridCol w:w="745"/>
        <w:gridCol w:w="737"/>
      </w:tblGrid>
      <w:tr w:rsidR="008869D7" w:rsidRPr="008869D7" w14:paraId="71EF4EF9" w14:textId="77777777" w:rsidTr="008869D7">
        <w:trPr>
          <w:divId w:val="1324091832"/>
          <w:trHeight w:val="1245"/>
        </w:trPr>
        <w:tc>
          <w:tcPr>
            <w:tcW w:w="1620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5F2B28B8" w14:textId="6414EF11" w:rsidR="008869D7" w:rsidRPr="008869D7" w:rsidRDefault="008869D7" w:rsidP="008869D7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5C5FD61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796203E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55FD899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4905128A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2A5115F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1985029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B482F40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23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1B499BEB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8869D7" w:rsidRPr="008869D7" w14:paraId="1A794E7B" w14:textId="77777777" w:rsidTr="008869D7">
        <w:trPr>
          <w:divId w:val="1324091832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4B5A70A" w14:textId="77777777" w:rsidR="008869D7" w:rsidRPr="008869D7" w:rsidRDefault="008869D7" w:rsidP="008869D7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D5D26B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44,4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0F63E04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44,4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B615EA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44,4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739297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44,4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CB89DE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44,4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074C969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44,4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B5FB117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44,4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198112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44,4</w:t>
            </w:r>
          </w:p>
        </w:tc>
      </w:tr>
      <w:tr w:rsidR="008869D7" w:rsidRPr="008869D7" w14:paraId="670CC56A" w14:textId="77777777" w:rsidTr="008869D7">
        <w:trPr>
          <w:divId w:val="1324091832"/>
          <w:trHeight w:val="45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3AC48E57" w14:textId="77777777" w:rsidR="008869D7" w:rsidRPr="008869D7" w:rsidRDefault="008869D7" w:rsidP="008869D7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95684A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CE99B3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EB586C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2ABEC65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98AB44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EF41F7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C2A102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A7A25F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NA</w:t>
            </w:r>
          </w:p>
        </w:tc>
      </w:tr>
      <w:tr w:rsidR="008869D7" w:rsidRPr="008869D7" w14:paraId="3699153B" w14:textId="77777777" w:rsidTr="008869D7">
        <w:trPr>
          <w:divId w:val="1324091832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FFE6878" w14:textId="77777777" w:rsidR="008869D7" w:rsidRPr="008869D7" w:rsidRDefault="008869D7" w:rsidP="008869D7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DFAB231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592B92C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8D6AFBD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F20CEEF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8AF8888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1159DD9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66,9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5582DF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59,7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C8A7437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65,8</w:t>
            </w:r>
          </w:p>
        </w:tc>
      </w:tr>
      <w:tr w:rsidR="008869D7" w:rsidRPr="008869D7" w14:paraId="7BA91BCE" w14:textId="77777777" w:rsidTr="008869D7">
        <w:trPr>
          <w:divId w:val="1324091832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9D05B91" w14:textId="77777777" w:rsidR="008869D7" w:rsidRPr="008869D7" w:rsidRDefault="008869D7" w:rsidP="008869D7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9558911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1781E47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82E601D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29F59A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2BFF035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86F043C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602499D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CEE160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</w:tr>
      <w:tr w:rsidR="008869D7" w:rsidRPr="008869D7" w14:paraId="48CC717A" w14:textId="77777777" w:rsidTr="008869D7">
        <w:trPr>
          <w:divId w:val="1324091832"/>
          <w:trHeight w:val="330"/>
        </w:trPr>
        <w:tc>
          <w:tcPr>
            <w:tcW w:w="1620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219C9850" w14:textId="77777777" w:rsidR="008869D7" w:rsidRPr="008869D7" w:rsidRDefault="008869D7" w:rsidP="008869D7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F8BECE3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59,8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60B804F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59,8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24600E3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59,8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29CC20E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59,8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2CD78C4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59,8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F9ED456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59,8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0B44DEFB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55,7</w:t>
            </w:r>
          </w:p>
        </w:tc>
        <w:tc>
          <w:tcPr>
            <w:tcW w:w="423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6C2B00D9" w14:textId="77777777" w:rsidR="008869D7" w:rsidRPr="008869D7" w:rsidRDefault="008869D7" w:rsidP="008869D7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8869D7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59,8</w:t>
            </w:r>
          </w:p>
        </w:tc>
      </w:tr>
    </w:tbl>
    <w:p w14:paraId="31339484" w14:textId="3A2CF28F" w:rsidR="00AB2C60" w:rsidRDefault="00804B50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AB2C60">
        <w:rPr>
          <w:rFonts w:ascii="Mulish" w:hAnsi="Mulish"/>
          <w:lang w:bidi="es-ES"/>
        </w:rPr>
        <w:fldChar w:fldCharType="begin"/>
      </w:r>
      <w:r w:rsidR="00AB2C60">
        <w:rPr>
          <w:rFonts w:ascii="Mulish" w:hAnsi="Mulish"/>
          <w:lang w:bidi="es-ES"/>
        </w:rPr>
        <w:instrText xml:space="preserve"> LINK Excel.Sheet.12 "C:\\Users\\mariadelcarmen.motos\\Documents\\Trabajo fuera red\\192-Hospital Intermutual de Levante\\2026\\192-Hospital Intermutual de Levante-2026.xlsx" "Tablas!F2C1:F7C9" \a \f 4 \h </w:instrText>
      </w:r>
      <w:r w:rsidR="00AB2C60">
        <w:rPr>
          <w:rFonts w:ascii="Mulish" w:hAnsi="Mulish"/>
          <w:lang w:bidi="es-ES"/>
        </w:rPr>
        <w:fldChar w:fldCharType="separate"/>
      </w:r>
    </w:p>
    <w:p w14:paraId="0D0031AF" w14:textId="66D88FDA" w:rsidR="001E106B" w:rsidRPr="00296787" w:rsidRDefault="00AB2C60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804B50">
        <w:rPr>
          <w:rFonts w:ascii="Mulish" w:hAnsi="Mulish"/>
          <w:lang w:bidi="es-ES"/>
        </w:rPr>
        <w:t>E</w:t>
      </w:r>
      <w:r w:rsidR="001E106B" w:rsidRPr="00296787">
        <w:rPr>
          <w:rFonts w:ascii="Mulish" w:hAnsi="Mulish"/>
          <w:lang w:bidi="es-ES"/>
        </w:rPr>
        <w:t xml:space="preserve">l Índice de Cumplimiento de la Información Obligatoria (ICIO) se sitúa en el </w:t>
      </w:r>
      <w:r w:rsidR="00804B50">
        <w:rPr>
          <w:rFonts w:ascii="Mulish" w:hAnsi="Mulish"/>
          <w:lang w:bidi="es-ES"/>
        </w:rPr>
        <w:t>59,8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3FDEA1D2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Pr="00296787">
        <w:rPr>
          <w:rFonts w:ascii="Mulish" w:hAnsi="Mulish"/>
        </w:rPr>
        <w:t xml:space="preserve"> valora </w:t>
      </w:r>
      <w:r w:rsidR="00AB2C60">
        <w:rPr>
          <w:rFonts w:ascii="Mulish" w:hAnsi="Mulish"/>
        </w:rPr>
        <w:t>positivamente</w:t>
      </w:r>
      <w:r w:rsidR="007F1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la evolución del cumplimiento de las obligaciones de publicidad activa por parte </w:t>
      </w:r>
      <w:r w:rsidR="00AB2C60">
        <w:rPr>
          <w:rFonts w:ascii="Mulish" w:hAnsi="Mulish"/>
        </w:rPr>
        <w:t xml:space="preserve">del Hospital </w:t>
      </w:r>
      <w:proofErr w:type="spellStart"/>
      <w:r w:rsidR="00AB2C60">
        <w:rPr>
          <w:rFonts w:ascii="Mulish" w:hAnsi="Mulish"/>
        </w:rPr>
        <w:t>Intermutual</w:t>
      </w:r>
      <w:proofErr w:type="spellEnd"/>
      <w:r w:rsidR="00AB2C60">
        <w:rPr>
          <w:rFonts w:ascii="Mulish" w:hAnsi="Mulish"/>
        </w:rPr>
        <w:t xml:space="preserve"> de Levante</w:t>
      </w:r>
      <w:r w:rsidRPr="00296787">
        <w:rPr>
          <w:rFonts w:ascii="Mulish" w:hAnsi="Mulish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5D0A51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se produce un incremento de </w:t>
      </w:r>
      <w:r w:rsidR="000C498D">
        <w:rPr>
          <w:rFonts w:ascii="Mulish" w:hAnsi="Mulish"/>
          <w:lang w:bidi="es-ES"/>
        </w:rPr>
        <w:t>23,4</w:t>
      </w:r>
      <w:r w:rsidR="005D0A51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 xml:space="preserve">puntos porcentuales atribuibles a la aplicación de </w:t>
      </w:r>
      <w:r w:rsidR="000C498D">
        <w:rPr>
          <w:rFonts w:ascii="Mulish" w:hAnsi="Mulish"/>
          <w:lang w:bidi="es-ES"/>
        </w:rPr>
        <w:t>diez</w:t>
      </w:r>
      <w:r w:rsidR="00F26AA9">
        <w:rPr>
          <w:rFonts w:ascii="Mulish" w:hAnsi="Mulish"/>
          <w:lang w:bidi="es-ES"/>
        </w:rPr>
        <w:t xml:space="preserve"> </w:t>
      </w:r>
      <w:r w:rsidRPr="00296787">
        <w:rPr>
          <w:rFonts w:ascii="Mulish" w:hAnsi="Mulish"/>
          <w:lang w:bidi="es-ES"/>
        </w:rPr>
        <w:t>de las recomendaciones efectuadas en 202</w:t>
      </w:r>
      <w:r w:rsidR="00F26AA9">
        <w:rPr>
          <w:rFonts w:ascii="Mulish" w:hAnsi="Mulish"/>
          <w:lang w:bidi="es-ES"/>
        </w:rPr>
        <w:t>5</w:t>
      </w:r>
      <w:r w:rsidR="000C498D">
        <w:rPr>
          <w:rFonts w:ascii="Mulish" w:hAnsi="Mulish"/>
          <w:lang w:bidi="es-ES"/>
        </w:rPr>
        <w:t>, aunque también ha habido que revisar a la baja el cumplimiento de la obligación Identificación de los máximos responsables, porque no se ha localizado información al respecto</w:t>
      </w:r>
      <w:r w:rsidRPr="00296787">
        <w:rPr>
          <w:rFonts w:ascii="Mulish" w:hAnsi="Mulish"/>
          <w:lang w:bidi="es-ES"/>
        </w:rPr>
        <w:t>.</w:t>
      </w:r>
    </w:p>
    <w:p w14:paraId="28209DFA" w14:textId="7ECAF8F5" w:rsidR="001E106B" w:rsidRPr="00296787" w:rsidRDefault="001A0D7A" w:rsidP="001E106B">
      <w:pPr>
        <w:pStyle w:val="Cuerpodelboletn"/>
        <w:rPr>
          <w:rFonts w:ascii="Mulish" w:hAnsi="Mulish"/>
        </w:rPr>
      </w:pPr>
      <w:r>
        <w:rPr>
          <w:rFonts w:ascii="Mulish" w:hAnsi="Mulish"/>
        </w:rPr>
        <w:t>No obstante</w:t>
      </w:r>
      <w:r w:rsidR="00467FDF" w:rsidRPr="00296787">
        <w:rPr>
          <w:rFonts w:ascii="Mulish" w:hAnsi="Mulish"/>
        </w:rPr>
        <w:t>,</w:t>
      </w:r>
      <w:r w:rsidR="001E106B" w:rsidRPr="00296787">
        <w:rPr>
          <w:rFonts w:ascii="Mulish" w:hAnsi="Mulish"/>
        </w:rPr>
        <w:t xml:space="preserve"> persisten los </w:t>
      </w:r>
      <w:r w:rsidR="00AB2C60">
        <w:rPr>
          <w:rFonts w:ascii="Mulish" w:hAnsi="Mulish"/>
        </w:rPr>
        <w:t xml:space="preserve">siguientes </w:t>
      </w:r>
      <w:r w:rsidR="001E106B" w:rsidRPr="00296787">
        <w:rPr>
          <w:rFonts w:ascii="Mulish" w:hAnsi="Mulish"/>
        </w:rPr>
        <w:t xml:space="preserve">déficits: </w:t>
      </w: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212D5739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467FD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2731E8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9351527" w14:textId="5DA87474" w:rsidR="00F77904" w:rsidRDefault="000C498D" w:rsidP="00F77904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 identificación de los máximos responsables</w:t>
      </w:r>
      <w:r w:rsidR="00F77904">
        <w:rPr>
          <w:rFonts w:ascii="Mulish" w:hAnsi="Mulish"/>
        </w:rPr>
        <w:t>.</w:t>
      </w:r>
    </w:p>
    <w:p w14:paraId="1C0DBA83" w14:textId="071F183A" w:rsidR="001B1E35" w:rsidRDefault="001B1E35" w:rsidP="00F77904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perfil y trayectoria profesional de los máximos responsables.</w:t>
      </w:r>
    </w:p>
    <w:p w14:paraId="4EF11B59" w14:textId="28C5D6A0" w:rsidR="001B1E35" w:rsidRDefault="001B1E35" w:rsidP="00F77904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 que ordenan estratégica y operativamente las actividades del organismo.</w:t>
      </w:r>
    </w:p>
    <w:p w14:paraId="48C76EBF" w14:textId="06BF5E3F" w:rsidR="001B1E35" w:rsidRDefault="001B1E35" w:rsidP="00F77904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el seguimiento y evaluación de los citados planes y programas.</w:t>
      </w:r>
    </w:p>
    <w:p w14:paraId="768F45CA" w14:textId="6F616AA7" w:rsidR="001B1E35" w:rsidRDefault="001B1E35" w:rsidP="00F77904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Información sobre los indicadores de medida y valoración del cumplimiento de los objetivos de los planes y programas.</w:t>
      </w:r>
    </w:p>
    <w:p w14:paraId="31D9CFF9" w14:textId="77777777" w:rsidR="006B4FAE" w:rsidRPr="00296787" w:rsidRDefault="006B4FAE" w:rsidP="006B4FAE">
      <w:pPr>
        <w:pStyle w:val="Sinespaciado"/>
        <w:spacing w:line="276" w:lineRule="auto"/>
        <w:jc w:val="both"/>
        <w:rPr>
          <w:rFonts w:ascii="Mulish" w:hAnsi="Mulish"/>
        </w:rPr>
      </w:pPr>
    </w:p>
    <w:p w14:paraId="6D535E24" w14:textId="6FA88466" w:rsidR="002731E8" w:rsidRDefault="002731E8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>En el bloque de Información económica, presupuestaria y estadística:</w:t>
      </w:r>
    </w:p>
    <w:p w14:paraId="2EEC21AF" w14:textId="77777777" w:rsidR="002731E8" w:rsidRDefault="002731E8" w:rsidP="002731E8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67A40F6B" w14:textId="22886CB8" w:rsidR="00F77904" w:rsidRDefault="00F77904" w:rsidP="00F77904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modificaciones de contratos.</w:t>
      </w:r>
    </w:p>
    <w:p w14:paraId="66BF9BDE" w14:textId="4BAEE2B4" w:rsidR="000C498D" w:rsidRDefault="000C498D" w:rsidP="00F77904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estado de ejecución presupuestaria actualizado.</w:t>
      </w:r>
    </w:p>
    <w:p w14:paraId="0F3BEDFB" w14:textId="0CD6C1C1" w:rsidR="000C498D" w:rsidRDefault="000C498D" w:rsidP="00F77904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lastRenderedPageBreak/>
        <w:t>Las retribuciones de los máximos responsables.</w:t>
      </w:r>
    </w:p>
    <w:p w14:paraId="11DFA819" w14:textId="5938C639" w:rsidR="00F77904" w:rsidRDefault="00F77904" w:rsidP="00F77904">
      <w:pPr>
        <w:pStyle w:val="Sinespaciado"/>
        <w:numPr>
          <w:ilvl w:val="0"/>
          <w:numId w:val="27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Las indemnizaciones percibidas por altos cargos o máximos responsables con ocasión del abandono del cargo.</w:t>
      </w:r>
    </w:p>
    <w:p w14:paraId="78670175" w14:textId="77777777" w:rsidR="000C498D" w:rsidRDefault="000C498D" w:rsidP="001B1E35">
      <w:pPr>
        <w:pStyle w:val="Sinespaciado"/>
        <w:spacing w:line="276" w:lineRule="auto"/>
        <w:jc w:val="both"/>
        <w:rPr>
          <w:rFonts w:ascii="Mulish" w:hAnsi="Mulish"/>
        </w:rPr>
      </w:pPr>
    </w:p>
    <w:p w14:paraId="61752F27" w14:textId="369E77CF" w:rsidR="001B1E35" w:rsidRPr="00296787" w:rsidRDefault="000C498D" w:rsidP="000C498D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>Además, para cumplir por completo con la obligación Datos estadísticos de contratación de PYMES, debe publicarse también información según el procedimiento de licitación.</w:t>
      </w:r>
    </w:p>
    <w:p w14:paraId="11A6815F" w14:textId="77777777" w:rsidR="00F77904" w:rsidRPr="00296787" w:rsidRDefault="00F77904" w:rsidP="00F77904">
      <w:pPr>
        <w:pStyle w:val="Sinespaciado"/>
        <w:spacing w:line="276" w:lineRule="auto"/>
        <w:jc w:val="both"/>
        <w:rPr>
          <w:rFonts w:ascii="Mulish" w:hAnsi="Mulish"/>
        </w:rPr>
      </w:pPr>
    </w:p>
    <w:p w14:paraId="3BBDE0D8" w14:textId="77777777" w:rsidR="00F77904" w:rsidRDefault="00F77904" w:rsidP="00F77904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7E67954F" w14:textId="2F727F4B" w:rsidR="00F77904" w:rsidRDefault="00F77904" w:rsidP="00F77904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71A2DB00" w14:textId="7D05874D" w:rsidR="000C498D" w:rsidRDefault="000C498D" w:rsidP="000C498D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6" w:name="_Hlk231307518"/>
      <w:r>
        <w:rPr>
          <w:rFonts w:ascii="Mulish" w:hAnsi="Mulish"/>
        </w:rPr>
        <w:t xml:space="preserve">Para cumplir por completo con </w:t>
      </w:r>
      <w:r w:rsidR="00E84FCB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6"/>
    <w:p w14:paraId="6A6F8D74" w14:textId="267AB6D2" w:rsidR="00F77904" w:rsidRPr="00296787" w:rsidRDefault="00F77904" w:rsidP="00175A7B">
      <w:pPr>
        <w:pStyle w:val="Sinespaciado"/>
        <w:spacing w:line="276" w:lineRule="auto"/>
        <w:jc w:val="both"/>
        <w:rPr>
          <w:rFonts w:ascii="Mulish" w:hAnsi="Mulish"/>
        </w:rPr>
      </w:pPr>
    </w:p>
    <w:p w14:paraId="0DF4CD27" w14:textId="77777777" w:rsidR="00175A7B" w:rsidRPr="00296787" w:rsidRDefault="00175A7B" w:rsidP="00F26AA9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49B9C1D1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0EB0D016" w14:textId="77777777" w:rsidR="00296787" w:rsidRDefault="00296787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73F83F25" w:rsidR="00B628C5" w:rsidRDefault="001E106B" w:rsidP="00467FDF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 xml:space="preserve">Madrid, </w:t>
      </w:r>
      <w:r w:rsidR="000C498D">
        <w:rPr>
          <w:rFonts w:ascii="Mulish" w:hAnsi="Mulish"/>
        </w:rPr>
        <w:t>junio</w:t>
      </w:r>
      <w:r w:rsidR="00F26AA9">
        <w:rPr>
          <w:rFonts w:ascii="Mulish" w:hAnsi="Mulish"/>
        </w:rPr>
        <w:t xml:space="preserve"> de 2025</w:t>
      </w:r>
      <w:bookmarkEnd w:id="5"/>
    </w:p>
    <w:sectPr w:rsidR="00B628C5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8AF13A" w14:textId="77777777" w:rsidR="00426922" w:rsidRDefault="00426922" w:rsidP="00F31BC3">
      <w:r>
        <w:separator/>
      </w:r>
    </w:p>
  </w:endnote>
  <w:endnote w:type="continuationSeparator" w:id="0">
    <w:p w14:paraId="67BD1742" w14:textId="77777777" w:rsidR="00426922" w:rsidRDefault="00426922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Pr="003C6A21" w:rsidRDefault="00734D60" w:rsidP="00734D60">
    <w:pPr>
      <w:pStyle w:val="Piedepgina"/>
      <w:rPr>
        <w:rFonts w:ascii="Mulish" w:hAnsi="Mulish"/>
        <w:sz w:val="16"/>
        <w:szCs w:val="16"/>
      </w:rPr>
    </w:pPr>
    <w:r w:rsidRPr="00513565">
      <w:rPr>
        <w:sz w:val="16"/>
        <w:szCs w:val="16"/>
      </w:rPr>
      <w:ptab w:relativeTo="margin" w:alignment="center" w:leader="none"/>
    </w:r>
    <w:r w:rsidRPr="003C6A21">
      <w:rPr>
        <w:rFonts w:ascii="Mulish" w:hAnsi="Mulish"/>
        <w:sz w:val="16"/>
        <w:szCs w:val="16"/>
      </w:rPr>
      <w:fldChar w:fldCharType="begin"/>
    </w:r>
    <w:r w:rsidRPr="003C6A21">
      <w:rPr>
        <w:rFonts w:ascii="Mulish" w:hAnsi="Mulish"/>
        <w:sz w:val="16"/>
        <w:szCs w:val="16"/>
      </w:rPr>
      <w:instrText>PAGE   \* MERGEFORMAT</w:instrText>
    </w:r>
    <w:r w:rsidRPr="003C6A21">
      <w:rPr>
        <w:rFonts w:ascii="Mulish" w:hAnsi="Mulish"/>
        <w:sz w:val="16"/>
        <w:szCs w:val="16"/>
      </w:rPr>
      <w:fldChar w:fldCharType="separate"/>
    </w:r>
    <w:r w:rsidRPr="003C6A21">
      <w:rPr>
        <w:rFonts w:ascii="Mulish" w:hAnsi="Mulish"/>
        <w:sz w:val="16"/>
        <w:szCs w:val="16"/>
      </w:rPr>
      <w:t>2</w:t>
    </w:r>
    <w:r w:rsidRPr="003C6A21">
      <w:rPr>
        <w:rFonts w:ascii="Mulish" w:hAnsi="Mulish"/>
        <w:sz w:val="16"/>
        <w:szCs w:val="16"/>
      </w:rPr>
      <w:fldChar w:fldCharType="end"/>
    </w:r>
    <w:r w:rsidRPr="003C6A21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3C6A21">
      <w:rPr>
        <w:rFonts w:ascii="Mulish" w:hAnsi="Mulish"/>
        <w:sz w:val="16"/>
        <w:szCs w:val="16"/>
      </w:rPr>
      <w:t>CONSEJO DE TRANSPARENCIA AAI</w:t>
    </w:r>
    <w:bookmarkEnd w:id="0"/>
    <w:r w:rsidRPr="003C6A21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351D05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351D05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351D05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351D05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351D05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351D05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351D05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351D05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351D05" w:rsidRDefault="00E84FCB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351D05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351D05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73E764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351D05" w:rsidRDefault="00E84FCB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351D05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351D05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38A23" w14:textId="77777777" w:rsidR="00426922" w:rsidRDefault="00426922" w:rsidP="00F31BC3">
      <w:r>
        <w:separator/>
      </w:r>
    </w:p>
  </w:footnote>
  <w:footnote w:type="continuationSeparator" w:id="0">
    <w:p w14:paraId="4E15900C" w14:textId="77777777" w:rsidR="00426922" w:rsidRDefault="00426922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56FB4FF0" w:rsidR="00307FC9" w:rsidRDefault="008869D7">
    <w:pPr>
      <w:pStyle w:val="Encabezado"/>
    </w:pPr>
    <w:r>
      <w:rPr>
        <w:noProof/>
      </w:rPr>
      <w:pict w14:anchorId="7DAFA9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9" o:spid="_x0000_s2050" type="#_x0000_t136" style="position:absolute;margin-left:0;margin-top:0;width:629.6pt;height:114.4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13E3C430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869D7">
      <w:rPr>
        <w:b/>
        <w:noProof/>
      </w:rPr>
      <w:pict w14:anchorId="7D320C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30" o:spid="_x0000_s2051" type="#_x0000_t136" style="position:absolute;margin-left:0;margin-top:0;width:629.6pt;height:114.4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18368BAA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  <w:r w:rsidR="008869D7">
      <w:rPr>
        <w:noProof/>
      </w:rPr>
      <w:pict w14:anchorId="2024BF9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51328" o:spid="_x0000_s2049" type="#_x0000_t136" style="position:absolute;margin-left:0;margin-top:0;width:629.6pt;height:114.4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entury Gothic&quot;;font-size:1pt" string="PROVISION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3173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1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0D474D"/>
    <w:multiLevelType w:val="hybridMultilevel"/>
    <w:tmpl w:val="3D1A5C5E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9514155"/>
    <w:multiLevelType w:val="hybridMultilevel"/>
    <w:tmpl w:val="4CD4B7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9B16D45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3624C7B"/>
    <w:multiLevelType w:val="hybridMultilevel"/>
    <w:tmpl w:val="862E2D9E"/>
    <w:lvl w:ilvl="0" w:tplc="A14ECD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0"/>
  </w:num>
  <w:num w:numId="4">
    <w:abstractNumId w:val="0"/>
  </w:num>
  <w:num w:numId="5">
    <w:abstractNumId w:val="17"/>
  </w:num>
  <w:num w:numId="6">
    <w:abstractNumId w:val="20"/>
  </w:num>
  <w:num w:numId="7">
    <w:abstractNumId w:val="16"/>
  </w:num>
  <w:num w:numId="8">
    <w:abstractNumId w:val="1"/>
  </w:num>
  <w:num w:numId="9">
    <w:abstractNumId w:val="4"/>
  </w:num>
  <w:num w:numId="10">
    <w:abstractNumId w:val="3"/>
  </w:num>
  <w:num w:numId="11">
    <w:abstractNumId w:val="22"/>
  </w:num>
  <w:num w:numId="12">
    <w:abstractNumId w:val="12"/>
  </w:num>
  <w:num w:numId="13">
    <w:abstractNumId w:val="8"/>
  </w:num>
  <w:num w:numId="14">
    <w:abstractNumId w:val="23"/>
  </w:num>
  <w:num w:numId="15">
    <w:abstractNumId w:val="2"/>
  </w:num>
  <w:num w:numId="16">
    <w:abstractNumId w:val="26"/>
  </w:num>
  <w:num w:numId="17">
    <w:abstractNumId w:val="11"/>
  </w:num>
  <w:num w:numId="18">
    <w:abstractNumId w:val="7"/>
  </w:num>
  <w:num w:numId="19">
    <w:abstractNumId w:val="5"/>
  </w:num>
  <w:num w:numId="20">
    <w:abstractNumId w:val="18"/>
  </w:num>
  <w:num w:numId="21">
    <w:abstractNumId w:val="6"/>
  </w:num>
  <w:num w:numId="22">
    <w:abstractNumId w:val="15"/>
  </w:num>
  <w:num w:numId="23">
    <w:abstractNumId w:val="13"/>
  </w:num>
  <w:num w:numId="24">
    <w:abstractNumId w:val="14"/>
  </w:num>
  <w:num w:numId="25">
    <w:abstractNumId w:val="27"/>
  </w:num>
  <w:num w:numId="26">
    <w:abstractNumId w:val="24"/>
  </w:num>
  <w:num w:numId="27">
    <w:abstractNumId w:val="19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26DFF"/>
    <w:rsid w:val="00032D8A"/>
    <w:rsid w:val="00040AF4"/>
    <w:rsid w:val="00045AFA"/>
    <w:rsid w:val="00045E1E"/>
    <w:rsid w:val="00053A0E"/>
    <w:rsid w:val="0005642F"/>
    <w:rsid w:val="00064DC7"/>
    <w:rsid w:val="00072B7E"/>
    <w:rsid w:val="000775A5"/>
    <w:rsid w:val="00081DF2"/>
    <w:rsid w:val="0008502E"/>
    <w:rsid w:val="00085AD5"/>
    <w:rsid w:val="00085C93"/>
    <w:rsid w:val="000A457B"/>
    <w:rsid w:val="000A77F5"/>
    <w:rsid w:val="000B2B05"/>
    <w:rsid w:val="000B778E"/>
    <w:rsid w:val="000C31F6"/>
    <w:rsid w:val="000C498D"/>
    <w:rsid w:val="000D3907"/>
    <w:rsid w:val="000D5417"/>
    <w:rsid w:val="000E0A9E"/>
    <w:rsid w:val="000E16C3"/>
    <w:rsid w:val="000E797E"/>
    <w:rsid w:val="000F0DA5"/>
    <w:rsid w:val="000F17ED"/>
    <w:rsid w:val="000F1839"/>
    <w:rsid w:val="00104DE9"/>
    <w:rsid w:val="00104E94"/>
    <w:rsid w:val="001149B1"/>
    <w:rsid w:val="00132732"/>
    <w:rsid w:val="001342AA"/>
    <w:rsid w:val="00146C3C"/>
    <w:rsid w:val="0016051F"/>
    <w:rsid w:val="00164876"/>
    <w:rsid w:val="00171A09"/>
    <w:rsid w:val="00175A7B"/>
    <w:rsid w:val="001763F8"/>
    <w:rsid w:val="00183301"/>
    <w:rsid w:val="0018541B"/>
    <w:rsid w:val="00187CDD"/>
    <w:rsid w:val="0019448F"/>
    <w:rsid w:val="00196703"/>
    <w:rsid w:val="001A0BD4"/>
    <w:rsid w:val="001A0D7A"/>
    <w:rsid w:val="001A0DA8"/>
    <w:rsid w:val="001A3269"/>
    <w:rsid w:val="001A52C6"/>
    <w:rsid w:val="001A5305"/>
    <w:rsid w:val="001B1E35"/>
    <w:rsid w:val="001B556E"/>
    <w:rsid w:val="001C01C2"/>
    <w:rsid w:val="001C2217"/>
    <w:rsid w:val="001C3E2F"/>
    <w:rsid w:val="001C4509"/>
    <w:rsid w:val="001C7C78"/>
    <w:rsid w:val="001C7D84"/>
    <w:rsid w:val="001E106B"/>
    <w:rsid w:val="001E597E"/>
    <w:rsid w:val="001E5AAD"/>
    <w:rsid w:val="001F7821"/>
    <w:rsid w:val="0021682B"/>
    <w:rsid w:val="0022349F"/>
    <w:rsid w:val="00231D61"/>
    <w:rsid w:val="002333FD"/>
    <w:rsid w:val="00243294"/>
    <w:rsid w:val="00244EDA"/>
    <w:rsid w:val="002464DE"/>
    <w:rsid w:val="002467FA"/>
    <w:rsid w:val="00247EA1"/>
    <w:rsid w:val="00250846"/>
    <w:rsid w:val="0025235A"/>
    <w:rsid w:val="00263F79"/>
    <w:rsid w:val="002725E4"/>
    <w:rsid w:val="002731E8"/>
    <w:rsid w:val="002777C1"/>
    <w:rsid w:val="00296787"/>
    <w:rsid w:val="002A7C57"/>
    <w:rsid w:val="002B0A21"/>
    <w:rsid w:val="002C19B9"/>
    <w:rsid w:val="002C1DD9"/>
    <w:rsid w:val="002C41B4"/>
    <w:rsid w:val="002D0702"/>
    <w:rsid w:val="002D27E4"/>
    <w:rsid w:val="002E409F"/>
    <w:rsid w:val="002E629F"/>
    <w:rsid w:val="002E644A"/>
    <w:rsid w:val="002F06DC"/>
    <w:rsid w:val="002F0CAA"/>
    <w:rsid w:val="002F2B10"/>
    <w:rsid w:val="00307FC9"/>
    <w:rsid w:val="003127E7"/>
    <w:rsid w:val="0031769F"/>
    <w:rsid w:val="003208A1"/>
    <w:rsid w:val="0033246F"/>
    <w:rsid w:val="00337C82"/>
    <w:rsid w:val="00341BCC"/>
    <w:rsid w:val="00343175"/>
    <w:rsid w:val="00347877"/>
    <w:rsid w:val="00351D05"/>
    <w:rsid w:val="00352994"/>
    <w:rsid w:val="00355DC0"/>
    <w:rsid w:val="00393F48"/>
    <w:rsid w:val="003A1694"/>
    <w:rsid w:val="003A390C"/>
    <w:rsid w:val="003B399C"/>
    <w:rsid w:val="003B57E6"/>
    <w:rsid w:val="003B6B96"/>
    <w:rsid w:val="003C6A21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26922"/>
    <w:rsid w:val="004311B3"/>
    <w:rsid w:val="004356CC"/>
    <w:rsid w:val="00435915"/>
    <w:rsid w:val="00441770"/>
    <w:rsid w:val="00457B28"/>
    <w:rsid w:val="00467FDF"/>
    <w:rsid w:val="004720A5"/>
    <w:rsid w:val="0047735C"/>
    <w:rsid w:val="004859CC"/>
    <w:rsid w:val="0048761D"/>
    <w:rsid w:val="004A1663"/>
    <w:rsid w:val="004C6440"/>
    <w:rsid w:val="004D4B3E"/>
    <w:rsid w:val="004D50CC"/>
    <w:rsid w:val="004D7037"/>
    <w:rsid w:val="004E7B33"/>
    <w:rsid w:val="004F457D"/>
    <w:rsid w:val="00506864"/>
    <w:rsid w:val="00521C69"/>
    <w:rsid w:val="005301DF"/>
    <w:rsid w:val="00531165"/>
    <w:rsid w:val="00532238"/>
    <w:rsid w:val="00536832"/>
    <w:rsid w:val="00540929"/>
    <w:rsid w:val="005525BE"/>
    <w:rsid w:val="00555C1A"/>
    <w:rsid w:val="00560FA0"/>
    <w:rsid w:val="00563295"/>
    <w:rsid w:val="00564E23"/>
    <w:rsid w:val="00581D58"/>
    <w:rsid w:val="00582A8C"/>
    <w:rsid w:val="00592E61"/>
    <w:rsid w:val="00593819"/>
    <w:rsid w:val="0059767A"/>
    <w:rsid w:val="005B11B3"/>
    <w:rsid w:val="005B1544"/>
    <w:rsid w:val="005B5B28"/>
    <w:rsid w:val="005C0919"/>
    <w:rsid w:val="005C0BBF"/>
    <w:rsid w:val="005C4778"/>
    <w:rsid w:val="005D0A51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23CFC"/>
    <w:rsid w:val="006253FA"/>
    <w:rsid w:val="00626152"/>
    <w:rsid w:val="006266A5"/>
    <w:rsid w:val="00627473"/>
    <w:rsid w:val="00633EAA"/>
    <w:rsid w:val="00635D45"/>
    <w:rsid w:val="006475A7"/>
    <w:rsid w:val="00652D9F"/>
    <w:rsid w:val="0065392F"/>
    <w:rsid w:val="00661E94"/>
    <w:rsid w:val="00672A65"/>
    <w:rsid w:val="00680169"/>
    <w:rsid w:val="0068498F"/>
    <w:rsid w:val="00694769"/>
    <w:rsid w:val="00694E5D"/>
    <w:rsid w:val="0069673B"/>
    <w:rsid w:val="006B2C2E"/>
    <w:rsid w:val="006B4FAE"/>
    <w:rsid w:val="006B73B1"/>
    <w:rsid w:val="006B75D8"/>
    <w:rsid w:val="006C0CDD"/>
    <w:rsid w:val="006D2D81"/>
    <w:rsid w:val="006D49E7"/>
    <w:rsid w:val="006D4C90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34D60"/>
    <w:rsid w:val="0073626B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90143"/>
    <w:rsid w:val="0079218B"/>
    <w:rsid w:val="007931F7"/>
    <w:rsid w:val="007942B7"/>
    <w:rsid w:val="007954A6"/>
    <w:rsid w:val="007B5543"/>
    <w:rsid w:val="007C65C5"/>
    <w:rsid w:val="007C66AF"/>
    <w:rsid w:val="007D1701"/>
    <w:rsid w:val="007D52E6"/>
    <w:rsid w:val="007D5CBF"/>
    <w:rsid w:val="007D69D9"/>
    <w:rsid w:val="007F144B"/>
    <w:rsid w:val="007F1D56"/>
    <w:rsid w:val="007F3347"/>
    <w:rsid w:val="007F5F9D"/>
    <w:rsid w:val="00800B69"/>
    <w:rsid w:val="00803D20"/>
    <w:rsid w:val="00804174"/>
    <w:rsid w:val="00804B50"/>
    <w:rsid w:val="00805A8D"/>
    <w:rsid w:val="00807495"/>
    <w:rsid w:val="00821526"/>
    <w:rsid w:val="0082470D"/>
    <w:rsid w:val="00825ACB"/>
    <w:rsid w:val="00826275"/>
    <w:rsid w:val="00831EE9"/>
    <w:rsid w:val="00836976"/>
    <w:rsid w:val="0084782E"/>
    <w:rsid w:val="008514EC"/>
    <w:rsid w:val="00853CB9"/>
    <w:rsid w:val="00855E09"/>
    <w:rsid w:val="00865E5A"/>
    <w:rsid w:val="00873742"/>
    <w:rsid w:val="00876F41"/>
    <w:rsid w:val="00882A5B"/>
    <w:rsid w:val="00886513"/>
    <w:rsid w:val="008869D7"/>
    <w:rsid w:val="00891E6F"/>
    <w:rsid w:val="00892FC7"/>
    <w:rsid w:val="00894358"/>
    <w:rsid w:val="0089455A"/>
    <w:rsid w:val="00897D04"/>
    <w:rsid w:val="008A56F3"/>
    <w:rsid w:val="008A5AAE"/>
    <w:rsid w:val="008A6540"/>
    <w:rsid w:val="008D0061"/>
    <w:rsid w:val="008D6E75"/>
    <w:rsid w:val="008E007D"/>
    <w:rsid w:val="008F0F7D"/>
    <w:rsid w:val="008F0FDC"/>
    <w:rsid w:val="008F2EF6"/>
    <w:rsid w:val="00902A71"/>
    <w:rsid w:val="009039FD"/>
    <w:rsid w:val="00903FE0"/>
    <w:rsid w:val="00912DB4"/>
    <w:rsid w:val="00947271"/>
    <w:rsid w:val="009654DA"/>
    <w:rsid w:val="00965C69"/>
    <w:rsid w:val="00967865"/>
    <w:rsid w:val="00982299"/>
    <w:rsid w:val="00984418"/>
    <w:rsid w:val="009A726E"/>
    <w:rsid w:val="009B75CD"/>
    <w:rsid w:val="009C5469"/>
    <w:rsid w:val="009D35A4"/>
    <w:rsid w:val="009D3CC3"/>
    <w:rsid w:val="009D4047"/>
    <w:rsid w:val="009D78D2"/>
    <w:rsid w:val="009E049D"/>
    <w:rsid w:val="009E2E6F"/>
    <w:rsid w:val="009E63D3"/>
    <w:rsid w:val="009E7254"/>
    <w:rsid w:val="009F1F70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6942"/>
    <w:rsid w:val="00A571E6"/>
    <w:rsid w:val="00A608C3"/>
    <w:rsid w:val="00A670E9"/>
    <w:rsid w:val="00A677C6"/>
    <w:rsid w:val="00A770A3"/>
    <w:rsid w:val="00A82709"/>
    <w:rsid w:val="00A925CD"/>
    <w:rsid w:val="00AA0AE1"/>
    <w:rsid w:val="00AB1913"/>
    <w:rsid w:val="00AB2C60"/>
    <w:rsid w:val="00AC2723"/>
    <w:rsid w:val="00AC4A6F"/>
    <w:rsid w:val="00AC79CF"/>
    <w:rsid w:val="00AD6065"/>
    <w:rsid w:val="00AE0F00"/>
    <w:rsid w:val="00AE4F68"/>
    <w:rsid w:val="00AE6A4F"/>
    <w:rsid w:val="00AE6A6E"/>
    <w:rsid w:val="00AF196B"/>
    <w:rsid w:val="00AF443D"/>
    <w:rsid w:val="00AF5151"/>
    <w:rsid w:val="00AF751D"/>
    <w:rsid w:val="00B1184C"/>
    <w:rsid w:val="00B175DC"/>
    <w:rsid w:val="00B220EC"/>
    <w:rsid w:val="00B23DE2"/>
    <w:rsid w:val="00B344B3"/>
    <w:rsid w:val="00B426C4"/>
    <w:rsid w:val="00B45E39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1D80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4B74"/>
    <w:rsid w:val="00BF658D"/>
    <w:rsid w:val="00C02953"/>
    <w:rsid w:val="00C05811"/>
    <w:rsid w:val="00C1290B"/>
    <w:rsid w:val="00C155CB"/>
    <w:rsid w:val="00C213EC"/>
    <w:rsid w:val="00C22B10"/>
    <w:rsid w:val="00C24010"/>
    <w:rsid w:val="00C259F4"/>
    <w:rsid w:val="00C26ADC"/>
    <w:rsid w:val="00C27705"/>
    <w:rsid w:val="00C3228C"/>
    <w:rsid w:val="00C32799"/>
    <w:rsid w:val="00C4050E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7E48"/>
    <w:rsid w:val="00C91330"/>
    <w:rsid w:val="00CA41DD"/>
    <w:rsid w:val="00CB6837"/>
    <w:rsid w:val="00CB6E07"/>
    <w:rsid w:val="00CC3B31"/>
    <w:rsid w:val="00CC48E8"/>
    <w:rsid w:val="00CD3DE8"/>
    <w:rsid w:val="00CD4A14"/>
    <w:rsid w:val="00CE5534"/>
    <w:rsid w:val="00CF21EB"/>
    <w:rsid w:val="00D014E1"/>
    <w:rsid w:val="00D0198B"/>
    <w:rsid w:val="00D01CA1"/>
    <w:rsid w:val="00D1453D"/>
    <w:rsid w:val="00D1530E"/>
    <w:rsid w:val="00D2343B"/>
    <w:rsid w:val="00D32646"/>
    <w:rsid w:val="00D41F4C"/>
    <w:rsid w:val="00D45F5C"/>
    <w:rsid w:val="00D520C8"/>
    <w:rsid w:val="00D529A9"/>
    <w:rsid w:val="00D70570"/>
    <w:rsid w:val="00D77D83"/>
    <w:rsid w:val="00D9090A"/>
    <w:rsid w:val="00D940D6"/>
    <w:rsid w:val="00D96084"/>
    <w:rsid w:val="00DA6660"/>
    <w:rsid w:val="00DB5356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30705"/>
    <w:rsid w:val="00E33169"/>
    <w:rsid w:val="00E51AC4"/>
    <w:rsid w:val="00E63F24"/>
    <w:rsid w:val="00E6528C"/>
    <w:rsid w:val="00E73F4D"/>
    <w:rsid w:val="00E83650"/>
    <w:rsid w:val="00E84FCB"/>
    <w:rsid w:val="00EA3A94"/>
    <w:rsid w:val="00EB68A3"/>
    <w:rsid w:val="00EC6A3E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CF2"/>
    <w:rsid w:val="00F05E2C"/>
    <w:rsid w:val="00F132F9"/>
    <w:rsid w:val="00F2337E"/>
    <w:rsid w:val="00F245A6"/>
    <w:rsid w:val="00F24BAF"/>
    <w:rsid w:val="00F25044"/>
    <w:rsid w:val="00F26AA9"/>
    <w:rsid w:val="00F31BC3"/>
    <w:rsid w:val="00F36022"/>
    <w:rsid w:val="00F361B3"/>
    <w:rsid w:val="00F44609"/>
    <w:rsid w:val="00F46B14"/>
    <w:rsid w:val="00F47DDE"/>
    <w:rsid w:val="00F614CD"/>
    <w:rsid w:val="00F717F7"/>
    <w:rsid w:val="00F71FF5"/>
    <w:rsid w:val="00F7274D"/>
    <w:rsid w:val="00F77904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026DFF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026DF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5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intermutualeuskadi.e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43313B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43313B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43313B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43313B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43313B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43313B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43313B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43313B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43313B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43313B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43313B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43313B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43313B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43313B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43313B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43313B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2F5DCF18AF433D9595EACDD107CE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B5955F-A7CE-4BAB-B6D1-EE2708DF59B0}"/>
      </w:docPartPr>
      <w:docPartBody>
        <w:p w:rsidR="006C1219" w:rsidRDefault="000B0B08" w:rsidP="000B0B08">
          <w:pPr>
            <w:pStyle w:val="282F5DCF18AF433D9595EACDD107CE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80A286D4724F59AD2BD0D667636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EC8045-795C-472E-BBC7-0B527627A26E}"/>
      </w:docPartPr>
      <w:docPartBody>
        <w:p w:rsidR="006C1219" w:rsidRDefault="000B0B08" w:rsidP="000B0B08">
          <w:pPr>
            <w:pStyle w:val="2480A286D4724F59AD2BD0D6676362A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A928957B0404340BBA7D8E9599B5B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64D58E-6AEF-4B4D-95BA-3909C8F0FE4D}"/>
      </w:docPartPr>
      <w:docPartBody>
        <w:p w:rsidR="006C1219" w:rsidRDefault="000B0B08" w:rsidP="000B0B08">
          <w:pPr>
            <w:pStyle w:val="FA928957B0404340BBA7D8E9599B5BF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661FAF009524F89996BCF38B81FC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8404FE-167F-4DA3-A3B6-8DD446188011}"/>
      </w:docPartPr>
      <w:docPartBody>
        <w:p w:rsidR="006C1219" w:rsidRDefault="000B0B08" w:rsidP="000B0B08">
          <w:pPr>
            <w:pStyle w:val="5661FAF009524F89996BCF38B81FCE5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2A367904D54AA1BF1630E92B56F7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16FF4-598F-467F-991D-3112130BCF9F}"/>
      </w:docPartPr>
      <w:docPartBody>
        <w:p w:rsidR="006C1219" w:rsidRDefault="000B0B08" w:rsidP="000B0B08">
          <w:pPr>
            <w:pStyle w:val="572A367904D54AA1BF1630E92B56F73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4E2E872424C4935BD5DF9E53BD515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9BDDAB-F7B3-4812-A853-0AC4201E794D}"/>
      </w:docPartPr>
      <w:docPartBody>
        <w:p w:rsidR="006C1219" w:rsidRDefault="000B0B08" w:rsidP="000B0B08">
          <w:pPr>
            <w:pStyle w:val="14E2E872424C4935BD5DF9E53BD515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22C526EC93E489E969E5DEDB9E47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7DCE21-7E35-4810-A4FE-DB2E5E3C4D3C}"/>
      </w:docPartPr>
      <w:docPartBody>
        <w:p w:rsidR="00D10373" w:rsidRDefault="006C1219" w:rsidP="006C1219">
          <w:pPr>
            <w:pStyle w:val="522C526EC93E489E969E5DEDB9E474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5D3E49764654FA78D2E7F9F5252FF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3F699-2887-431D-92B9-3867438F021B}"/>
      </w:docPartPr>
      <w:docPartBody>
        <w:p w:rsidR="00D10373" w:rsidRDefault="006C1219" w:rsidP="006C1219">
          <w:pPr>
            <w:pStyle w:val="55D3E49764654FA78D2E7F9F5252FF0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16DE520FCA4AC99DEBEA9D420E61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86663-340F-4277-A3D5-0A4815960031}"/>
      </w:docPartPr>
      <w:docPartBody>
        <w:p w:rsidR="00D10373" w:rsidRDefault="006C1219" w:rsidP="006C1219">
          <w:pPr>
            <w:pStyle w:val="0016DE520FCA4AC99DEBEA9D420E611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8DD35E00325443FBBB9D027A39E0D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769E0D-7999-475B-B824-1D1C0F01133F}"/>
      </w:docPartPr>
      <w:docPartBody>
        <w:p w:rsidR="00D10373" w:rsidRDefault="006C1219" w:rsidP="006C1219">
          <w:pPr>
            <w:pStyle w:val="68DD35E00325443FBBB9D027A39E0D4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3EB222978014DC19151F2EA65572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6CF7C-3A87-4667-9EFA-9AA86AE5EC4C}"/>
      </w:docPartPr>
      <w:docPartBody>
        <w:p w:rsidR="00F25779" w:rsidRDefault="00D10373" w:rsidP="00D10373">
          <w:pPr>
            <w:pStyle w:val="B3EB222978014DC19151F2EA6557238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495A0E073FD4247A654B1DC79CC24D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E25C69-6ECA-4239-B443-54E99F9C95F4}"/>
      </w:docPartPr>
      <w:docPartBody>
        <w:p w:rsidR="00F25779" w:rsidRDefault="00D10373" w:rsidP="00D10373">
          <w:pPr>
            <w:pStyle w:val="C495A0E073FD4247A654B1DC79CC24D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7FF2753081440C2A478F8D158908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535A39-F4D7-4E07-B062-A5D05EEA23CD}"/>
      </w:docPartPr>
      <w:docPartBody>
        <w:p w:rsidR="00F25779" w:rsidRDefault="00D10373" w:rsidP="00D10373">
          <w:pPr>
            <w:pStyle w:val="77FF2753081440C2A478F8D1589087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9259BFE95D54DB7B63AC133D5C66F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E8A1F-4E83-46F6-842B-FCB916FDF598}"/>
      </w:docPartPr>
      <w:docPartBody>
        <w:p w:rsidR="00F25779" w:rsidRDefault="00D10373" w:rsidP="00D10373">
          <w:pPr>
            <w:pStyle w:val="69259BFE95D54DB7B63AC133D5C66F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B1A530CAC54386A990898FBD935B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A9E569-0451-48A5-8B4E-BAE18D863390}"/>
      </w:docPartPr>
      <w:docPartBody>
        <w:p w:rsidR="00F25779" w:rsidRDefault="00D10373" w:rsidP="00D10373">
          <w:pPr>
            <w:pStyle w:val="21B1A530CAC54386A990898FBD935BE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4A46C390AC421B8C0A09491ACC0B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AF6E5C-F4E3-4BA6-9D49-0753556A65C0}"/>
      </w:docPartPr>
      <w:docPartBody>
        <w:p w:rsidR="00F25779" w:rsidRDefault="00D10373" w:rsidP="00D10373">
          <w:pPr>
            <w:pStyle w:val="E94A46C390AC421B8C0A09491ACC0BC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FC356CBECF48ECA3F95DEF1148F0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B9C60-EB3C-4287-A81E-09B57488F0E0}"/>
      </w:docPartPr>
      <w:docPartBody>
        <w:p w:rsidR="00F25779" w:rsidRDefault="00D10373" w:rsidP="00D10373">
          <w:pPr>
            <w:pStyle w:val="71FC356CBECF48ECA3F95DEF1148F0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D7D600E23F4235B32E4B32A66F81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3C7D6-9D43-45DB-8BFA-EA1FCB7B8941}"/>
      </w:docPartPr>
      <w:docPartBody>
        <w:p w:rsidR="00F25779" w:rsidRDefault="00D10373" w:rsidP="00D10373">
          <w:pPr>
            <w:pStyle w:val="E1D7D600E23F4235B32E4B32A66F813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E0B5D70CEF94CB19BDF0D503852A4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9881DA-E21E-48C2-94F2-51BADDE1C48A}"/>
      </w:docPartPr>
      <w:docPartBody>
        <w:p w:rsidR="00F25779" w:rsidRDefault="00D10373" w:rsidP="00D10373">
          <w:pPr>
            <w:pStyle w:val="6E0B5D70CEF94CB19BDF0D503852A4D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8C24D70A1F4B27BEFF81C3EACD53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62A47-592F-4A2A-975A-6BFADE505C15}"/>
      </w:docPartPr>
      <w:docPartBody>
        <w:p w:rsidR="00F25779" w:rsidRDefault="00D10373" w:rsidP="00D10373">
          <w:pPr>
            <w:pStyle w:val="658C24D70A1F4B27BEFF81C3EACD53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0D963FEB5974DB4BCDF26C3D15AA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D9B40-6F9D-49E1-9CDE-2865D382D174}"/>
      </w:docPartPr>
      <w:docPartBody>
        <w:p w:rsidR="00F25779" w:rsidRDefault="00D10373" w:rsidP="00D10373">
          <w:pPr>
            <w:pStyle w:val="D0D963FEB5974DB4BCDF26C3D15AA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CDCBD79C8D44DA99F25D3280385C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9B238D-85D4-4A9F-A32D-34546F90CF98}"/>
      </w:docPartPr>
      <w:docPartBody>
        <w:p w:rsidR="00F25779" w:rsidRDefault="00D10373" w:rsidP="00D10373">
          <w:pPr>
            <w:pStyle w:val="3BCDCBD79C8D44DA99F25D3280385C7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7F497A6CDA84973ACCB92456126C5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15449-5EAC-4045-8C3A-3523CA795765}"/>
      </w:docPartPr>
      <w:docPartBody>
        <w:p w:rsidR="00F25779" w:rsidRDefault="00D10373" w:rsidP="00D10373">
          <w:pPr>
            <w:pStyle w:val="37F497A6CDA84973ACCB92456126C5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1BC9E9B77BD41A9B990D8A903DEEA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79D2EB-B577-4A1F-B181-92F9DCAF12CF}"/>
      </w:docPartPr>
      <w:docPartBody>
        <w:p w:rsidR="00F25779" w:rsidRDefault="00D10373" w:rsidP="00D10373">
          <w:pPr>
            <w:pStyle w:val="81BC9E9B77BD41A9B990D8A903DEEAB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B5DCC60AE0A4813B6AA2A764CBE8F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F3A102-C8F4-433E-B9E0-101428995055}"/>
      </w:docPartPr>
      <w:docPartBody>
        <w:p w:rsidR="00F25779" w:rsidRDefault="00D10373" w:rsidP="00D10373">
          <w:pPr>
            <w:pStyle w:val="1B5DCC60AE0A4813B6AA2A764CBE8F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4DB2198C63549E8B484AC24B5C982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F2E87D-2DD8-4A69-96D2-4F11E53AB474}"/>
      </w:docPartPr>
      <w:docPartBody>
        <w:p w:rsidR="00F25779" w:rsidRDefault="00D10373" w:rsidP="00D10373">
          <w:pPr>
            <w:pStyle w:val="C4DB2198C63549E8B484AC24B5C9822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674F50D1F0D40889269A9E7EAC626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69F331-28D6-4737-BC0F-AE330A5FCC7D}"/>
      </w:docPartPr>
      <w:docPartBody>
        <w:p w:rsidR="00F25779" w:rsidRDefault="00D10373" w:rsidP="00D10373">
          <w:pPr>
            <w:pStyle w:val="0674F50D1F0D40889269A9E7EAC626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F283826947455C864A45F6CE1CE1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2FC620-F375-4A86-B31C-686608441533}"/>
      </w:docPartPr>
      <w:docPartBody>
        <w:p w:rsidR="00F25779" w:rsidRDefault="00D10373" w:rsidP="00D10373">
          <w:pPr>
            <w:pStyle w:val="7AF283826947455C864A45F6CE1CE12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516F1AD61941CBBD9598DC59159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073418-30BC-4ECC-83F8-E1BD85AD723F}"/>
      </w:docPartPr>
      <w:docPartBody>
        <w:p w:rsidR="00F25779" w:rsidRDefault="00D10373" w:rsidP="00D10373">
          <w:pPr>
            <w:pStyle w:val="E6516F1AD61941CBBD9598DC591591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E206B4F198E4D0382A7B101BB836C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A5D49-208F-498E-893B-6A3B3D03CAD3}"/>
      </w:docPartPr>
      <w:docPartBody>
        <w:p w:rsidR="00F25779" w:rsidRDefault="00D10373" w:rsidP="00D10373">
          <w:pPr>
            <w:pStyle w:val="DE206B4F198E4D0382A7B101BB836C7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F6794174724BC1B1A37CA0E55B60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C8427-0F18-467F-BDEC-CDCADB3B65E4}"/>
      </w:docPartPr>
      <w:docPartBody>
        <w:p w:rsidR="00F25779" w:rsidRDefault="00D10373" w:rsidP="00D10373">
          <w:pPr>
            <w:pStyle w:val="02F6794174724BC1B1A37CA0E55B60E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2FADFD485974F1C8DD0D7B950005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06FD37-4A72-4776-8A0C-CC60CFD00643}"/>
      </w:docPartPr>
      <w:docPartBody>
        <w:p w:rsidR="00F25779" w:rsidRDefault="00D10373" w:rsidP="00D10373">
          <w:pPr>
            <w:pStyle w:val="D2FADFD485974F1C8DD0D7B95000586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4F04626D72E4D7781C1B4F9360A0C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CE6472-1565-4D00-BFC9-4BAA1AF73333}"/>
      </w:docPartPr>
      <w:docPartBody>
        <w:p w:rsidR="00F25779" w:rsidRDefault="00D10373" w:rsidP="00D10373">
          <w:pPr>
            <w:pStyle w:val="A4F04626D72E4D7781C1B4F9360A0C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9E093BF54F9490B8BD80D35EEC8A0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97202-860A-44F9-83C0-5228FD0F4533}"/>
      </w:docPartPr>
      <w:docPartBody>
        <w:p w:rsidR="00F25779" w:rsidRDefault="00D10373" w:rsidP="00D10373">
          <w:pPr>
            <w:pStyle w:val="19E093BF54F9490B8BD80D35EEC8A06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76D7C9551DE4B8F9F5C5023A5D600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7C83C2-A093-4E19-8F76-B62B247724DB}"/>
      </w:docPartPr>
      <w:docPartBody>
        <w:p w:rsidR="00F25779" w:rsidRDefault="00D10373" w:rsidP="00D10373">
          <w:pPr>
            <w:pStyle w:val="D76D7C9551DE4B8F9F5C5023A5D6008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78D7FB4C07C4457BE7ACE2C2872E5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50AD11-7A4D-434E-9279-0740DD3BAED0}"/>
      </w:docPartPr>
      <w:docPartBody>
        <w:p w:rsidR="00F25779" w:rsidRDefault="00D10373" w:rsidP="00D10373">
          <w:pPr>
            <w:pStyle w:val="B78D7FB4C07C4457BE7ACE2C2872E55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B282BC93FE643008AD892C0DB306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A9499C-0CDF-4E64-989A-4789EB5B289F}"/>
      </w:docPartPr>
      <w:docPartBody>
        <w:p w:rsidR="00F25779" w:rsidRDefault="00D10373" w:rsidP="00D10373">
          <w:pPr>
            <w:pStyle w:val="CB282BC93FE643008AD892C0DB30675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529550498A1434684252FD85AC8F6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6B22CB-3878-4E31-94E7-2BD33044842B}"/>
      </w:docPartPr>
      <w:docPartBody>
        <w:p w:rsidR="00F25779" w:rsidRDefault="00D10373" w:rsidP="00D10373">
          <w:pPr>
            <w:pStyle w:val="8529550498A1434684252FD85AC8F63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49A63F6182045BA8DC626F9CCB50D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19C58F-4E1A-4DBF-A15E-D4324A871491}"/>
      </w:docPartPr>
      <w:docPartBody>
        <w:p w:rsidR="00F25779" w:rsidRDefault="00D10373" w:rsidP="00D10373">
          <w:pPr>
            <w:pStyle w:val="B49A63F6182045BA8DC626F9CCB50D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402467563894BC58365102BC38873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8ACCF2-EE56-4BFE-9DD0-8D97665E22DB}"/>
      </w:docPartPr>
      <w:docPartBody>
        <w:p w:rsidR="00F25779" w:rsidRDefault="00D10373" w:rsidP="00D10373">
          <w:pPr>
            <w:pStyle w:val="F402467563894BC58365102BC38873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602F8997FC4228A4A4B54A1D6F0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813FFF-C066-4818-8ECC-16527B70A328}"/>
      </w:docPartPr>
      <w:docPartBody>
        <w:p w:rsidR="00F25779" w:rsidRDefault="00D10373" w:rsidP="00D10373">
          <w:pPr>
            <w:pStyle w:val="7A602F8997FC4228A4A4B54A1D6F06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BFEA04F8EE5427D94CE26FEC9806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DC64A6-FAE4-4FF5-A7C6-5325D32B0ACB}"/>
      </w:docPartPr>
      <w:docPartBody>
        <w:p w:rsidR="00F25779" w:rsidRDefault="00D10373" w:rsidP="00D10373">
          <w:pPr>
            <w:pStyle w:val="CBFEA04F8EE5427D94CE26FEC980670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E0A09AFA73C4F1181C712E7511FC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3B65B9-874B-4A79-BD80-2C63D0F92A04}"/>
      </w:docPartPr>
      <w:docPartBody>
        <w:p w:rsidR="00491BFD" w:rsidRDefault="00314F86" w:rsidP="00314F86">
          <w:pPr>
            <w:pStyle w:val="8E0A09AFA73C4F1181C712E7511FC34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651033260842B89D583D1541F4B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E53586-9798-4D84-9E05-B6E48A41DF44}"/>
      </w:docPartPr>
      <w:docPartBody>
        <w:p w:rsidR="00491BFD" w:rsidRDefault="00314F86" w:rsidP="00314F86">
          <w:pPr>
            <w:pStyle w:val="DF651033260842B89D583D1541F4B1D4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0B08"/>
    <w:rsid w:val="00173B46"/>
    <w:rsid w:val="001B2525"/>
    <w:rsid w:val="0020026E"/>
    <w:rsid w:val="00214E50"/>
    <w:rsid w:val="00260578"/>
    <w:rsid w:val="00271FF5"/>
    <w:rsid w:val="002B40B0"/>
    <w:rsid w:val="002C5721"/>
    <w:rsid w:val="002D4E94"/>
    <w:rsid w:val="00314F86"/>
    <w:rsid w:val="00356E65"/>
    <w:rsid w:val="003723E5"/>
    <w:rsid w:val="0038330C"/>
    <w:rsid w:val="003D3D7C"/>
    <w:rsid w:val="0043313B"/>
    <w:rsid w:val="00437E36"/>
    <w:rsid w:val="00443EA4"/>
    <w:rsid w:val="00491BFD"/>
    <w:rsid w:val="004D57AE"/>
    <w:rsid w:val="004F1289"/>
    <w:rsid w:val="00565B82"/>
    <w:rsid w:val="00582A22"/>
    <w:rsid w:val="00583D19"/>
    <w:rsid w:val="0059019A"/>
    <w:rsid w:val="005B05C2"/>
    <w:rsid w:val="00605052"/>
    <w:rsid w:val="00647467"/>
    <w:rsid w:val="006C1219"/>
    <w:rsid w:val="006D1F5D"/>
    <w:rsid w:val="00722659"/>
    <w:rsid w:val="00722728"/>
    <w:rsid w:val="0072448F"/>
    <w:rsid w:val="0074478F"/>
    <w:rsid w:val="00787EBD"/>
    <w:rsid w:val="007C3485"/>
    <w:rsid w:val="007E15C3"/>
    <w:rsid w:val="00810920"/>
    <w:rsid w:val="008E118A"/>
    <w:rsid w:val="008E3188"/>
    <w:rsid w:val="00902265"/>
    <w:rsid w:val="00A036B0"/>
    <w:rsid w:val="00A104A7"/>
    <w:rsid w:val="00AB484A"/>
    <w:rsid w:val="00AD7C28"/>
    <w:rsid w:val="00AE2C03"/>
    <w:rsid w:val="00B103B1"/>
    <w:rsid w:val="00B26BAC"/>
    <w:rsid w:val="00B42024"/>
    <w:rsid w:val="00B6573C"/>
    <w:rsid w:val="00C32372"/>
    <w:rsid w:val="00D10373"/>
    <w:rsid w:val="00DA008C"/>
    <w:rsid w:val="00DB7764"/>
    <w:rsid w:val="00DE3DE6"/>
    <w:rsid w:val="00E64E85"/>
    <w:rsid w:val="00E73AA0"/>
    <w:rsid w:val="00EA0738"/>
    <w:rsid w:val="00EB2177"/>
    <w:rsid w:val="00ED410D"/>
    <w:rsid w:val="00EF5732"/>
    <w:rsid w:val="00F0267E"/>
    <w:rsid w:val="00F25779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314F86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282F5DCF18AF433D9595EACDD107CEFE">
    <w:name w:val="282F5DCF18AF433D9595EACDD107CEFE"/>
    <w:rsid w:val="000B0B08"/>
    <w:pPr>
      <w:spacing w:after="160" w:line="259" w:lineRule="auto"/>
    </w:pPr>
  </w:style>
  <w:style w:type="paragraph" w:customStyle="1" w:styleId="2480A286D4724F59AD2BD0D6676362AF">
    <w:name w:val="2480A286D4724F59AD2BD0D6676362AF"/>
    <w:rsid w:val="000B0B08"/>
    <w:pPr>
      <w:spacing w:after="160" w:line="259" w:lineRule="auto"/>
    </w:pPr>
  </w:style>
  <w:style w:type="paragraph" w:customStyle="1" w:styleId="FA928957B0404340BBA7D8E9599B5BF8">
    <w:name w:val="FA928957B0404340BBA7D8E9599B5BF8"/>
    <w:rsid w:val="000B0B08"/>
    <w:pPr>
      <w:spacing w:after="160" w:line="259" w:lineRule="auto"/>
    </w:pPr>
  </w:style>
  <w:style w:type="paragraph" w:customStyle="1" w:styleId="5661FAF009524F89996BCF38B81FCE5A">
    <w:name w:val="5661FAF009524F89996BCF38B81FCE5A"/>
    <w:rsid w:val="000B0B08"/>
    <w:pPr>
      <w:spacing w:after="160" w:line="259" w:lineRule="auto"/>
    </w:pPr>
  </w:style>
  <w:style w:type="paragraph" w:customStyle="1" w:styleId="572A367904D54AA1BF1630E92B56F73D">
    <w:name w:val="572A367904D54AA1BF1630E92B56F73D"/>
    <w:rsid w:val="000B0B08"/>
    <w:pPr>
      <w:spacing w:after="160" w:line="259" w:lineRule="auto"/>
    </w:pPr>
  </w:style>
  <w:style w:type="paragraph" w:customStyle="1" w:styleId="14E2E872424C4935BD5DF9E53BD51507">
    <w:name w:val="14E2E872424C4935BD5DF9E53BD51507"/>
    <w:rsid w:val="000B0B08"/>
    <w:pPr>
      <w:spacing w:after="160" w:line="259" w:lineRule="auto"/>
    </w:pPr>
  </w:style>
  <w:style w:type="paragraph" w:customStyle="1" w:styleId="522C526EC93E489E969E5DEDB9E4747B">
    <w:name w:val="522C526EC93E489E969E5DEDB9E4747B"/>
    <w:rsid w:val="006C1219"/>
    <w:pPr>
      <w:spacing w:after="160" w:line="259" w:lineRule="auto"/>
    </w:pPr>
  </w:style>
  <w:style w:type="paragraph" w:customStyle="1" w:styleId="55D3E49764654FA78D2E7F9F5252FF04">
    <w:name w:val="55D3E49764654FA78D2E7F9F5252FF04"/>
    <w:rsid w:val="006C1219"/>
    <w:pPr>
      <w:spacing w:after="160" w:line="259" w:lineRule="auto"/>
    </w:pPr>
  </w:style>
  <w:style w:type="paragraph" w:customStyle="1" w:styleId="0016DE520FCA4AC99DEBEA9D420E6113">
    <w:name w:val="0016DE520FCA4AC99DEBEA9D420E6113"/>
    <w:rsid w:val="006C1219"/>
    <w:pPr>
      <w:spacing w:after="160" w:line="259" w:lineRule="auto"/>
    </w:pPr>
  </w:style>
  <w:style w:type="paragraph" w:customStyle="1" w:styleId="68DD35E00325443FBBB9D027A39E0D47">
    <w:name w:val="68DD35E00325443FBBB9D027A39E0D47"/>
    <w:rsid w:val="006C1219"/>
    <w:pPr>
      <w:spacing w:after="160" w:line="259" w:lineRule="auto"/>
    </w:pPr>
  </w:style>
  <w:style w:type="paragraph" w:customStyle="1" w:styleId="B3EB222978014DC19151F2EA65572389">
    <w:name w:val="B3EB222978014DC19151F2EA65572389"/>
    <w:rsid w:val="00D10373"/>
    <w:pPr>
      <w:spacing w:after="160" w:line="259" w:lineRule="auto"/>
    </w:pPr>
  </w:style>
  <w:style w:type="paragraph" w:customStyle="1" w:styleId="C495A0E073FD4247A654B1DC79CC24D7">
    <w:name w:val="C495A0E073FD4247A654B1DC79CC24D7"/>
    <w:rsid w:val="00D10373"/>
    <w:pPr>
      <w:spacing w:after="160" w:line="259" w:lineRule="auto"/>
    </w:pPr>
  </w:style>
  <w:style w:type="paragraph" w:customStyle="1" w:styleId="77FF2753081440C2A478F8D15890875E">
    <w:name w:val="77FF2753081440C2A478F8D15890875E"/>
    <w:rsid w:val="00D10373"/>
    <w:pPr>
      <w:spacing w:after="160" w:line="259" w:lineRule="auto"/>
    </w:pPr>
  </w:style>
  <w:style w:type="paragraph" w:customStyle="1" w:styleId="69259BFE95D54DB7B63AC133D5C66F0E">
    <w:name w:val="69259BFE95D54DB7B63AC133D5C66F0E"/>
    <w:rsid w:val="00D10373"/>
    <w:pPr>
      <w:spacing w:after="160" w:line="259" w:lineRule="auto"/>
    </w:pPr>
  </w:style>
  <w:style w:type="paragraph" w:customStyle="1" w:styleId="53501DA58F5248D6BE9677ADAB5187EF">
    <w:name w:val="53501DA58F5248D6BE9677ADAB5187EF"/>
    <w:rsid w:val="00D10373"/>
    <w:pPr>
      <w:spacing w:after="160" w:line="259" w:lineRule="auto"/>
    </w:pPr>
  </w:style>
  <w:style w:type="paragraph" w:customStyle="1" w:styleId="6B40C23BDA0D4FF8AB4C12C0070E4DFF">
    <w:name w:val="6B40C23BDA0D4FF8AB4C12C0070E4DFF"/>
    <w:rsid w:val="00D10373"/>
    <w:pPr>
      <w:spacing w:after="160" w:line="259" w:lineRule="auto"/>
    </w:pPr>
  </w:style>
  <w:style w:type="paragraph" w:customStyle="1" w:styleId="21B1A530CAC54386A990898FBD935BEC">
    <w:name w:val="21B1A530CAC54386A990898FBD935BEC"/>
    <w:rsid w:val="00D10373"/>
    <w:pPr>
      <w:spacing w:after="160" w:line="259" w:lineRule="auto"/>
    </w:pPr>
  </w:style>
  <w:style w:type="paragraph" w:customStyle="1" w:styleId="E94A46C390AC421B8C0A09491ACC0BCC">
    <w:name w:val="E94A46C390AC421B8C0A09491ACC0BCC"/>
    <w:rsid w:val="00D10373"/>
    <w:pPr>
      <w:spacing w:after="160" w:line="259" w:lineRule="auto"/>
    </w:pPr>
  </w:style>
  <w:style w:type="paragraph" w:customStyle="1" w:styleId="71FC356CBECF48ECA3F95DEF1148F007">
    <w:name w:val="71FC356CBECF48ECA3F95DEF1148F007"/>
    <w:rsid w:val="00D10373"/>
    <w:pPr>
      <w:spacing w:after="160" w:line="259" w:lineRule="auto"/>
    </w:pPr>
  </w:style>
  <w:style w:type="paragraph" w:customStyle="1" w:styleId="E1D7D600E23F4235B32E4B32A66F813D">
    <w:name w:val="E1D7D600E23F4235B32E4B32A66F813D"/>
    <w:rsid w:val="00D10373"/>
    <w:pPr>
      <w:spacing w:after="160" w:line="259" w:lineRule="auto"/>
    </w:pPr>
  </w:style>
  <w:style w:type="paragraph" w:customStyle="1" w:styleId="6E0B5D70CEF94CB19BDF0D503852A4DC">
    <w:name w:val="6E0B5D70CEF94CB19BDF0D503852A4DC"/>
    <w:rsid w:val="00D10373"/>
    <w:pPr>
      <w:spacing w:after="160" w:line="259" w:lineRule="auto"/>
    </w:pPr>
  </w:style>
  <w:style w:type="paragraph" w:customStyle="1" w:styleId="658C24D70A1F4B27BEFF81C3EACD53CA">
    <w:name w:val="658C24D70A1F4B27BEFF81C3EACD53CA"/>
    <w:rsid w:val="00D10373"/>
    <w:pPr>
      <w:spacing w:after="160" w:line="259" w:lineRule="auto"/>
    </w:pPr>
  </w:style>
  <w:style w:type="paragraph" w:customStyle="1" w:styleId="D0D963FEB5974DB4BCDF26C3D15AA1C9">
    <w:name w:val="D0D963FEB5974DB4BCDF26C3D15AA1C9"/>
    <w:rsid w:val="00D10373"/>
    <w:pPr>
      <w:spacing w:after="160" w:line="259" w:lineRule="auto"/>
    </w:pPr>
  </w:style>
  <w:style w:type="paragraph" w:customStyle="1" w:styleId="3BCDCBD79C8D44DA99F25D3280385C73">
    <w:name w:val="3BCDCBD79C8D44DA99F25D3280385C73"/>
    <w:rsid w:val="00D10373"/>
    <w:pPr>
      <w:spacing w:after="160" w:line="259" w:lineRule="auto"/>
    </w:pPr>
  </w:style>
  <w:style w:type="paragraph" w:customStyle="1" w:styleId="37F497A6CDA84973ACCB92456126C5AE">
    <w:name w:val="37F497A6CDA84973ACCB92456126C5AE"/>
    <w:rsid w:val="00D10373"/>
    <w:pPr>
      <w:spacing w:after="160" w:line="259" w:lineRule="auto"/>
    </w:pPr>
  </w:style>
  <w:style w:type="paragraph" w:customStyle="1" w:styleId="81BC9E9B77BD41A9B990D8A903DEEABF">
    <w:name w:val="81BC9E9B77BD41A9B990D8A903DEEABF"/>
    <w:rsid w:val="00D10373"/>
    <w:pPr>
      <w:spacing w:after="160" w:line="259" w:lineRule="auto"/>
    </w:pPr>
  </w:style>
  <w:style w:type="paragraph" w:customStyle="1" w:styleId="1B5DCC60AE0A4813B6AA2A764CBE8F8F">
    <w:name w:val="1B5DCC60AE0A4813B6AA2A764CBE8F8F"/>
    <w:rsid w:val="00D10373"/>
    <w:pPr>
      <w:spacing w:after="160" w:line="259" w:lineRule="auto"/>
    </w:pPr>
  </w:style>
  <w:style w:type="paragraph" w:customStyle="1" w:styleId="C4DB2198C63549E8B484AC24B5C98226">
    <w:name w:val="C4DB2198C63549E8B484AC24B5C98226"/>
    <w:rsid w:val="00D10373"/>
    <w:pPr>
      <w:spacing w:after="160" w:line="259" w:lineRule="auto"/>
    </w:pPr>
  </w:style>
  <w:style w:type="paragraph" w:customStyle="1" w:styleId="0674F50D1F0D40889269A9E7EAC6269F">
    <w:name w:val="0674F50D1F0D40889269A9E7EAC6269F"/>
    <w:rsid w:val="00D10373"/>
    <w:pPr>
      <w:spacing w:after="160" w:line="259" w:lineRule="auto"/>
    </w:pPr>
  </w:style>
  <w:style w:type="paragraph" w:customStyle="1" w:styleId="7AF283826947455C864A45F6CE1CE126">
    <w:name w:val="7AF283826947455C864A45F6CE1CE126"/>
    <w:rsid w:val="00D10373"/>
    <w:pPr>
      <w:spacing w:after="160" w:line="259" w:lineRule="auto"/>
    </w:pPr>
  </w:style>
  <w:style w:type="paragraph" w:customStyle="1" w:styleId="E6516F1AD61941CBBD9598DC59159141">
    <w:name w:val="E6516F1AD61941CBBD9598DC59159141"/>
    <w:rsid w:val="00D10373"/>
    <w:pPr>
      <w:spacing w:after="160" w:line="259" w:lineRule="auto"/>
    </w:pPr>
  </w:style>
  <w:style w:type="paragraph" w:customStyle="1" w:styleId="DE206B4F198E4D0382A7B101BB836C74">
    <w:name w:val="DE206B4F198E4D0382A7B101BB836C74"/>
    <w:rsid w:val="00D10373"/>
    <w:pPr>
      <w:spacing w:after="160" w:line="259" w:lineRule="auto"/>
    </w:pPr>
  </w:style>
  <w:style w:type="paragraph" w:customStyle="1" w:styleId="02F6794174724BC1B1A37CA0E55B60E4">
    <w:name w:val="02F6794174724BC1B1A37CA0E55B60E4"/>
    <w:rsid w:val="00D10373"/>
    <w:pPr>
      <w:spacing w:after="160" w:line="259" w:lineRule="auto"/>
    </w:pPr>
  </w:style>
  <w:style w:type="paragraph" w:customStyle="1" w:styleId="D2FADFD485974F1C8DD0D7B950005864">
    <w:name w:val="D2FADFD485974F1C8DD0D7B950005864"/>
    <w:rsid w:val="00D10373"/>
    <w:pPr>
      <w:spacing w:after="160" w:line="259" w:lineRule="auto"/>
    </w:pPr>
  </w:style>
  <w:style w:type="paragraph" w:customStyle="1" w:styleId="A4F04626D72E4D7781C1B4F9360A0C51">
    <w:name w:val="A4F04626D72E4D7781C1B4F9360A0C51"/>
    <w:rsid w:val="00D10373"/>
    <w:pPr>
      <w:spacing w:after="160" w:line="259" w:lineRule="auto"/>
    </w:pPr>
  </w:style>
  <w:style w:type="paragraph" w:customStyle="1" w:styleId="19E093BF54F9490B8BD80D35EEC8A065">
    <w:name w:val="19E093BF54F9490B8BD80D35EEC8A065"/>
    <w:rsid w:val="00D10373"/>
    <w:pPr>
      <w:spacing w:after="160" w:line="259" w:lineRule="auto"/>
    </w:pPr>
  </w:style>
  <w:style w:type="paragraph" w:customStyle="1" w:styleId="D76D7C9551DE4B8F9F5C5023A5D6008D">
    <w:name w:val="D76D7C9551DE4B8F9F5C5023A5D6008D"/>
    <w:rsid w:val="00D10373"/>
    <w:pPr>
      <w:spacing w:after="160" w:line="259" w:lineRule="auto"/>
    </w:pPr>
  </w:style>
  <w:style w:type="paragraph" w:customStyle="1" w:styleId="B78D7FB4C07C4457BE7ACE2C2872E556">
    <w:name w:val="B78D7FB4C07C4457BE7ACE2C2872E556"/>
    <w:rsid w:val="00D10373"/>
    <w:pPr>
      <w:spacing w:after="160" w:line="259" w:lineRule="auto"/>
    </w:pPr>
  </w:style>
  <w:style w:type="paragraph" w:customStyle="1" w:styleId="CB282BC93FE643008AD892C0DB30675E">
    <w:name w:val="CB282BC93FE643008AD892C0DB30675E"/>
    <w:rsid w:val="00D10373"/>
    <w:pPr>
      <w:spacing w:after="160" w:line="259" w:lineRule="auto"/>
    </w:pPr>
  </w:style>
  <w:style w:type="paragraph" w:customStyle="1" w:styleId="8529550498A1434684252FD85AC8F631">
    <w:name w:val="8529550498A1434684252FD85AC8F631"/>
    <w:rsid w:val="00D10373"/>
    <w:pPr>
      <w:spacing w:after="160" w:line="259" w:lineRule="auto"/>
    </w:pPr>
  </w:style>
  <w:style w:type="paragraph" w:customStyle="1" w:styleId="B49A63F6182045BA8DC626F9CCB50D3A">
    <w:name w:val="B49A63F6182045BA8DC626F9CCB50D3A"/>
    <w:rsid w:val="00D10373"/>
    <w:pPr>
      <w:spacing w:after="160" w:line="259" w:lineRule="auto"/>
    </w:pPr>
  </w:style>
  <w:style w:type="paragraph" w:customStyle="1" w:styleId="F402467563894BC58365102BC3887341">
    <w:name w:val="F402467563894BC58365102BC3887341"/>
    <w:rsid w:val="00D10373"/>
    <w:pPr>
      <w:spacing w:after="160" w:line="259" w:lineRule="auto"/>
    </w:pPr>
  </w:style>
  <w:style w:type="paragraph" w:customStyle="1" w:styleId="7A602F8997FC4228A4A4B54A1D6F06FE">
    <w:name w:val="7A602F8997FC4228A4A4B54A1D6F06FE"/>
    <w:rsid w:val="00D10373"/>
    <w:pPr>
      <w:spacing w:after="160" w:line="259" w:lineRule="auto"/>
    </w:pPr>
  </w:style>
  <w:style w:type="paragraph" w:customStyle="1" w:styleId="CBFEA04F8EE5427D94CE26FEC9806701">
    <w:name w:val="CBFEA04F8EE5427D94CE26FEC9806701"/>
    <w:rsid w:val="00D10373"/>
    <w:pPr>
      <w:spacing w:after="160" w:line="259" w:lineRule="auto"/>
    </w:pPr>
  </w:style>
  <w:style w:type="paragraph" w:customStyle="1" w:styleId="8E0A09AFA73C4F1181C712E7511FC34A">
    <w:name w:val="8E0A09AFA73C4F1181C712E7511FC34A"/>
    <w:rsid w:val="00314F86"/>
    <w:pPr>
      <w:spacing w:after="160" w:line="259" w:lineRule="auto"/>
    </w:pPr>
  </w:style>
  <w:style w:type="paragraph" w:customStyle="1" w:styleId="DF651033260842B89D583D1541F4B1D4">
    <w:name w:val="DF651033260842B89D583D1541F4B1D4"/>
    <w:rsid w:val="00314F86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191</TotalTime>
  <Pages>4</Pages>
  <Words>957</Words>
  <Characters>5264</Characters>
  <Application>Microsoft Office Word</Application>
  <DocSecurity>0</DocSecurity>
  <Lines>43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6209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GONZALO GOMEZ DE VILLALOBOS</cp:lastModifiedBy>
  <cp:revision>16</cp:revision>
  <cp:lastPrinted>2026-02-09T15:38:00Z</cp:lastPrinted>
  <dcterms:created xsi:type="dcterms:W3CDTF">2026-03-16T12:49:00Z</dcterms:created>
  <dcterms:modified xsi:type="dcterms:W3CDTF">2026-06-22T16:58:00Z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