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A7DA5C8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026DFF">
        <w:rPr>
          <w:rFonts w:ascii="Mulish" w:hAnsi="Mulish"/>
        </w:rPr>
        <w:t>M</w:t>
      </w:r>
      <w:r w:rsidR="00B43A4C">
        <w:rPr>
          <w:rFonts w:ascii="Mulish" w:hAnsi="Mulish"/>
        </w:rPr>
        <w:t>AZ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0FEA1C9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M</w:t>
            </w:r>
            <w:r w:rsidR="00B43A4C">
              <w:rPr>
                <w:rFonts w:ascii="Mulish" w:hAnsi="Mulish"/>
                <w:sz w:val="24"/>
              </w:rPr>
              <w:t>AZ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48AC2C6C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</w:t>
            </w:r>
            <w:r w:rsidR="00B43A4C">
              <w:rPr>
                <w:rFonts w:ascii="Mulish" w:hAnsi="Mulish"/>
                <w:sz w:val="24"/>
              </w:rPr>
              <w:t>9</w:t>
            </w:r>
            <w:r>
              <w:rPr>
                <w:rFonts w:ascii="Mulish" w:hAnsi="Mulish"/>
                <w:sz w:val="24"/>
              </w:rPr>
              <w:t>/03/2026</w:t>
            </w:r>
          </w:p>
          <w:p w14:paraId="5DEB5371" w14:textId="70C9A192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F922A1">
              <w:rPr>
                <w:rFonts w:ascii="Mulish" w:hAnsi="Mulish"/>
                <w:sz w:val="24"/>
              </w:rPr>
              <w:t>09/07</w:t>
            </w:r>
            <w:r w:rsidR="00B55AA0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2A3DC6C" w:rsidR="00B43A4C" w:rsidRPr="00B43A4C" w:rsidRDefault="00656682" w:rsidP="00B43A4C">
            <w:pPr>
              <w:rPr>
                <w:rFonts w:ascii="Mulish" w:hAnsi="Mulish"/>
                <w:sz w:val="24"/>
              </w:rPr>
            </w:pPr>
            <w:hyperlink r:id="rId18" w:history="1">
              <w:r w:rsidR="00B43A4C" w:rsidRPr="00B43A4C">
                <w:rPr>
                  <w:rStyle w:val="Hipervnculo"/>
                  <w:rFonts w:ascii="Mulish" w:hAnsi="Mulish"/>
                  <w:sz w:val="24"/>
                </w:rPr>
                <w:t>https://www.m</w:t>
              </w:r>
              <w:r w:rsidR="00B43A4C" w:rsidRPr="00B43A4C">
                <w:rPr>
                  <w:rStyle w:val="Hipervnculo"/>
                  <w:rFonts w:ascii="Mulish" w:hAnsi="Mulish"/>
                  <w:sz w:val="24"/>
                </w:rPr>
                <w:t>a</w:t>
              </w:r>
              <w:r w:rsidR="00B43A4C" w:rsidRPr="00B43A4C">
                <w:rPr>
                  <w:rStyle w:val="Hipervnculo"/>
                  <w:rFonts w:ascii="Mulish" w:hAnsi="Mulish"/>
                  <w:sz w:val="24"/>
                </w:rPr>
                <w:t>z.es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56682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96C0ACB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489F82" w:rsidR="00AF751D" w:rsidRPr="00DF05BD" w:rsidRDefault="0065668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0A2C617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8AD96F9" w:rsidR="00AF751D" w:rsidRPr="00DF05BD" w:rsidRDefault="0065668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922A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E50DE3" w:rsidR="00AF751D" w:rsidRPr="00DF05BD" w:rsidRDefault="00B43A4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23329FB" w:rsidR="00AF751D" w:rsidRPr="00DF05BD" w:rsidRDefault="0065668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F0014F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F0014F" w:rsidRPr="00296787" w:rsidRDefault="00F0014F" w:rsidP="00F0014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F0014F" w:rsidRPr="00296787" w:rsidRDefault="00F0014F" w:rsidP="00F0014F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44998418"/>
            <w:placeholder>
              <w:docPart w:val="018FD9F7863D4F7D80F75CF14680DC3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4DE7CD2" w:rsidR="00F0014F" w:rsidRPr="00DF05BD" w:rsidRDefault="00F0014F" w:rsidP="00F0014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B957EE2" w:rsidR="00F0014F" w:rsidRPr="00DF05BD" w:rsidRDefault="00656682" w:rsidP="00F0014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77979113"/>
                <w:placeholder>
                  <w:docPart w:val="9A20E230344343E2B7C841F6C38A77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55AA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402199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85A450" w:rsidR="00DF05BD" w:rsidRPr="00DF05BD" w:rsidRDefault="0065668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65668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1A3E5C8D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72F678B" w:rsidR="00DF05BD" w:rsidRPr="00DF05BD" w:rsidRDefault="0065668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85B5118" w:rsidR="00DF05BD" w:rsidRPr="00DF05BD" w:rsidRDefault="00656682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9101336" w:rsidR="00DF05BD" w:rsidRPr="00DF05BD" w:rsidRDefault="0065668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25CF08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E7F5C03" w:rsidR="00DF05BD" w:rsidRPr="00DF05BD" w:rsidRDefault="0065668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A43C472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6BB8BE4B" w:rsidR="00DF05BD" w:rsidRPr="00DF05BD" w:rsidRDefault="00656682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922A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B55AA0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B55AA0" w:rsidRPr="00296787" w:rsidRDefault="00B55AA0" w:rsidP="00B55AA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B55AA0" w:rsidRDefault="00B55AA0" w:rsidP="00B55AA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E481A355CE814B74BF0875CA54EED21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7315F1E" w:rsidR="00B55AA0" w:rsidRPr="00DF05BD" w:rsidRDefault="00B55AA0" w:rsidP="00B55AA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2B0A39E7" w:rsidR="00B55AA0" w:rsidRPr="00B55AA0" w:rsidRDefault="00656682" w:rsidP="00B55AA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335647"/>
                <w:placeholder>
                  <w:docPart w:val="D31EB646C16544CE8D2B1C46C887AB2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922A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B338CF0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4EA05A9" w:rsidR="00DF05BD" w:rsidRPr="00B55AA0" w:rsidRDefault="0065668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508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6D3B760" w:rsidR="00DF05BD" w:rsidRPr="00DF05BD" w:rsidRDefault="00551F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AF3977" w:rsidR="00DF05BD" w:rsidRPr="00DF05BD" w:rsidRDefault="0065668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51B203F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BDA5003" w:rsidR="00DF05BD" w:rsidRPr="00DF05BD" w:rsidRDefault="00656682" w:rsidP="00551FD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508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51FD4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551FD4" w:rsidRPr="00296787" w:rsidRDefault="00551FD4" w:rsidP="00551FD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551FD4" w:rsidRPr="00296787" w:rsidRDefault="00551FD4" w:rsidP="00551FD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86545445"/>
            <w:placeholder>
              <w:docPart w:val="5FB5A4AB86064C3E87A77752A89C87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B529433" w:rsidR="00551FD4" w:rsidRPr="00DF05BD" w:rsidRDefault="00551FD4" w:rsidP="00551FD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9B5D7EC" w:rsidR="00551FD4" w:rsidRPr="00DF05BD" w:rsidRDefault="00656682" w:rsidP="00551FD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45926055"/>
                <w:placeholder>
                  <w:docPart w:val="E123DA1DA268478FBF5578F782D850F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1F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5CC76B1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CB3CC7B" w:rsidR="00DF05BD" w:rsidRPr="00DF05BD" w:rsidRDefault="0065668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204E7DF6" w:rsidR="00DF05BD" w:rsidRPr="00DF05BD" w:rsidRDefault="00551F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7AAF3A3" w:rsidR="00DF05BD" w:rsidRPr="00DF05BD" w:rsidRDefault="0065668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CF008B0" w:rsidR="00DF05BD" w:rsidRPr="00DF05BD" w:rsidRDefault="00551F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A1BB820" w:rsidR="00DF05BD" w:rsidRPr="00DF05BD" w:rsidRDefault="0065668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A0145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3A0145" w:rsidRPr="00296787" w:rsidRDefault="003A0145" w:rsidP="003A014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3A0145" w:rsidRPr="00296787" w:rsidRDefault="003A0145" w:rsidP="003A014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21509703"/>
            <w:placeholder>
              <w:docPart w:val="116D4A20B0FC4503BB3EF5FB4B5349A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A9E6E99" w:rsidR="003A0145" w:rsidRPr="00DF05BD" w:rsidRDefault="003A0145" w:rsidP="003A014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1CC5343" w:rsidR="003A0145" w:rsidRPr="00DF05BD" w:rsidRDefault="00656682" w:rsidP="003A014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37368471"/>
                <w:placeholder>
                  <w:docPart w:val="3F153584A3D546BA861110E86EC9A0C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14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A0145">
              <w:rPr>
                <w:szCs w:val="18"/>
              </w:rPr>
              <w:t xml:space="preserve">. </w:t>
            </w:r>
            <w:r w:rsidR="003A0145" w:rsidRPr="003A0145">
              <w:rPr>
                <w:rFonts w:ascii="Mulish" w:hAnsi="Mulish"/>
                <w:sz w:val="18"/>
                <w:szCs w:val="18"/>
              </w:rPr>
              <w:t>No se han localizado las modificaciones.</w:t>
            </w:r>
          </w:p>
        </w:tc>
      </w:tr>
      <w:tr w:rsidR="003A0145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3A0145" w:rsidRPr="00296787" w:rsidRDefault="003A0145" w:rsidP="003A014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3A0145" w:rsidRPr="00296787" w:rsidRDefault="003A0145" w:rsidP="003A014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38620059"/>
            <w:placeholder>
              <w:docPart w:val="C4393CCD310F4BB68E6D59620735887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973B599" w:rsidR="003A0145" w:rsidRPr="00DF05BD" w:rsidRDefault="003A0145" w:rsidP="003A014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0F4F047" w:rsidR="003A0145" w:rsidRPr="00DF05BD" w:rsidRDefault="00656682" w:rsidP="003A014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88509386"/>
                <w:placeholder>
                  <w:docPart w:val="704824C873424E83A3BFB733B994CF4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14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A0145">
              <w:rPr>
                <w:szCs w:val="18"/>
              </w:rPr>
              <w:t xml:space="preserve">. </w:t>
            </w:r>
            <w:r w:rsidR="00580728" w:rsidRPr="00580728">
              <w:rPr>
                <w:rFonts w:ascii="Mulish" w:hAnsi="Mulish"/>
                <w:sz w:val="18"/>
                <w:szCs w:val="18"/>
              </w:rPr>
              <w:t>Localizable e</w:t>
            </w:r>
            <w:r w:rsidR="003A0145">
              <w:rPr>
                <w:rFonts w:ascii="Mulish" w:hAnsi="Mulish"/>
                <w:sz w:val="18"/>
                <w:szCs w:val="18"/>
              </w:rPr>
              <w:t>n el documento de ejecución presupuestaria.</w:t>
            </w:r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2764FD5" w:rsidR="00DF05BD" w:rsidRPr="00DF05BD" w:rsidRDefault="00DB5356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BCC2EB4" w:rsidR="00DF05BD" w:rsidRPr="00DF05BD" w:rsidRDefault="0065668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0728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580728" w:rsidRPr="00296787" w:rsidRDefault="00580728" w:rsidP="005807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580728" w:rsidRPr="00296787" w:rsidRDefault="00580728" w:rsidP="005807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07366613"/>
            <w:placeholder>
              <w:docPart w:val="941C805966F04A7B9A0D1734BAB1062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5CC3F445" w:rsidR="00580728" w:rsidRPr="00DF05BD" w:rsidRDefault="00580728" w:rsidP="005807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FB7B0C7" w:rsidR="00580728" w:rsidRPr="00DF05BD" w:rsidRDefault="00656682" w:rsidP="0058072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95012954"/>
                <w:placeholder>
                  <w:docPart w:val="79E1DFFEF656496F9FA4865E5A22E2F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07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7AF258E9" w:rsidR="00DF05BD" w:rsidRPr="00DF05BD" w:rsidRDefault="003A014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A49F61D" w:rsidR="00DF05BD" w:rsidRPr="00DF05BD" w:rsidRDefault="0065668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B2005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EB2005" w:rsidRPr="00296787" w:rsidRDefault="00EB2005" w:rsidP="00EB200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EB2005" w:rsidRPr="00296787" w:rsidRDefault="00EB2005" w:rsidP="00EB200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371613577"/>
            <w:placeholder>
              <w:docPart w:val="486E5C42711A4962AB3F5E4BDDE98C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669BC49" w:rsidR="00EB2005" w:rsidRPr="00DF05BD" w:rsidRDefault="00EB2005" w:rsidP="00EB200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3B7503C" w:rsidR="00EB2005" w:rsidRPr="00DF05BD" w:rsidRDefault="00656682" w:rsidP="00BE151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95075076"/>
                <w:placeholder>
                  <w:docPart w:val="E58374990A774ED78867E9CCBE55314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508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B2005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EB2005" w:rsidRPr="00296787" w:rsidRDefault="00EB2005" w:rsidP="00EB200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EB2005" w:rsidRPr="00296787" w:rsidRDefault="00EB2005" w:rsidP="00EB200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68439699"/>
            <w:placeholder>
              <w:docPart w:val="0A0DDFC271E749B29B06748C20DCE8C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0C0BEAFA" w:rsidR="00EB2005" w:rsidRPr="00DF05BD" w:rsidRDefault="00EB2005" w:rsidP="00EB200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931893F" w:rsidR="00EB2005" w:rsidRPr="00DF05BD" w:rsidRDefault="00656682" w:rsidP="00EB200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16590063"/>
                <w:placeholder>
                  <w:docPart w:val="EE4C23DB39A7455A8E8AD813BABE1A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B200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B2005">
              <w:rPr>
                <w:szCs w:val="18"/>
              </w:rPr>
              <w:t xml:space="preserve">. </w:t>
            </w:r>
            <w:r w:rsidR="00EB2005" w:rsidRPr="00EB200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AD310EA" w:rsidR="00DF05BD" w:rsidRPr="00DF05BD" w:rsidRDefault="005D0A51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3060671" w:rsidR="00DF05BD" w:rsidRPr="00DF05BD" w:rsidRDefault="00656682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7695013" w:rsidR="00DF05BD" w:rsidRPr="00DF05BD" w:rsidRDefault="005D0A51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4A5B9A8" w:rsidR="00DF05BD" w:rsidRPr="00DF05BD" w:rsidRDefault="00656682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DF05BD" w:rsidRPr="00DF05BD" w:rsidRDefault="0065668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DF05BD" w:rsidRPr="00DF05BD" w:rsidRDefault="0065668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DF05BD" w:rsidRPr="00DF05BD" w:rsidRDefault="0065668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F321DD7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6570A496" w:rsidR="00DF05BD" w:rsidRPr="00DF05BD" w:rsidRDefault="0065668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5C7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CF10F33" w:rsidR="00DF05BD" w:rsidRPr="00DF05BD" w:rsidRDefault="00EB200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3F73273" w:rsidR="00DF05BD" w:rsidRPr="00DF05BD" w:rsidRDefault="0065668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13EBD37" w:rsidR="00DF05BD" w:rsidRPr="00DF05BD" w:rsidRDefault="00EB2005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7EDAD10E" w:rsidR="00DF05BD" w:rsidRPr="00DF05BD" w:rsidRDefault="00D05086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D05086" w14:paraId="45E33B72" w14:textId="77777777" w:rsidTr="00A571E6">
        <w:tc>
          <w:tcPr>
            <w:tcW w:w="3485" w:type="dxa"/>
          </w:tcPr>
          <w:p w14:paraId="638D0393" w14:textId="5324C9DF" w:rsidR="002A7C57" w:rsidRPr="00D05086" w:rsidRDefault="00EB200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D05086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2701EF21" w:rsidR="002A7C57" w:rsidRPr="00D05086" w:rsidRDefault="00D0508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6" w:type="dxa"/>
            <w:shd w:val="clear" w:color="auto" w:fill="CB9700"/>
          </w:tcPr>
          <w:p w14:paraId="2B06FB4B" w14:textId="4026307F" w:rsidR="002A7C57" w:rsidRPr="00D05086" w:rsidRDefault="00D0508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D05086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D05086" w:rsidRDefault="002A7C57" w:rsidP="00B628C5">
      <w:pPr>
        <w:rPr>
          <w:rFonts w:ascii="Mulish" w:hAnsi="Mulish"/>
          <w:b/>
          <w:bCs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656682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6DC90A0" w14:textId="77777777" w:rsidR="00D05086" w:rsidRDefault="00D0508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"\\\\DSIC.ES\\sscc\\550Grupos\\ctbg-sgtbg\\14 MEMORIA\\MEMORIA 2026\\Sector Público Institucional\\Revisiones\\198-MAZ\\2026\\198-MAZ definitivo-2026.xlsx" "Tablas!F2C1:F7C9" 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D05086" w:rsidRPr="00D05086" w14:paraId="1732B0F3" w14:textId="77777777" w:rsidTr="00D05086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F943663" w14:textId="4D9FCF32" w:rsidR="00D05086" w:rsidRPr="00D05086" w:rsidRDefault="00D05086" w:rsidP="00D05086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3F7548D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2735DF1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EE7D3A5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EAF4CC4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620BD5D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10D8188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E2F3C10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51FFCD0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05086" w:rsidRPr="00D05086" w14:paraId="4DFF12AB" w14:textId="77777777" w:rsidTr="00D05086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EBB17A6" w14:textId="77777777" w:rsidR="00D05086" w:rsidRPr="00D05086" w:rsidRDefault="00D05086" w:rsidP="00D0508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86E5B7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276FFA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FFA322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223CFA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89EC56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3C447A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1C0716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48C01E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D05086" w:rsidRPr="00D05086" w14:paraId="62B8ADEF" w14:textId="77777777" w:rsidTr="00D05086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D7C06CF" w14:textId="77777777" w:rsidR="00D05086" w:rsidRPr="00D05086" w:rsidRDefault="00D05086" w:rsidP="00D05086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1E0120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1DFEDE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C7671D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CB7C8E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763632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09D123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A915A9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B0EE75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D05086" w:rsidRPr="00D05086" w14:paraId="0088C575" w14:textId="77777777" w:rsidTr="00D05086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1F582D6" w14:textId="77777777" w:rsidR="00D05086" w:rsidRPr="00D05086" w:rsidRDefault="00D05086" w:rsidP="00D0508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A943DB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9CE28D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AC2BB0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14F16D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7ED16A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34C226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090232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A62291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99,8</w:t>
            </w:r>
          </w:p>
        </w:tc>
      </w:tr>
      <w:tr w:rsidR="00D05086" w:rsidRPr="00D05086" w14:paraId="751BAE43" w14:textId="77777777" w:rsidTr="00D05086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A0BD680" w14:textId="77777777" w:rsidR="00D05086" w:rsidRPr="00D05086" w:rsidRDefault="00D05086" w:rsidP="00D0508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30A5EE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5A7A36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0F2437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ED071C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366854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4D5056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0FA35A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FA5856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D05086" w:rsidRPr="00D05086" w14:paraId="6277C1B0" w14:textId="77777777" w:rsidTr="00D05086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1F92412" w14:textId="77777777" w:rsidR="00D05086" w:rsidRPr="00D05086" w:rsidRDefault="00D05086" w:rsidP="00D05086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DE99764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5618A6E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A087328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1368D29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4D2509C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36B4E09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69D6F2F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0BF3598" w14:textId="77777777" w:rsidR="00D05086" w:rsidRPr="00D05086" w:rsidRDefault="00D05086" w:rsidP="00D050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0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99,9</w:t>
            </w:r>
          </w:p>
        </w:tc>
      </w:tr>
    </w:tbl>
    <w:p w14:paraId="67AEE0B9" w14:textId="274E62FE" w:rsidR="00B55AA0" w:rsidRDefault="00D0508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8D52A4">
        <w:rPr>
          <w:lang w:bidi="es-ES"/>
        </w:rPr>
        <w:fldChar w:fldCharType="begin"/>
      </w:r>
      <w:r w:rsidR="008D52A4">
        <w:rPr>
          <w:lang w:bidi="es-ES"/>
        </w:rPr>
        <w:instrText xml:space="preserve"> LINK </w:instrText>
      </w:r>
      <w:r w:rsidR="00B55AA0">
        <w:rPr>
          <w:lang w:bidi="es-ES"/>
        </w:rPr>
        <w:instrText xml:space="preserve">Excel.Sheet.12 "C:\\Users\\mariadelcarmen.motos\\Documents\\Trabajo fuera red\\198-MAZ\\198-MAZ-2026.xlsx" Tablas!F2C1:F7C9 </w:instrText>
      </w:r>
      <w:r w:rsidR="008D52A4">
        <w:rPr>
          <w:lang w:bidi="es-ES"/>
        </w:rPr>
        <w:instrText xml:space="preserve">\a \f 4 \h </w:instrText>
      </w:r>
      <w:r w:rsidR="008D52A4">
        <w:rPr>
          <w:lang w:bidi="es-ES"/>
        </w:rPr>
        <w:fldChar w:fldCharType="separate"/>
      </w:r>
    </w:p>
    <w:p w14:paraId="0D0031AF" w14:textId="04527BD7" w:rsidR="001E106B" w:rsidRPr="00296787" w:rsidRDefault="008D52A4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D05086">
        <w:rPr>
          <w:rFonts w:ascii="Mulish" w:hAnsi="Mulish"/>
          <w:lang w:bidi="es-ES"/>
        </w:rPr>
        <w:t>99,9% (100</w:t>
      </w:r>
      <w:r w:rsidR="001E106B" w:rsidRPr="00296787">
        <w:rPr>
          <w:rFonts w:ascii="Mulish" w:hAnsi="Mulish"/>
          <w:lang w:bidi="es-ES"/>
        </w:rPr>
        <w:t>%</w:t>
      </w:r>
      <w:r w:rsidR="00D05086">
        <w:rPr>
          <w:rFonts w:ascii="Mulish" w:hAnsi="Mulish"/>
          <w:lang w:bidi="es-ES"/>
        </w:rPr>
        <w:t>)</w:t>
      </w:r>
      <w:r w:rsidR="001E106B" w:rsidRPr="00296787">
        <w:rPr>
          <w:rFonts w:ascii="Mulish" w:hAnsi="Mulish"/>
          <w:lang w:bidi="es-ES"/>
        </w:rPr>
        <w:t xml:space="preserve">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B7895BE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D05086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5D0A51">
        <w:rPr>
          <w:rFonts w:ascii="Mulish" w:hAnsi="Mulish"/>
        </w:rPr>
        <w:t>M</w:t>
      </w:r>
      <w:r w:rsidR="008D52A4">
        <w:rPr>
          <w:rFonts w:ascii="Mulish" w:hAnsi="Mulish"/>
        </w:rPr>
        <w:t>AZ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D05086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D05086">
        <w:rPr>
          <w:rFonts w:ascii="Mulish" w:hAnsi="Mulish"/>
          <w:lang w:bidi="es-ES"/>
        </w:rPr>
        <w:t xml:space="preserve">5,5 </w:t>
      </w:r>
      <w:r w:rsidRPr="00296787">
        <w:rPr>
          <w:rFonts w:ascii="Mulish" w:hAnsi="Mulish"/>
          <w:lang w:bidi="es-ES"/>
        </w:rPr>
        <w:t xml:space="preserve">puntos porcentuales atribuibles </w:t>
      </w:r>
      <w:r w:rsidR="00D05086">
        <w:rPr>
          <w:rFonts w:ascii="Mulish" w:hAnsi="Mulish"/>
          <w:lang w:bidi="es-ES"/>
        </w:rPr>
        <w:t xml:space="preserve">a la aplicación de las tres </w:t>
      </w:r>
      <w:r w:rsidR="005C5C7A">
        <w:rPr>
          <w:rFonts w:ascii="Mulish" w:hAnsi="Mulish"/>
          <w:lang w:bidi="es-ES"/>
        </w:rPr>
        <w:t>recomendaciones</w:t>
      </w:r>
      <w:r w:rsidRPr="00296787">
        <w:rPr>
          <w:rFonts w:ascii="Mulish" w:hAnsi="Mulish"/>
          <w:lang w:bidi="es-ES"/>
        </w:rPr>
        <w:t xml:space="preserve"> efectuadas en 202</w:t>
      </w:r>
      <w:r w:rsidR="00F26AA9">
        <w:rPr>
          <w:rFonts w:ascii="Mulish" w:hAnsi="Mulish"/>
          <w:lang w:bidi="es-ES"/>
        </w:rPr>
        <w:t>5</w:t>
      </w:r>
      <w:r w:rsidR="00656682">
        <w:rPr>
          <w:rFonts w:ascii="Mulish" w:hAnsi="Mulish"/>
          <w:lang w:bidi="es-ES"/>
        </w:rPr>
        <w:t>, con lo cual se alcanza prácticamente el 100% ICIO</w:t>
      </w:r>
      <w:r w:rsidR="00356B4C">
        <w:rPr>
          <w:rFonts w:ascii="Mulish" w:hAnsi="Mulish"/>
          <w:lang w:bidi="es-ES"/>
        </w:rPr>
        <w:t>.</w:t>
      </w:r>
      <w:r w:rsidR="00656682">
        <w:rPr>
          <w:rFonts w:ascii="Mulish" w:hAnsi="Mulish"/>
          <w:lang w:bidi="es-ES"/>
        </w:rPr>
        <w:t xml:space="preserve"> Ante este hecho, este Consejo felicita a la Mutua MAZ y le anima a seguir en estos niveles de transparencia alcanzados.</w:t>
      </w:r>
    </w:p>
    <w:p w14:paraId="047F4307" w14:textId="77777777" w:rsidR="00D05086" w:rsidRDefault="00D05086" w:rsidP="00E4058A">
      <w:pPr>
        <w:pStyle w:val="Sinespaciado"/>
        <w:spacing w:before="120" w:line="276" w:lineRule="auto"/>
        <w:jc w:val="right"/>
        <w:rPr>
          <w:rFonts w:ascii="Mulish" w:hAnsi="Mulish"/>
        </w:rPr>
      </w:pPr>
    </w:p>
    <w:p w14:paraId="700F0D98" w14:textId="77777777" w:rsidR="00D05086" w:rsidRDefault="00D05086" w:rsidP="00E4058A">
      <w:pPr>
        <w:pStyle w:val="Sinespaciado"/>
        <w:spacing w:before="120" w:line="276" w:lineRule="auto"/>
        <w:jc w:val="right"/>
        <w:rPr>
          <w:rFonts w:ascii="Mulish" w:hAnsi="Mulish"/>
        </w:rPr>
      </w:pPr>
    </w:p>
    <w:p w14:paraId="0F1F62DE" w14:textId="77777777" w:rsidR="00D05086" w:rsidRDefault="00D05086" w:rsidP="00E4058A">
      <w:pPr>
        <w:pStyle w:val="Sinespaciado"/>
        <w:spacing w:before="120" w:line="276" w:lineRule="auto"/>
        <w:jc w:val="right"/>
        <w:rPr>
          <w:rFonts w:ascii="Mulish" w:hAnsi="Mulish"/>
        </w:rPr>
      </w:pPr>
    </w:p>
    <w:p w14:paraId="78617279" w14:textId="77777777" w:rsidR="00D05086" w:rsidRDefault="00D05086" w:rsidP="00E4058A">
      <w:pPr>
        <w:pStyle w:val="Sinespaciado"/>
        <w:spacing w:before="120" w:line="276" w:lineRule="auto"/>
        <w:jc w:val="right"/>
        <w:rPr>
          <w:rFonts w:ascii="Mulish" w:hAnsi="Mulish"/>
        </w:rPr>
      </w:pPr>
    </w:p>
    <w:p w14:paraId="16578706" w14:textId="77777777" w:rsidR="00D05086" w:rsidRDefault="00D05086" w:rsidP="00E4058A">
      <w:pPr>
        <w:pStyle w:val="Sinespaciado"/>
        <w:spacing w:before="120" w:line="276" w:lineRule="auto"/>
        <w:jc w:val="right"/>
        <w:rPr>
          <w:rFonts w:ascii="Mulish" w:hAnsi="Mulish"/>
        </w:rPr>
      </w:pPr>
    </w:p>
    <w:p w14:paraId="576FA459" w14:textId="77777777" w:rsidR="00D05086" w:rsidRDefault="00D05086" w:rsidP="00E4058A">
      <w:pPr>
        <w:pStyle w:val="Sinespaciado"/>
        <w:spacing w:before="120" w:line="276" w:lineRule="auto"/>
        <w:jc w:val="right"/>
        <w:rPr>
          <w:rFonts w:ascii="Mulish" w:hAnsi="Mulish"/>
        </w:rPr>
      </w:pPr>
    </w:p>
    <w:p w14:paraId="5DB8548C" w14:textId="36E3ACF9" w:rsidR="00B628C5" w:rsidRDefault="001E106B" w:rsidP="00E4058A">
      <w:pPr>
        <w:pStyle w:val="Sinespaciado"/>
        <w:spacing w:before="120"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0166E9">
        <w:rPr>
          <w:rFonts w:ascii="Mulish" w:hAnsi="Mulish"/>
        </w:rPr>
        <w:t>ju</w:t>
      </w:r>
      <w:r w:rsidR="00D05086">
        <w:rPr>
          <w:rFonts w:ascii="Mulish" w:hAnsi="Mulish"/>
        </w:rPr>
        <w:t>l</w:t>
      </w:r>
      <w:r w:rsidR="000166E9">
        <w:rPr>
          <w:rFonts w:ascii="Mulish" w:hAnsi="Mulish"/>
        </w:rPr>
        <w:t>io</w:t>
      </w:r>
      <w:r w:rsidR="00F26AA9">
        <w:rPr>
          <w:rFonts w:ascii="Mulish" w:hAnsi="Mulish"/>
        </w:rPr>
        <w:t xml:space="preserve"> de 202</w:t>
      </w:r>
      <w:bookmarkEnd w:id="5"/>
      <w:r w:rsidR="000166E9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93FC" w14:textId="77777777" w:rsidR="00ED37BB" w:rsidRDefault="00ED37BB" w:rsidP="00F31BC3">
      <w:r>
        <w:separator/>
      </w:r>
    </w:p>
  </w:endnote>
  <w:endnote w:type="continuationSeparator" w:id="0">
    <w:p w14:paraId="6587DE5E" w14:textId="77777777" w:rsidR="00ED37BB" w:rsidRDefault="00ED37BB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351D05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351D05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65668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65668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4B6FC" w14:textId="77777777" w:rsidR="00ED37BB" w:rsidRDefault="00ED37BB" w:rsidP="00F31BC3">
      <w:r>
        <w:separator/>
      </w:r>
    </w:p>
  </w:footnote>
  <w:footnote w:type="continuationSeparator" w:id="0">
    <w:p w14:paraId="059EB081" w14:textId="77777777" w:rsidR="00ED37BB" w:rsidRDefault="00ED37BB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45F1D38B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94D511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06C4DCF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6E9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1E8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56B4C"/>
    <w:rsid w:val="00393F48"/>
    <w:rsid w:val="003A0145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1165"/>
    <w:rsid w:val="00532238"/>
    <w:rsid w:val="00536832"/>
    <w:rsid w:val="00540929"/>
    <w:rsid w:val="00551FD4"/>
    <w:rsid w:val="005525BE"/>
    <w:rsid w:val="00560FA0"/>
    <w:rsid w:val="00563295"/>
    <w:rsid w:val="00564E23"/>
    <w:rsid w:val="00580728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C5C7A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56682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C19B6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5AB7"/>
    <w:rsid w:val="00790143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76F41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52A4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84418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3A4C"/>
    <w:rsid w:val="00B45E39"/>
    <w:rsid w:val="00B5314A"/>
    <w:rsid w:val="00B55AA0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511"/>
    <w:rsid w:val="00BF4B74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2829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05086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4058A"/>
    <w:rsid w:val="00E51AC4"/>
    <w:rsid w:val="00E63F24"/>
    <w:rsid w:val="00E6528C"/>
    <w:rsid w:val="00E73F4D"/>
    <w:rsid w:val="00E83650"/>
    <w:rsid w:val="00EA3A94"/>
    <w:rsid w:val="00EB2005"/>
    <w:rsid w:val="00EB68A3"/>
    <w:rsid w:val="00EC6A3E"/>
    <w:rsid w:val="00ED30F1"/>
    <w:rsid w:val="00ED37BB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14F"/>
    <w:rsid w:val="00F04B4F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22A1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az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43313B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43313B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43313B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43313B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43313B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43313B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43313B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43313B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B5A4AB86064C3E87A77752A89C8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7D5EF-5975-4859-A31C-A0FC30E19C80}"/>
      </w:docPartPr>
      <w:docPartBody>
        <w:p w:rsidR="00CB701E" w:rsidRDefault="0086679E" w:rsidP="0086679E">
          <w:pPr>
            <w:pStyle w:val="5FB5A4AB86064C3E87A77752A89C87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23DA1DA268478FBF5578F782D85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DD197-1FAE-4E0E-A2E6-D71C696EDFC0}"/>
      </w:docPartPr>
      <w:docPartBody>
        <w:p w:rsidR="00CB701E" w:rsidRDefault="0086679E" w:rsidP="0086679E">
          <w:pPr>
            <w:pStyle w:val="E123DA1DA268478FBF5578F782D850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16D4A20B0FC4503BB3EF5FB4B534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5AB5-6DA0-4082-AB94-4C76C3FA01EA}"/>
      </w:docPartPr>
      <w:docPartBody>
        <w:p w:rsidR="00CB701E" w:rsidRDefault="0086679E" w:rsidP="0086679E">
          <w:pPr>
            <w:pStyle w:val="116D4A20B0FC4503BB3EF5FB4B5349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153584A3D546BA861110E86EC9A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E964E-3D45-4BE8-8A5D-A1AC43D01309}"/>
      </w:docPartPr>
      <w:docPartBody>
        <w:p w:rsidR="00CB701E" w:rsidRDefault="0086679E" w:rsidP="0086679E">
          <w:pPr>
            <w:pStyle w:val="3F153584A3D546BA861110E86EC9A0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393CCD310F4BB68E6D596207358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D3714-4331-4BAA-8D06-E0FCC6B3B67A}"/>
      </w:docPartPr>
      <w:docPartBody>
        <w:p w:rsidR="00CB701E" w:rsidRDefault="0086679E" w:rsidP="0086679E">
          <w:pPr>
            <w:pStyle w:val="C4393CCD310F4BB68E6D5962073588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04824C873424E83A3BFB733B994C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A6DE0-6DFE-46CB-B6C2-E23D50DFFA19}"/>
      </w:docPartPr>
      <w:docPartBody>
        <w:p w:rsidR="00CB701E" w:rsidRDefault="0086679E" w:rsidP="0086679E">
          <w:pPr>
            <w:pStyle w:val="704824C873424E83A3BFB733B994CF4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18FD9F7863D4F7D80F75CF14680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85545-C412-4113-9A96-F0FA2D8B4436}"/>
      </w:docPartPr>
      <w:docPartBody>
        <w:p w:rsidR="00CB701E" w:rsidRDefault="0086679E" w:rsidP="0086679E">
          <w:pPr>
            <w:pStyle w:val="018FD9F7863D4F7D80F75CF14680DC3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20E230344343E2B7C841F6C38A7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EFAFA-C799-4F95-A47F-6F094E4EF614}"/>
      </w:docPartPr>
      <w:docPartBody>
        <w:p w:rsidR="00CB701E" w:rsidRDefault="0086679E" w:rsidP="0086679E">
          <w:pPr>
            <w:pStyle w:val="9A20E230344343E2B7C841F6C38A77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41C805966F04A7B9A0D1734BAB10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7CF53-B02D-4825-A6CB-2766084CC8F5}"/>
      </w:docPartPr>
      <w:docPartBody>
        <w:p w:rsidR="00CB701E" w:rsidRDefault="0086679E" w:rsidP="0086679E">
          <w:pPr>
            <w:pStyle w:val="941C805966F04A7B9A0D1734BAB1062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9E1DFFEF656496F9FA4865E5A22E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02FAE-364A-41AD-A088-9E63DD283CBE}"/>
      </w:docPartPr>
      <w:docPartBody>
        <w:p w:rsidR="00CB701E" w:rsidRDefault="0086679E" w:rsidP="0086679E">
          <w:pPr>
            <w:pStyle w:val="79E1DFFEF656496F9FA4865E5A22E2F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86E5C42711A4962AB3F5E4BDDE98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304C1-7769-46FC-8D39-6E9CBA1BA7B0}"/>
      </w:docPartPr>
      <w:docPartBody>
        <w:p w:rsidR="00CB701E" w:rsidRDefault="0086679E" w:rsidP="0086679E">
          <w:pPr>
            <w:pStyle w:val="486E5C42711A4962AB3F5E4BDDE98C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8374990A774ED78867E9CCBE553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8D7BD-06E0-47BC-94D2-41410D26B24E}"/>
      </w:docPartPr>
      <w:docPartBody>
        <w:p w:rsidR="00CB701E" w:rsidRDefault="0086679E" w:rsidP="0086679E">
          <w:pPr>
            <w:pStyle w:val="E58374990A774ED78867E9CCBE5531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0DDFC271E749B29B06748C20DCE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BF9D3-69E0-4CC9-B00D-86D9C69F6784}"/>
      </w:docPartPr>
      <w:docPartBody>
        <w:p w:rsidR="00CB701E" w:rsidRDefault="0086679E" w:rsidP="0086679E">
          <w:pPr>
            <w:pStyle w:val="0A0DDFC271E749B29B06748C20DCE8C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E4C23DB39A7455A8E8AD813BABE1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25638-FA9B-41C8-B57A-6890B0F5105C}"/>
      </w:docPartPr>
      <w:docPartBody>
        <w:p w:rsidR="00CB701E" w:rsidRDefault="0086679E" w:rsidP="0086679E">
          <w:pPr>
            <w:pStyle w:val="EE4C23DB39A7455A8E8AD813BABE1A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81A355CE814B74BF0875CA54EED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40684-E895-4158-97ED-27580B37C490}"/>
      </w:docPartPr>
      <w:docPartBody>
        <w:p w:rsidR="00247B10" w:rsidRDefault="00CB701E" w:rsidP="00CB701E">
          <w:pPr>
            <w:pStyle w:val="E481A355CE814B74BF0875CA54EED21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1EB646C16544CE8D2B1C46C887A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E7329-7495-4A09-86E4-C3962E413523}"/>
      </w:docPartPr>
      <w:docPartBody>
        <w:p w:rsidR="00247B10" w:rsidRDefault="00CB701E" w:rsidP="00CB701E">
          <w:pPr>
            <w:pStyle w:val="D31EB646C16544CE8D2B1C46C887AB2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346A"/>
    <w:rsid w:val="00173B46"/>
    <w:rsid w:val="001B2525"/>
    <w:rsid w:val="00214E50"/>
    <w:rsid w:val="00247B10"/>
    <w:rsid w:val="00260578"/>
    <w:rsid w:val="00271FF5"/>
    <w:rsid w:val="002B40B0"/>
    <w:rsid w:val="002C5721"/>
    <w:rsid w:val="002D4E94"/>
    <w:rsid w:val="00356E65"/>
    <w:rsid w:val="003723E5"/>
    <w:rsid w:val="0038330C"/>
    <w:rsid w:val="003D3D7C"/>
    <w:rsid w:val="0043313B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6679E"/>
    <w:rsid w:val="008E118A"/>
    <w:rsid w:val="008E3188"/>
    <w:rsid w:val="00A036B0"/>
    <w:rsid w:val="00A104A7"/>
    <w:rsid w:val="00AB484A"/>
    <w:rsid w:val="00AD7C28"/>
    <w:rsid w:val="00AE2C03"/>
    <w:rsid w:val="00B103B1"/>
    <w:rsid w:val="00B26BAC"/>
    <w:rsid w:val="00B42024"/>
    <w:rsid w:val="00B6573C"/>
    <w:rsid w:val="00C32372"/>
    <w:rsid w:val="00CB701E"/>
    <w:rsid w:val="00DA008C"/>
    <w:rsid w:val="00DE3DE6"/>
    <w:rsid w:val="00DF22C1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B701E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5FB5A4AB86064C3E87A77752A89C8770">
    <w:name w:val="5FB5A4AB86064C3E87A77752A89C8770"/>
    <w:rsid w:val="0086679E"/>
    <w:pPr>
      <w:spacing w:after="160" w:line="259" w:lineRule="auto"/>
    </w:pPr>
  </w:style>
  <w:style w:type="paragraph" w:customStyle="1" w:styleId="E123DA1DA268478FBF5578F782D850F8">
    <w:name w:val="E123DA1DA268478FBF5578F782D850F8"/>
    <w:rsid w:val="0086679E"/>
    <w:pPr>
      <w:spacing w:after="160" w:line="259" w:lineRule="auto"/>
    </w:pPr>
  </w:style>
  <w:style w:type="paragraph" w:customStyle="1" w:styleId="116D4A20B0FC4503BB3EF5FB4B5349A9">
    <w:name w:val="116D4A20B0FC4503BB3EF5FB4B5349A9"/>
    <w:rsid w:val="0086679E"/>
    <w:pPr>
      <w:spacing w:after="160" w:line="259" w:lineRule="auto"/>
    </w:pPr>
  </w:style>
  <w:style w:type="paragraph" w:customStyle="1" w:styleId="3F153584A3D546BA861110E86EC9A0CA">
    <w:name w:val="3F153584A3D546BA861110E86EC9A0CA"/>
    <w:rsid w:val="0086679E"/>
    <w:pPr>
      <w:spacing w:after="160" w:line="259" w:lineRule="auto"/>
    </w:pPr>
  </w:style>
  <w:style w:type="paragraph" w:customStyle="1" w:styleId="C4393CCD310F4BB68E6D596207358879">
    <w:name w:val="C4393CCD310F4BB68E6D596207358879"/>
    <w:rsid w:val="0086679E"/>
    <w:pPr>
      <w:spacing w:after="160" w:line="259" w:lineRule="auto"/>
    </w:pPr>
  </w:style>
  <w:style w:type="paragraph" w:customStyle="1" w:styleId="704824C873424E83A3BFB733B994CF46">
    <w:name w:val="704824C873424E83A3BFB733B994CF46"/>
    <w:rsid w:val="0086679E"/>
    <w:pPr>
      <w:spacing w:after="160" w:line="259" w:lineRule="auto"/>
    </w:pPr>
  </w:style>
  <w:style w:type="paragraph" w:customStyle="1" w:styleId="018FD9F7863D4F7D80F75CF14680DC3E">
    <w:name w:val="018FD9F7863D4F7D80F75CF14680DC3E"/>
    <w:rsid w:val="0086679E"/>
    <w:pPr>
      <w:spacing w:after="160" w:line="259" w:lineRule="auto"/>
    </w:pPr>
  </w:style>
  <w:style w:type="paragraph" w:customStyle="1" w:styleId="9A20E230344343E2B7C841F6C38A7787">
    <w:name w:val="9A20E230344343E2B7C841F6C38A7787"/>
    <w:rsid w:val="0086679E"/>
    <w:pPr>
      <w:spacing w:after="160" w:line="259" w:lineRule="auto"/>
    </w:pPr>
  </w:style>
  <w:style w:type="paragraph" w:customStyle="1" w:styleId="941C805966F04A7B9A0D1734BAB10625">
    <w:name w:val="941C805966F04A7B9A0D1734BAB10625"/>
    <w:rsid w:val="0086679E"/>
    <w:pPr>
      <w:spacing w:after="160" w:line="259" w:lineRule="auto"/>
    </w:pPr>
  </w:style>
  <w:style w:type="paragraph" w:customStyle="1" w:styleId="79E1DFFEF656496F9FA4865E5A22E2F2">
    <w:name w:val="79E1DFFEF656496F9FA4865E5A22E2F2"/>
    <w:rsid w:val="0086679E"/>
    <w:pPr>
      <w:spacing w:after="160" w:line="259" w:lineRule="auto"/>
    </w:pPr>
  </w:style>
  <w:style w:type="paragraph" w:customStyle="1" w:styleId="486E5C42711A4962AB3F5E4BDDE98C9E">
    <w:name w:val="486E5C42711A4962AB3F5E4BDDE98C9E"/>
    <w:rsid w:val="0086679E"/>
    <w:pPr>
      <w:spacing w:after="160" w:line="259" w:lineRule="auto"/>
    </w:pPr>
  </w:style>
  <w:style w:type="paragraph" w:customStyle="1" w:styleId="E58374990A774ED78867E9CCBE55314F">
    <w:name w:val="E58374990A774ED78867E9CCBE55314F"/>
    <w:rsid w:val="0086679E"/>
    <w:pPr>
      <w:spacing w:after="160" w:line="259" w:lineRule="auto"/>
    </w:pPr>
  </w:style>
  <w:style w:type="paragraph" w:customStyle="1" w:styleId="0A0DDFC271E749B29B06748C20DCE8C1">
    <w:name w:val="0A0DDFC271E749B29B06748C20DCE8C1"/>
    <w:rsid w:val="0086679E"/>
    <w:pPr>
      <w:spacing w:after="160" w:line="259" w:lineRule="auto"/>
    </w:pPr>
  </w:style>
  <w:style w:type="paragraph" w:customStyle="1" w:styleId="EE4C23DB39A7455A8E8AD813BABE1A44">
    <w:name w:val="EE4C23DB39A7455A8E8AD813BABE1A44"/>
    <w:rsid w:val="0086679E"/>
    <w:pPr>
      <w:spacing w:after="160" w:line="259" w:lineRule="auto"/>
    </w:pPr>
  </w:style>
  <w:style w:type="paragraph" w:customStyle="1" w:styleId="E481A355CE814B74BF0875CA54EED21E">
    <w:name w:val="E481A355CE814B74BF0875CA54EED21E"/>
    <w:rsid w:val="00CB701E"/>
    <w:pPr>
      <w:spacing w:after="160" w:line="259" w:lineRule="auto"/>
    </w:pPr>
  </w:style>
  <w:style w:type="paragraph" w:customStyle="1" w:styleId="D31EB646C16544CE8D2B1C46C887AB26">
    <w:name w:val="D31EB646C16544CE8D2B1C46C887AB26"/>
    <w:rsid w:val="00CB70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25</TotalTime>
  <Pages>3</Pages>
  <Words>699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2026-02-09T15:38:00Z</cp:lastPrinted>
  <dcterms:created xsi:type="dcterms:W3CDTF">2026-07-09T11:54:00Z</dcterms:created>
  <dcterms:modified xsi:type="dcterms:W3CDTF">2026-07-09T12:19:00Z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