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A7DA5C8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026DFF">
        <w:rPr>
          <w:rFonts w:ascii="Mulish" w:hAnsi="Mulish"/>
        </w:rPr>
        <w:t>M</w:t>
      </w:r>
      <w:r w:rsidR="00B43A4C">
        <w:rPr>
          <w:rFonts w:ascii="Mulish" w:hAnsi="Mulish"/>
        </w:rPr>
        <w:t>AZ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10FEA1C9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</w:t>
            </w:r>
            <w:r w:rsidR="00B43A4C">
              <w:rPr>
                <w:rFonts w:ascii="Mulish" w:hAnsi="Mulish"/>
                <w:sz w:val="24"/>
              </w:rPr>
              <w:t>AZ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8AC2C6C" w:rsidR="00B628C5" w:rsidRPr="00296787" w:rsidRDefault="00026DFF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B43A4C">
              <w:rPr>
                <w:rFonts w:ascii="Mulish" w:hAnsi="Mulish"/>
                <w:sz w:val="24"/>
              </w:rPr>
              <w:t>9</w:t>
            </w:r>
            <w:r>
              <w:rPr>
                <w:rFonts w:ascii="Mulish" w:hAnsi="Mulish"/>
                <w:sz w:val="24"/>
              </w:rPr>
              <w:t>/03/2026</w:t>
            </w:r>
          </w:p>
          <w:p w14:paraId="5DEB5371" w14:textId="71F8FE12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B55AA0">
              <w:rPr>
                <w:rFonts w:ascii="Mulish" w:hAnsi="Mulish"/>
                <w:sz w:val="24"/>
              </w:rPr>
              <w:t>23/06/2026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2A3DC6C" w:rsidR="00B43A4C" w:rsidRPr="00B43A4C" w:rsidRDefault="00E4058A" w:rsidP="00B43A4C">
            <w:pPr>
              <w:rPr>
                <w:rFonts w:ascii="Mulish" w:hAnsi="Mulish"/>
                <w:sz w:val="24"/>
              </w:rPr>
            </w:pPr>
            <w:hyperlink r:id="rId18" w:history="1">
              <w:r w:rsidR="00B43A4C" w:rsidRPr="00B43A4C">
                <w:rPr>
                  <w:rStyle w:val="Hipervnculo"/>
                  <w:rFonts w:ascii="Mulish" w:hAnsi="Mulish"/>
                  <w:sz w:val="24"/>
                </w:rPr>
                <w:t>https://www.maz.es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E4058A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196C0ACB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489F82" w:rsidR="00AF751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0A2C617" w:rsidR="00AF751D" w:rsidRPr="00DF05BD" w:rsidRDefault="00026DF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4B1842E" w:rsidR="00AF751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14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E50DE3" w:rsidR="00AF751D" w:rsidRPr="00DF05BD" w:rsidRDefault="00B43A4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723329FB" w:rsidR="00AF751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F0014F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F0014F" w:rsidRPr="00296787" w:rsidRDefault="00F0014F" w:rsidP="00F0014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F0014F" w:rsidRPr="00296787" w:rsidRDefault="00F0014F" w:rsidP="00F0014F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44998418"/>
            <w:placeholder>
              <w:docPart w:val="018FD9F7863D4F7D80F75CF14680DC3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4DE7CD2" w:rsidR="00F0014F" w:rsidRPr="00DF05BD" w:rsidRDefault="00F0014F" w:rsidP="00F0014F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4B957EE2" w:rsidR="00F0014F" w:rsidRPr="00DF05BD" w:rsidRDefault="00E4058A" w:rsidP="00F0014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77979113"/>
                <w:placeholder>
                  <w:docPart w:val="9A20E230344343E2B7C841F6C38A77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55AA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2402199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E85A450" w:rsidR="00DF05B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1A3E5C8D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72F678B" w:rsidR="00DF05B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685B5118" w:rsidR="00DF05BD" w:rsidRPr="00DF05BD" w:rsidRDefault="00E4058A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9101336" w:rsidR="00DF05B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25CF08C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E7F5C03" w:rsidR="00DF05BD" w:rsidRPr="00DF05BD" w:rsidRDefault="00E4058A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A43C472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41EC190" w:rsidR="00DF05BD" w:rsidRPr="00DF05BD" w:rsidRDefault="00E4058A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F4B74">
              <w:rPr>
                <w:szCs w:val="18"/>
              </w:rPr>
              <w:t xml:space="preserve">. </w:t>
            </w:r>
            <w:r w:rsidR="00BF4B74" w:rsidRPr="00BF4B74">
              <w:rPr>
                <w:rFonts w:ascii="Mulish" w:hAnsi="Mulish"/>
                <w:sz w:val="18"/>
                <w:szCs w:val="18"/>
              </w:rPr>
              <w:t>El más reciente publicado es de 2025.</w:t>
            </w:r>
          </w:p>
        </w:tc>
      </w:tr>
      <w:tr w:rsidR="00B55AA0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B55AA0" w:rsidRPr="00296787" w:rsidRDefault="00B55AA0" w:rsidP="00B55AA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B55AA0" w:rsidRDefault="00B55AA0" w:rsidP="00B55AA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E481A355CE814B74BF0875CA54EED21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47315F1E" w:rsidR="00B55AA0" w:rsidRPr="00DF05BD" w:rsidRDefault="00B55AA0" w:rsidP="00B55AA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7CE6DB79" w:rsidR="00B55AA0" w:rsidRPr="00B55AA0" w:rsidRDefault="00E4058A" w:rsidP="00B55AA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335647"/>
                <w:placeholder>
                  <w:docPart w:val="D31EB646C16544CE8D2B1C46C887AB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55AA0" w:rsidRPr="00B55AA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B55AA0" w:rsidRPr="00B55AA0">
              <w:rPr>
                <w:rFonts w:ascii="Mulish" w:hAnsi="Mulish"/>
                <w:sz w:val="18"/>
                <w:szCs w:val="18"/>
              </w:rPr>
              <w:t>. Se publican datos de 2024.</w:t>
            </w:r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B338CF0" w:rsidR="00DF05BD" w:rsidRPr="00DF05BD" w:rsidRDefault="00BF4B74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7D547A7" w:rsidR="00DF05BD" w:rsidRPr="00B55AA0" w:rsidRDefault="00E4058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1FD4" w:rsidRPr="00B55AA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6D3B760" w:rsidR="00DF05BD" w:rsidRPr="00DF05BD" w:rsidRDefault="00551F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F3977" w:rsidR="00DF05BD" w:rsidRPr="00DF05BD" w:rsidRDefault="00E4058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F4B7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351B203F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5D19139" w:rsidR="00DF05BD" w:rsidRPr="00DF05BD" w:rsidRDefault="00E4058A" w:rsidP="00551FD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1FD4">
                  <w:rPr>
                    <w:rStyle w:val="Estilo6"/>
                    <w:szCs w:val="18"/>
                  </w:rPr>
                  <w:t>No</w:t>
                </w:r>
              </w:sdtContent>
            </w:sdt>
            <w:r w:rsidR="00876F41">
              <w:rPr>
                <w:szCs w:val="18"/>
              </w:rPr>
              <w:t xml:space="preserve">. </w:t>
            </w:r>
            <w:r w:rsidR="00551FD4" w:rsidRPr="00551FD4">
              <w:rPr>
                <w:rFonts w:ascii="Mulish" w:hAnsi="Mulish"/>
                <w:sz w:val="18"/>
                <w:szCs w:val="18"/>
              </w:rPr>
              <w:t>Se bloquea el acceso por seguridad.</w:t>
            </w:r>
          </w:p>
        </w:tc>
      </w:tr>
      <w:tr w:rsidR="00551FD4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551FD4" w:rsidRPr="00296787" w:rsidRDefault="00551FD4" w:rsidP="00551FD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551FD4" w:rsidRPr="00296787" w:rsidRDefault="00551FD4" w:rsidP="00551FD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86545445"/>
            <w:placeholder>
              <w:docPart w:val="5FB5A4AB86064C3E87A77752A89C87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B529433" w:rsidR="00551FD4" w:rsidRPr="00DF05BD" w:rsidRDefault="00551FD4" w:rsidP="00551FD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9B5D7EC" w:rsidR="00551FD4" w:rsidRPr="00DF05BD" w:rsidRDefault="00E4058A" w:rsidP="00551FD4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45926055"/>
                <w:placeholder>
                  <w:docPart w:val="E123DA1DA268478FBF5578F782D850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51F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5CC76B1" w:rsidR="00DF05BD" w:rsidRPr="00DF05BD" w:rsidRDefault="00876F4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CB3CC7B" w:rsidR="00DF05BD" w:rsidRPr="00DF05BD" w:rsidRDefault="00E4058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204E7DF6" w:rsidR="00DF05BD" w:rsidRPr="00DF05BD" w:rsidRDefault="00551F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7AAF3A3" w:rsidR="00DF05BD" w:rsidRPr="00DF05BD" w:rsidRDefault="00E4058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CF008B0" w:rsidR="00DF05BD" w:rsidRPr="00DF05BD" w:rsidRDefault="00551F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1BB820" w:rsidR="00DF05BD" w:rsidRPr="00DF05BD" w:rsidRDefault="00E4058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76F4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A0145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21509703"/>
            <w:placeholder>
              <w:docPart w:val="116D4A20B0FC4503BB3EF5FB4B5349A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A9E6E99" w:rsidR="003A0145" w:rsidRPr="00DF05BD" w:rsidRDefault="003A0145" w:rsidP="003A014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1CC5343" w:rsidR="003A0145" w:rsidRPr="00DF05BD" w:rsidRDefault="00E4058A" w:rsidP="003A014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37368471"/>
                <w:placeholder>
                  <w:docPart w:val="3F153584A3D546BA861110E86EC9A0C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14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0145">
              <w:rPr>
                <w:szCs w:val="18"/>
              </w:rPr>
              <w:t xml:space="preserve">. </w:t>
            </w:r>
            <w:r w:rsidR="003A0145" w:rsidRPr="003A0145">
              <w:rPr>
                <w:rFonts w:ascii="Mulish" w:hAnsi="Mulish"/>
                <w:sz w:val="18"/>
                <w:szCs w:val="18"/>
              </w:rPr>
              <w:t>No se han localizado las modificaciones.</w:t>
            </w:r>
          </w:p>
        </w:tc>
      </w:tr>
      <w:tr w:rsidR="003A0145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3A0145" w:rsidRPr="00296787" w:rsidRDefault="003A0145" w:rsidP="003A014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38620059"/>
            <w:placeholder>
              <w:docPart w:val="C4393CCD310F4BB68E6D59620735887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973B599" w:rsidR="003A0145" w:rsidRPr="00DF05BD" w:rsidRDefault="003A0145" w:rsidP="003A014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60F4F047" w:rsidR="003A0145" w:rsidRPr="00DF05BD" w:rsidRDefault="00E4058A" w:rsidP="003A014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88509386"/>
                <w:placeholder>
                  <w:docPart w:val="704824C873424E83A3BFB733B994CF4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14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0145">
              <w:rPr>
                <w:szCs w:val="18"/>
              </w:rPr>
              <w:t xml:space="preserve">. </w:t>
            </w:r>
            <w:r w:rsidR="00580728" w:rsidRPr="00580728">
              <w:rPr>
                <w:rFonts w:ascii="Mulish" w:hAnsi="Mulish"/>
                <w:sz w:val="18"/>
                <w:szCs w:val="18"/>
              </w:rPr>
              <w:t>Localizable e</w:t>
            </w:r>
            <w:r w:rsidR="003A0145">
              <w:rPr>
                <w:rFonts w:ascii="Mulish" w:hAnsi="Mulish"/>
                <w:sz w:val="18"/>
                <w:szCs w:val="18"/>
              </w:rPr>
              <w:t>n el documento de ejecución presupuestaria.</w:t>
            </w:r>
          </w:p>
        </w:tc>
      </w:tr>
      <w:tr w:rsidR="00DF05BD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04BAFD42390644FD8E9123C1D4DB65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62764FD5" w:rsidR="00DF05BD" w:rsidRPr="00DF05BD" w:rsidRDefault="00DB5356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3BCC2EB4" w:rsidR="00DF05BD" w:rsidRPr="00DF05BD" w:rsidRDefault="00E4058A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2591047"/>
                <w:placeholder>
                  <w:docPart w:val="5F6236E435E2453AA874C37BE801FA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535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0728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580728" w:rsidRPr="00296787" w:rsidRDefault="00580728" w:rsidP="005807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580728" w:rsidRPr="00296787" w:rsidRDefault="00580728" w:rsidP="0058072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07366613"/>
            <w:placeholder>
              <w:docPart w:val="941C805966F04A7B9A0D1734BAB1062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5CC3F445" w:rsidR="00580728" w:rsidRPr="00DF05BD" w:rsidRDefault="00580728" w:rsidP="0058072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CF6B0AA" w:rsidR="00580728" w:rsidRPr="00DF05BD" w:rsidRDefault="00E4058A" w:rsidP="0058072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95012954"/>
                <w:placeholder>
                  <w:docPart w:val="79E1DFFEF656496F9FA4865E5A22E2F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072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580728">
              <w:rPr>
                <w:szCs w:val="18"/>
              </w:rPr>
              <w:t xml:space="preserve">. </w:t>
            </w:r>
            <w:r w:rsidR="00580728" w:rsidRPr="00580728">
              <w:rPr>
                <w:rFonts w:ascii="Mulish" w:hAnsi="Mulish"/>
                <w:sz w:val="18"/>
                <w:szCs w:val="18"/>
              </w:rPr>
              <w:t>Siguen publicándose fuera del Portal de Transparencia.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7AF258E9" w:rsidR="00DF05BD" w:rsidRPr="00DF05BD" w:rsidRDefault="003A014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A49F61D" w:rsidR="00DF05BD" w:rsidRPr="00DF05BD" w:rsidRDefault="00E4058A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EB2005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EB2005" w:rsidRPr="00296787" w:rsidRDefault="00EB2005" w:rsidP="00EB200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EB2005" w:rsidRPr="00296787" w:rsidRDefault="00EB2005" w:rsidP="00EB2005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371613577"/>
            <w:placeholder>
              <w:docPart w:val="486E5C42711A4962AB3F5E4BDDE98C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669BC49" w:rsidR="00EB2005" w:rsidRPr="00DF05BD" w:rsidRDefault="00EB2005" w:rsidP="00EB200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DD01DEA" w:rsidR="00EB2005" w:rsidRPr="00DF05BD" w:rsidRDefault="00E4058A" w:rsidP="00BE151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95075076"/>
                <w:placeholder>
                  <w:docPart w:val="E58374990A774ED78867E9CCBE5531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B2005">
                  <w:rPr>
                    <w:rStyle w:val="Estilo6"/>
                    <w:szCs w:val="18"/>
                  </w:rPr>
                  <w:t>No</w:t>
                </w:r>
              </w:sdtContent>
            </w:sdt>
            <w:r w:rsidR="00EB2005">
              <w:rPr>
                <w:szCs w:val="18"/>
              </w:rPr>
              <w:t xml:space="preserve">. </w:t>
            </w:r>
            <w:r w:rsidR="00EB2005" w:rsidRPr="00551FD4">
              <w:rPr>
                <w:rFonts w:ascii="Mulish" w:hAnsi="Mulish"/>
                <w:sz w:val="18"/>
                <w:szCs w:val="18"/>
              </w:rPr>
              <w:t>Se bloquea el acceso por seguridad.</w:t>
            </w:r>
          </w:p>
        </w:tc>
      </w:tr>
      <w:tr w:rsidR="00EB2005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EB2005" w:rsidRPr="00296787" w:rsidRDefault="00EB2005" w:rsidP="00EB2005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EB2005" w:rsidRPr="00296787" w:rsidRDefault="00EB2005" w:rsidP="00EB2005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68439699"/>
            <w:placeholder>
              <w:docPart w:val="0A0DDFC271E749B29B06748C20DCE8C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0C0BEAFA" w:rsidR="00EB2005" w:rsidRPr="00DF05BD" w:rsidRDefault="00EB2005" w:rsidP="00EB200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931893F" w:rsidR="00EB2005" w:rsidRPr="00DF05BD" w:rsidRDefault="00E4058A" w:rsidP="00EB200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16590063"/>
                <w:placeholder>
                  <w:docPart w:val="EE4C23DB39A7455A8E8AD813BABE1A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B200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B2005">
              <w:rPr>
                <w:szCs w:val="18"/>
              </w:rPr>
              <w:t xml:space="preserve">. </w:t>
            </w:r>
            <w:r w:rsidR="00EB2005" w:rsidRPr="00EB200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AD310EA" w:rsidR="00DF05BD" w:rsidRPr="00DF05BD" w:rsidRDefault="005D0A51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3060671" w:rsidR="00DF05BD" w:rsidRPr="00DF05BD" w:rsidRDefault="00E4058A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7695013" w:rsidR="00DF05BD" w:rsidRPr="00DF05BD" w:rsidRDefault="005D0A51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4A5B9A8" w:rsidR="00DF05BD" w:rsidRPr="00DF05BD" w:rsidRDefault="00E4058A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DF05BD" w:rsidRPr="00DF05BD" w:rsidRDefault="00E4058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DF05BD" w:rsidRPr="00DF05BD" w:rsidRDefault="00E4058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DF05BD" w:rsidRPr="00DF05BD" w:rsidRDefault="00E4058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0A5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F321DD7" w:rsidR="00DF05BD" w:rsidRPr="00DF05BD" w:rsidRDefault="005D0A5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570A496" w:rsidR="00DF05BD" w:rsidRPr="00DF05BD" w:rsidRDefault="00E4058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5C7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CF10F33" w:rsidR="00DF05BD" w:rsidRPr="00DF05BD" w:rsidRDefault="00EB200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3F73273" w:rsidR="00DF05BD" w:rsidRPr="00DF05BD" w:rsidRDefault="00E4058A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13EBD37" w:rsidR="00DF05BD" w:rsidRPr="00DF05BD" w:rsidRDefault="00EB2005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05CA61D0" w:rsidR="00DF05BD" w:rsidRPr="00DF05BD" w:rsidRDefault="00BE1511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324C9DF" w:rsidR="002A7C57" w:rsidRPr="00BE1511" w:rsidRDefault="00EB200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E1511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13044D65" w:rsidR="002A7C57" w:rsidRPr="00BE1511" w:rsidRDefault="00BE151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6" w:type="dxa"/>
            <w:shd w:val="clear" w:color="auto" w:fill="CB9700"/>
          </w:tcPr>
          <w:p w14:paraId="2B06FB4B" w14:textId="50BE2743" w:rsidR="002A7C57" w:rsidRPr="00B426C4" w:rsidRDefault="00BE1511" w:rsidP="00B426C4">
            <w:pPr>
              <w:jc w:val="center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6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E4058A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67AEE0B9" w14:textId="6E3F3431" w:rsidR="00B55AA0" w:rsidRDefault="008D52A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B55AA0">
        <w:rPr>
          <w:lang w:bidi="es-ES"/>
        </w:rPr>
        <w:instrText xml:space="preserve">Excel.Sheet.12 "C:\\Users\\mariadelcarmen.motos\\Documents\\Trabajo fuera red\\198-MAZ\\198-MAZ-2026.xlsx" Tablas!F2C1:F7C9 </w:instrText>
      </w:r>
      <w:r>
        <w:rPr>
          <w:lang w:bidi="es-ES"/>
        </w:rPr>
        <w:instrText xml:space="preserve">\a \f 4 \h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B55AA0" w:rsidRPr="00B55AA0" w14:paraId="22CD0444" w14:textId="77777777" w:rsidTr="00BE1511">
        <w:trPr>
          <w:divId w:val="1825704954"/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52A43BC" w14:textId="7197CD60" w:rsidR="00B55AA0" w:rsidRPr="00B55AA0" w:rsidRDefault="00B55AA0" w:rsidP="00B55AA0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7536D9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8C5FB79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E4D2639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0C04DAC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C7087CB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163516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FF6BA0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BD0C2C6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55AA0" w:rsidRPr="00B55AA0" w14:paraId="6885B10F" w14:textId="77777777" w:rsidTr="00BE1511">
        <w:trPr>
          <w:divId w:val="182570495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E29727B" w14:textId="77777777" w:rsidR="00B55AA0" w:rsidRPr="00B55AA0" w:rsidRDefault="00B55AA0" w:rsidP="00B55AA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19A0FE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41EE9C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6BDBAB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D718D8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E0FB9F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D21E4FE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5AC322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FCC7B1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</w:tr>
      <w:tr w:rsidR="00B55AA0" w:rsidRPr="00B55AA0" w14:paraId="61C73C3C" w14:textId="77777777" w:rsidTr="00BE1511">
        <w:trPr>
          <w:divId w:val="1825704954"/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BE66B88" w14:textId="77777777" w:rsidR="00B55AA0" w:rsidRPr="00B55AA0" w:rsidRDefault="00B55AA0" w:rsidP="00B55AA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B82D82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B67353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72F93E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D091F3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7BC343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FEACB7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34DE58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42A52B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B55AA0" w:rsidRPr="00B55AA0" w14:paraId="60350E37" w14:textId="77777777" w:rsidTr="00BE1511">
        <w:trPr>
          <w:divId w:val="182570495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35EACEE" w14:textId="77777777" w:rsidR="00B55AA0" w:rsidRPr="00B55AA0" w:rsidRDefault="00B55AA0" w:rsidP="00B55AA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1CE5D9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AAA94C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2D9EED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36CD86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778F4F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C18652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4AA93F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44B84DF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84,5</w:t>
            </w:r>
          </w:p>
        </w:tc>
      </w:tr>
      <w:tr w:rsidR="00B55AA0" w:rsidRPr="00B55AA0" w14:paraId="3C041FA6" w14:textId="77777777" w:rsidTr="00BE1511">
        <w:trPr>
          <w:divId w:val="182570495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E6F3E73" w14:textId="77777777" w:rsidR="00B55AA0" w:rsidRPr="00B55AA0" w:rsidRDefault="00B55AA0" w:rsidP="00B55AA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BBC640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B1647D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68BDB7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42F910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599DA5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01C40B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CAB2A3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33EC7C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B55AA0" w:rsidRPr="00B55AA0" w14:paraId="19A28CF0" w14:textId="77777777" w:rsidTr="00BE1511">
        <w:trPr>
          <w:divId w:val="1825704954"/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53EEB8A" w14:textId="77777777" w:rsidR="00B55AA0" w:rsidRPr="00B55AA0" w:rsidRDefault="00B55AA0" w:rsidP="00B55AA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9DEC481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256B9E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09E75AD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A152931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8DA113E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0D47806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0D6BCD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7ED6758" w14:textId="77777777" w:rsidR="00B55AA0" w:rsidRPr="00B55AA0" w:rsidRDefault="00B55AA0" w:rsidP="00B55AA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55AA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78,8</w:t>
            </w:r>
          </w:p>
        </w:tc>
      </w:tr>
    </w:tbl>
    <w:p w14:paraId="06B29B65" w14:textId="56C11434" w:rsidR="001E106B" w:rsidRPr="00296787" w:rsidRDefault="008D52A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40532DC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8D52A4">
        <w:rPr>
          <w:rFonts w:ascii="Mulish" w:hAnsi="Mulish"/>
          <w:lang w:bidi="es-ES"/>
        </w:rPr>
        <w:t>78</w:t>
      </w:r>
      <w:r w:rsidR="005D0A51">
        <w:rPr>
          <w:rFonts w:ascii="Mulish" w:hAnsi="Mulish"/>
          <w:lang w:bidi="es-ES"/>
        </w:rPr>
        <w:t>,8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0823CA0F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8D52A4">
        <w:rPr>
          <w:rFonts w:ascii="Mulish" w:hAnsi="Mulish"/>
        </w:rPr>
        <w:t>negativamente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D0A51">
        <w:rPr>
          <w:rFonts w:ascii="Mulish" w:hAnsi="Mulish"/>
        </w:rPr>
        <w:t>M</w:t>
      </w:r>
      <w:r w:rsidR="008D52A4">
        <w:rPr>
          <w:rFonts w:ascii="Mulish" w:hAnsi="Mulish"/>
        </w:rPr>
        <w:t>AZ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8D52A4">
        <w:rPr>
          <w:rFonts w:ascii="Mulish" w:hAnsi="Mulish"/>
          <w:lang w:bidi="es-ES"/>
        </w:rPr>
        <w:t>de</w:t>
      </w:r>
      <w:r w:rsidRPr="00296787">
        <w:rPr>
          <w:rFonts w:ascii="Mulish" w:hAnsi="Mulish"/>
          <w:lang w:bidi="es-ES"/>
        </w:rPr>
        <w:t xml:space="preserve">cremento de </w:t>
      </w:r>
      <w:r w:rsidR="000166E9">
        <w:rPr>
          <w:rFonts w:ascii="Mulish" w:hAnsi="Mulish"/>
          <w:lang w:bidi="es-ES"/>
        </w:rPr>
        <w:t>1</w:t>
      </w:r>
      <w:r w:rsidR="008D52A4">
        <w:rPr>
          <w:rFonts w:ascii="Mulish" w:hAnsi="Mulish"/>
          <w:lang w:bidi="es-ES"/>
        </w:rPr>
        <w:t>5,6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</w:t>
      </w:r>
      <w:r w:rsidR="008D52A4">
        <w:rPr>
          <w:rFonts w:ascii="Mulish" w:hAnsi="Mulish"/>
          <w:lang w:bidi="es-ES"/>
        </w:rPr>
        <w:t>que</w:t>
      </w:r>
      <w:r w:rsidR="005C5C7A">
        <w:rPr>
          <w:rFonts w:ascii="Mulish" w:hAnsi="Mulish"/>
          <w:lang w:bidi="es-ES"/>
        </w:rPr>
        <w:t>, aunque se ha aplicado una de las recomendaciones</w:t>
      </w:r>
      <w:r w:rsidRPr="00296787">
        <w:rPr>
          <w:rFonts w:ascii="Mulish" w:hAnsi="Mulish"/>
          <w:lang w:bidi="es-ES"/>
        </w:rPr>
        <w:t xml:space="preserve"> efectuadas en 202</w:t>
      </w:r>
      <w:r w:rsidR="00F26AA9">
        <w:rPr>
          <w:rFonts w:ascii="Mulish" w:hAnsi="Mulish"/>
          <w:lang w:bidi="es-ES"/>
        </w:rPr>
        <w:t>5</w:t>
      </w:r>
      <w:r w:rsidR="005C5C7A">
        <w:rPr>
          <w:rFonts w:ascii="Mulish" w:hAnsi="Mulish"/>
          <w:lang w:bidi="es-ES"/>
        </w:rPr>
        <w:t>,</w:t>
      </w:r>
      <w:r w:rsidR="008D52A4">
        <w:rPr>
          <w:rFonts w:ascii="Mulish" w:hAnsi="Mulish"/>
          <w:lang w:bidi="es-ES"/>
        </w:rPr>
        <w:t xml:space="preserve"> ha habido que revisar a la baja el cumplimiento de las siguientes obligaciones: Activación de los enlaces, </w:t>
      </w:r>
      <w:r w:rsidR="00356B4C">
        <w:rPr>
          <w:rFonts w:ascii="Mulish" w:hAnsi="Mulish"/>
          <w:lang w:bidi="es-ES"/>
        </w:rPr>
        <w:t xml:space="preserve">Planes y programas </w:t>
      </w:r>
      <w:r w:rsidR="000166E9">
        <w:rPr>
          <w:rFonts w:ascii="Mulish" w:hAnsi="Mulish"/>
          <w:lang w:bidi="es-ES"/>
        </w:rPr>
        <w:t xml:space="preserve">e Indicadores de medida y valoración de planes y programas </w:t>
      </w:r>
      <w:r w:rsidR="00356B4C">
        <w:rPr>
          <w:rFonts w:ascii="Mulish" w:hAnsi="Mulish"/>
          <w:lang w:bidi="es-ES"/>
        </w:rPr>
        <w:t xml:space="preserve">(no se publica información sobre el año en curso), Modificaciones de contratos </w:t>
      </w:r>
      <w:r w:rsidR="000166E9">
        <w:rPr>
          <w:rFonts w:ascii="Mulish" w:hAnsi="Mulish"/>
          <w:lang w:bidi="es-ES"/>
        </w:rPr>
        <w:t xml:space="preserve">y Retribuciones de los máximos responsables </w:t>
      </w:r>
      <w:r w:rsidR="00356B4C">
        <w:rPr>
          <w:rFonts w:ascii="Mulish" w:hAnsi="Mulish"/>
          <w:lang w:bidi="es-ES"/>
        </w:rPr>
        <w:t>(no se ha podido acceder a la información).</w:t>
      </w:r>
    </w:p>
    <w:p w14:paraId="06595518" w14:textId="6027CBCC" w:rsidR="001E106B" w:rsidRPr="00296787" w:rsidRDefault="00F26AA9" w:rsidP="00E4058A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los déficits evidenciados </w:t>
      </w:r>
      <w:r w:rsidR="000166E9">
        <w:rPr>
          <w:rFonts w:ascii="Mulish" w:hAnsi="Mulish"/>
        </w:rPr>
        <w:t>son los siguientes</w:t>
      </w:r>
      <w:r w:rsidR="001E106B" w:rsidRPr="00296787">
        <w:rPr>
          <w:rFonts w:ascii="Mulish" w:hAnsi="Mulish"/>
        </w:rPr>
        <w:t xml:space="preserve">: </w:t>
      </w:r>
    </w:p>
    <w:p w14:paraId="2C2221F5" w14:textId="25F53C99" w:rsidR="001E106B" w:rsidRDefault="005C5C7A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Algunos enlaces no permiten acceder a la información obligatoria</w:t>
      </w:r>
      <w:r w:rsidR="001E106B" w:rsidRPr="00296787">
        <w:rPr>
          <w:rFonts w:ascii="Mulish" w:hAnsi="Mulish"/>
        </w:rPr>
        <w:t>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49C90E95" w:rsidR="006B4FAE" w:rsidRDefault="00F26AA9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relativos a 2026.</w:t>
      </w:r>
    </w:p>
    <w:p w14:paraId="41414850" w14:textId="566A0B91" w:rsidR="005C5C7A" w:rsidRDefault="005C5C7A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grado de cumplimiento y resultados de los planes y programas.</w:t>
      </w:r>
    </w:p>
    <w:p w14:paraId="3D4AACB1" w14:textId="3740C391" w:rsidR="005C5C7A" w:rsidRDefault="005C5C7A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indicadores de medida y valoración de planes y programas.</w:t>
      </w:r>
    </w:p>
    <w:p w14:paraId="4460AA57" w14:textId="77777777" w:rsidR="002731E8" w:rsidRDefault="002731E8" w:rsidP="002731E8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3AAD76E1" w14:textId="2484B034" w:rsidR="005C5C7A" w:rsidRDefault="00F26AA9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AA9">
        <w:rPr>
          <w:rFonts w:ascii="Mulish" w:hAnsi="Mulish"/>
        </w:rPr>
        <w:t xml:space="preserve">Las </w:t>
      </w:r>
      <w:r w:rsidR="005C5C7A">
        <w:rPr>
          <w:rFonts w:ascii="Mulish" w:hAnsi="Mulish"/>
        </w:rPr>
        <w:t>modificaciones de contratos, de forma accesible.</w:t>
      </w:r>
    </w:p>
    <w:p w14:paraId="712E97FE" w14:textId="1048D1ED" w:rsidR="002731E8" w:rsidRPr="00F26AA9" w:rsidRDefault="005C5C7A" w:rsidP="002155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retribuciones de los máximos responsables, de forma accesible</w:t>
      </w:r>
      <w:r w:rsidR="002731E8" w:rsidRPr="00F26AA9">
        <w:rPr>
          <w:rFonts w:ascii="Mulish" w:hAnsi="Mulish"/>
        </w:rPr>
        <w:t>.</w:t>
      </w:r>
    </w:p>
    <w:p w14:paraId="5DB8548C" w14:textId="15B84047" w:rsidR="00B628C5" w:rsidRDefault="001E106B" w:rsidP="00E4058A">
      <w:pPr>
        <w:pStyle w:val="Sinespaciado"/>
        <w:spacing w:before="120"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166E9">
        <w:rPr>
          <w:rFonts w:ascii="Mulish" w:hAnsi="Mulish"/>
        </w:rPr>
        <w:t>junio</w:t>
      </w:r>
      <w:r w:rsidR="00F26AA9">
        <w:rPr>
          <w:rFonts w:ascii="Mulish" w:hAnsi="Mulish"/>
        </w:rPr>
        <w:t xml:space="preserve"> de 202</w:t>
      </w:r>
      <w:bookmarkEnd w:id="5"/>
      <w:r w:rsidR="000166E9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93FC" w14:textId="77777777" w:rsidR="00ED37BB" w:rsidRDefault="00ED37BB" w:rsidP="00F31BC3">
      <w:r>
        <w:separator/>
      </w:r>
    </w:p>
  </w:endnote>
  <w:endnote w:type="continuationSeparator" w:id="0">
    <w:p w14:paraId="6587DE5E" w14:textId="77777777" w:rsidR="00ED37BB" w:rsidRDefault="00ED37B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E4058A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E4058A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4B6FC" w14:textId="77777777" w:rsidR="00ED37BB" w:rsidRDefault="00ED37BB" w:rsidP="00F31BC3">
      <w:r>
        <w:separator/>
      </w:r>
    </w:p>
  </w:footnote>
  <w:footnote w:type="continuationSeparator" w:id="0">
    <w:p w14:paraId="059EB081" w14:textId="77777777" w:rsidR="00ED37BB" w:rsidRDefault="00ED37B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E4058A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058A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E4058A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5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10"/>
  </w:num>
  <w:num w:numId="4">
    <w:abstractNumId w:val="0"/>
  </w:num>
  <w:num w:numId="5">
    <w:abstractNumId w:val="17"/>
  </w:num>
  <w:num w:numId="6">
    <w:abstractNumId w:val="19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1"/>
  </w:num>
  <w:num w:numId="12">
    <w:abstractNumId w:val="12"/>
  </w:num>
  <w:num w:numId="13">
    <w:abstractNumId w:val="8"/>
  </w:num>
  <w:num w:numId="14">
    <w:abstractNumId w:val="22"/>
  </w:num>
  <w:num w:numId="15">
    <w:abstractNumId w:val="2"/>
  </w:num>
  <w:num w:numId="16">
    <w:abstractNumId w:val="24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6E9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2C6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56B4C"/>
    <w:rsid w:val="00393F48"/>
    <w:rsid w:val="003A0145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1165"/>
    <w:rsid w:val="00532238"/>
    <w:rsid w:val="00536832"/>
    <w:rsid w:val="00540929"/>
    <w:rsid w:val="00551FD4"/>
    <w:rsid w:val="005525BE"/>
    <w:rsid w:val="00560FA0"/>
    <w:rsid w:val="00563295"/>
    <w:rsid w:val="00564E23"/>
    <w:rsid w:val="00580728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C5C7A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C19B6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52A4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3A4C"/>
    <w:rsid w:val="00B45E39"/>
    <w:rsid w:val="00B5314A"/>
    <w:rsid w:val="00B55AA0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1511"/>
    <w:rsid w:val="00BF4B74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2829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4058A"/>
    <w:rsid w:val="00E51AC4"/>
    <w:rsid w:val="00E63F24"/>
    <w:rsid w:val="00E6528C"/>
    <w:rsid w:val="00E73F4D"/>
    <w:rsid w:val="00E83650"/>
    <w:rsid w:val="00EA3A94"/>
    <w:rsid w:val="00EB2005"/>
    <w:rsid w:val="00EB68A3"/>
    <w:rsid w:val="00EC6A3E"/>
    <w:rsid w:val="00ED30F1"/>
    <w:rsid w:val="00ED37BB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14F"/>
    <w:rsid w:val="00F04B4F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az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43313B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43313B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43313B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43313B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43313B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43313B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43313B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43313B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43313B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43313B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43313B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43313B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43313B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43313B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43313B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43313B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43313B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43313B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43313B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43313B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BAFD42390644FD8E9123C1D4DB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0D7-5D42-466C-9B75-57B4ADEC3598}"/>
      </w:docPartPr>
      <w:docPartBody>
        <w:p w:rsidR="0043313B" w:rsidRDefault="00173B46" w:rsidP="00173B46">
          <w:pPr>
            <w:pStyle w:val="04BAFD42390644FD8E9123C1D4DB65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6236E435E2453AA874C37BE801F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42952-AE66-4F11-AFBC-BD96047FE9D8}"/>
      </w:docPartPr>
      <w:docPartBody>
        <w:p w:rsidR="0043313B" w:rsidRDefault="00173B46" w:rsidP="00173B46">
          <w:pPr>
            <w:pStyle w:val="5F6236E435E2453AA874C37BE801FA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43313B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43313B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43313B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43313B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43313B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43313B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B5A4AB86064C3E87A77752A89C8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D5EF-5975-4859-A31C-A0FC30E19C80}"/>
      </w:docPartPr>
      <w:docPartBody>
        <w:p w:rsidR="00CB701E" w:rsidRDefault="0086679E" w:rsidP="0086679E">
          <w:pPr>
            <w:pStyle w:val="5FB5A4AB86064C3E87A77752A89C87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23DA1DA268478FBF5578F782D85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DD197-1FAE-4E0E-A2E6-D71C696EDFC0}"/>
      </w:docPartPr>
      <w:docPartBody>
        <w:p w:rsidR="00CB701E" w:rsidRDefault="0086679E" w:rsidP="0086679E">
          <w:pPr>
            <w:pStyle w:val="E123DA1DA268478FBF5578F782D850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16D4A20B0FC4503BB3EF5FB4B534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5AB5-6DA0-4082-AB94-4C76C3FA01EA}"/>
      </w:docPartPr>
      <w:docPartBody>
        <w:p w:rsidR="00CB701E" w:rsidRDefault="0086679E" w:rsidP="0086679E">
          <w:pPr>
            <w:pStyle w:val="116D4A20B0FC4503BB3EF5FB4B5349A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153584A3D546BA861110E86EC9A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E964E-3D45-4BE8-8A5D-A1AC43D01309}"/>
      </w:docPartPr>
      <w:docPartBody>
        <w:p w:rsidR="00CB701E" w:rsidRDefault="0086679E" w:rsidP="0086679E">
          <w:pPr>
            <w:pStyle w:val="3F153584A3D546BA861110E86EC9A0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393CCD310F4BB68E6D596207358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D3714-4331-4BAA-8D06-E0FCC6B3B67A}"/>
      </w:docPartPr>
      <w:docPartBody>
        <w:p w:rsidR="00CB701E" w:rsidRDefault="0086679E" w:rsidP="0086679E">
          <w:pPr>
            <w:pStyle w:val="C4393CCD310F4BB68E6D5962073588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04824C873424E83A3BFB733B994C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A6DE0-6DFE-46CB-B6C2-E23D50DFFA19}"/>
      </w:docPartPr>
      <w:docPartBody>
        <w:p w:rsidR="00CB701E" w:rsidRDefault="0086679E" w:rsidP="0086679E">
          <w:pPr>
            <w:pStyle w:val="704824C873424E83A3BFB733B994CF4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8FD9F7863D4F7D80F75CF14680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85545-C412-4113-9A96-F0FA2D8B4436}"/>
      </w:docPartPr>
      <w:docPartBody>
        <w:p w:rsidR="00CB701E" w:rsidRDefault="0086679E" w:rsidP="0086679E">
          <w:pPr>
            <w:pStyle w:val="018FD9F7863D4F7D80F75CF14680DC3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20E230344343E2B7C841F6C38A7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EFAFA-C799-4F95-A47F-6F094E4EF614}"/>
      </w:docPartPr>
      <w:docPartBody>
        <w:p w:rsidR="00CB701E" w:rsidRDefault="0086679E" w:rsidP="0086679E">
          <w:pPr>
            <w:pStyle w:val="9A20E230344343E2B7C841F6C38A77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1C805966F04A7B9A0D1734BAB10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7CF53-B02D-4825-A6CB-2766084CC8F5}"/>
      </w:docPartPr>
      <w:docPartBody>
        <w:p w:rsidR="00CB701E" w:rsidRDefault="0086679E" w:rsidP="0086679E">
          <w:pPr>
            <w:pStyle w:val="941C805966F04A7B9A0D1734BAB1062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9E1DFFEF656496F9FA4865E5A22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2FAE-364A-41AD-A088-9E63DD283CBE}"/>
      </w:docPartPr>
      <w:docPartBody>
        <w:p w:rsidR="00CB701E" w:rsidRDefault="0086679E" w:rsidP="0086679E">
          <w:pPr>
            <w:pStyle w:val="79E1DFFEF656496F9FA4865E5A22E2F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6E5C42711A4962AB3F5E4BDDE9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304C1-7769-46FC-8D39-6E9CBA1BA7B0}"/>
      </w:docPartPr>
      <w:docPartBody>
        <w:p w:rsidR="00CB701E" w:rsidRDefault="0086679E" w:rsidP="0086679E">
          <w:pPr>
            <w:pStyle w:val="486E5C42711A4962AB3F5E4BDDE98C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58374990A774ED78867E9CCBE553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8D7BD-06E0-47BC-94D2-41410D26B24E}"/>
      </w:docPartPr>
      <w:docPartBody>
        <w:p w:rsidR="00CB701E" w:rsidRDefault="0086679E" w:rsidP="0086679E">
          <w:pPr>
            <w:pStyle w:val="E58374990A774ED78867E9CCBE5531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0DDFC271E749B29B06748C20DCE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BF9D3-69E0-4CC9-B00D-86D9C69F6784}"/>
      </w:docPartPr>
      <w:docPartBody>
        <w:p w:rsidR="00CB701E" w:rsidRDefault="0086679E" w:rsidP="0086679E">
          <w:pPr>
            <w:pStyle w:val="0A0DDFC271E749B29B06748C20DCE8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E4C23DB39A7455A8E8AD813BABE1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25638-FA9B-41C8-B57A-6890B0F5105C}"/>
      </w:docPartPr>
      <w:docPartBody>
        <w:p w:rsidR="00CB701E" w:rsidRDefault="0086679E" w:rsidP="0086679E">
          <w:pPr>
            <w:pStyle w:val="EE4C23DB39A7455A8E8AD813BABE1A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81A355CE814B74BF0875CA54EED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40684-E895-4158-97ED-27580B37C490}"/>
      </w:docPartPr>
      <w:docPartBody>
        <w:p w:rsidR="00247B10" w:rsidRDefault="00CB701E" w:rsidP="00CB701E">
          <w:pPr>
            <w:pStyle w:val="E481A355CE814B74BF0875CA54EED21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1EB646C16544CE8D2B1C46C887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E7329-7495-4A09-86E4-C3962E413523}"/>
      </w:docPartPr>
      <w:docPartBody>
        <w:p w:rsidR="00247B10" w:rsidRDefault="00CB701E" w:rsidP="00CB701E">
          <w:pPr>
            <w:pStyle w:val="D31EB646C16544CE8D2B1C46C887AB2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346A"/>
    <w:rsid w:val="00173B46"/>
    <w:rsid w:val="001B2525"/>
    <w:rsid w:val="00214E50"/>
    <w:rsid w:val="00247B10"/>
    <w:rsid w:val="00260578"/>
    <w:rsid w:val="00271FF5"/>
    <w:rsid w:val="002B40B0"/>
    <w:rsid w:val="002C5721"/>
    <w:rsid w:val="002D4E94"/>
    <w:rsid w:val="00356E65"/>
    <w:rsid w:val="003723E5"/>
    <w:rsid w:val="0038330C"/>
    <w:rsid w:val="003D3D7C"/>
    <w:rsid w:val="0043313B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6679E"/>
    <w:rsid w:val="008E118A"/>
    <w:rsid w:val="008E3188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CB701E"/>
    <w:rsid w:val="00DA008C"/>
    <w:rsid w:val="00DE3DE6"/>
    <w:rsid w:val="00DF22C1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B701E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5FB5A4AB86064C3E87A77752A89C8770">
    <w:name w:val="5FB5A4AB86064C3E87A77752A89C8770"/>
    <w:rsid w:val="0086679E"/>
    <w:pPr>
      <w:spacing w:after="160" w:line="259" w:lineRule="auto"/>
    </w:pPr>
  </w:style>
  <w:style w:type="paragraph" w:customStyle="1" w:styleId="E123DA1DA268478FBF5578F782D850F8">
    <w:name w:val="E123DA1DA268478FBF5578F782D850F8"/>
    <w:rsid w:val="0086679E"/>
    <w:pPr>
      <w:spacing w:after="160" w:line="259" w:lineRule="auto"/>
    </w:pPr>
  </w:style>
  <w:style w:type="paragraph" w:customStyle="1" w:styleId="116D4A20B0FC4503BB3EF5FB4B5349A9">
    <w:name w:val="116D4A20B0FC4503BB3EF5FB4B5349A9"/>
    <w:rsid w:val="0086679E"/>
    <w:pPr>
      <w:spacing w:after="160" w:line="259" w:lineRule="auto"/>
    </w:pPr>
  </w:style>
  <w:style w:type="paragraph" w:customStyle="1" w:styleId="3F153584A3D546BA861110E86EC9A0CA">
    <w:name w:val="3F153584A3D546BA861110E86EC9A0CA"/>
    <w:rsid w:val="0086679E"/>
    <w:pPr>
      <w:spacing w:after="160" w:line="259" w:lineRule="auto"/>
    </w:pPr>
  </w:style>
  <w:style w:type="paragraph" w:customStyle="1" w:styleId="C4393CCD310F4BB68E6D596207358879">
    <w:name w:val="C4393CCD310F4BB68E6D596207358879"/>
    <w:rsid w:val="0086679E"/>
    <w:pPr>
      <w:spacing w:after="160" w:line="259" w:lineRule="auto"/>
    </w:pPr>
  </w:style>
  <w:style w:type="paragraph" w:customStyle="1" w:styleId="704824C873424E83A3BFB733B994CF46">
    <w:name w:val="704824C873424E83A3BFB733B994CF46"/>
    <w:rsid w:val="0086679E"/>
    <w:pPr>
      <w:spacing w:after="160" w:line="259" w:lineRule="auto"/>
    </w:pPr>
  </w:style>
  <w:style w:type="paragraph" w:customStyle="1" w:styleId="018FD9F7863D4F7D80F75CF14680DC3E">
    <w:name w:val="018FD9F7863D4F7D80F75CF14680DC3E"/>
    <w:rsid w:val="0086679E"/>
    <w:pPr>
      <w:spacing w:after="160" w:line="259" w:lineRule="auto"/>
    </w:pPr>
  </w:style>
  <w:style w:type="paragraph" w:customStyle="1" w:styleId="9A20E230344343E2B7C841F6C38A7787">
    <w:name w:val="9A20E230344343E2B7C841F6C38A7787"/>
    <w:rsid w:val="0086679E"/>
    <w:pPr>
      <w:spacing w:after="160" w:line="259" w:lineRule="auto"/>
    </w:pPr>
  </w:style>
  <w:style w:type="paragraph" w:customStyle="1" w:styleId="941C805966F04A7B9A0D1734BAB10625">
    <w:name w:val="941C805966F04A7B9A0D1734BAB10625"/>
    <w:rsid w:val="0086679E"/>
    <w:pPr>
      <w:spacing w:after="160" w:line="259" w:lineRule="auto"/>
    </w:pPr>
  </w:style>
  <w:style w:type="paragraph" w:customStyle="1" w:styleId="79E1DFFEF656496F9FA4865E5A22E2F2">
    <w:name w:val="79E1DFFEF656496F9FA4865E5A22E2F2"/>
    <w:rsid w:val="0086679E"/>
    <w:pPr>
      <w:spacing w:after="160" w:line="259" w:lineRule="auto"/>
    </w:pPr>
  </w:style>
  <w:style w:type="paragraph" w:customStyle="1" w:styleId="486E5C42711A4962AB3F5E4BDDE98C9E">
    <w:name w:val="486E5C42711A4962AB3F5E4BDDE98C9E"/>
    <w:rsid w:val="0086679E"/>
    <w:pPr>
      <w:spacing w:after="160" w:line="259" w:lineRule="auto"/>
    </w:pPr>
  </w:style>
  <w:style w:type="paragraph" w:customStyle="1" w:styleId="E58374990A774ED78867E9CCBE55314F">
    <w:name w:val="E58374990A774ED78867E9CCBE55314F"/>
    <w:rsid w:val="0086679E"/>
    <w:pPr>
      <w:spacing w:after="160" w:line="259" w:lineRule="auto"/>
    </w:pPr>
  </w:style>
  <w:style w:type="paragraph" w:customStyle="1" w:styleId="0A0DDFC271E749B29B06748C20DCE8C1">
    <w:name w:val="0A0DDFC271E749B29B06748C20DCE8C1"/>
    <w:rsid w:val="0086679E"/>
    <w:pPr>
      <w:spacing w:after="160" w:line="259" w:lineRule="auto"/>
    </w:pPr>
  </w:style>
  <w:style w:type="paragraph" w:customStyle="1" w:styleId="EE4C23DB39A7455A8E8AD813BABE1A44">
    <w:name w:val="EE4C23DB39A7455A8E8AD813BABE1A44"/>
    <w:rsid w:val="0086679E"/>
    <w:pPr>
      <w:spacing w:after="160" w:line="259" w:lineRule="auto"/>
    </w:pPr>
  </w:style>
  <w:style w:type="paragraph" w:customStyle="1" w:styleId="E481A355CE814B74BF0875CA54EED21E">
    <w:name w:val="E481A355CE814B74BF0875CA54EED21E"/>
    <w:rsid w:val="00CB701E"/>
    <w:pPr>
      <w:spacing w:after="160" w:line="259" w:lineRule="auto"/>
    </w:pPr>
  </w:style>
  <w:style w:type="paragraph" w:customStyle="1" w:styleId="D31EB646C16544CE8D2B1C46C887AB26">
    <w:name w:val="D31EB646C16544CE8D2B1C46C887AB26"/>
    <w:rsid w:val="00CB70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116</TotalTime>
  <Pages>3</Pages>
  <Words>817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12</cp:revision>
  <cp:lastPrinted>2026-02-09T15:38:00Z</cp:lastPrinted>
  <dcterms:created xsi:type="dcterms:W3CDTF">2026-03-16T12:49:00Z</dcterms:created>
  <dcterms:modified xsi:type="dcterms:W3CDTF">2026-06-23T18:46:00Z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