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60CAD162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</w:t>
                            </w:r>
                            <w:r w:rsidR="005F193D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definitivo 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016CE76F" w:rsidR="00967865" w:rsidRDefault="00F44609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967865"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60CAD162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</w:t>
                      </w:r>
                      <w:r w:rsidR="005F193D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definitivo 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016CE76F" w:rsidR="00967865" w:rsidRDefault="00F44609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967865"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CE0200">
      <w:pPr>
        <w:jc w:val="both"/>
        <w:rPr>
          <w:rFonts w:ascii="Mulish" w:hAnsi="Mulish"/>
        </w:rPr>
      </w:pPr>
    </w:p>
    <w:p w14:paraId="74A37460" w14:textId="65D59FCE" w:rsidR="000B778E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1A45FD">
        <w:rPr>
          <w:rFonts w:ascii="Mulish" w:hAnsi="Mulish"/>
        </w:rPr>
        <w:t>Murcia Alta Velocidad</w:t>
      </w:r>
      <w:r w:rsidRPr="00296787">
        <w:rPr>
          <w:rFonts w:ascii="Mulish" w:hAnsi="Mulish"/>
        </w:rPr>
        <w:t xml:space="preserve">, efectuada en </w:t>
      </w:r>
      <w:hyperlink r:id="rId17" w:history="1">
        <w:r w:rsidR="001703F2">
          <w:rPr>
            <w:rStyle w:val="Hipervnculo"/>
            <w:rFonts w:ascii="Mulish" w:hAnsi="Mulish"/>
          </w:rPr>
          <w:t>may</w:t>
        </w:r>
        <w:r w:rsidR="009A4FAD" w:rsidRPr="00CE0200">
          <w:rPr>
            <w:rStyle w:val="Hipervnculo"/>
            <w:rFonts w:ascii="Mulish" w:hAnsi="Mulish"/>
          </w:rPr>
          <w:t>o de 2025</w:t>
        </w:r>
      </w:hyperlink>
      <w:r w:rsidRPr="00296787">
        <w:rPr>
          <w:rFonts w:ascii="Mulish" w:hAnsi="Mulish"/>
        </w:rPr>
        <w:t xml:space="preserve">, el Consejo ha incluido a </w:t>
      </w:r>
      <w:r w:rsidR="009A4FAD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</w:t>
      </w:r>
      <w:r w:rsidR="009A4FAD">
        <w:rPr>
          <w:rFonts w:ascii="Mulish" w:hAnsi="Mulish"/>
        </w:rPr>
        <w:t>en</w:t>
      </w:r>
      <w:r w:rsidRPr="00296787">
        <w:rPr>
          <w:rFonts w:ascii="Mulish" w:hAnsi="Mulish"/>
        </w:rPr>
        <w:t xml:space="preserve"> su </w:t>
      </w:r>
      <w:hyperlink r:id="rId18" w:history="1">
        <w:r w:rsidRPr="00CE0200">
          <w:rPr>
            <w:rStyle w:val="Hipervnculo"/>
            <w:rFonts w:ascii="Mulish" w:hAnsi="Mulish"/>
          </w:rPr>
          <w:t>Plan de Evaluación 20</w:t>
        </w:r>
        <w:r w:rsidR="009A4FAD" w:rsidRPr="00CE0200">
          <w:rPr>
            <w:rStyle w:val="Hipervnculo"/>
            <w:rFonts w:ascii="Mulish" w:hAnsi="Mulish"/>
          </w:rPr>
          <w:t>26</w:t>
        </w:r>
      </w:hyperlink>
      <w:r w:rsidRPr="00296787">
        <w:rPr>
          <w:rFonts w:ascii="Mulish" w:hAnsi="Mulish"/>
        </w:rPr>
        <w:t>, a fin de verificar si se han seguido las recomendaciones realizadas entonces</w:t>
      </w:r>
      <w:r w:rsidR="009A4FAD">
        <w:rPr>
          <w:rFonts w:ascii="Mulish" w:hAnsi="Mulish"/>
        </w:rPr>
        <w:t>.</w:t>
      </w:r>
    </w:p>
    <w:p w14:paraId="2BF4AB6E" w14:textId="77777777" w:rsidR="009A4FAD" w:rsidRPr="00296787" w:rsidRDefault="009A4FAD" w:rsidP="00CE0200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85"/>
        <w:gridCol w:w="6871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6B5A9D30" w:rsidR="00B628C5" w:rsidRPr="001703F2" w:rsidRDefault="001A45FD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Murcia Alta Velocidad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42EF416A" w:rsidR="00B628C5" w:rsidRPr="001703F2" w:rsidRDefault="001703F2" w:rsidP="00F8475B">
            <w:pPr>
              <w:rPr>
                <w:rFonts w:ascii="Mulish" w:hAnsi="Mulish"/>
                <w:sz w:val="24"/>
              </w:rPr>
            </w:pPr>
            <w:r w:rsidRPr="001703F2">
              <w:rPr>
                <w:rFonts w:ascii="Mulish" w:hAnsi="Mulish"/>
                <w:sz w:val="24"/>
              </w:rPr>
              <w:t>1</w:t>
            </w:r>
            <w:r w:rsidR="001A45FD">
              <w:rPr>
                <w:rFonts w:ascii="Mulish" w:hAnsi="Mulish"/>
                <w:sz w:val="24"/>
              </w:rPr>
              <w:t>8</w:t>
            </w:r>
            <w:r w:rsidR="009A4FAD" w:rsidRPr="001703F2">
              <w:rPr>
                <w:rFonts w:ascii="Mulish" w:hAnsi="Mulish"/>
                <w:sz w:val="24"/>
              </w:rPr>
              <w:t>/3/2026</w:t>
            </w:r>
          </w:p>
          <w:p w14:paraId="5DEB5371" w14:textId="297F510D" w:rsidR="00B628C5" w:rsidRPr="001703F2" w:rsidRDefault="00B628C5" w:rsidP="00F8475B">
            <w:pPr>
              <w:rPr>
                <w:rFonts w:ascii="Mulish" w:hAnsi="Mulish"/>
                <w:sz w:val="24"/>
              </w:rPr>
            </w:pPr>
            <w:r w:rsidRPr="001703F2">
              <w:rPr>
                <w:rFonts w:ascii="Mulish" w:hAnsi="Mulish"/>
                <w:sz w:val="24"/>
              </w:rPr>
              <w:t xml:space="preserve">Segunda revisión: </w:t>
            </w:r>
            <w:r w:rsidR="00BD5890">
              <w:rPr>
                <w:rFonts w:ascii="Mulish" w:hAnsi="Mulish"/>
                <w:sz w:val="24"/>
              </w:rPr>
              <w:t>07/07</w:t>
            </w:r>
            <w:r w:rsidR="00DF7A1E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47114C14" w:rsidR="001A45FD" w:rsidRPr="001703F2" w:rsidRDefault="005F193D" w:rsidP="001A45FD">
            <w:pPr>
              <w:rPr>
                <w:rFonts w:ascii="Mulish" w:hAnsi="Mulish"/>
                <w:sz w:val="24"/>
              </w:rPr>
            </w:pPr>
            <w:hyperlink r:id="rId19" w:history="1">
              <w:r w:rsidR="001A45FD" w:rsidRPr="004E4BD9">
                <w:rPr>
                  <w:rStyle w:val="Hipervnculo"/>
                  <w:rFonts w:ascii="Mulish" w:hAnsi="Mulish"/>
                  <w:sz w:val="24"/>
                </w:rPr>
                <w:t>https://www.murciaaltavelocidad.es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5F193D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40C9D598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60DC4F24" w:rsidR="00AF751D" w:rsidRPr="00A608C3" w:rsidRDefault="005F193D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3F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 contenidos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3799DE67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5D90DAB3" w:rsidR="00AF751D" w:rsidRPr="00A608C3" w:rsidRDefault="005F193D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3F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696BF64A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357B94F4" w:rsidR="00AF751D" w:rsidRPr="00A608C3" w:rsidRDefault="005F193D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C129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5D43ABFD" w:rsidR="00AF751D" w:rsidRPr="00296787" w:rsidRDefault="001A45F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5FE90090" w:rsidR="00AF751D" w:rsidRPr="00A608C3" w:rsidRDefault="005F193D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A45F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1A45F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55B0D168" w:rsidR="001A45FD" w:rsidRPr="00296787" w:rsidRDefault="001A45FD" w:rsidP="001A45F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1A45FD" w:rsidRPr="00296787" w:rsidRDefault="001A45FD" w:rsidP="001A45FD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982493621"/>
            <w:placeholder>
              <w:docPart w:val="95C335D72F1F4C2CAE5F8C78C236D07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5B7AE748" w:rsidR="001A45FD" w:rsidRPr="00296787" w:rsidRDefault="001A45FD" w:rsidP="001A45F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6A0C6E0E" w:rsidR="001A45FD" w:rsidRPr="00A608C3" w:rsidRDefault="005F193D" w:rsidP="001A45FD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29899199"/>
                <w:placeholder>
                  <w:docPart w:val="A75ABA11280A4FD6AB47DDEF320FC57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A45F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762582553"/>
            <w:placeholder>
              <w:docPart w:val="856695F917B647E19B6F0317A80810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269C5481" w:rsidR="00AF751D" w:rsidRPr="00296787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6A10AD15" w:rsidR="00AF751D" w:rsidRPr="00A608C3" w:rsidRDefault="005F193D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A1232D9FFC3443C4986DF9FB0D429CC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24833368"/>
            <w:placeholder>
              <w:docPart w:val="02EDF7A8B85F4991A50E7BFDF8F5372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5C6BEC95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4F986A3E" w:rsidR="00AF751D" w:rsidRPr="00A608C3" w:rsidRDefault="005F193D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2EA22374C433483D99C263A8D1B44F5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D589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414439782"/>
            <w:placeholder>
              <w:docPart w:val="7E9209C55FB44583B0E8724B938B816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67FE7BDE" w:rsidR="00AF751D" w:rsidRPr="00296787" w:rsidRDefault="001A45F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31B2403F" w:rsidR="00AF751D" w:rsidRPr="00A608C3" w:rsidRDefault="005F193D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ABABEAD0241A4BDEA901900166AEC7E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C4DD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94643717"/>
            <w:placeholder>
              <w:docPart w:val="64673F08CF51417383F16C71D557E38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4E9EA583" w:rsidR="00AF751D" w:rsidRPr="00296787" w:rsidRDefault="001703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1AA6CE21" w:rsidR="00AF751D" w:rsidRPr="00A608C3" w:rsidRDefault="005F193D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746539046"/>
                <w:placeholder>
                  <w:docPart w:val="07934F63CB5D470894ED9591AA10BE6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482F66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</w:p>
        </w:tc>
      </w:tr>
      <w:tr w:rsidR="00482F66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482F66" w:rsidRPr="00296787" w:rsidRDefault="00482F66" w:rsidP="00482F6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482F66" w:rsidRPr="00296787" w:rsidRDefault="00482F66" w:rsidP="00482F66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56316376"/>
            <w:placeholder>
              <w:docPart w:val="B21EC11C406342CE9F75AE75B45522B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3BEFB38B" w:rsidR="00482F66" w:rsidRPr="00296787" w:rsidRDefault="001A45FD" w:rsidP="00482F6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48FB1177" w:rsidR="00482F66" w:rsidRPr="00A608C3" w:rsidRDefault="005F193D" w:rsidP="00482F6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695621205"/>
                <w:placeholder>
                  <w:docPart w:val="85AA6D0D7B8641CE9AB02B6F9C9DFD4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A45F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4563488"/>
            <w:placeholder>
              <w:docPart w:val="CF0B592A763E46B5B8BAB07655F0134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29420094" w:rsidR="00AF751D" w:rsidRPr="00296787" w:rsidRDefault="00482F6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63231DDE" w:rsidR="00AF751D" w:rsidRPr="00A608C3" w:rsidRDefault="005F193D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DCBDB3FD335E4B2C8C0616ACD373BB5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82F66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15A69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15A69" w:rsidRPr="00296787" w:rsidRDefault="00D15A69" w:rsidP="00D15A6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15A69" w:rsidRPr="00296787" w:rsidRDefault="00D15A69" w:rsidP="00D15A6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893723506"/>
            <w:placeholder>
              <w:docPart w:val="FD4BBBDEDB7F425B833983F9ED6FEA3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1613C26D" w:rsidR="00D15A69" w:rsidRPr="00296787" w:rsidRDefault="00D15A69" w:rsidP="00D15A6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34F2C363" w:rsidR="00D15A69" w:rsidRPr="00A608C3" w:rsidRDefault="005F193D" w:rsidP="00D15A6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0442415"/>
                <w:placeholder>
                  <w:docPart w:val="B01DDEC71E244026AE8E4BB5487178D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15A69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15A69" w:rsidRPr="00D15A69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FD12FE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FD12FE" w:rsidRPr="00296787" w:rsidRDefault="00FD12FE" w:rsidP="00FD12F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FD12FE" w:rsidRPr="00296787" w:rsidRDefault="00FD12FE" w:rsidP="00FD12F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488820585"/>
            <w:placeholder>
              <w:docPart w:val="A016DBC32AAA4310814295535E22128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325B77DF" w:rsidR="00FD12FE" w:rsidRPr="00296787" w:rsidRDefault="00FD12FE" w:rsidP="00FD12F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4CFEF243" w:rsidR="00FD12FE" w:rsidRPr="00A608C3" w:rsidRDefault="005F193D" w:rsidP="00FD12F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16927867"/>
                <w:placeholder>
                  <w:docPart w:val="91E9BF77BA4E4133A6261B5F452BBC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D12FE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FD12FE" w:rsidRPr="00D15A69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0A457B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735281266"/>
            <w:placeholder>
              <w:docPart w:val="1981B733A99844D48E6EF537FAAA6E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0A671D5C" w:rsidR="00AF751D" w:rsidRPr="00296787" w:rsidRDefault="001D478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71A4587E" w:rsidR="00AF751D" w:rsidRPr="00A608C3" w:rsidRDefault="005F193D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0C5C722B355F416D82CF7E6B152F8B7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70CA4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A70CA4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A70CA4" w:rsidRPr="00296787" w:rsidRDefault="00A70CA4" w:rsidP="00A70CA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A70CA4" w:rsidRPr="00296787" w:rsidRDefault="00A70CA4" w:rsidP="00A70CA4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813559417"/>
            <w:placeholder>
              <w:docPart w:val="B98931E75578469EA08986EB7095315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758DD5DB" w:rsidR="00A70CA4" w:rsidRPr="00A608C3" w:rsidRDefault="00A70CA4" w:rsidP="00A70CA4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066CB21F" w:rsidR="00A70CA4" w:rsidRPr="00745731" w:rsidRDefault="005F193D" w:rsidP="00745731">
            <w:pPr>
              <w:rPr>
                <w:rStyle w:val="Estilo4"/>
              </w:rPr>
            </w:pPr>
            <w:sdt>
              <w:sdtPr>
                <w:rPr>
                  <w:rStyle w:val="Estilo4"/>
                </w:rPr>
                <w:alias w:val="Opciones"/>
                <w:tag w:val="Opciones"/>
                <w:id w:val="-1085150171"/>
                <w:placeholder>
                  <w:docPart w:val="51DA77104FB94412A53FC7A9425696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Estilo4"/>
                </w:rPr>
              </w:sdtEndPr>
              <w:sdtContent>
                <w:r w:rsidR="00745731" w:rsidRPr="00745731">
                  <w:rPr>
                    <w:rStyle w:val="Estilo4"/>
                  </w:rPr>
                  <w:t>Sí</w:t>
                </w:r>
              </w:sdtContent>
            </w:sdt>
          </w:p>
        </w:tc>
      </w:tr>
      <w:tr w:rsidR="000A457B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Contratos </w:t>
            </w:r>
            <w:r w:rsidR="00085AD5" w:rsidRPr="00296787">
              <w:rPr>
                <w:rFonts w:ascii="Mulish" w:hAnsi="Mulish"/>
                <w:sz w:val="18"/>
                <w:szCs w:val="18"/>
              </w:rPr>
              <w:t>m</w:t>
            </w:r>
            <w:r w:rsidRPr="00296787">
              <w:rPr>
                <w:rFonts w:ascii="Mulish" w:hAnsi="Mulish"/>
                <w:sz w:val="18"/>
                <w:szCs w:val="18"/>
              </w:rPr>
              <w:t>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8C04BBA615A5423F8E1C348EE165BE2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1005D90A" w:rsidR="00AF751D" w:rsidRPr="00A608C3" w:rsidRDefault="003F2BC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1368246E" w:rsidR="00AF751D" w:rsidRPr="00A608C3" w:rsidRDefault="005F193D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387FA35AB40D4EBB815282C6A674390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F2BC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1773F0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1773F0" w:rsidRPr="00296787" w:rsidRDefault="001773F0" w:rsidP="001773F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1773F0" w:rsidRPr="00296787" w:rsidRDefault="001773F0" w:rsidP="001773F0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008134776"/>
            <w:placeholder>
              <w:docPart w:val="BFE2256A672644D1AD8381CDFCC8B1A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6FD6DDFD" w:rsidR="001773F0" w:rsidRPr="00A608C3" w:rsidRDefault="001773F0" w:rsidP="001773F0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70D1AEE5" w:rsidR="001773F0" w:rsidRPr="00A608C3" w:rsidRDefault="005F193D" w:rsidP="001773F0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604683327"/>
                <w:placeholder>
                  <w:docPart w:val="E273DA47DB494E539723B38E08E8957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73F0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1773F0">
              <w:rPr>
                <w:szCs w:val="18"/>
              </w:rPr>
              <w:t xml:space="preserve">. </w:t>
            </w:r>
            <w:r w:rsidR="001773F0" w:rsidRPr="001773F0">
              <w:rPr>
                <w:rFonts w:ascii="Mulish" w:hAnsi="Mulish"/>
                <w:sz w:val="18"/>
                <w:szCs w:val="18"/>
              </w:rPr>
              <w:t>Parte de la información se publica en formato no reutilizable.</w:t>
            </w:r>
          </w:p>
        </w:tc>
      </w:tr>
      <w:tr w:rsidR="003F2BC5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3F2BC5" w:rsidRPr="00296787" w:rsidRDefault="003F2BC5" w:rsidP="003F2BC5">
            <w:pPr>
              <w:rPr>
                <w:rFonts w:ascii="Mulish" w:hAnsi="Mulish"/>
                <w:sz w:val="18"/>
                <w:szCs w:val="18"/>
              </w:rPr>
            </w:pPr>
            <w:bookmarkStart w:id="6" w:name="_Hlk224740075"/>
          </w:p>
        </w:tc>
        <w:tc>
          <w:tcPr>
            <w:tcW w:w="3509" w:type="dxa"/>
            <w:vAlign w:val="center"/>
          </w:tcPr>
          <w:p w14:paraId="01E7E1A7" w14:textId="77777777" w:rsidR="003F2BC5" w:rsidRPr="00296787" w:rsidRDefault="003F2BC5" w:rsidP="003F2BC5">
            <w:pPr>
              <w:rPr>
                <w:rFonts w:ascii="Mulish" w:hAnsi="Mulish"/>
                <w:sz w:val="18"/>
                <w:szCs w:val="18"/>
              </w:rPr>
            </w:pPr>
            <w:r w:rsidRPr="0031680C">
              <w:rPr>
                <w:rFonts w:ascii="Mulish" w:hAnsi="Mulish"/>
                <w:sz w:val="18"/>
                <w:szCs w:val="18"/>
              </w:rPr>
              <w:t>Subvenciones y ayudas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74369507"/>
            <w:placeholder>
              <w:docPart w:val="7145762A47AC4BE78A2D888AEE08A86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567B2C8E" w:rsidR="003F2BC5" w:rsidRPr="00A608C3" w:rsidRDefault="003F2BC5" w:rsidP="003F2BC5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4B76AD13" w:rsidR="003F2BC5" w:rsidRPr="00A608C3" w:rsidRDefault="005F193D" w:rsidP="003F2BC5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81930878"/>
                <w:placeholder>
                  <w:docPart w:val="C26858D5A51142C293BCE05D4C6F582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F2BC5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F2BC5">
              <w:rPr>
                <w:szCs w:val="18"/>
              </w:rPr>
              <w:t xml:space="preserve">. </w:t>
            </w:r>
            <w:r w:rsidR="003F2BC5" w:rsidRPr="003F2BC5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bookmarkEnd w:id="6"/>
      <w:tr w:rsidR="00A1206E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A1206E" w:rsidRPr="00296787" w:rsidRDefault="00A1206E" w:rsidP="00A1206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A1206E" w:rsidRPr="00296787" w:rsidRDefault="00A1206E" w:rsidP="00A1206E">
            <w:pPr>
              <w:rPr>
                <w:rFonts w:ascii="Mulish" w:hAnsi="Mulish"/>
                <w:sz w:val="18"/>
                <w:szCs w:val="18"/>
              </w:rPr>
            </w:pPr>
            <w:r w:rsidRPr="00A1206E">
              <w:rPr>
                <w:rFonts w:ascii="Mulish" w:hAnsi="Mulish"/>
                <w:sz w:val="18"/>
                <w:szCs w:val="18"/>
              </w:rPr>
              <w:t>Presupues</w:t>
            </w:r>
            <w:r w:rsidRPr="00296787">
              <w:rPr>
                <w:rFonts w:ascii="Mulish" w:hAnsi="Mulish"/>
                <w:sz w:val="18"/>
                <w:szCs w:val="18"/>
              </w:rPr>
              <w:t>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485245865"/>
            <w:placeholder>
              <w:docPart w:val="1356760CC8954C978C9B0C5546EA7B0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36A4672E" w:rsidR="00A1206E" w:rsidRPr="00A608C3" w:rsidRDefault="00A1206E" w:rsidP="00A1206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31FB799A" w:rsidR="00A1206E" w:rsidRPr="00A608C3" w:rsidRDefault="005F193D" w:rsidP="00A1206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-1165087389"/>
                <w:placeholder>
                  <w:docPart w:val="13A10FDBE7414F7F8C71159E02F9CE7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965DF8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0D04A528C26A4396AFF9C15734383E5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0FE6E9EF" w:rsidR="00AF751D" w:rsidRPr="00A608C3" w:rsidRDefault="003F2BC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004F8748" w:rsidR="00AF751D" w:rsidRPr="00A608C3" w:rsidRDefault="005F193D" w:rsidP="003F2BC5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0F86E5DCA56B4238B74FD539E0C4C62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F2BC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BF3BC567D56435C9E7E5DF86792A19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2BC2C559" w:rsidR="00AF751D" w:rsidRPr="00A608C3" w:rsidRDefault="001773F0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577ED9D7" w:rsidR="00AF751D" w:rsidRPr="00A608C3" w:rsidRDefault="005F193D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BED8F0121D4B457B8244D8F291B382A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1206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A1206E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A1206E" w:rsidRPr="00296787" w:rsidRDefault="00A1206E" w:rsidP="00A1206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A1206E" w:rsidRPr="00296787" w:rsidRDefault="00A1206E" w:rsidP="00A1206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88412079"/>
            <w:placeholder>
              <w:docPart w:val="F0F283D045174869978CA57BE61CE0E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6B688057" w:rsidR="00A1206E" w:rsidRPr="00A608C3" w:rsidRDefault="00A1206E" w:rsidP="00A1206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15B13376" w:rsidR="00A1206E" w:rsidRPr="00A608C3" w:rsidRDefault="005F193D" w:rsidP="00A1206E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850908825"/>
                <w:placeholder>
                  <w:docPart w:val="2E7A9DBA18294AA996C19F951D45AB5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65DF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A1206E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A1206E" w:rsidRPr="00296787" w:rsidRDefault="00A1206E" w:rsidP="00A1206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A1206E" w:rsidRPr="00296787" w:rsidRDefault="00A1206E" w:rsidP="00A1206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084412956"/>
            <w:placeholder>
              <w:docPart w:val="F710EB6ADE2F41D8AAD26A2178D8546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2877FF2B" w:rsidR="00A1206E" w:rsidRPr="00A608C3" w:rsidRDefault="00A1206E" w:rsidP="00A1206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6E35534E" w:rsidR="00A1206E" w:rsidRPr="00A608C3" w:rsidRDefault="005F193D" w:rsidP="00A1206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2038339"/>
                <w:placeholder>
                  <w:docPart w:val="22A7D19D6C7E42129CAD81137EE033F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1206E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A1206E">
              <w:rPr>
                <w:szCs w:val="18"/>
              </w:rPr>
              <w:t xml:space="preserve">. </w:t>
            </w:r>
            <w:r w:rsidR="00A1206E" w:rsidRPr="003F2BC5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A1206E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A1206E" w:rsidRPr="00296787" w:rsidRDefault="00A1206E" w:rsidP="00A1206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A1206E" w:rsidRPr="00296787" w:rsidRDefault="00A1206E" w:rsidP="00A1206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02237648"/>
            <w:placeholder>
              <w:docPart w:val="374156C19538456F835B646B43B4C1F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26285A1F" w:rsidR="00A1206E" w:rsidRPr="00A608C3" w:rsidRDefault="00A1206E" w:rsidP="00A1206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156F3F3A" w:rsidR="00A1206E" w:rsidRPr="00A608C3" w:rsidRDefault="005F193D" w:rsidP="00A1206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598168791"/>
                <w:placeholder>
                  <w:docPart w:val="B8545CBEEA354FFBB66E5F87EB965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1206E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A1206E">
              <w:rPr>
                <w:szCs w:val="18"/>
              </w:rPr>
              <w:t xml:space="preserve">. </w:t>
            </w:r>
            <w:r w:rsidR="00A1206E" w:rsidRPr="003F2BC5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A1206E" w:rsidRPr="00A608C3" w14:paraId="247F4071" w14:textId="77777777" w:rsidTr="000A457B">
        <w:tc>
          <w:tcPr>
            <w:tcW w:w="1405" w:type="dxa"/>
            <w:vMerge/>
            <w:vAlign w:val="center"/>
          </w:tcPr>
          <w:p w14:paraId="617985FB" w14:textId="77777777" w:rsidR="00A1206E" w:rsidRPr="00296787" w:rsidRDefault="00A1206E" w:rsidP="00A1206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A1206E" w:rsidRPr="00296787" w:rsidRDefault="00A1206E" w:rsidP="00A1206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696541839"/>
            <w:placeholder>
              <w:docPart w:val="A91A0BAC03C94B80AD06848EEA025A1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178846F4" w:rsidR="00A1206E" w:rsidRPr="00A608C3" w:rsidRDefault="00A1206E" w:rsidP="00A1206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321230EE" w:rsidR="00A1206E" w:rsidRPr="00A608C3" w:rsidRDefault="005F193D" w:rsidP="00A1206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3324581"/>
                <w:placeholder>
                  <w:docPart w:val="803AC52D51304DD49B800EBD6A6821C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1206E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A1206E">
              <w:rPr>
                <w:szCs w:val="18"/>
              </w:rPr>
              <w:t xml:space="preserve">. </w:t>
            </w:r>
            <w:r w:rsidR="00A1206E" w:rsidRPr="003F2BC5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0A457B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nformación </w:t>
            </w:r>
          </w:p>
        </w:tc>
        <w:tc>
          <w:tcPr>
            <w:tcW w:w="3509" w:type="dxa"/>
            <w:vAlign w:val="center"/>
          </w:tcPr>
          <w:p w14:paraId="35C3BF16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D3553A352202460DA2C899951EB569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3047A7C9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7F759655" w:rsidR="00AF751D" w:rsidRPr="00A608C3" w:rsidRDefault="005F193D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8DD2073CA2A549019F31CEF490E0190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71D93A209CF1421D946F419D46A2A2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3A18BC2A" w:rsidR="00AF751D" w:rsidRPr="00A608C3" w:rsidRDefault="00B343A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69BB2048" w:rsidR="00AF751D" w:rsidRPr="00A608C3" w:rsidRDefault="005F193D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4364EFA121747A396ED207306B4927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343A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DF85340E338545C49BB31080CCFA1F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299E0FC7" w:rsidR="00AF751D" w:rsidRPr="00A608C3" w:rsidRDefault="00AE5BE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759BA59F" w:rsidR="00AF751D" w:rsidRPr="00A608C3" w:rsidRDefault="005F193D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04E0063F1571469F8268ACCEE650AE9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E5BE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1359B15276D247AFA7040C5320EA36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6268C4C1" w:rsidR="00AF751D" w:rsidRPr="00A608C3" w:rsidRDefault="00965DF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0A6B9F73" w:rsidR="00AF751D" w:rsidRPr="00A608C3" w:rsidRDefault="005F193D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4CD62B30B3844A2C9C840CB8087E47F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65DF8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0A457B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</w:t>
            </w:r>
            <w:r w:rsidR="00085AD5" w:rsidRPr="00296787">
              <w:rPr>
                <w:rFonts w:ascii="Mulish" w:hAnsi="Mulish"/>
                <w:sz w:val="18"/>
                <w:szCs w:val="18"/>
              </w:rPr>
              <w:t>a</w:t>
            </w:r>
            <w:r w:rsidRPr="00296787">
              <w:rPr>
                <w:rFonts w:ascii="Mulish" w:hAnsi="Mulish"/>
                <w:sz w:val="18"/>
                <w:szCs w:val="18"/>
              </w:rPr>
              <w:t xml:space="preserve">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C90DED3C1D2B43BEBEE52B0B45239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030B9D9A" w:rsidR="00AF751D" w:rsidRPr="00A608C3" w:rsidRDefault="00A1206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6426A58E" w:rsidR="00AF751D" w:rsidRPr="00A608C3" w:rsidRDefault="005F193D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5BF090A2FA1E40618EBAEF1C986501B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703F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AF751D" w:rsidRPr="00296787" w:rsidRDefault="00AF751D" w:rsidP="00423BF1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Total 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>r</w:t>
            </w:r>
            <w:r w:rsidRPr="00296787">
              <w:rPr>
                <w:rFonts w:ascii="Mulish" w:hAnsi="Mulish"/>
                <w:b/>
                <w:sz w:val="18"/>
                <w:szCs w:val="18"/>
              </w:rPr>
              <w:t>ecomendaciones</w:t>
            </w:r>
            <w:r w:rsidR="00702F10" w:rsidRPr="00296787">
              <w:rPr>
                <w:rFonts w:ascii="Mulish" w:hAnsi="Mulish"/>
                <w:b/>
                <w:sz w:val="18"/>
                <w:szCs w:val="18"/>
              </w:rPr>
              <w:t xml:space="preserve"> pendientes de cumplir</w:t>
            </w:r>
          </w:p>
        </w:tc>
        <w:tc>
          <w:tcPr>
            <w:tcW w:w="2741" w:type="dxa"/>
            <w:vAlign w:val="center"/>
          </w:tcPr>
          <w:p w14:paraId="0883A954" w14:textId="4E591147" w:rsidR="00AF751D" w:rsidRPr="00296787" w:rsidRDefault="00113273" w:rsidP="00423BF1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</w:t>
            </w:r>
            <w:r w:rsidR="00965DF8">
              <w:rPr>
                <w:rFonts w:ascii="Mulish" w:hAnsi="Mulish"/>
                <w:b/>
                <w:sz w:val="18"/>
                <w:szCs w:val="18"/>
              </w:rPr>
              <w:t>0</w:t>
            </w:r>
          </w:p>
        </w:tc>
        <w:tc>
          <w:tcPr>
            <w:tcW w:w="2806" w:type="dxa"/>
          </w:tcPr>
          <w:p w14:paraId="3E03AC72" w14:textId="41B92389" w:rsidR="00AF751D" w:rsidRPr="00296787" w:rsidRDefault="00745731" w:rsidP="00423BF1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29A1B990" w:rsidR="002A7C57" w:rsidRPr="00965DF8" w:rsidRDefault="00113273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965DF8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965DF8"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5" w:type="dxa"/>
          </w:tcPr>
          <w:p w14:paraId="33CF1936" w14:textId="3CC81E3E" w:rsidR="002A7C57" w:rsidRPr="00965DF8" w:rsidRDefault="00745731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3486" w:type="dxa"/>
            <w:shd w:val="clear" w:color="auto" w:fill="CB9700"/>
          </w:tcPr>
          <w:p w14:paraId="2B06FB4B" w14:textId="522E3B36" w:rsidR="002A7C57" w:rsidRPr="00965DF8" w:rsidRDefault="00745731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5F193D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65F122C5" w14:textId="11524EC6" w:rsidR="0086181B" w:rsidRDefault="00693592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</w:instrText>
      </w:r>
      <w:r w:rsidR="0086181B">
        <w:rPr>
          <w:lang w:bidi="es-ES"/>
        </w:rPr>
        <w:instrText xml:space="preserve">Excel.Sheet.12 "\\\\DSIC.ES\\sscc\\550Grupos\\ctbg-sgtbg\\14 MEMORIA\\MEMORIA 2026\\Sector Público Institucional\\Revisiones\\200-Murcia Alta Velocidad\\2026\\200 Murcia Alta Velocidad-Definitivo-2026.xlsx" Tablas!F2C1:F5C9 </w:instrText>
      </w:r>
      <w:r>
        <w:rPr>
          <w:lang w:bidi="es-ES"/>
        </w:rPr>
        <w:instrText xml:space="preserve">\a \f 4 \h </w:instrText>
      </w:r>
      <w:r w:rsidR="0086181B"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4"/>
        <w:gridCol w:w="744"/>
        <w:gridCol w:w="745"/>
        <w:gridCol w:w="745"/>
        <w:gridCol w:w="739"/>
      </w:tblGrid>
      <w:tr w:rsidR="0086181B" w:rsidRPr="0086181B" w14:paraId="7F6A44AE" w14:textId="77777777" w:rsidTr="0086181B">
        <w:trPr>
          <w:divId w:val="965740194"/>
          <w:trHeight w:val="1380"/>
        </w:trPr>
        <w:tc>
          <w:tcPr>
            <w:tcW w:w="1739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1122A68A" w14:textId="42CA4CCD" w:rsidR="0086181B" w:rsidRPr="0086181B" w:rsidRDefault="0086181B" w:rsidP="0086181B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86181B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95BAD35" w14:textId="77777777" w:rsidR="0086181B" w:rsidRPr="0086181B" w:rsidRDefault="0086181B" w:rsidP="0086181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6181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D10C97B" w14:textId="77777777" w:rsidR="0086181B" w:rsidRPr="0086181B" w:rsidRDefault="0086181B" w:rsidP="0086181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6181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80E5E02" w14:textId="77777777" w:rsidR="0086181B" w:rsidRPr="0086181B" w:rsidRDefault="0086181B" w:rsidP="0086181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6181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A3942E6" w14:textId="77777777" w:rsidR="0086181B" w:rsidRPr="0086181B" w:rsidRDefault="0086181B" w:rsidP="0086181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6181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1C85909" w14:textId="77777777" w:rsidR="0086181B" w:rsidRPr="0086181B" w:rsidRDefault="0086181B" w:rsidP="0086181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6181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E0C5BE6" w14:textId="77777777" w:rsidR="0086181B" w:rsidRPr="0086181B" w:rsidRDefault="0086181B" w:rsidP="0086181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6181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B2E7826" w14:textId="77777777" w:rsidR="0086181B" w:rsidRPr="0086181B" w:rsidRDefault="0086181B" w:rsidP="0086181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6181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0C42273" w14:textId="77777777" w:rsidR="0086181B" w:rsidRPr="0086181B" w:rsidRDefault="0086181B" w:rsidP="0086181B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6181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86181B" w:rsidRPr="0086181B" w14:paraId="544A05EB" w14:textId="77777777" w:rsidTr="0086181B">
        <w:trPr>
          <w:divId w:val="965740194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AD9BC2D" w14:textId="77777777" w:rsidR="0086181B" w:rsidRPr="0086181B" w:rsidRDefault="0086181B" w:rsidP="0086181B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6181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 y organizativa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E14DE30" w14:textId="77777777" w:rsidR="0086181B" w:rsidRPr="0086181B" w:rsidRDefault="0086181B" w:rsidP="0086181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181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19CE176" w14:textId="77777777" w:rsidR="0086181B" w:rsidRPr="0086181B" w:rsidRDefault="0086181B" w:rsidP="0086181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181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A820F74" w14:textId="77777777" w:rsidR="0086181B" w:rsidRPr="0086181B" w:rsidRDefault="0086181B" w:rsidP="0086181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181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A97E00E" w14:textId="77777777" w:rsidR="0086181B" w:rsidRPr="0086181B" w:rsidRDefault="0086181B" w:rsidP="0086181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181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F7B7BAF" w14:textId="77777777" w:rsidR="0086181B" w:rsidRPr="0086181B" w:rsidRDefault="0086181B" w:rsidP="0086181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181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F44D96B" w14:textId="77777777" w:rsidR="0086181B" w:rsidRPr="0086181B" w:rsidRDefault="0086181B" w:rsidP="0086181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181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F55A67A" w14:textId="77777777" w:rsidR="0086181B" w:rsidRPr="0086181B" w:rsidRDefault="0086181B" w:rsidP="0086181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181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3E0708A" w14:textId="77777777" w:rsidR="0086181B" w:rsidRPr="0086181B" w:rsidRDefault="0086181B" w:rsidP="0086181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181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86181B" w:rsidRPr="0086181B" w14:paraId="53115ADD" w14:textId="77777777" w:rsidTr="0086181B">
        <w:trPr>
          <w:divId w:val="965740194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6D1F385" w14:textId="77777777" w:rsidR="0086181B" w:rsidRPr="0086181B" w:rsidRDefault="0086181B" w:rsidP="0086181B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6181B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8056B" w14:textId="77777777" w:rsidR="0086181B" w:rsidRPr="0086181B" w:rsidRDefault="0086181B" w:rsidP="0086181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181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749404" w14:textId="77777777" w:rsidR="0086181B" w:rsidRPr="0086181B" w:rsidRDefault="0086181B" w:rsidP="0086181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181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5F357E" w14:textId="77777777" w:rsidR="0086181B" w:rsidRPr="0086181B" w:rsidRDefault="0086181B" w:rsidP="0086181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181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40D06" w14:textId="77777777" w:rsidR="0086181B" w:rsidRPr="0086181B" w:rsidRDefault="0086181B" w:rsidP="0086181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181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46863" w14:textId="77777777" w:rsidR="0086181B" w:rsidRPr="0086181B" w:rsidRDefault="0086181B" w:rsidP="0086181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181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56333" w14:textId="77777777" w:rsidR="0086181B" w:rsidRPr="0086181B" w:rsidRDefault="0086181B" w:rsidP="0086181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181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88,9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B6F13" w14:textId="77777777" w:rsidR="0086181B" w:rsidRPr="0086181B" w:rsidRDefault="0086181B" w:rsidP="0086181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181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80F3AF" w14:textId="77777777" w:rsidR="0086181B" w:rsidRPr="0086181B" w:rsidRDefault="0086181B" w:rsidP="0086181B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6181B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98,4</w:t>
            </w:r>
          </w:p>
        </w:tc>
      </w:tr>
      <w:tr w:rsidR="0086181B" w:rsidRPr="0086181B" w14:paraId="3DE47488" w14:textId="77777777" w:rsidTr="0086181B">
        <w:trPr>
          <w:divId w:val="965740194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BD7A567" w14:textId="77777777" w:rsidR="0086181B" w:rsidRPr="0086181B" w:rsidRDefault="0086181B" w:rsidP="0086181B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86181B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7AF14771" w14:textId="77777777" w:rsidR="0086181B" w:rsidRPr="0086181B" w:rsidRDefault="0086181B" w:rsidP="0086181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6181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154EB0E4" w14:textId="77777777" w:rsidR="0086181B" w:rsidRPr="0086181B" w:rsidRDefault="0086181B" w:rsidP="0086181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6181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06E4D19B" w14:textId="77777777" w:rsidR="0086181B" w:rsidRPr="0086181B" w:rsidRDefault="0086181B" w:rsidP="0086181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6181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1349D252" w14:textId="77777777" w:rsidR="0086181B" w:rsidRPr="0086181B" w:rsidRDefault="0086181B" w:rsidP="0086181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6181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1216514F" w14:textId="77777777" w:rsidR="0086181B" w:rsidRPr="0086181B" w:rsidRDefault="0086181B" w:rsidP="0086181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6181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7D39FC0B" w14:textId="77777777" w:rsidR="0086181B" w:rsidRPr="0086181B" w:rsidRDefault="0086181B" w:rsidP="0086181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6181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93,3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3487229D" w14:textId="77777777" w:rsidR="0086181B" w:rsidRPr="0086181B" w:rsidRDefault="0086181B" w:rsidP="0086181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6181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3F47BB2D" w14:textId="77777777" w:rsidR="0086181B" w:rsidRPr="0086181B" w:rsidRDefault="0086181B" w:rsidP="0086181B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6181B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99,1</w:t>
            </w:r>
          </w:p>
        </w:tc>
      </w:tr>
    </w:tbl>
    <w:p w14:paraId="7EF42698" w14:textId="36A9050F" w:rsidR="001D556C" w:rsidRDefault="00693592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end"/>
      </w:r>
      <w:r w:rsidR="001D556C">
        <w:rPr>
          <w:lang w:bidi="es-ES"/>
        </w:rPr>
        <w:fldChar w:fldCharType="begin"/>
      </w:r>
      <w:r w:rsidR="001D556C">
        <w:rPr>
          <w:lang w:bidi="es-ES"/>
        </w:rPr>
        <w:instrText xml:space="preserve"> LINK Excel.Sheet.12 "C:\\Users\\mariadelcarmen.motos\\Documents\\Trabajo fuera red\\200-Murcia Alta Velocidad\\2026\\Copia de 200 Murcia Alta Velocidad-2026.xlsx" "Tablas!F2C1:F5C9" \a \f 4 \h </w:instrText>
      </w:r>
      <w:r w:rsidR="001D556C">
        <w:rPr>
          <w:lang w:bidi="es-ES"/>
        </w:rPr>
        <w:fldChar w:fldCharType="separate"/>
      </w:r>
    </w:p>
    <w:p w14:paraId="0D0031AF" w14:textId="39DAFC19" w:rsidR="001E106B" w:rsidRPr="00296787" w:rsidRDefault="001D556C" w:rsidP="001E106B">
      <w:pPr>
        <w:pStyle w:val="Cuerpodelboletn"/>
        <w:rPr>
          <w:rFonts w:ascii="Mulish" w:hAnsi="Mulish"/>
          <w:lang w:bidi="es-ES"/>
        </w:rPr>
      </w:pPr>
      <w:r>
        <w:rPr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693592">
        <w:rPr>
          <w:rFonts w:ascii="Mulish" w:hAnsi="Mulish"/>
          <w:lang w:bidi="es-ES"/>
        </w:rPr>
        <w:t>99,1 (100)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A06016E" w14:textId="77777777" w:rsidR="00693592" w:rsidRDefault="001E106B" w:rsidP="00693592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693592">
        <w:rPr>
          <w:rFonts w:ascii="Mulish" w:hAnsi="Mulish"/>
        </w:rPr>
        <w:t xml:space="preserve">muy </w:t>
      </w:r>
      <w:r w:rsidR="00113273">
        <w:rPr>
          <w:rFonts w:ascii="Mulish" w:hAnsi="Mulish"/>
        </w:rPr>
        <w:t>positivamente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FD12FE">
        <w:rPr>
          <w:rFonts w:ascii="Mulish" w:hAnsi="Mulish"/>
        </w:rPr>
        <w:t>Murcia Alta Velocidad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4404F7">
        <w:rPr>
          <w:rFonts w:ascii="Mulish" w:hAnsi="Mulish"/>
          <w:lang w:bidi="es-ES"/>
        </w:rPr>
        <w:t xml:space="preserve">5, la puntuación </w:t>
      </w:r>
      <w:r w:rsidR="00113273">
        <w:rPr>
          <w:rFonts w:ascii="Mulish" w:hAnsi="Mulish"/>
          <w:lang w:bidi="es-ES"/>
        </w:rPr>
        <w:t xml:space="preserve">ha aumentado en </w:t>
      </w:r>
      <w:r w:rsidR="00693592">
        <w:rPr>
          <w:rFonts w:ascii="Mulish" w:hAnsi="Mulish"/>
          <w:lang w:bidi="es-ES"/>
        </w:rPr>
        <w:t>43,7</w:t>
      </w:r>
      <w:r w:rsidR="00113273">
        <w:rPr>
          <w:rFonts w:ascii="Mulish" w:hAnsi="Mulish"/>
          <w:lang w:bidi="es-ES"/>
        </w:rPr>
        <w:t xml:space="preserve"> puntos porcentuales</w:t>
      </w:r>
      <w:r w:rsidR="004404F7">
        <w:rPr>
          <w:rFonts w:ascii="Mulish" w:hAnsi="Mulish"/>
          <w:lang w:bidi="es-ES"/>
        </w:rPr>
        <w:t xml:space="preserve">, ya que </w:t>
      </w:r>
      <w:r w:rsidR="00113273">
        <w:rPr>
          <w:rFonts w:ascii="Mulish" w:hAnsi="Mulish"/>
          <w:lang w:bidi="es-ES"/>
        </w:rPr>
        <w:t xml:space="preserve">se han aplicado </w:t>
      </w:r>
      <w:r w:rsidR="00693592">
        <w:rPr>
          <w:rFonts w:ascii="Mulish" w:hAnsi="Mulish"/>
          <w:lang w:bidi="es-ES"/>
        </w:rPr>
        <w:t>9</w:t>
      </w:r>
      <w:r w:rsidR="00113273">
        <w:rPr>
          <w:rFonts w:ascii="Mulish" w:hAnsi="Mulish"/>
          <w:lang w:bidi="es-ES"/>
        </w:rPr>
        <w:t xml:space="preserve"> recomendaciones efectuadas en aquel año</w:t>
      </w:r>
      <w:r w:rsidRPr="00296787">
        <w:rPr>
          <w:rFonts w:ascii="Mulish" w:hAnsi="Mulish"/>
          <w:lang w:bidi="es-ES"/>
        </w:rPr>
        <w:t>.</w:t>
      </w:r>
      <w:r w:rsidR="00693592">
        <w:rPr>
          <w:rFonts w:ascii="Mulish" w:hAnsi="Mulish"/>
          <w:lang w:bidi="es-ES"/>
        </w:rPr>
        <w:t xml:space="preserve"> </w:t>
      </w:r>
    </w:p>
    <w:p w14:paraId="4F31FA2F" w14:textId="278326DB" w:rsidR="001D556C" w:rsidRDefault="00693592" w:rsidP="00693592">
      <w:pPr>
        <w:pStyle w:val="Cuerpodelboletn"/>
        <w:rPr>
          <w:rFonts w:ascii="Mulish" w:hAnsi="Mulish"/>
        </w:rPr>
      </w:pPr>
      <w:r>
        <w:rPr>
          <w:rFonts w:ascii="Mulish" w:hAnsi="Mulish"/>
          <w:lang w:bidi="es-ES"/>
        </w:rPr>
        <w:t xml:space="preserve">Dado que la única obligación que no se cumple es el hecho de que el perfil del contratante se publica fuera del Portal de Transparencia y que algún convenio se sigue publicando en formato no reutilizable, pero Murcia Alta Velocidad expone que están trabajando en ello, este Consejo entiende que se puede considerar alcanzado el 100% ICIO, por lo cual felicita </w:t>
      </w:r>
      <w:r w:rsidR="0086181B">
        <w:rPr>
          <w:rFonts w:ascii="Mulish" w:hAnsi="Mulish"/>
          <w:lang w:bidi="es-ES"/>
        </w:rPr>
        <w:t>a la entidad</w:t>
      </w:r>
      <w:r>
        <w:rPr>
          <w:rFonts w:ascii="Mulish" w:hAnsi="Mulish"/>
          <w:lang w:bidi="es-ES"/>
        </w:rPr>
        <w:t xml:space="preserve"> y le invita a seguir trabajando en esta línea en aras de la transparencia de su gestión</w:t>
      </w:r>
      <w:r w:rsidR="001D556C">
        <w:rPr>
          <w:rFonts w:ascii="Mulish" w:hAnsi="Mulish"/>
        </w:rPr>
        <w:t>.</w:t>
      </w:r>
    </w:p>
    <w:p w14:paraId="05BED373" w14:textId="6D765CC6" w:rsidR="0086181B" w:rsidRDefault="0086181B" w:rsidP="0086181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El informe provisional se envió a Murcia Alta Velocidad el 22 de junio. Recibidas sus observaciones el 3 de julio se procedió a modifica</w:t>
      </w:r>
      <w:r>
        <w:rPr>
          <w:rFonts w:ascii="Mulish" w:hAnsi="Mulish"/>
        </w:rPr>
        <w:t>r</w:t>
      </w:r>
      <w:r>
        <w:rPr>
          <w:rFonts w:ascii="Mulish" w:hAnsi="Mulish"/>
        </w:rPr>
        <w:t xml:space="preserve"> el informe para recoger las recomendaciones aplicadas. </w:t>
      </w:r>
    </w:p>
    <w:p w14:paraId="7267734A" w14:textId="77777777" w:rsidR="0086181B" w:rsidRDefault="0086181B" w:rsidP="00693592">
      <w:pPr>
        <w:pStyle w:val="Cuerpodelboletn"/>
        <w:rPr>
          <w:rFonts w:ascii="Mulish" w:hAnsi="Mulish"/>
        </w:rPr>
      </w:pPr>
    </w:p>
    <w:p w14:paraId="34607694" w14:textId="77777777" w:rsidR="00E10529" w:rsidRDefault="00E10529" w:rsidP="00693592">
      <w:pPr>
        <w:pStyle w:val="Cuerpodelboletn"/>
        <w:rPr>
          <w:rFonts w:ascii="Mulish" w:hAnsi="Mulish"/>
        </w:rPr>
      </w:pPr>
    </w:p>
    <w:p w14:paraId="126222C7" w14:textId="77777777" w:rsidR="00693592" w:rsidRDefault="00693592" w:rsidP="001D556C">
      <w:pPr>
        <w:pStyle w:val="Sinespaciado"/>
        <w:spacing w:line="276" w:lineRule="auto"/>
        <w:ind w:left="720"/>
        <w:jc w:val="right"/>
        <w:rPr>
          <w:rFonts w:ascii="Mulish" w:hAnsi="Mulish"/>
        </w:rPr>
      </w:pPr>
    </w:p>
    <w:p w14:paraId="5DB8548C" w14:textId="116CB4D6" w:rsidR="00B628C5" w:rsidRDefault="001E106B" w:rsidP="001D556C">
      <w:pPr>
        <w:pStyle w:val="Sinespaciado"/>
        <w:spacing w:line="276" w:lineRule="auto"/>
        <w:ind w:left="720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1D556C">
        <w:rPr>
          <w:rFonts w:ascii="Mulish" w:hAnsi="Mulish"/>
        </w:rPr>
        <w:t>ju</w:t>
      </w:r>
      <w:r w:rsidR="00693592">
        <w:rPr>
          <w:rFonts w:ascii="Mulish" w:hAnsi="Mulish"/>
        </w:rPr>
        <w:t>l</w:t>
      </w:r>
      <w:r w:rsidR="001D556C">
        <w:rPr>
          <w:rFonts w:ascii="Mulish" w:hAnsi="Mulish"/>
        </w:rPr>
        <w:t>io</w:t>
      </w:r>
      <w:r w:rsidR="00952936">
        <w:rPr>
          <w:rFonts w:ascii="Mulish" w:hAnsi="Mulish"/>
        </w:rPr>
        <w:t xml:space="preserve"> de 2026</w:t>
      </w:r>
      <w:bookmarkEnd w:id="5"/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95AFB" w14:textId="77777777" w:rsidR="00AA05F6" w:rsidRDefault="00AA05F6" w:rsidP="00F31BC3">
      <w:r>
        <w:separator/>
      </w:r>
    </w:p>
  </w:endnote>
  <w:endnote w:type="continuationSeparator" w:id="0">
    <w:p w14:paraId="3BF03FA0" w14:textId="77777777" w:rsidR="00AA05F6" w:rsidRDefault="00AA05F6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CE4A7" w14:textId="77777777" w:rsidR="00D34106" w:rsidRDefault="00D3410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D34106" w:rsidRDefault="00734D60" w:rsidP="00734D60">
    <w:pPr>
      <w:pStyle w:val="Piedepgina"/>
      <w:rPr>
        <w:rFonts w:ascii="Mulish" w:hAnsi="Mulish"/>
      </w:rPr>
    </w:pPr>
    <w:r w:rsidRPr="00D34106">
      <w:rPr>
        <w:rFonts w:ascii="Mulish" w:hAnsi="Mulish"/>
        <w:sz w:val="16"/>
        <w:szCs w:val="16"/>
      </w:rPr>
      <w:ptab w:relativeTo="margin" w:alignment="center" w:leader="none"/>
    </w:r>
    <w:r w:rsidRPr="00D34106">
      <w:rPr>
        <w:rFonts w:ascii="Mulish" w:hAnsi="Mulish"/>
        <w:sz w:val="16"/>
        <w:szCs w:val="16"/>
      </w:rPr>
      <w:fldChar w:fldCharType="begin"/>
    </w:r>
    <w:r w:rsidRPr="00D34106">
      <w:rPr>
        <w:rFonts w:ascii="Mulish" w:hAnsi="Mulish"/>
        <w:sz w:val="16"/>
        <w:szCs w:val="16"/>
      </w:rPr>
      <w:instrText>PAGE   \* MERGEFORMAT</w:instrText>
    </w:r>
    <w:r w:rsidRPr="00D34106">
      <w:rPr>
        <w:rFonts w:ascii="Mulish" w:hAnsi="Mulish"/>
        <w:sz w:val="16"/>
        <w:szCs w:val="16"/>
      </w:rPr>
      <w:fldChar w:fldCharType="separate"/>
    </w:r>
    <w:r w:rsidRPr="00D34106">
      <w:rPr>
        <w:rFonts w:ascii="Mulish" w:hAnsi="Mulish"/>
        <w:sz w:val="16"/>
        <w:szCs w:val="16"/>
      </w:rPr>
      <w:t>2</w:t>
    </w:r>
    <w:r w:rsidRPr="00D34106">
      <w:rPr>
        <w:rFonts w:ascii="Mulish" w:hAnsi="Mulish"/>
        <w:sz w:val="16"/>
        <w:szCs w:val="16"/>
      </w:rPr>
      <w:fldChar w:fldCharType="end"/>
    </w:r>
    <w:r w:rsidRPr="00D34106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D34106">
      <w:rPr>
        <w:rFonts w:ascii="Mulish" w:hAnsi="Mulish"/>
        <w:sz w:val="16"/>
        <w:szCs w:val="16"/>
      </w:rPr>
      <w:t>CONSEJO DE TRANSPARENCIA AAI</w:t>
    </w:r>
    <w:bookmarkEnd w:id="0"/>
    <w:r w:rsidRPr="00D34106">
      <w:rPr>
        <w:rFonts w:ascii="Mulish" w:hAnsi="Mulish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D34106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D34106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D34106">
                            <w:rPr>
                              <w:rFonts w:ascii="Mulish" w:hAnsi="Mulish"/>
                              <w:sz w:val="14"/>
                            </w:rPr>
                            <w:t>C/ José Abascal, nº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D34106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D34106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D34106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D34106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D34106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D34106" w:rsidRDefault="00E10529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D34106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D34106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Teléfono: 91 273 33 15 / 19  </w:t>
                          </w:r>
                          <w:hyperlink r:id="rId2" w:history="1">
                            <w:r w:rsidR="00734D60" w:rsidRPr="00D34106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D34106" w:rsidRDefault="00E10529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D34106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D34106">
                      <w:rPr>
                        <w:rFonts w:ascii="Mulish" w:hAnsi="Mulish"/>
                        <w:sz w:val="14"/>
                        <w:lang w:val="en-GB"/>
                      </w:rPr>
                      <w:t xml:space="preserve"> Teléfono: 91 273 33 15 / 19  </w:t>
                    </w:r>
                    <w:hyperlink r:id="rId4" w:history="1">
                      <w:r w:rsidR="00734D60" w:rsidRPr="00D34106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ADC20" w14:textId="77777777" w:rsidR="00AA05F6" w:rsidRDefault="00AA05F6" w:rsidP="00F31BC3">
      <w:r>
        <w:separator/>
      </w:r>
    </w:p>
  </w:footnote>
  <w:footnote w:type="continuationSeparator" w:id="0">
    <w:p w14:paraId="0E6DD7BC" w14:textId="77777777" w:rsidR="00AA05F6" w:rsidRDefault="00AA05F6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6E9D48A9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22F97109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141B1910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6203B7D8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6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4B6FFE"/>
    <w:multiLevelType w:val="hybridMultilevel"/>
    <w:tmpl w:val="83F0F0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8C3278"/>
    <w:multiLevelType w:val="hybridMultilevel"/>
    <w:tmpl w:val="DA269A56"/>
    <w:lvl w:ilvl="0" w:tplc="3B7EB540">
      <w:start w:val="2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i w:val="0"/>
        <w:color w:val="3C8378"/>
        <w:sz w:val="2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FD4145"/>
    <w:multiLevelType w:val="hybridMultilevel"/>
    <w:tmpl w:val="5AE67B70"/>
    <w:lvl w:ilvl="0" w:tplc="619E5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AF54FE4"/>
    <w:multiLevelType w:val="hybridMultilevel"/>
    <w:tmpl w:val="3D6CCB0E"/>
    <w:lvl w:ilvl="0" w:tplc="A036BCB0">
      <w:start w:val="2"/>
      <w:numFmt w:val="bullet"/>
      <w:lvlText w:val="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11"/>
  </w:num>
  <w:num w:numId="4">
    <w:abstractNumId w:val="0"/>
  </w:num>
  <w:num w:numId="5">
    <w:abstractNumId w:val="19"/>
  </w:num>
  <w:num w:numId="6">
    <w:abstractNumId w:val="21"/>
  </w:num>
  <w:num w:numId="7">
    <w:abstractNumId w:val="17"/>
  </w:num>
  <w:num w:numId="8">
    <w:abstractNumId w:val="1"/>
  </w:num>
  <w:num w:numId="9">
    <w:abstractNumId w:val="4"/>
  </w:num>
  <w:num w:numId="10">
    <w:abstractNumId w:val="3"/>
  </w:num>
  <w:num w:numId="11">
    <w:abstractNumId w:val="23"/>
  </w:num>
  <w:num w:numId="12">
    <w:abstractNumId w:val="13"/>
  </w:num>
  <w:num w:numId="13">
    <w:abstractNumId w:val="8"/>
  </w:num>
  <w:num w:numId="14">
    <w:abstractNumId w:val="24"/>
  </w:num>
  <w:num w:numId="15">
    <w:abstractNumId w:val="2"/>
  </w:num>
  <w:num w:numId="16">
    <w:abstractNumId w:val="25"/>
  </w:num>
  <w:num w:numId="17">
    <w:abstractNumId w:val="12"/>
  </w:num>
  <w:num w:numId="18">
    <w:abstractNumId w:val="7"/>
  </w:num>
  <w:num w:numId="19">
    <w:abstractNumId w:val="5"/>
  </w:num>
  <w:num w:numId="20">
    <w:abstractNumId w:val="20"/>
  </w:num>
  <w:num w:numId="21">
    <w:abstractNumId w:val="6"/>
  </w:num>
  <w:num w:numId="22">
    <w:abstractNumId w:val="16"/>
  </w:num>
  <w:num w:numId="23">
    <w:abstractNumId w:val="14"/>
  </w:num>
  <w:num w:numId="24">
    <w:abstractNumId w:val="15"/>
  </w:num>
  <w:num w:numId="25">
    <w:abstractNumId w:val="26"/>
  </w:num>
  <w:num w:numId="26">
    <w:abstractNumId w:val="27"/>
  </w:num>
  <w:num w:numId="27">
    <w:abstractNumId w:val="18"/>
  </w:num>
  <w:num w:numId="28">
    <w:abstractNumId w:val="28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5AFA"/>
    <w:rsid w:val="00045E1E"/>
    <w:rsid w:val="00053A0E"/>
    <w:rsid w:val="0005642F"/>
    <w:rsid w:val="00061034"/>
    <w:rsid w:val="00064DC7"/>
    <w:rsid w:val="00072B7E"/>
    <w:rsid w:val="000775A5"/>
    <w:rsid w:val="0008502E"/>
    <w:rsid w:val="00085AD5"/>
    <w:rsid w:val="00085C93"/>
    <w:rsid w:val="000A457B"/>
    <w:rsid w:val="000A77F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0F1B2E"/>
    <w:rsid w:val="00103A4A"/>
    <w:rsid w:val="00104DE9"/>
    <w:rsid w:val="00104E94"/>
    <w:rsid w:val="0011104E"/>
    <w:rsid w:val="00113273"/>
    <w:rsid w:val="001149B1"/>
    <w:rsid w:val="00132732"/>
    <w:rsid w:val="001342AA"/>
    <w:rsid w:val="00146C3C"/>
    <w:rsid w:val="0016051F"/>
    <w:rsid w:val="00164876"/>
    <w:rsid w:val="001703F2"/>
    <w:rsid w:val="00171A09"/>
    <w:rsid w:val="001763F8"/>
    <w:rsid w:val="001773F0"/>
    <w:rsid w:val="00183301"/>
    <w:rsid w:val="0018541B"/>
    <w:rsid w:val="00187CDD"/>
    <w:rsid w:val="0019448F"/>
    <w:rsid w:val="00196703"/>
    <w:rsid w:val="001A0BD4"/>
    <w:rsid w:val="001A0DA8"/>
    <w:rsid w:val="001A3269"/>
    <w:rsid w:val="001A45FD"/>
    <w:rsid w:val="001A5305"/>
    <w:rsid w:val="001B556E"/>
    <w:rsid w:val="001C01C2"/>
    <w:rsid w:val="001C129B"/>
    <w:rsid w:val="001C2217"/>
    <w:rsid w:val="001C3E2F"/>
    <w:rsid w:val="001C4509"/>
    <w:rsid w:val="001C7C78"/>
    <w:rsid w:val="001C7D84"/>
    <w:rsid w:val="001D4788"/>
    <w:rsid w:val="001D556C"/>
    <w:rsid w:val="001E106B"/>
    <w:rsid w:val="001E597E"/>
    <w:rsid w:val="001E5AAD"/>
    <w:rsid w:val="0021682B"/>
    <w:rsid w:val="002169D5"/>
    <w:rsid w:val="00231D61"/>
    <w:rsid w:val="002333FD"/>
    <w:rsid w:val="00243294"/>
    <w:rsid w:val="00244EDA"/>
    <w:rsid w:val="002464DE"/>
    <w:rsid w:val="002467FA"/>
    <w:rsid w:val="00250846"/>
    <w:rsid w:val="0025235A"/>
    <w:rsid w:val="00263F79"/>
    <w:rsid w:val="002725E4"/>
    <w:rsid w:val="002777C1"/>
    <w:rsid w:val="00296787"/>
    <w:rsid w:val="002A7C57"/>
    <w:rsid w:val="002C0CFB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305AEE"/>
    <w:rsid w:val="00307FC9"/>
    <w:rsid w:val="003127E7"/>
    <w:rsid w:val="0031680C"/>
    <w:rsid w:val="0031769F"/>
    <w:rsid w:val="003208A1"/>
    <w:rsid w:val="0033246F"/>
    <w:rsid w:val="00337C82"/>
    <w:rsid w:val="00341BCC"/>
    <w:rsid w:val="00343175"/>
    <w:rsid w:val="00347877"/>
    <w:rsid w:val="003526F1"/>
    <w:rsid w:val="00352994"/>
    <w:rsid w:val="00353849"/>
    <w:rsid w:val="00355478"/>
    <w:rsid w:val="00355DC0"/>
    <w:rsid w:val="00393F48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2BC5"/>
    <w:rsid w:val="003F4DDD"/>
    <w:rsid w:val="003F527E"/>
    <w:rsid w:val="003F6EDC"/>
    <w:rsid w:val="004061BC"/>
    <w:rsid w:val="00415DBD"/>
    <w:rsid w:val="00422B18"/>
    <w:rsid w:val="004311B3"/>
    <w:rsid w:val="004356CC"/>
    <w:rsid w:val="004404F7"/>
    <w:rsid w:val="00445D5E"/>
    <w:rsid w:val="00457B28"/>
    <w:rsid w:val="00467FDF"/>
    <w:rsid w:val="00471EBA"/>
    <w:rsid w:val="004720A5"/>
    <w:rsid w:val="0047735C"/>
    <w:rsid w:val="00482F66"/>
    <w:rsid w:val="004859CC"/>
    <w:rsid w:val="0048761D"/>
    <w:rsid w:val="004A1663"/>
    <w:rsid w:val="004C0B3C"/>
    <w:rsid w:val="004C6440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193D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3592"/>
    <w:rsid w:val="00694E5D"/>
    <w:rsid w:val="0069673B"/>
    <w:rsid w:val="006B2C2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702A3B"/>
    <w:rsid w:val="00702F10"/>
    <w:rsid w:val="007035B6"/>
    <w:rsid w:val="007071A8"/>
    <w:rsid w:val="00707515"/>
    <w:rsid w:val="00707C14"/>
    <w:rsid w:val="00712213"/>
    <w:rsid w:val="00712D07"/>
    <w:rsid w:val="00714C54"/>
    <w:rsid w:val="00717272"/>
    <w:rsid w:val="00721C2C"/>
    <w:rsid w:val="00734D60"/>
    <w:rsid w:val="0073626B"/>
    <w:rsid w:val="00745731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0E3C"/>
    <w:rsid w:val="007C4DD6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263C0"/>
    <w:rsid w:val="00831EE9"/>
    <w:rsid w:val="00836976"/>
    <w:rsid w:val="008514EC"/>
    <w:rsid w:val="00853CB9"/>
    <w:rsid w:val="00855E09"/>
    <w:rsid w:val="0086181B"/>
    <w:rsid w:val="00865E5A"/>
    <w:rsid w:val="00866C74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52936"/>
    <w:rsid w:val="009654DA"/>
    <w:rsid w:val="00965C69"/>
    <w:rsid w:val="00965DF8"/>
    <w:rsid w:val="00967865"/>
    <w:rsid w:val="00982299"/>
    <w:rsid w:val="009A4FAD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124"/>
    <w:rsid w:val="009E7254"/>
    <w:rsid w:val="00A03993"/>
    <w:rsid w:val="00A05F57"/>
    <w:rsid w:val="00A0626F"/>
    <w:rsid w:val="00A06BF1"/>
    <w:rsid w:val="00A10B8C"/>
    <w:rsid w:val="00A11004"/>
    <w:rsid w:val="00A1206E"/>
    <w:rsid w:val="00A1361E"/>
    <w:rsid w:val="00A249BB"/>
    <w:rsid w:val="00A24E51"/>
    <w:rsid w:val="00A32171"/>
    <w:rsid w:val="00A50A6F"/>
    <w:rsid w:val="00A51AAD"/>
    <w:rsid w:val="00A56942"/>
    <w:rsid w:val="00A571E6"/>
    <w:rsid w:val="00A608C3"/>
    <w:rsid w:val="00A670E9"/>
    <w:rsid w:val="00A677C6"/>
    <w:rsid w:val="00A70CA4"/>
    <w:rsid w:val="00A770A3"/>
    <w:rsid w:val="00A82709"/>
    <w:rsid w:val="00AA05F6"/>
    <w:rsid w:val="00AA0AE1"/>
    <w:rsid w:val="00AB1913"/>
    <w:rsid w:val="00AC2723"/>
    <w:rsid w:val="00AC4A6F"/>
    <w:rsid w:val="00AC79CF"/>
    <w:rsid w:val="00AD6065"/>
    <w:rsid w:val="00AE0F00"/>
    <w:rsid w:val="00AE4F68"/>
    <w:rsid w:val="00AE5BE3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3A5"/>
    <w:rsid w:val="00B344B3"/>
    <w:rsid w:val="00B426C4"/>
    <w:rsid w:val="00B43286"/>
    <w:rsid w:val="00B45E39"/>
    <w:rsid w:val="00B5314A"/>
    <w:rsid w:val="00B56A3A"/>
    <w:rsid w:val="00B61412"/>
    <w:rsid w:val="00B628C5"/>
    <w:rsid w:val="00B77C12"/>
    <w:rsid w:val="00B803D2"/>
    <w:rsid w:val="00B8311A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D5890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A6429"/>
    <w:rsid w:val="00CB6837"/>
    <w:rsid w:val="00CC3B31"/>
    <w:rsid w:val="00CC48E8"/>
    <w:rsid w:val="00CD3DE8"/>
    <w:rsid w:val="00CD4A14"/>
    <w:rsid w:val="00CE0200"/>
    <w:rsid w:val="00CE5534"/>
    <w:rsid w:val="00CF21EB"/>
    <w:rsid w:val="00D014E1"/>
    <w:rsid w:val="00D0198B"/>
    <w:rsid w:val="00D01CA1"/>
    <w:rsid w:val="00D1453D"/>
    <w:rsid w:val="00D1530E"/>
    <w:rsid w:val="00D15A69"/>
    <w:rsid w:val="00D2343B"/>
    <w:rsid w:val="00D32646"/>
    <w:rsid w:val="00D34106"/>
    <w:rsid w:val="00D41F4C"/>
    <w:rsid w:val="00D45F5C"/>
    <w:rsid w:val="00D520C8"/>
    <w:rsid w:val="00D70570"/>
    <w:rsid w:val="00D77D83"/>
    <w:rsid w:val="00D9090A"/>
    <w:rsid w:val="00D940D6"/>
    <w:rsid w:val="00D96084"/>
    <w:rsid w:val="00DA6660"/>
    <w:rsid w:val="00DC5B52"/>
    <w:rsid w:val="00DD515F"/>
    <w:rsid w:val="00DF25D7"/>
    <w:rsid w:val="00DF2EFA"/>
    <w:rsid w:val="00DF54AF"/>
    <w:rsid w:val="00DF555F"/>
    <w:rsid w:val="00DF56A7"/>
    <w:rsid w:val="00DF7A1E"/>
    <w:rsid w:val="00E023B5"/>
    <w:rsid w:val="00E07201"/>
    <w:rsid w:val="00E10529"/>
    <w:rsid w:val="00E17DF6"/>
    <w:rsid w:val="00E21DB3"/>
    <w:rsid w:val="00E30705"/>
    <w:rsid w:val="00E33169"/>
    <w:rsid w:val="00E51AC4"/>
    <w:rsid w:val="00E63F24"/>
    <w:rsid w:val="00E6528C"/>
    <w:rsid w:val="00E73F4D"/>
    <w:rsid w:val="00E83650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0399"/>
    <w:rsid w:val="00F04B4F"/>
    <w:rsid w:val="00F05E2C"/>
    <w:rsid w:val="00F132F9"/>
    <w:rsid w:val="00F14684"/>
    <w:rsid w:val="00F2337E"/>
    <w:rsid w:val="00F245A6"/>
    <w:rsid w:val="00F24BAF"/>
    <w:rsid w:val="00F25044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B6995"/>
    <w:rsid w:val="00FC4E74"/>
    <w:rsid w:val="00FC5AC8"/>
    <w:rsid w:val="00FD12FE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4FA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A4F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consejodetransparencia.es/content/dam/ctransparencia/portal-ctbg/evaluacion/evaluaci%C3%B3n-de-2026/Plan_Evaluacion_2026.pdf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evaluacion/evaluacion2025/2025/SPI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www.murciaaltavelocidad.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56695F917B647E19B6F0317A8081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CB2F9-DFD6-4444-A03A-C7498BE7202A}"/>
      </w:docPartPr>
      <w:docPartBody>
        <w:p w:rsidR="00214E50" w:rsidRDefault="006D1F5D" w:rsidP="006D1F5D">
          <w:pPr>
            <w:pStyle w:val="856695F917B647E19B6F0317A80810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EDF7A8B85F4991A50E7BFDF8F53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799067-62AB-446E-AC67-9CB88977009C}"/>
      </w:docPartPr>
      <w:docPartBody>
        <w:p w:rsidR="00214E50" w:rsidRDefault="006D1F5D" w:rsidP="006D1F5D">
          <w:pPr>
            <w:pStyle w:val="02EDF7A8B85F4991A50E7BFDF8F5372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209C55FB44583B0E8724B938B8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4F6EE-BEBA-4362-ABDD-22BD9B89C300}"/>
      </w:docPartPr>
      <w:docPartBody>
        <w:p w:rsidR="00214E50" w:rsidRDefault="006D1F5D" w:rsidP="006D1F5D">
          <w:pPr>
            <w:pStyle w:val="7E9209C55FB44583B0E8724B938B816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673F08CF51417383F16C71D557E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7E494-B834-4DA1-AFED-883E5F68BAA5}"/>
      </w:docPartPr>
      <w:docPartBody>
        <w:p w:rsidR="00214E50" w:rsidRDefault="006D1F5D" w:rsidP="006D1F5D">
          <w:pPr>
            <w:pStyle w:val="64673F08CF51417383F16C71D557E38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F0B592A763E46B5B8BAB07655F01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09542-526E-4A8A-912D-8EC7B1392683}"/>
      </w:docPartPr>
      <w:docPartBody>
        <w:p w:rsidR="00214E50" w:rsidRDefault="006D1F5D" w:rsidP="006D1F5D">
          <w:pPr>
            <w:pStyle w:val="CF0B592A763E46B5B8BAB07655F0134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981B733A99844D48E6EF537FAAA6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3A82E0-D216-4694-A8F7-8221E18B5E9C}"/>
      </w:docPartPr>
      <w:docPartBody>
        <w:p w:rsidR="00214E50" w:rsidRDefault="006D1F5D" w:rsidP="006D1F5D">
          <w:pPr>
            <w:pStyle w:val="1981B733A99844D48E6EF537FAAA6E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C04BBA615A5423F8E1C348EE165B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16414-93D8-4BCF-ADBB-CBA2C63E7231}"/>
      </w:docPartPr>
      <w:docPartBody>
        <w:p w:rsidR="00214E50" w:rsidRDefault="006D1F5D" w:rsidP="006D1F5D">
          <w:pPr>
            <w:pStyle w:val="8C04BBA615A5423F8E1C348EE165BE2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D04A528C26A4396AFF9C15734383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BE258-7A64-407D-BBCC-279C020DAA66}"/>
      </w:docPartPr>
      <w:docPartBody>
        <w:p w:rsidR="00214E50" w:rsidRDefault="006D1F5D" w:rsidP="006D1F5D">
          <w:pPr>
            <w:pStyle w:val="0D04A528C26A4396AFF9C15734383E5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BF3BC567D56435C9E7E5DF86792A1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65679-34C1-4C99-939B-D42389023216}"/>
      </w:docPartPr>
      <w:docPartBody>
        <w:p w:rsidR="00214E50" w:rsidRDefault="006D1F5D" w:rsidP="006D1F5D">
          <w:pPr>
            <w:pStyle w:val="2BF3BC567D56435C9E7E5DF86792A19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3553A352202460DA2C899951EB56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0EB4B-5228-4B95-A2B4-B2A7706F9ACE}"/>
      </w:docPartPr>
      <w:docPartBody>
        <w:p w:rsidR="00214E50" w:rsidRDefault="006D1F5D" w:rsidP="006D1F5D">
          <w:pPr>
            <w:pStyle w:val="D3553A352202460DA2C899951EB569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93A209CF1421D946F419D46A2A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F1767-5C49-4C3E-A74C-EC9BCE6BF6B6}"/>
      </w:docPartPr>
      <w:docPartBody>
        <w:p w:rsidR="00214E50" w:rsidRDefault="006D1F5D" w:rsidP="006D1F5D">
          <w:pPr>
            <w:pStyle w:val="71D93A209CF1421D946F419D46A2A2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85340E338545C49BB31080CCFA1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23851-327E-466E-AE93-47B4B8C660BB}"/>
      </w:docPartPr>
      <w:docPartBody>
        <w:p w:rsidR="00214E50" w:rsidRDefault="006D1F5D" w:rsidP="006D1F5D">
          <w:pPr>
            <w:pStyle w:val="DF85340E338545C49BB31080CCFA1F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359B15276D247AFA7040C5320EA3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168B90-C95B-4B53-A613-7097719C4E87}"/>
      </w:docPartPr>
      <w:docPartBody>
        <w:p w:rsidR="00214E50" w:rsidRDefault="006D1F5D" w:rsidP="006D1F5D">
          <w:pPr>
            <w:pStyle w:val="1359B15276D247AFA7040C5320EA36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90DED3C1D2B43BEBEE52B0B45239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73FE1-EB91-468A-A2E2-EA0958D3FD52}"/>
      </w:docPartPr>
      <w:docPartBody>
        <w:p w:rsidR="00214E50" w:rsidRDefault="006D1F5D" w:rsidP="006D1F5D">
          <w:pPr>
            <w:pStyle w:val="C90DED3C1D2B43BEBEE52B0B45239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232D9FFC3443C4986DF9FB0D429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E12D1-E784-4348-B067-87F170702E50}"/>
      </w:docPartPr>
      <w:docPartBody>
        <w:p w:rsidR="0059019A" w:rsidRDefault="00214E50" w:rsidP="00214E50">
          <w:pPr>
            <w:pStyle w:val="A1232D9FFC3443C4986DF9FB0D429CC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A22374C433483D99C263A8D1B44F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2C297-4BE8-4FCF-A551-534BFA435B0B}"/>
      </w:docPartPr>
      <w:docPartBody>
        <w:p w:rsidR="0059019A" w:rsidRDefault="00214E50" w:rsidP="00214E50">
          <w:pPr>
            <w:pStyle w:val="2EA22374C433483D99C263A8D1B44F5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ABEAD0241A4BDEA901900166AEC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2B0BD-FC3B-4B87-AFC9-F6FC8605CB0D}"/>
      </w:docPartPr>
      <w:docPartBody>
        <w:p w:rsidR="0059019A" w:rsidRDefault="00214E50" w:rsidP="00214E50">
          <w:pPr>
            <w:pStyle w:val="ABABEAD0241A4BDEA901900166AEC7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7934F63CB5D470894ED9591AA10B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256E3-7183-4AB4-9D31-6AF2F3B1B158}"/>
      </w:docPartPr>
      <w:docPartBody>
        <w:p w:rsidR="0059019A" w:rsidRDefault="00214E50" w:rsidP="00214E50">
          <w:pPr>
            <w:pStyle w:val="07934F63CB5D470894ED9591AA10BE6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CBDB3FD335E4B2C8C0616ACD373B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0E8B2-3C99-4D53-9FF1-797CF7330EBC}"/>
      </w:docPartPr>
      <w:docPartBody>
        <w:p w:rsidR="0059019A" w:rsidRDefault="00214E50" w:rsidP="00214E50">
          <w:pPr>
            <w:pStyle w:val="DCBDB3FD335E4B2C8C0616ACD373BB5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C5C722B355F416D82CF7E6B152F8B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29C2E-C229-47B7-82DB-451A168A655E}"/>
      </w:docPartPr>
      <w:docPartBody>
        <w:p w:rsidR="0059019A" w:rsidRDefault="00214E50" w:rsidP="00214E50">
          <w:pPr>
            <w:pStyle w:val="0C5C722B355F416D82CF7E6B152F8B7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87FA35AB40D4EBB815282C6A6743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1B75D4-635D-4BB6-9FB0-AF3A429C08AA}"/>
      </w:docPartPr>
      <w:docPartBody>
        <w:p w:rsidR="0059019A" w:rsidRDefault="00214E50" w:rsidP="00214E50">
          <w:pPr>
            <w:pStyle w:val="387FA35AB40D4EBB815282C6A674390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86E5DCA56B4238B74FD539E0C4C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035FD-F1A6-433E-8AE8-1C454CC19796}"/>
      </w:docPartPr>
      <w:docPartBody>
        <w:p w:rsidR="0059019A" w:rsidRDefault="00214E50" w:rsidP="00214E50">
          <w:pPr>
            <w:pStyle w:val="0F86E5DCA56B4238B74FD539E0C4C62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ED8F0121D4B457B8244D8F291B382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3AC1C-86A2-4118-8EE2-5F7708D0C246}"/>
      </w:docPartPr>
      <w:docPartBody>
        <w:p w:rsidR="0059019A" w:rsidRDefault="00214E50" w:rsidP="00214E50">
          <w:pPr>
            <w:pStyle w:val="BED8F0121D4B457B8244D8F291B382A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DD2073CA2A549019F31CEF490E019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01628-C152-4ED7-9AEB-462B75D3823B}"/>
      </w:docPartPr>
      <w:docPartBody>
        <w:p w:rsidR="0059019A" w:rsidRDefault="00214E50" w:rsidP="00214E50">
          <w:pPr>
            <w:pStyle w:val="8DD2073CA2A549019F31CEF490E019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364EFA121747A396ED207306B49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1E83F-935A-4831-9917-C02C33CE7550}"/>
      </w:docPartPr>
      <w:docPartBody>
        <w:p w:rsidR="0059019A" w:rsidRDefault="00214E50" w:rsidP="00214E50">
          <w:pPr>
            <w:pStyle w:val="64364EFA121747A396ED207306B4927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E0063F1571469F8268ACCEE650A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86613-C239-49D3-BD64-18A052845C68}"/>
      </w:docPartPr>
      <w:docPartBody>
        <w:p w:rsidR="0059019A" w:rsidRDefault="00214E50" w:rsidP="00214E50">
          <w:pPr>
            <w:pStyle w:val="04E0063F1571469F8268ACCEE650AE9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D62B30B3844A2C9C840CB8087E4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22DFC-CA1C-406E-94CE-EC7E1CA455BD}"/>
      </w:docPartPr>
      <w:docPartBody>
        <w:p w:rsidR="0059019A" w:rsidRDefault="00214E50" w:rsidP="00214E50">
          <w:pPr>
            <w:pStyle w:val="4CD62B30B3844A2C9C840CB8087E47F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BF090A2FA1E40618EBAEF1C986501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BD867A-FAC7-41F1-9838-A6C055E70956}"/>
      </w:docPartPr>
      <w:docPartBody>
        <w:p w:rsidR="0059019A" w:rsidRDefault="00214E50" w:rsidP="00214E50">
          <w:pPr>
            <w:pStyle w:val="5BF090A2FA1E40618EBAEF1C986501B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21EC11C406342CE9F75AE75B4552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419F9-C00E-49FE-98A8-E2529BF38CE6}"/>
      </w:docPartPr>
      <w:docPartBody>
        <w:p w:rsidR="00FE7ACA" w:rsidRDefault="0014610F" w:rsidP="0014610F">
          <w:pPr>
            <w:pStyle w:val="B21EC11C406342CE9F75AE75B45522B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5AA6D0D7B8641CE9AB02B6F9C9DF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5ADDB-EBC8-462C-A881-DFEDB7D85C8A}"/>
      </w:docPartPr>
      <w:docPartBody>
        <w:p w:rsidR="00FE7ACA" w:rsidRDefault="0014610F" w:rsidP="0014610F">
          <w:pPr>
            <w:pStyle w:val="85AA6D0D7B8641CE9AB02B6F9C9DFD4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D4BBBDEDB7F425B833983F9ED6FE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7A3B-CEFA-4747-BFE5-87FD4421734F}"/>
      </w:docPartPr>
      <w:docPartBody>
        <w:p w:rsidR="00FE7ACA" w:rsidRDefault="0014610F" w:rsidP="0014610F">
          <w:pPr>
            <w:pStyle w:val="FD4BBBDEDB7F425B833983F9ED6FEA3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1DDEC71E244026AE8E4BB548717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0095FA-82DE-43B6-92AC-589753A04B2C}"/>
      </w:docPartPr>
      <w:docPartBody>
        <w:p w:rsidR="00FE7ACA" w:rsidRDefault="0014610F" w:rsidP="0014610F">
          <w:pPr>
            <w:pStyle w:val="B01DDEC71E244026AE8E4BB5487178D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98931E75578469EA08986EB70953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DA96E-6024-4AF6-A84A-B1B09858E939}"/>
      </w:docPartPr>
      <w:docPartBody>
        <w:p w:rsidR="00FE7ACA" w:rsidRDefault="0014610F" w:rsidP="0014610F">
          <w:pPr>
            <w:pStyle w:val="B98931E75578469EA08986EB709531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1DA77104FB94412A53FC7A942569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ABDFF-A20E-4D57-8866-016176865B46}"/>
      </w:docPartPr>
      <w:docPartBody>
        <w:p w:rsidR="00FE7ACA" w:rsidRDefault="0014610F" w:rsidP="0014610F">
          <w:pPr>
            <w:pStyle w:val="51DA77104FB94412A53FC7A9425696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45762A47AC4BE78A2D888AEE08A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CDF030-CD7B-4F4B-B329-4A54D287C08A}"/>
      </w:docPartPr>
      <w:docPartBody>
        <w:p w:rsidR="00FE7ACA" w:rsidRDefault="0014610F" w:rsidP="0014610F">
          <w:pPr>
            <w:pStyle w:val="7145762A47AC4BE78A2D888AEE08A86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26858D5A51142C293BCE05D4C6F5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EB65FA-D6E2-41CA-8418-39BE33981942}"/>
      </w:docPartPr>
      <w:docPartBody>
        <w:p w:rsidR="00FE7ACA" w:rsidRDefault="0014610F" w:rsidP="0014610F">
          <w:pPr>
            <w:pStyle w:val="C26858D5A51142C293BCE05D4C6F582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5C335D72F1F4C2CAE5F8C78C236D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EA7AC7-28D7-46D6-A8E6-C051F4768171}"/>
      </w:docPartPr>
      <w:docPartBody>
        <w:p w:rsidR="003D05C3" w:rsidRDefault="00562F20" w:rsidP="00562F20">
          <w:pPr>
            <w:pStyle w:val="95C335D72F1F4C2CAE5F8C78C236D0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75ABA11280A4FD6AB47DDEF320FC5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3189D-4BE2-45E6-8982-C34633B80C0D}"/>
      </w:docPartPr>
      <w:docPartBody>
        <w:p w:rsidR="003D05C3" w:rsidRDefault="00562F20" w:rsidP="00562F20">
          <w:pPr>
            <w:pStyle w:val="A75ABA11280A4FD6AB47DDEF320FC57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2256A672644D1AD8381CDFCC8B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CB009-E82E-485B-8DCF-B0660C7CEA25}"/>
      </w:docPartPr>
      <w:docPartBody>
        <w:p w:rsidR="003D05C3" w:rsidRDefault="00562F20" w:rsidP="00562F20">
          <w:pPr>
            <w:pStyle w:val="BFE2256A672644D1AD8381CDFCC8B1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273DA47DB494E539723B38E08E89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633BE-3E5F-4579-9ADC-FD0057781762}"/>
      </w:docPartPr>
      <w:docPartBody>
        <w:p w:rsidR="003D05C3" w:rsidRDefault="00562F20" w:rsidP="00562F20">
          <w:pPr>
            <w:pStyle w:val="E273DA47DB494E539723B38E08E8957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356760CC8954C978C9B0C5546EA7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E8E6C-3921-4131-AB7C-FDD9D54A16D9}"/>
      </w:docPartPr>
      <w:docPartBody>
        <w:p w:rsidR="003D05C3" w:rsidRDefault="00562F20" w:rsidP="00562F20">
          <w:pPr>
            <w:pStyle w:val="1356760CC8954C978C9B0C5546EA7B0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3A10FDBE7414F7F8C71159E02F9CE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07819-EE18-4004-9B7E-901337F42A83}"/>
      </w:docPartPr>
      <w:docPartBody>
        <w:p w:rsidR="003D05C3" w:rsidRDefault="00562F20" w:rsidP="00562F20">
          <w:pPr>
            <w:pStyle w:val="13A10FDBE7414F7F8C71159E02F9CE7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710EB6ADE2F41D8AAD26A2178D85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3F1D9E-B40C-4A98-A474-B24DA633D1DA}"/>
      </w:docPartPr>
      <w:docPartBody>
        <w:p w:rsidR="003D05C3" w:rsidRDefault="00562F20" w:rsidP="00562F20">
          <w:pPr>
            <w:pStyle w:val="F710EB6ADE2F41D8AAD26A2178D8546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A7D19D6C7E42129CAD81137EE03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D0865-916F-4D3E-B31A-0E837FC06E91}"/>
      </w:docPartPr>
      <w:docPartBody>
        <w:p w:rsidR="003D05C3" w:rsidRDefault="00562F20" w:rsidP="00562F20">
          <w:pPr>
            <w:pStyle w:val="22A7D19D6C7E42129CAD81137EE033F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74156C19538456F835B646B43B4C1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7ED22-0FB2-4BE3-9CEA-8DA7A9069529}"/>
      </w:docPartPr>
      <w:docPartBody>
        <w:p w:rsidR="003D05C3" w:rsidRDefault="00562F20" w:rsidP="00562F20">
          <w:pPr>
            <w:pStyle w:val="374156C19538456F835B646B43B4C1F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8545CBEEA354FFBB66E5F87EB965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CD298B-8CA6-406F-A80C-A4175EC9953D}"/>
      </w:docPartPr>
      <w:docPartBody>
        <w:p w:rsidR="003D05C3" w:rsidRDefault="00562F20" w:rsidP="00562F20">
          <w:pPr>
            <w:pStyle w:val="B8545CBEEA354FFBB66E5F87EB965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91A0BAC03C94B80AD06848EEA025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05F0A-69E6-4CA0-B96B-E9200D8A614C}"/>
      </w:docPartPr>
      <w:docPartBody>
        <w:p w:rsidR="003D05C3" w:rsidRDefault="00562F20" w:rsidP="00562F20">
          <w:pPr>
            <w:pStyle w:val="A91A0BAC03C94B80AD06848EEA025A1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03AC52D51304DD49B800EBD6A6821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28607A-39A5-4624-957F-933F769D4896}"/>
      </w:docPartPr>
      <w:docPartBody>
        <w:p w:rsidR="003D05C3" w:rsidRDefault="00562F20" w:rsidP="00562F20">
          <w:pPr>
            <w:pStyle w:val="803AC52D51304DD49B800EBD6A6821C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F283D045174869978CA57BE61CE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F99096-34C4-4CA7-82D5-48B3B67AA9C0}"/>
      </w:docPartPr>
      <w:docPartBody>
        <w:p w:rsidR="003D05C3" w:rsidRDefault="00562F20" w:rsidP="00562F20">
          <w:pPr>
            <w:pStyle w:val="F0F283D045174869978CA57BE61CE0E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7A9DBA18294AA996C19F951D45A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E95888-2473-4B28-A92D-146CD56FE71D}"/>
      </w:docPartPr>
      <w:docPartBody>
        <w:p w:rsidR="003D05C3" w:rsidRDefault="00562F20" w:rsidP="00562F20">
          <w:pPr>
            <w:pStyle w:val="2E7A9DBA18294AA996C19F951D45AB5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016DBC32AAA4310814295535E221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FA53A-E996-4874-A4ED-3F31D946314C}"/>
      </w:docPartPr>
      <w:docPartBody>
        <w:p w:rsidR="003D05C3" w:rsidRDefault="00562F20" w:rsidP="00562F20">
          <w:pPr>
            <w:pStyle w:val="A016DBC32AAA4310814295535E22128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1E9BF77BA4E4133A6261B5F452BB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B8D42-C896-4BA7-A067-D0685D257FFC}"/>
      </w:docPartPr>
      <w:docPartBody>
        <w:p w:rsidR="003D05C3" w:rsidRDefault="00562F20" w:rsidP="00562F20">
          <w:pPr>
            <w:pStyle w:val="91E9BF77BA4E4133A6261B5F452BBC41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4610F"/>
    <w:rsid w:val="001A5243"/>
    <w:rsid w:val="001B2525"/>
    <w:rsid w:val="00214E50"/>
    <w:rsid w:val="00260578"/>
    <w:rsid w:val="00271FF5"/>
    <w:rsid w:val="002B40B0"/>
    <w:rsid w:val="002C5721"/>
    <w:rsid w:val="002D4E94"/>
    <w:rsid w:val="00355697"/>
    <w:rsid w:val="00356E65"/>
    <w:rsid w:val="0038330C"/>
    <w:rsid w:val="003D05C3"/>
    <w:rsid w:val="00437E36"/>
    <w:rsid w:val="00443EA4"/>
    <w:rsid w:val="004D57AE"/>
    <w:rsid w:val="004F1289"/>
    <w:rsid w:val="00562F20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A036B0"/>
    <w:rsid w:val="00A104A7"/>
    <w:rsid w:val="00A64C5E"/>
    <w:rsid w:val="00A90181"/>
    <w:rsid w:val="00AB484A"/>
    <w:rsid w:val="00AE2C03"/>
    <w:rsid w:val="00B103B1"/>
    <w:rsid w:val="00B34410"/>
    <w:rsid w:val="00B42024"/>
    <w:rsid w:val="00B652FF"/>
    <w:rsid w:val="00B6573C"/>
    <w:rsid w:val="00B87C70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575DD"/>
    <w:rsid w:val="00F63321"/>
    <w:rsid w:val="00F9223F"/>
    <w:rsid w:val="00FE7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562F20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222AC47C2D79436F85F96E10795972E4">
    <w:name w:val="222AC47C2D79436F85F96E10795972E4"/>
    <w:rsid w:val="006D1F5D"/>
    <w:pPr>
      <w:spacing w:after="160" w:line="259" w:lineRule="auto"/>
    </w:pPr>
  </w:style>
  <w:style w:type="paragraph" w:customStyle="1" w:styleId="856695F917B647E19B6F0317A80810FD">
    <w:name w:val="856695F917B647E19B6F0317A80810FD"/>
    <w:rsid w:val="006D1F5D"/>
    <w:pPr>
      <w:spacing w:after="160" w:line="259" w:lineRule="auto"/>
    </w:pPr>
  </w:style>
  <w:style w:type="paragraph" w:customStyle="1" w:styleId="E5DB7F69E8324BBCB31C9B386BB86502">
    <w:name w:val="E5DB7F69E8324BBCB31C9B386BB86502"/>
    <w:rsid w:val="006D1F5D"/>
    <w:pPr>
      <w:spacing w:after="160" w:line="259" w:lineRule="auto"/>
    </w:pPr>
  </w:style>
  <w:style w:type="paragraph" w:customStyle="1" w:styleId="02EDF7A8B85F4991A50E7BFDF8F53724">
    <w:name w:val="02EDF7A8B85F4991A50E7BFDF8F53724"/>
    <w:rsid w:val="006D1F5D"/>
    <w:pPr>
      <w:spacing w:after="160" w:line="259" w:lineRule="auto"/>
    </w:pPr>
  </w:style>
  <w:style w:type="paragraph" w:customStyle="1" w:styleId="7E9209C55FB44583B0E8724B938B816F">
    <w:name w:val="7E9209C55FB44583B0E8724B938B816F"/>
    <w:rsid w:val="006D1F5D"/>
    <w:pPr>
      <w:spacing w:after="160" w:line="259" w:lineRule="auto"/>
    </w:pPr>
  </w:style>
  <w:style w:type="paragraph" w:customStyle="1" w:styleId="64673F08CF51417383F16C71D557E385">
    <w:name w:val="64673F08CF51417383F16C71D557E385"/>
    <w:rsid w:val="006D1F5D"/>
    <w:pPr>
      <w:spacing w:after="160" w:line="259" w:lineRule="auto"/>
    </w:pPr>
  </w:style>
  <w:style w:type="paragraph" w:customStyle="1" w:styleId="5F1AA766D1354FA6A74B36CA916D50E1">
    <w:name w:val="5F1AA766D1354FA6A74B36CA916D50E1"/>
    <w:rsid w:val="006D1F5D"/>
    <w:pPr>
      <w:spacing w:after="160" w:line="259" w:lineRule="auto"/>
    </w:pPr>
  </w:style>
  <w:style w:type="paragraph" w:customStyle="1" w:styleId="CF0B592A763E46B5B8BAB07655F0134B">
    <w:name w:val="CF0B592A763E46B5B8BAB07655F0134B"/>
    <w:rsid w:val="006D1F5D"/>
    <w:pPr>
      <w:spacing w:after="160" w:line="259" w:lineRule="auto"/>
    </w:pPr>
  </w:style>
  <w:style w:type="paragraph" w:customStyle="1" w:styleId="D7E374DA2D5B4330BDB07DA9050C69AF">
    <w:name w:val="D7E374DA2D5B4330BDB07DA9050C69AF"/>
    <w:rsid w:val="006D1F5D"/>
    <w:pPr>
      <w:spacing w:after="160" w:line="259" w:lineRule="auto"/>
    </w:pPr>
  </w:style>
  <w:style w:type="paragraph" w:customStyle="1" w:styleId="A9D88C80FFB845829679D5B1FAB8311A">
    <w:name w:val="A9D88C80FFB845829679D5B1FAB8311A"/>
    <w:rsid w:val="006D1F5D"/>
    <w:pPr>
      <w:spacing w:after="160" w:line="259" w:lineRule="auto"/>
    </w:pPr>
  </w:style>
  <w:style w:type="paragraph" w:customStyle="1" w:styleId="1981B733A99844D48E6EF537FAAA6E7D">
    <w:name w:val="1981B733A99844D48E6EF537FAAA6E7D"/>
    <w:rsid w:val="006D1F5D"/>
    <w:pPr>
      <w:spacing w:after="160" w:line="259" w:lineRule="auto"/>
    </w:pPr>
  </w:style>
  <w:style w:type="paragraph" w:customStyle="1" w:styleId="BFEB667361AE42D291EDC0488523C648">
    <w:name w:val="BFEB667361AE42D291EDC0488523C648"/>
    <w:rsid w:val="006D1F5D"/>
    <w:pPr>
      <w:spacing w:after="160" w:line="259" w:lineRule="auto"/>
    </w:pPr>
  </w:style>
  <w:style w:type="paragraph" w:customStyle="1" w:styleId="8C04BBA615A5423F8E1C348EE165BE2F">
    <w:name w:val="8C04BBA615A5423F8E1C348EE165BE2F"/>
    <w:rsid w:val="006D1F5D"/>
    <w:pPr>
      <w:spacing w:after="160" w:line="259" w:lineRule="auto"/>
    </w:pPr>
  </w:style>
  <w:style w:type="paragraph" w:customStyle="1" w:styleId="6F30600CDA5447EC805A8380C4DD6463">
    <w:name w:val="6F30600CDA5447EC805A8380C4DD6463"/>
    <w:rsid w:val="006D1F5D"/>
    <w:pPr>
      <w:spacing w:after="160" w:line="259" w:lineRule="auto"/>
    </w:pPr>
  </w:style>
  <w:style w:type="paragraph" w:customStyle="1" w:styleId="4896AFEA984A4DBDAF0025FCE2646C69">
    <w:name w:val="4896AFEA984A4DBDAF0025FCE2646C69"/>
    <w:rsid w:val="006D1F5D"/>
    <w:pPr>
      <w:spacing w:after="160" w:line="259" w:lineRule="auto"/>
    </w:pPr>
  </w:style>
  <w:style w:type="paragraph" w:customStyle="1" w:styleId="3A6314E31BA64407BF99A55999DF18E2">
    <w:name w:val="3A6314E31BA64407BF99A55999DF18E2"/>
    <w:rsid w:val="006D1F5D"/>
    <w:pPr>
      <w:spacing w:after="160" w:line="259" w:lineRule="auto"/>
    </w:pPr>
  </w:style>
  <w:style w:type="paragraph" w:customStyle="1" w:styleId="0D04A528C26A4396AFF9C15734383E53">
    <w:name w:val="0D04A528C26A4396AFF9C15734383E53"/>
    <w:rsid w:val="006D1F5D"/>
    <w:pPr>
      <w:spacing w:after="160" w:line="259" w:lineRule="auto"/>
    </w:pPr>
  </w:style>
  <w:style w:type="paragraph" w:customStyle="1" w:styleId="2BF3BC567D56435C9E7E5DF86792A190">
    <w:name w:val="2BF3BC567D56435C9E7E5DF86792A190"/>
    <w:rsid w:val="006D1F5D"/>
    <w:pPr>
      <w:spacing w:after="160" w:line="259" w:lineRule="auto"/>
    </w:pPr>
  </w:style>
  <w:style w:type="paragraph" w:customStyle="1" w:styleId="B85ECFD423184DF893A09C977F9ADC58">
    <w:name w:val="B85ECFD423184DF893A09C977F9ADC58"/>
    <w:rsid w:val="006D1F5D"/>
    <w:pPr>
      <w:spacing w:after="160" w:line="259" w:lineRule="auto"/>
    </w:pPr>
  </w:style>
  <w:style w:type="paragraph" w:customStyle="1" w:styleId="F7D3D67884F74C2CBBAA435368F05890">
    <w:name w:val="F7D3D67884F74C2CBBAA435368F05890"/>
    <w:rsid w:val="006D1F5D"/>
    <w:pPr>
      <w:spacing w:after="160" w:line="259" w:lineRule="auto"/>
    </w:pPr>
  </w:style>
  <w:style w:type="paragraph" w:customStyle="1" w:styleId="9E0AC24BDD814DF1BCCC79217732E9EA">
    <w:name w:val="9E0AC24BDD814DF1BCCC79217732E9EA"/>
    <w:rsid w:val="006D1F5D"/>
    <w:pPr>
      <w:spacing w:after="160" w:line="259" w:lineRule="auto"/>
    </w:pPr>
  </w:style>
  <w:style w:type="paragraph" w:customStyle="1" w:styleId="DDF6B00E26504D3BABAAA8FD7A9511C0">
    <w:name w:val="DDF6B00E26504D3BABAAA8FD7A9511C0"/>
    <w:rsid w:val="006D1F5D"/>
    <w:pPr>
      <w:spacing w:after="160" w:line="259" w:lineRule="auto"/>
    </w:pPr>
  </w:style>
  <w:style w:type="paragraph" w:customStyle="1" w:styleId="D3553A352202460DA2C899951EB569E8">
    <w:name w:val="D3553A352202460DA2C899951EB569E8"/>
    <w:rsid w:val="006D1F5D"/>
    <w:pPr>
      <w:spacing w:after="160" w:line="259" w:lineRule="auto"/>
    </w:pPr>
  </w:style>
  <w:style w:type="paragraph" w:customStyle="1" w:styleId="71D93A209CF1421D946F419D46A2A29E">
    <w:name w:val="71D93A209CF1421D946F419D46A2A29E"/>
    <w:rsid w:val="006D1F5D"/>
    <w:pPr>
      <w:spacing w:after="160" w:line="259" w:lineRule="auto"/>
    </w:pPr>
  </w:style>
  <w:style w:type="paragraph" w:customStyle="1" w:styleId="DF85340E338545C49BB31080CCFA1FD5">
    <w:name w:val="DF85340E338545C49BB31080CCFA1FD5"/>
    <w:rsid w:val="006D1F5D"/>
    <w:pPr>
      <w:spacing w:after="160" w:line="259" w:lineRule="auto"/>
    </w:pPr>
  </w:style>
  <w:style w:type="paragraph" w:customStyle="1" w:styleId="1359B15276D247AFA7040C5320EA3615">
    <w:name w:val="1359B15276D247AFA7040C5320EA3615"/>
    <w:rsid w:val="006D1F5D"/>
    <w:pPr>
      <w:spacing w:after="160" w:line="259" w:lineRule="auto"/>
    </w:pPr>
  </w:style>
  <w:style w:type="paragraph" w:customStyle="1" w:styleId="C90DED3C1D2B43BEBEE52B0B45239335">
    <w:name w:val="C90DED3C1D2B43BEBEE52B0B45239335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B9F8879E306241B7A23B93122B7A559B">
    <w:name w:val="B9F8879E306241B7A23B93122B7A559B"/>
    <w:rsid w:val="00214E50"/>
    <w:pPr>
      <w:spacing w:after="160" w:line="259" w:lineRule="auto"/>
    </w:pPr>
  </w:style>
  <w:style w:type="paragraph" w:customStyle="1" w:styleId="A1232D9FFC3443C4986DF9FB0D429CCB">
    <w:name w:val="A1232D9FFC3443C4986DF9FB0D429CCB"/>
    <w:rsid w:val="00214E50"/>
    <w:pPr>
      <w:spacing w:after="160" w:line="259" w:lineRule="auto"/>
    </w:pPr>
  </w:style>
  <w:style w:type="paragraph" w:customStyle="1" w:styleId="B6F39B9C69994ADFB10478CA63777E37">
    <w:name w:val="B6F39B9C69994ADFB10478CA63777E37"/>
    <w:rsid w:val="00214E50"/>
    <w:pPr>
      <w:spacing w:after="160" w:line="259" w:lineRule="auto"/>
    </w:pPr>
  </w:style>
  <w:style w:type="paragraph" w:customStyle="1" w:styleId="2EA22374C433483D99C263A8D1B44F5E">
    <w:name w:val="2EA22374C433483D99C263A8D1B44F5E"/>
    <w:rsid w:val="00214E50"/>
    <w:pPr>
      <w:spacing w:after="160" w:line="259" w:lineRule="auto"/>
    </w:pPr>
  </w:style>
  <w:style w:type="paragraph" w:customStyle="1" w:styleId="ABABEAD0241A4BDEA901900166AEC7E8">
    <w:name w:val="ABABEAD0241A4BDEA901900166AEC7E8"/>
    <w:rsid w:val="00214E50"/>
    <w:pPr>
      <w:spacing w:after="160" w:line="259" w:lineRule="auto"/>
    </w:pPr>
  </w:style>
  <w:style w:type="paragraph" w:customStyle="1" w:styleId="07934F63CB5D470894ED9591AA10BE6D">
    <w:name w:val="07934F63CB5D470894ED9591AA10BE6D"/>
    <w:rsid w:val="00214E50"/>
    <w:pPr>
      <w:spacing w:after="160" w:line="259" w:lineRule="auto"/>
    </w:pPr>
  </w:style>
  <w:style w:type="paragraph" w:customStyle="1" w:styleId="DE0FE671D4A7400F8A9E0D6450F40CB2">
    <w:name w:val="DE0FE671D4A7400F8A9E0D6450F40CB2"/>
    <w:rsid w:val="00214E50"/>
    <w:pPr>
      <w:spacing w:after="160" w:line="259" w:lineRule="auto"/>
    </w:pPr>
  </w:style>
  <w:style w:type="paragraph" w:customStyle="1" w:styleId="DCBDB3FD335E4B2C8C0616ACD373BB52">
    <w:name w:val="DCBDB3FD335E4B2C8C0616ACD373BB52"/>
    <w:rsid w:val="00214E50"/>
    <w:pPr>
      <w:spacing w:after="160" w:line="259" w:lineRule="auto"/>
    </w:pPr>
  </w:style>
  <w:style w:type="paragraph" w:customStyle="1" w:styleId="471C1662813945C3AB8463802E2BBCD6">
    <w:name w:val="471C1662813945C3AB8463802E2BBCD6"/>
    <w:rsid w:val="00214E50"/>
    <w:pPr>
      <w:spacing w:after="160" w:line="259" w:lineRule="auto"/>
    </w:pPr>
  </w:style>
  <w:style w:type="paragraph" w:customStyle="1" w:styleId="FA99D7E76B9843179B4D458777FCAFD2">
    <w:name w:val="FA99D7E76B9843179B4D458777FCAFD2"/>
    <w:rsid w:val="00214E50"/>
    <w:pPr>
      <w:spacing w:after="160" w:line="259" w:lineRule="auto"/>
    </w:pPr>
  </w:style>
  <w:style w:type="paragraph" w:customStyle="1" w:styleId="0C5C722B355F416D82CF7E6B152F8B79">
    <w:name w:val="0C5C722B355F416D82CF7E6B152F8B79"/>
    <w:rsid w:val="00214E50"/>
    <w:pPr>
      <w:spacing w:after="160" w:line="259" w:lineRule="auto"/>
    </w:pPr>
  </w:style>
  <w:style w:type="paragraph" w:customStyle="1" w:styleId="1B5C5E63BC3E44C0A06D30C8FE88BDB2">
    <w:name w:val="1B5C5E63BC3E44C0A06D30C8FE88BDB2"/>
    <w:rsid w:val="00214E50"/>
    <w:pPr>
      <w:spacing w:after="160" w:line="259" w:lineRule="auto"/>
    </w:pPr>
  </w:style>
  <w:style w:type="paragraph" w:customStyle="1" w:styleId="387FA35AB40D4EBB815282C6A6743905">
    <w:name w:val="387FA35AB40D4EBB815282C6A6743905"/>
    <w:rsid w:val="00214E50"/>
    <w:pPr>
      <w:spacing w:after="160" w:line="259" w:lineRule="auto"/>
    </w:pPr>
  </w:style>
  <w:style w:type="paragraph" w:customStyle="1" w:styleId="984802AE788243378C517974AA58F47A">
    <w:name w:val="984802AE788243378C517974AA58F47A"/>
    <w:rsid w:val="00214E50"/>
    <w:pPr>
      <w:spacing w:after="160" w:line="259" w:lineRule="auto"/>
    </w:pPr>
  </w:style>
  <w:style w:type="paragraph" w:customStyle="1" w:styleId="C6347F4342324178BD5A3186864CF767">
    <w:name w:val="C6347F4342324178BD5A3186864CF767"/>
    <w:rsid w:val="00214E50"/>
    <w:pPr>
      <w:spacing w:after="160" w:line="259" w:lineRule="auto"/>
    </w:pPr>
  </w:style>
  <w:style w:type="paragraph" w:customStyle="1" w:styleId="E1307B030DCD451C87186470AC9709F9">
    <w:name w:val="E1307B030DCD451C87186470AC9709F9"/>
    <w:rsid w:val="00214E50"/>
    <w:pPr>
      <w:spacing w:after="160" w:line="259" w:lineRule="auto"/>
    </w:pPr>
  </w:style>
  <w:style w:type="paragraph" w:customStyle="1" w:styleId="0F86E5DCA56B4238B74FD539E0C4C62F">
    <w:name w:val="0F86E5DCA56B4238B74FD539E0C4C62F"/>
    <w:rsid w:val="00214E50"/>
    <w:pPr>
      <w:spacing w:after="160" w:line="259" w:lineRule="auto"/>
    </w:pPr>
  </w:style>
  <w:style w:type="paragraph" w:customStyle="1" w:styleId="BED8F0121D4B457B8244D8F291B382A5">
    <w:name w:val="BED8F0121D4B457B8244D8F291B382A5"/>
    <w:rsid w:val="00214E50"/>
    <w:pPr>
      <w:spacing w:after="160" w:line="259" w:lineRule="auto"/>
    </w:pPr>
  </w:style>
  <w:style w:type="paragraph" w:customStyle="1" w:styleId="9E653B9D349445A2A089CF2899152C53">
    <w:name w:val="9E653B9D349445A2A089CF2899152C53"/>
    <w:rsid w:val="00214E50"/>
    <w:pPr>
      <w:spacing w:after="160" w:line="259" w:lineRule="auto"/>
    </w:pPr>
  </w:style>
  <w:style w:type="paragraph" w:customStyle="1" w:styleId="BA78B0A57DFD42DF8D3A23623015091F">
    <w:name w:val="BA78B0A57DFD42DF8D3A23623015091F"/>
    <w:rsid w:val="00214E50"/>
    <w:pPr>
      <w:spacing w:after="160" w:line="259" w:lineRule="auto"/>
    </w:pPr>
  </w:style>
  <w:style w:type="paragraph" w:customStyle="1" w:styleId="4B693A104774403E8C1C5E8B55148B1B">
    <w:name w:val="4B693A104774403E8C1C5E8B55148B1B"/>
    <w:rsid w:val="00214E50"/>
    <w:pPr>
      <w:spacing w:after="160" w:line="259" w:lineRule="auto"/>
    </w:pPr>
  </w:style>
  <w:style w:type="paragraph" w:customStyle="1" w:styleId="D7AEDF9BBD354044AD15E4194B9D2AFB">
    <w:name w:val="D7AEDF9BBD354044AD15E4194B9D2AFB"/>
    <w:rsid w:val="00214E50"/>
    <w:pPr>
      <w:spacing w:after="160" w:line="259" w:lineRule="auto"/>
    </w:pPr>
  </w:style>
  <w:style w:type="paragraph" w:customStyle="1" w:styleId="8DD2073CA2A549019F31CEF490E0190E">
    <w:name w:val="8DD2073CA2A549019F31CEF490E0190E"/>
    <w:rsid w:val="00214E50"/>
    <w:pPr>
      <w:spacing w:after="160" w:line="259" w:lineRule="auto"/>
    </w:pPr>
  </w:style>
  <w:style w:type="paragraph" w:customStyle="1" w:styleId="64364EFA121747A396ED207306B4927F">
    <w:name w:val="64364EFA121747A396ED207306B4927F"/>
    <w:rsid w:val="00214E50"/>
    <w:pPr>
      <w:spacing w:after="160" w:line="259" w:lineRule="auto"/>
    </w:pPr>
  </w:style>
  <w:style w:type="paragraph" w:customStyle="1" w:styleId="04E0063F1571469F8268ACCEE650AE95">
    <w:name w:val="04E0063F1571469F8268ACCEE650AE95"/>
    <w:rsid w:val="00214E50"/>
    <w:pPr>
      <w:spacing w:after="160" w:line="259" w:lineRule="auto"/>
    </w:pPr>
  </w:style>
  <w:style w:type="paragraph" w:customStyle="1" w:styleId="4CD62B30B3844A2C9C840CB8087E47F4">
    <w:name w:val="4CD62B30B3844A2C9C840CB8087E47F4"/>
    <w:rsid w:val="00214E50"/>
    <w:pPr>
      <w:spacing w:after="160" w:line="259" w:lineRule="auto"/>
    </w:pPr>
  </w:style>
  <w:style w:type="paragraph" w:customStyle="1" w:styleId="5BF090A2FA1E40618EBAEF1C986501B1">
    <w:name w:val="5BF090A2FA1E40618EBAEF1C986501B1"/>
    <w:rsid w:val="00214E50"/>
    <w:pPr>
      <w:spacing w:after="160" w:line="259" w:lineRule="auto"/>
    </w:pPr>
  </w:style>
  <w:style w:type="paragraph" w:customStyle="1" w:styleId="B21EC11C406342CE9F75AE75B45522B0">
    <w:name w:val="B21EC11C406342CE9F75AE75B45522B0"/>
    <w:rsid w:val="0014610F"/>
    <w:pPr>
      <w:spacing w:after="160" w:line="259" w:lineRule="auto"/>
    </w:pPr>
  </w:style>
  <w:style w:type="paragraph" w:customStyle="1" w:styleId="85AA6D0D7B8641CE9AB02B6F9C9DFD43">
    <w:name w:val="85AA6D0D7B8641CE9AB02B6F9C9DFD43"/>
    <w:rsid w:val="0014610F"/>
    <w:pPr>
      <w:spacing w:after="160" w:line="259" w:lineRule="auto"/>
    </w:pPr>
  </w:style>
  <w:style w:type="paragraph" w:customStyle="1" w:styleId="FD4BBBDEDB7F425B833983F9ED6FEA39">
    <w:name w:val="FD4BBBDEDB7F425B833983F9ED6FEA39"/>
    <w:rsid w:val="0014610F"/>
    <w:pPr>
      <w:spacing w:after="160" w:line="259" w:lineRule="auto"/>
    </w:pPr>
  </w:style>
  <w:style w:type="paragraph" w:customStyle="1" w:styleId="B01DDEC71E244026AE8E4BB5487178D7">
    <w:name w:val="B01DDEC71E244026AE8E4BB5487178D7"/>
    <w:rsid w:val="0014610F"/>
    <w:pPr>
      <w:spacing w:after="160" w:line="259" w:lineRule="auto"/>
    </w:pPr>
  </w:style>
  <w:style w:type="paragraph" w:customStyle="1" w:styleId="055067FF117A4E9DAB6A53BC3904ABA6">
    <w:name w:val="055067FF117A4E9DAB6A53BC3904ABA6"/>
    <w:rsid w:val="0014610F"/>
    <w:pPr>
      <w:spacing w:after="160" w:line="259" w:lineRule="auto"/>
    </w:pPr>
  </w:style>
  <w:style w:type="paragraph" w:customStyle="1" w:styleId="8B740DA2EAC547F0B0D2107416305700">
    <w:name w:val="8B740DA2EAC547F0B0D2107416305700"/>
    <w:rsid w:val="0014610F"/>
    <w:pPr>
      <w:spacing w:after="160" w:line="259" w:lineRule="auto"/>
    </w:pPr>
  </w:style>
  <w:style w:type="paragraph" w:customStyle="1" w:styleId="B98931E75578469EA08986EB7095315F">
    <w:name w:val="B98931E75578469EA08986EB7095315F"/>
    <w:rsid w:val="0014610F"/>
    <w:pPr>
      <w:spacing w:after="160" w:line="259" w:lineRule="auto"/>
    </w:pPr>
  </w:style>
  <w:style w:type="paragraph" w:customStyle="1" w:styleId="51DA77104FB94412A53FC7A94256969E">
    <w:name w:val="51DA77104FB94412A53FC7A94256969E"/>
    <w:rsid w:val="0014610F"/>
    <w:pPr>
      <w:spacing w:after="160" w:line="259" w:lineRule="auto"/>
    </w:pPr>
  </w:style>
  <w:style w:type="paragraph" w:customStyle="1" w:styleId="7145762A47AC4BE78A2D888AEE08A864">
    <w:name w:val="7145762A47AC4BE78A2D888AEE08A864"/>
    <w:rsid w:val="0014610F"/>
    <w:pPr>
      <w:spacing w:after="160" w:line="259" w:lineRule="auto"/>
    </w:pPr>
  </w:style>
  <w:style w:type="paragraph" w:customStyle="1" w:styleId="C26858D5A51142C293BCE05D4C6F5822">
    <w:name w:val="C26858D5A51142C293BCE05D4C6F5822"/>
    <w:rsid w:val="0014610F"/>
    <w:pPr>
      <w:spacing w:after="160" w:line="259" w:lineRule="auto"/>
    </w:pPr>
  </w:style>
  <w:style w:type="paragraph" w:customStyle="1" w:styleId="95C335D72F1F4C2CAE5F8C78C236D078">
    <w:name w:val="95C335D72F1F4C2CAE5F8C78C236D078"/>
    <w:rsid w:val="00562F20"/>
    <w:pPr>
      <w:spacing w:after="160" w:line="259" w:lineRule="auto"/>
    </w:pPr>
  </w:style>
  <w:style w:type="paragraph" w:customStyle="1" w:styleId="A75ABA11280A4FD6AB47DDEF320FC57F">
    <w:name w:val="A75ABA11280A4FD6AB47DDEF320FC57F"/>
    <w:rsid w:val="00562F20"/>
    <w:pPr>
      <w:spacing w:after="160" w:line="259" w:lineRule="auto"/>
    </w:pPr>
  </w:style>
  <w:style w:type="paragraph" w:customStyle="1" w:styleId="BFE2256A672644D1AD8381CDFCC8B1A0">
    <w:name w:val="BFE2256A672644D1AD8381CDFCC8B1A0"/>
    <w:rsid w:val="00562F20"/>
    <w:pPr>
      <w:spacing w:after="160" w:line="259" w:lineRule="auto"/>
    </w:pPr>
  </w:style>
  <w:style w:type="paragraph" w:customStyle="1" w:styleId="E273DA47DB494E539723B38E08E89576">
    <w:name w:val="E273DA47DB494E539723B38E08E89576"/>
    <w:rsid w:val="00562F20"/>
    <w:pPr>
      <w:spacing w:after="160" w:line="259" w:lineRule="auto"/>
    </w:pPr>
  </w:style>
  <w:style w:type="paragraph" w:customStyle="1" w:styleId="1356760CC8954C978C9B0C5546EA7B02">
    <w:name w:val="1356760CC8954C978C9B0C5546EA7B02"/>
    <w:rsid w:val="00562F20"/>
    <w:pPr>
      <w:spacing w:after="160" w:line="259" w:lineRule="auto"/>
    </w:pPr>
  </w:style>
  <w:style w:type="paragraph" w:customStyle="1" w:styleId="13A10FDBE7414F7F8C71159E02F9CE71">
    <w:name w:val="13A10FDBE7414F7F8C71159E02F9CE71"/>
    <w:rsid w:val="00562F20"/>
    <w:pPr>
      <w:spacing w:after="160" w:line="259" w:lineRule="auto"/>
    </w:pPr>
  </w:style>
  <w:style w:type="paragraph" w:customStyle="1" w:styleId="F710EB6ADE2F41D8AAD26A2178D8546B">
    <w:name w:val="F710EB6ADE2F41D8AAD26A2178D8546B"/>
    <w:rsid w:val="00562F20"/>
    <w:pPr>
      <w:spacing w:after="160" w:line="259" w:lineRule="auto"/>
    </w:pPr>
  </w:style>
  <w:style w:type="paragraph" w:customStyle="1" w:styleId="22A7D19D6C7E42129CAD81137EE033F9">
    <w:name w:val="22A7D19D6C7E42129CAD81137EE033F9"/>
    <w:rsid w:val="00562F20"/>
    <w:pPr>
      <w:spacing w:after="160" w:line="259" w:lineRule="auto"/>
    </w:pPr>
  </w:style>
  <w:style w:type="paragraph" w:customStyle="1" w:styleId="374156C19538456F835B646B43B4C1F6">
    <w:name w:val="374156C19538456F835B646B43B4C1F6"/>
    <w:rsid w:val="00562F20"/>
    <w:pPr>
      <w:spacing w:after="160" w:line="259" w:lineRule="auto"/>
    </w:pPr>
  </w:style>
  <w:style w:type="paragraph" w:customStyle="1" w:styleId="B8545CBEEA354FFBB66E5F87EB965C7B">
    <w:name w:val="B8545CBEEA354FFBB66E5F87EB965C7B"/>
    <w:rsid w:val="00562F20"/>
    <w:pPr>
      <w:spacing w:after="160" w:line="259" w:lineRule="auto"/>
    </w:pPr>
  </w:style>
  <w:style w:type="paragraph" w:customStyle="1" w:styleId="A91A0BAC03C94B80AD06848EEA025A11">
    <w:name w:val="A91A0BAC03C94B80AD06848EEA025A11"/>
    <w:rsid w:val="00562F20"/>
    <w:pPr>
      <w:spacing w:after="160" w:line="259" w:lineRule="auto"/>
    </w:pPr>
  </w:style>
  <w:style w:type="paragraph" w:customStyle="1" w:styleId="803AC52D51304DD49B800EBD6A6821CD">
    <w:name w:val="803AC52D51304DD49B800EBD6A6821CD"/>
    <w:rsid w:val="00562F20"/>
    <w:pPr>
      <w:spacing w:after="160" w:line="259" w:lineRule="auto"/>
    </w:pPr>
  </w:style>
  <w:style w:type="paragraph" w:customStyle="1" w:styleId="F0F283D045174869978CA57BE61CE0E3">
    <w:name w:val="F0F283D045174869978CA57BE61CE0E3"/>
    <w:rsid w:val="00562F20"/>
    <w:pPr>
      <w:spacing w:after="160" w:line="259" w:lineRule="auto"/>
    </w:pPr>
  </w:style>
  <w:style w:type="paragraph" w:customStyle="1" w:styleId="2E7A9DBA18294AA996C19F951D45AB5E">
    <w:name w:val="2E7A9DBA18294AA996C19F951D45AB5E"/>
    <w:rsid w:val="00562F20"/>
    <w:pPr>
      <w:spacing w:after="160" w:line="259" w:lineRule="auto"/>
    </w:pPr>
  </w:style>
  <w:style w:type="paragraph" w:customStyle="1" w:styleId="A016DBC32AAA4310814295535E221281">
    <w:name w:val="A016DBC32AAA4310814295535E221281"/>
    <w:rsid w:val="00562F20"/>
    <w:pPr>
      <w:spacing w:after="160" w:line="259" w:lineRule="auto"/>
    </w:pPr>
  </w:style>
  <w:style w:type="paragraph" w:customStyle="1" w:styleId="91E9BF77BA4E4133A6261B5F452BBC41">
    <w:name w:val="91E9BF77BA4E4133A6261B5F452BBC41"/>
    <w:rsid w:val="00562F2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50</TotalTime>
  <Pages>3</Pages>
  <Words>755</Words>
  <Characters>4155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8</cp:revision>
  <cp:lastPrinted>2026-03-04T10:00:00Z</cp:lastPrinted>
  <dcterms:created xsi:type="dcterms:W3CDTF">2026-07-07T08:21:00Z</dcterms:created>
  <dcterms:modified xsi:type="dcterms:W3CDTF">2026-07-14T07:33:00Z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