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65D59FCE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1A45FD">
        <w:rPr>
          <w:rFonts w:ascii="Mulish" w:hAnsi="Mulish"/>
        </w:rPr>
        <w:t>Murcia Alta Velocidad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1703F2">
          <w:rPr>
            <w:rStyle w:val="Hipervnculo"/>
            <w:rFonts w:ascii="Mulish" w:hAnsi="Mulish"/>
          </w:rPr>
          <w:t>may</w:t>
        </w:r>
        <w:r w:rsidR="009A4FAD" w:rsidRPr="00CE0200">
          <w:rPr>
            <w:rStyle w:val="Hipervnculo"/>
            <w:rFonts w:ascii="Mulish" w:hAnsi="Mulish"/>
          </w:rPr>
          <w:t>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5"/>
        <w:gridCol w:w="687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B5A9D30" w:rsidR="00B628C5" w:rsidRPr="001703F2" w:rsidRDefault="001A45FD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Murcia Alta Velocidad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42EF416A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>1</w:t>
            </w:r>
            <w:r w:rsidR="001A45FD">
              <w:rPr>
                <w:rFonts w:ascii="Mulish" w:hAnsi="Mulish"/>
                <w:sz w:val="24"/>
              </w:rPr>
              <w:t>8</w:t>
            </w:r>
            <w:r w:rsidR="009A4FAD" w:rsidRPr="001703F2">
              <w:rPr>
                <w:rFonts w:ascii="Mulish" w:hAnsi="Mulish"/>
                <w:sz w:val="24"/>
              </w:rPr>
              <w:t>/3/2026</w:t>
            </w:r>
          </w:p>
          <w:p w14:paraId="5DEB5371" w14:textId="0C17AA26" w:rsidR="00B628C5" w:rsidRPr="001703F2" w:rsidRDefault="00B628C5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Segunda revisión: </w:t>
            </w:r>
            <w:r w:rsidR="00DF7A1E">
              <w:rPr>
                <w:rFonts w:ascii="Mulish" w:hAnsi="Mulish"/>
                <w:sz w:val="24"/>
              </w:rPr>
              <w:t>23/06/2026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47114C14" w:rsidR="001A45FD" w:rsidRPr="001703F2" w:rsidRDefault="008263C0" w:rsidP="001A45FD">
            <w:pPr>
              <w:rPr>
                <w:rFonts w:ascii="Mulish" w:hAnsi="Mulish"/>
                <w:sz w:val="24"/>
              </w:rPr>
            </w:pPr>
            <w:hyperlink r:id="rId19" w:history="1">
              <w:r w:rsidR="001A45FD" w:rsidRPr="004E4BD9">
                <w:rPr>
                  <w:rStyle w:val="Hipervnculo"/>
                  <w:rFonts w:ascii="Mulish" w:hAnsi="Mulish"/>
                  <w:sz w:val="24"/>
                </w:rPr>
                <w:t>https://www.murciaaltavelocidad.es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8263C0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0C9D598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DC4F24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799DE67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D90DAB3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57B94F4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C129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5D43ABFD" w:rsidR="00AF751D" w:rsidRPr="00296787" w:rsidRDefault="001A45F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FE90090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45F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1A45F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1A45FD" w:rsidRPr="00296787" w:rsidRDefault="001A45FD" w:rsidP="001A45F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1A45FD" w:rsidRPr="00296787" w:rsidRDefault="001A45FD" w:rsidP="001A45FD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982493621"/>
            <w:placeholder>
              <w:docPart w:val="95C335D72F1F4C2CAE5F8C78C236D07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B7AE748" w:rsidR="001A45FD" w:rsidRPr="00296787" w:rsidRDefault="001A45FD" w:rsidP="001A45F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17C70EA" w:rsidR="001A45FD" w:rsidRPr="00A608C3" w:rsidRDefault="008263C0" w:rsidP="001A45F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29899199"/>
                <w:placeholder>
                  <w:docPart w:val="A75ABA11280A4FD6AB47DDEF320FC5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45F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A45FD" w:rsidRPr="00D15A69">
              <w:rPr>
                <w:rFonts w:ascii="Mulish" w:hAnsi="Mulish"/>
                <w:sz w:val="18"/>
                <w:szCs w:val="18"/>
              </w:rPr>
              <w:t xml:space="preserve">. </w:t>
            </w:r>
            <w:r w:rsidR="001A45FD">
              <w:rPr>
                <w:rFonts w:ascii="Mulish" w:hAnsi="Mulish"/>
                <w:sz w:val="18"/>
                <w:szCs w:val="18"/>
              </w:rPr>
              <w:t>Los estatutos se publican en formato no reutilizable.</w:t>
            </w:r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6BEC95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97C3FC7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7FE7BDE" w:rsidR="00AF751D" w:rsidRPr="00296787" w:rsidRDefault="001A45F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1B2403F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E9EA583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AA6CE21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82F6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482F66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316376"/>
            <w:placeholder>
              <w:docPart w:val="B21EC11C406342CE9F75AE75B45522B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3BEFB38B" w:rsidR="00482F66" w:rsidRPr="00296787" w:rsidRDefault="001A45FD" w:rsidP="00482F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8FB1177" w:rsidR="00482F66" w:rsidRPr="00A608C3" w:rsidRDefault="008263C0" w:rsidP="00482F6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5621205"/>
                <w:placeholder>
                  <w:docPart w:val="85AA6D0D7B8641CE9AB02B6F9C9DFD4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45F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9420094" w:rsidR="00AF751D" w:rsidRPr="00296787" w:rsidRDefault="00482F6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3231DDE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15A69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93723506"/>
            <w:placeholder>
              <w:docPart w:val="FD4BBBDEDB7F425B833983F9ED6FEA3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613C26D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4F2C363" w:rsidR="00D15A69" w:rsidRPr="00A608C3" w:rsidRDefault="008263C0" w:rsidP="00D15A6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0442415"/>
                <w:placeholder>
                  <w:docPart w:val="B01DDEC71E244026AE8E4BB5487178D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FD12FE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FD12FE" w:rsidRPr="00296787" w:rsidRDefault="00FD12FE" w:rsidP="00FD12F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FD12FE" w:rsidRPr="00296787" w:rsidRDefault="00FD12FE" w:rsidP="00FD12F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8820585"/>
            <w:placeholder>
              <w:docPart w:val="A016DBC32AAA4310814295535E22128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25B77DF" w:rsidR="00FD12FE" w:rsidRPr="00296787" w:rsidRDefault="00FD12FE" w:rsidP="00FD12F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CFEF243" w:rsidR="00FD12FE" w:rsidRPr="00A608C3" w:rsidRDefault="008263C0" w:rsidP="00FD12F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16927867"/>
                <w:placeholder>
                  <w:docPart w:val="91E9BF77BA4E4133A6261B5F452BBC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D12F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D12FE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71A4587E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70CA4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13559417"/>
            <w:placeholder>
              <w:docPart w:val="B98931E75578469EA08986EB7095315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58DD5DB" w:rsidR="00A70CA4" w:rsidRPr="00A608C3" w:rsidRDefault="00A70CA4" w:rsidP="00A70CA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C1ED8D6" w:rsidR="00A70CA4" w:rsidRPr="00A608C3" w:rsidRDefault="008263C0" w:rsidP="00A70CA4">
            <w:pPr>
              <w:spacing w:after="200" w:line="276" w:lineRule="auto"/>
              <w:ind w:left="37"/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85150171"/>
                <w:placeholder>
                  <w:docPart w:val="51DA77104FB94412A53FC7A9425696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 w:rsidRPr="00A70CA4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A70CA4">
              <w:rPr>
                <w:rFonts w:ascii="Mulish" w:hAnsi="Mulish"/>
                <w:sz w:val="18"/>
                <w:szCs w:val="18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>Debe publicarse</w:t>
            </w:r>
            <w:r w:rsidR="00A70CA4" w:rsidRPr="00A70CA4">
              <w:rPr>
                <w:rStyle w:val="Ttulo2Car"/>
                <w:rFonts w:ascii="Mulish" w:hAnsi="Mulish"/>
                <w:sz w:val="18"/>
                <w:szCs w:val="18"/>
                <w:lang w:bidi="es-ES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información </w:t>
            </w:r>
            <w:r w:rsidR="001C129B">
              <w:rPr>
                <w:rFonts w:ascii="Mulish" w:hAnsi="Mulish"/>
                <w:sz w:val="18"/>
                <w:szCs w:val="18"/>
              </w:rPr>
              <w:t xml:space="preserve">sobre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el porcentaje en volumen presupuestario de contratos adjudicados a PYMEs </w:t>
            </w:r>
            <w:r w:rsidR="00A70CA4" w:rsidRPr="003F2BC5">
              <w:rPr>
                <w:rFonts w:ascii="Mulish" w:hAnsi="Mulish"/>
                <w:sz w:val="18"/>
                <w:szCs w:val="18"/>
                <w:u w:val="single"/>
              </w:rPr>
              <w:t>según tipo de contrato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y </w:t>
            </w:r>
            <w:r w:rsidR="00A70CA4" w:rsidRPr="001C129B">
              <w:rPr>
                <w:rFonts w:ascii="Mulish" w:hAnsi="Mulish"/>
                <w:sz w:val="18"/>
                <w:szCs w:val="18"/>
                <w:u w:val="single"/>
              </w:rPr>
              <w:t>según procedimiento de licitación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005D90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368246E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773F0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1773F0" w:rsidRPr="00296787" w:rsidRDefault="001773F0" w:rsidP="001773F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1773F0" w:rsidRPr="00296787" w:rsidRDefault="001773F0" w:rsidP="001773F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08134776"/>
            <w:placeholder>
              <w:docPart w:val="BFE2256A672644D1AD8381CDFCC8B1A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6FD6DDFD" w:rsidR="001773F0" w:rsidRPr="00A608C3" w:rsidRDefault="001773F0" w:rsidP="001773F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0D1AEE5" w:rsidR="001773F0" w:rsidRPr="00A608C3" w:rsidRDefault="008263C0" w:rsidP="001773F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04683327"/>
                <w:placeholder>
                  <w:docPart w:val="E273DA47DB494E539723B38E08E8957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3F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773F0">
              <w:rPr>
                <w:szCs w:val="18"/>
              </w:rPr>
              <w:t xml:space="preserve">. </w:t>
            </w:r>
            <w:r w:rsidR="001773F0" w:rsidRPr="001773F0">
              <w:rPr>
                <w:rFonts w:ascii="Mulish" w:hAnsi="Mulish"/>
                <w:sz w:val="18"/>
                <w:szCs w:val="18"/>
              </w:rPr>
              <w:t>Parte de la información se publica en formato no reutilizable.</w:t>
            </w:r>
          </w:p>
        </w:tc>
      </w:tr>
      <w:tr w:rsidR="003F2BC5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  <w:bookmarkStart w:id="6" w:name="_Hlk224740075"/>
          </w:p>
        </w:tc>
        <w:tc>
          <w:tcPr>
            <w:tcW w:w="3509" w:type="dxa"/>
            <w:vAlign w:val="center"/>
          </w:tcPr>
          <w:p w14:paraId="01E7E1A7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  <w:r w:rsidRPr="0031680C">
              <w:rPr>
                <w:rFonts w:ascii="Mulish" w:hAnsi="Mulish"/>
                <w:sz w:val="18"/>
                <w:szCs w:val="18"/>
              </w:rPr>
              <w:t>Subvenciones y ayudas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74369507"/>
            <w:placeholder>
              <w:docPart w:val="7145762A47AC4BE78A2D888AEE08A86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67B2C8E" w:rsidR="003F2BC5" w:rsidRPr="00A608C3" w:rsidRDefault="003F2BC5" w:rsidP="003F2BC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B76AD13" w:rsidR="003F2BC5" w:rsidRPr="00A608C3" w:rsidRDefault="008263C0" w:rsidP="003F2BC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1930878"/>
                <w:placeholder>
                  <w:docPart w:val="C26858D5A51142C293BCE05D4C6F582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F2BC5">
              <w:rPr>
                <w:szCs w:val="18"/>
              </w:rPr>
              <w:t xml:space="preserve">. </w:t>
            </w:r>
            <w:r w:rsidR="003F2BC5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bookmarkEnd w:id="6"/>
      <w:tr w:rsidR="00A1206E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  <w:r w:rsidRPr="00A1206E">
              <w:rPr>
                <w:rFonts w:ascii="Mulish" w:hAnsi="Mulish"/>
                <w:sz w:val="18"/>
                <w:szCs w:val="18"/>
              </w:rPr>
              <w:t>Presupues</w:t>
            </w:r>
            <w:r w:rsidRPr="00296787">
              <w:rPr>
                <w:rFonts w:ascii="Mulish" w:hAnsi="Mulish"/>
                <w:sz w:val="18"/>
                <w:szCs w:val="18"/>
              </w:rPr>
              <w:t>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485245865"/>
            <w:placeholder>
              <w:docPart w:val="1356760CC8954C978C9B0C5546EA7B0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6A4672E" w:rsidR="00A1206E" w:rsidRPr="00A608C3" w:rsidRDefault="00A1206E" w:rsidP="00A1206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1FB799A" w:rsidR="00A1206E" w:rsidRPr="00A608C3" w:rsidRDefault="008263C0" w:rsidP="00A1206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165087389"/>
                <w:placeholder>
                  <w:docPart w:val="13A10FDBE7414F7F8C71159E02F9CE7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965DF8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FE6E9EF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04F8748" w:rsidR="00AF751D" w:rsidRPr="00A608C3" w:rsidRDefault="008263C0" w:rsidP="003F2BC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BC2C559" w:rsidR="00AF751D" w:rsidRPr="00A608C3" w:rsidRDefault="001773F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77ED9D7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1206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1206E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88412079"/>
            <w:placeholder>
              <w:docPart w:val="F0F283D045174869978CA57BE61CE0E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B688057" w:rsidR="00A1206E" w:rsidRPr="00A608C3" w:rsidRDefault="00A1206E" w:rsidP="00A1206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5B13376" w:rsidR="00A1206E" w:rsidRPr="00A608C3" w:rsidRDefault="008263C0" w:rsidP="00A1206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50908825"/>
                <w:placeholder>
                  <w:docPart w:val="2E7A9DBA18294AA996C19F951D45AB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65DF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1206E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1206E" w:rsidRPr="00296787" w:rsidRDefault="00A1206E" w:rsidP="00A1206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084412956"/>
            <w:placeholder>
              <w:docPart w:val="F710EB6ADE2F41D8AAD26A2178D8546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2877FF2B" w:rsidR="00A1206E" w:rsidRPr="00A608C3" w:rsidRDefault="00A1206E" w:rsidP="00A1206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E35534E" w:rsidR="00A1206E" w:rsidRPr="00A608C3" w:rsidRDefault="008263C0" w:rsidP="00A1206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2038339"/>
                <w:placeholder>
                  <w:docPart w:val="22A7D19D6C7E42129CAD81137EE033F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1206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1206E">
              <w:rPr>
                <w:szCs w:val="18"/>
              </w:rPr>
              <w:t xml:space="preserve">. </w:t>
            </w:r>
            <w:r w:rsidR="00A1206E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A1206E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1206E" w:rsidRPr="00296787" w:rsidRDefault="00A1206E" w:rsidP="00A1206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02237648"/>
            <w:placeholder>
              <w:docPart w:val="374156C19538456F835B646B43B4C1F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26285A1F" w:rsidR="00A1206E" w:rsidRPr="00A608C3" w:rsidRDefault="00A1206E" w:rsidP="00A1206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56F3F3A" w:rsidR="00A1206E" w:rsidRPr="00A608C3" w:rsidRDefault="008263C0" w:rsidP="00A1206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598168791"/>
                <w:placeholder>
                  <w:docPart w:val="B8545CBEEA354FFBB66E5F87EB965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1206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1206E">
              <w:rPr>
                <w:szCs w:val="18"/>
              </w:rPr>
              <w:t xml:space="preserve">. </w:t>
            </w:r>
            <w:r w:rsidR="00A1206E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A1206E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1206E" w:rsidRPr="00296787" w:rsidRDefault="00A1206E" w:rsidP="00A1206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696541839"/>
            <w:placeholder>
              <w:docPart w:val="A91A0BAC03C94B80AD06848EEA025A1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178846F4" w:rsidR="00A1206E" w:rsidRPr="00A608C3" w:rsidRDefault="00A1206E" w:rsidP="00A1206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321230EE" w:rsidR="00A1206E" w:rsidRPr="00A608C3" w:rsidRDefault="008263C0" w:rsidP="00A1206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3324581"/>
                <w:placeholder>
                  <w:docPart w:val="803AC52D51304DD49B800EBD6A6821C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1206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1206E">
              <w:rPr>
                <w:szCs w:val="18"/>
              </w:rPr>
              <w:t xml:space="preserve">. </w:t>
            </w:r>
            <w:r w:rsidR="00A1206E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6268C4C1" w:rsidR="00AF751D" w:rsidRPr="00A608C3" w:rsidRDefault="00965DF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A6B9F73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65DF8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30B9D9A" w:rsidR="00AF751D" w:rsidRPr="00A608C3" w:rsidRDefault="00A1206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426A58E" w:rsidR="00AF751D" w:rsidRPr="00A608C3" w:rsidRDefault="008263C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4E591147" w:rsidR="00AF751D" w:rsidRPr="00296787" w:rsidRDefault="00113273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965DF8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  <w:tc>
          <w:tcPr>
            <w:tcW w:w="2806" w:type="dxa"/>
          </w:tcPr>
          <w:p w14:paraId="3E03AC72" w14:textId="62CE04FF" w:rsidR="00AF751D" w:rsidRPr="00296787" w:rsidRDefault="00965DF8" w:rsidP="00423BF1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9A1B990" w:rsidR="002A7C57" w:rsidRPr="00965DF8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965DF8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965DF8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5" w:type="dxa"/>
          </w:tcPr>
          <w:p w14:paraId="33CF1936" w14:textId="28B5A354" w:rsidR="002A7C57" w:rsidRPr="00965DF8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965DF8"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6" w:type="dxa"/>
            <w:shd w:val="clear" w:color="auto" w:fill="CB9700"/>
          </w:tcPr>
          <w:p w14:paraId="2B06FB4B" w14:textId="3DB7C057" w:rsidR="002A7C57" w:rsidRPr="00965DF8" w:rsidRDefault="00965DF8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965DF8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8263C0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7EF42698" w14:textId="77777777" w:rsidR="001D556C" w:rsidRDefault="001D556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red\\200-Murcia Alta Velocidad\\2026\\Copia de 200 Murcia Alta Velocidad-2026.xlsx" "Tablas!F2C1:F5C9" \a \f 4 \h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1D556C" w:rsidRPr="001D556C" w14:paraId="4DA19410" w14:textId="77777777" w:rsidTr="001D556C">
        <w:trPr>
          <w:trHeight w:val="1380"/>
        </w:trPr>
        <w:tc>
          <w:tcPr>
            <w:tcW w:w="1736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48A7E243" w14:textId="3A0578B2" w:rsidR="001D556C" w:rsidRPr="001D556C" w:rsidRDefault="001D556C" w:rsidP="001D556C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B9FFB67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37CA12A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F3FC71D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CC66AF2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3017D5D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B331C25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2CB9C99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8436C60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1D556C" w:rsidRPr="001D556C" w14:paraId="4997D407" w14:textId="77777777" w:rsidTr="001D556C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ABA06F3" w14:textId="77777777" w:rsidR="001D556C" w:rsidRPr="001D556C" w:rsidRDefault="001D556C" w:rsidP="001D556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A969A6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46E92F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6C8ECA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AE7F47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557A7E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491A5A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B84BBCC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25576E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82,1</w:t>
            </w:r>
          </w:p>
        </w:tc>
      </w:tr>
      <w:tr w:rsidR="001D556C" w:rsidRPr="001D556C" w14:paraId="7D3A238F" w14:textId="77777777" w:rsidTr="001D556C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0ADEBCE" w14:textId="77777777" w:rsidR="001D556C" w:rsidRPr="001D556C" w:rsidRDefault="001D556C" w:rsidP="001D556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C20D2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3C9BF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F535F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E12B8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0E0F5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2CEC0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27AFB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94,4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4EA38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91,3</w:t>
            </w:r>
          </w:p>
        </w:tc>
      </w:tr>
      <w:tr w:rsidR="001D556C" w:rsidRPr="001D556C" w14:paraId="7FEE0559" w14:textId="77777777" w:rsidTr="001D556C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A730E26" w14:textId="77777777" w:rsidR="001D556C" w:rsidRPr="001D556C" w:rsidRDefault="001D556C" w:rsidP="001D556C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AF2A28A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952870F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E143F43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9CBCE13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AAD758F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B83D3CE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B614C0A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EAF2367" w14:textId="77777777" w:rsidR="001D556C" w:rsidRPr="001D556C" w:rsidRDefault="001D556C" w:rsidP="001D556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D556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87,7</w:t>
            </w:r>
          </w:p>
        </w:tc>
      </w:tr>
    </w:tbl>
    <w:p w14:paraId="67D598D3" w14:textId="69502CDA" w:rsidR="00FD12FE" w:rsidRDefault="001D556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FD12FE">
        <w:rPr>
          <w:lang w:bidi="es-ES"/>
        </w:rPr>
        <w:fldChar w:fldCharType="begin"/>
      </w:r>
      <w:r w:rsidR="00FD12FE">
        <w:rPr>
          <w:lang w:bidi="es-ES"/>
        </w:rPr>
        <w:instrText xml:space="preserve"> LINK </w:instrText>
      </w:r>
      <w:r w:rsidR="00DF7A1E">
        <w:rPr>
          <w:lang w:bidi="es-ES"/>
        </w:rPr>
        <w:instrText xml:space="preserve">Excel.Sheet.12 "C:\\Users\\mariadelcarmen.motos\\Documents\\Trabajo fuera red\\200-Murcia Alta Velocidad\\2026\\200 Murcia Alta Velocidad-2026.xlsx" Tablas!F2C1:F5C9 </w:instrText>
      </w:r>
      <w:r w:rsidR="00FD12FE">
        <w:rPr>
          <w:lang w:bidi="es-ES"/>
        </w:rPr>
        <w:instrText xml:space="preserve">\a \f 4 \h </w:instrText>
      </w:r>
      <w:r w:rsidR="00FD12FE">
        <w:rPr>
          <w:lang w:bidi="es-ES"/>
        </w:rPr>
        <w:fldChar w:fldCharType="separate"/>
      </w:r>
    </w:p>
    <w:p w14:paraId="0D0031AF" w14:textId="65314C28" w:rsidR="001E106B" w:rsidRPr="00296787" w:rsidRDefault="00FD12FE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1D556C">
        <w:rPr>
          <w:rFonts w:ascii="Mulish" w:hAnsi="Mulish"/>
          <w:lang w:bidi="es-ES"/>
        </w:rPr>
        <w:t>87,7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69FE040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113273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FD12FE">
        <w:rPr>
          <w:rFonts w:ascii="Mulish" w:hAnsi="Mulish"/>
        </w:rPr>
        <w:t>Murcia Alta Velocidad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113273">
        <w:rPr>
          <w:rFonts w:ascii="Mulish" w:hAnsi="Mulish"/>
          <w:lang w:bidi="es-ES"/>
        </w:rPr>
        <w:t xml:space="preserve">ha aumentado en </w:t>
      </w:r>
      <w:r w:rsidR="001D556C">
        <w:rPr>
          <w:rFonts w:ascii="Mulish" w:hAnsi="Mulish"/>
          <w:lang w:bidi="es-ES"/>
        </w:rPr>
        <w:t>32,3</w:t>
      </w:r>
      <w:r w:rsidR="00113273">
        <w:rPr>
          <w:rFonts w:ascii="Mulish" w:hAnsi="Mulish"/>
          <w:lang w:bidi="es-ES"/>
        </w:rPr>
        <w:t xml:space="preserve"> puntos porcentuales</w:t>
      </w:r>
      <w:r w:rsidR="004404F7">
        <w:rPr>
          <w:rFonts w:ascii="Mulish" w:hAnsi="Mulish"/>
          <w:lang w:bidi="es-ES"/>
        </w:rPr>
        <w:t xml:space="preserve">, ya que </w:t>
      </w:r>
      <w:r w:rsidR="00113273">
        <w:rPr>
          <w:rFonts w:ascii="Mulish" w:hAnsi="Mulish"/>
          <w:lang w:bidi="es-ES"/>
        </w:rPr>
        <w:t>se han aplicado 8 recomendaciones efectuadas en aquel año</w:t>
      </w:r>
      <w:r w:rsidRPr="00296787">
        <w:rPr>
          <w:rFonts w:ascii="Mulish" w:hAnsi="Mulish"/>
          <w:lang w:bidi="es-ES"/>
        </w:rPr>
        <w:t>.</w:t>
      </w:r>
    </w:p>
    <w:p w14:paraId="06595518" w14:textId="3B363D67" w:rsidR="001E106B" w:rsidRDefault="001E106B" w:rsidP="008263C0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1D556C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18FD838C" w14:textId="3EBF33E5" w:rsidR="00FD12FE" w:rsidRDefault="00866C74" w:rsidP="00FD12FE">
      <w:pPr>
        <w:pStyle w:val="Sinespaciado"/>
        <w:numPr>
          <w:ilvl w:val="0"/>
          <w:numId w:val="29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El Perfil del Contratante, que permite localizar la información sobre Desistimientos y renuncias, se publica fuera del Portal de Transparencia.</w:t>
      </w:r>
    </w:p>
    <w:p w14:paraId="48369F99" w14:textId="77777777" w:rsidR="00866C74" w:rsidRPr="00296787" w:rsidRDefault="00866C74" w:rsidP="00866C74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31A8C45" w14:textId="3AA3B152" w:rsidR="00103A4A" w:rsidRDefault="00103A4A" w:rsidP="00866C74">
      <w:pPr>
        <w:pStyle w:val="Sinespaciado"/>
        <w:numPr>
          <w:ilvl w:val="0"/>
          <w:numId w:val="29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descripción de la estructura organizativa de </w:t>
      </w:r>
      <w:r w:rsidR="00866C74">
        <w:rPr>
          <w:rFonts w:ascii="Mulish" w:hAnsi="Mulish"/>
        </w:rPr>
        <w:t>Murcia Alta Velocidad</w:t>
      </w:r>
      <w:r>
        <w:rPr>
          <w:rFonts w:ascii="Mulish" w:hAnsi="Mulish"/>
        </w:rPr>
        <w:t>.</w:t>
      </w:r>
    </w:p>
    <w:p w14:paraId="4F516C34" w14:textId="77777777" w:rsidR="004404F7" w:rsidRPr="00296787" w:rsidRDefault="004404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63973284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471EBA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D824FF5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382DD13" w14:textId="74A292FC" w:rsidR="001D556C" w:rsidRPr="00296787" w:rsidRDefault="001D556C" w:rsidP="001D556C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Datos estadísticos de contratación de PYMES, habría que publicar información sobre el porcentaje en volumen presupuestario de contratos adjudicados a PYMES según tipo de contrato y según procedimiento de licitación.</w:t>
      </w:r>
    </w:p>
    <w:p w14:paraId="5B422499" w14:textId="77777777" w:rsidR="001D556C" w:rsidRDefault="001D556C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5F8D6B7" w14:textId="087DA01A" w:rsidR="00866C74" w:rsidRDefault="00866C74" w:rsidP="00866C74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  <w:r w:rsidRPr="00296787">
        <w:rPr>
          <w:rFonts w:ascii="Mulish" w:hAnsi="Mulish"/>
        </w:rPr>
        <w:t xml:space="preserve"> </w:t>
      </w:r>
    </w:p>
    <w:p w14:paraId="4F31FA2F" w14:textId="77777777" w:rsidR="001D556C" w:rsidRDefault="001D556C" w:rsidP="008263C0">
      <w:pPr>
        <w:pStyle w:val="Sinespaciado"/>
        <w:spacing w:before="120" w:after="120"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Reutilización, la información sujeta a obligación de publicidad activa debe publicarse en formato reutilizable, incluidos los estatutos.</w:t>
      </w:r>
    </w:p>
    <w:p w14:paraId="5DB8548C" w14:textId="07233764" w:rsidR="00B628C5" w:rsidRDefault="001E106B" w:rsidP="001D556C">
      <w:pPr>
        <w:pStyle w:val="Sinespaciado"/>
        <w:spacing w:line="276" w:lineRule="auto"/>
        <w:ind w:left="720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1D556C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95AFB" w14:textId="77777777" w:rsidR="00AA05F6" w:rsidRDefault="00AA05F6" w:rsidP="00F31BC3">
      <w:r>
        <w:separator/>
      </w:r>
    </w:p>
  </w:endnote>
  <w:endnote w:type="continuationSeparator" w:id="0">
    <w:p w14:paraId="3BF03FA0" w14:textId="77777777" w:rsidR="00AA05F6" w:rsidRDefault="00AA05F6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8263C0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8263C0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D34106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8263C0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8263C0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D34106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DC20" w14:textId="77777777" w:rsidR="00AA05F6" w:rsidRDefault="00AA05F6" w:rsidP="00F31BC3">
      <w:r>
        <w:separator/>
      </w:r>
    </w:p>
  </w:footnote>
  <w:footnote w:type="continuationSeparator" w:id="0">
    <w:p w14:paraId="0E6DD7BC" w14:textId="77777777" w:rsidR="00AA05F6" w:rsidRDefault="00AA05F6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8263C0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63C0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8263C0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8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4B6FFE"/>
    <w:multiLevelType w:val="hybridMultilevel"/>
    <w:tmpl w:val="83F0F0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F54FE4"/>
    <w:multiLevelType w:val="hybridMultilevel"/>
    <w:tmpl w:val="3D6CCB0E"/>
    <w:lvl w:ilvl="0" w:tplc="A036BCB0">
      <w:start w:val="2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3"/>
  </w:num>
  <w:num w:numId="12">
    <w:abstractNumId w:val="13"/>
  </w:num>
  <w:num w:numId="13">
    <w:abstractNumId w:val="8"/>
  </w:num>
  <w:num w:numId="14">
    <w:abstractNumId w:val="24"/>
  </w:num>
  <w:num w:numId="15">
    <w:abstractNumId w:val="2"/>
  </w:num>
  <w:num w:numId="16">
    <w:abstractNumId w:val="25"/>
  </w:num>
  <w:num w:numId="17">
    <w:abstractNumId w:val="12"/>
  </w:num>
  <w:num w:numId="18">
    <w:abstractNumId w:val="7"/>
  </w:num>
  <w:num w:numId="19">
    <w:abstractNumId w:val="5"/>
  </w:num>
  <w:num w:numId="20">
    <w:abstractNumId w:val="20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7"/>
  </w:num>
  <w:num w:numId="27">
    <w:abstractNumId w:val="18"/>
  </w:num>
  <w:num w:numId="28">
    <w:abstractNumId w:val="28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3A4A"/>
    <w:rsid w:val="00104DE9"/>
    <w:rsid w:val="00104E94"/>
    <w:rsid w:val="0011104E"/>
    <w:rsid w:val="00113273"/>
    <w:rsid w:val="001149B1"/>
    <w:rsid w:val="00132732"/>
    <w:rsid w:val="001342AA"/>
    <w:rsid w:val="00146C3C"/>
    <w:rsid w:val="0016051F"/>
    <w:rsid w:val="00164876"/>
    <w:rsid w:val="001703F2"/>
    <w:rsid w:val="00171A09"/>
    <w:rsid w:val="001763F8"/>
    <w:rsid w:val="001773F0"/>
    <w:rsid w:val="00183301"/>
    <w:rsid w:val="0018541B"/>
    <w:rsid w:val="00187CDD"/>
    <w:rsid w:val="0019448F"/>
    <w:rsid w:val="00196703"/>
    <w:rsid w:val="001A0BD4"/>
    <w:rsid w:val="001A0DA8"/>
    <w:rsid w:val="001A3269"/>
    <w:rsid w:val="001A45FD"/>
    <w:rsid w:val="001A5305"/>
    <w:rsid w:val="001B556E"/>
    <w:rsid w:val="001C01C2"/>
    <w:rsid w:val="001C129B"/>
    <w:rsid w:val="001C2217"/>
    <w:rsid w:val="001C3E2F"/>
    <w:rsid w:val="001C4509"/>
    <w:rsid w:val="001C7C78"/>
    <w:rsid w:val="001C7D84"/>
    <w:rsid w:val="001D4788"/>
    <w:rsid w:val="001D556C"/>
    <w:rsid w:val="001E106B"/>
    <w:rsid w:val="001E597E"/>
    <w:rsid w:val="001E5AAD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5AEE"/>
    <w:rsid w:val="00307FC9"/>
    <w:rsid w:val="003127E7"/>
    <w:rsid w:val="0031680C"/>
    <w:rsid w:val="0031769F"/>
    <w:rsid w:val="003208A1"/>
    <w:rsid w:val="0033246F"/>
    <w:rsid w:val="00337C82"/>
    <w:rsid w:val="00341BCC"/>
    <w:rsid w:val="00343175"/>
    <w:rsid w:val="00347877"/>
    <w:rsid w:val="003526F1"/>
    <w:rsid w:val="00352994"/>
    <w:rsid w:val="00353849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2BC5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1EBA"/>
    <w:rsid w:val="004720A5"/>
    <w:rsid w:val="0047735C"/>
    <w:rsid w:val="00482F66"/>
    <w:rsid w:val="004859CC"/>
    <w:rsid w:val="0048761D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35B6"/>
    <w:rsid w:val="007071A8"/>
    <w:rsid w:val="00707515"/>
    <w:rsid w:val="00707C14"/>
    <w:rsid w:val="00712213"/>
    <w:rsid w:val="00712D07"/>
    <w:rsid w:val="00714C54"/>
    <w:rsid w:val="00717272"/>
    <w:rsid w:val="00721C2C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0E3C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263C0"/>
    <w:rsid w:val="00831EE9"/>
    <w:rsid w:val="00836976"/>
    <w:rsid w:val="008514EC"/>
    <w:rsid w:val="00853CB9"/>
    <w:rsid w:val="00855E09"/>
    <w:rsid w:val="00865E5A"/>
    <w:rsid w:val="00866C74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5DF8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124"/>
    <w:rsid w:val="009E7254"/>
    <w:rsid w:val="00A03993"/>
    <w:rsid w:val="00A05F57"/>
    <w:rsid w:val="00A0626F"/>
    <w:rsid w:val="00A06BF1"/>
    <w:rsid w:val="00A10B8C"/>
    <w:rsid w:val="00A11004"/>
    <w:rsid w:val="00A1206E"/>
    <w:rsid w:val="00A1361E"/>
    <w:rsid w:val="00A249BB"/>
    <w:rsid w:val="00A24E51"/>
    <w:rsid w:val="00A32171"/>
    <w:rsid w:val="00A50A6F"/>
    <w:rsid w:val="00A51AAD"/>
    <w:rsid w:val="00A56942"/>
    <w:rsid w:val="00A571E6"/>
    <w:rsid w:val="00A608C3"/>
    <w:rsid w:val="00A670E9"/>
    <w:rsid w:val="00A677C6"/>
    <w:rsid w:val="00A70CA4"/>
    <w:rsid w:val="00A770A3"/>
    <w:rsid w:val="00A82709"/>
    <w:rsid w:val="00AA05F6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3286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15A69"/>
    <w:rsid w:val="00D2343B"/>
    <w:rsid w:val="00D32646"/>
    <w:rsid w:val="00D34106"/>
    <w:rsid w:val="00D41F4C"/>
    <w:rsid w:val="00D45F5C"/>
    <w:rsid w:val="00D520C8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DF7A1E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14684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C5AC8"/>
    <w:rsid w:val="00FD12FE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murciaaltavelocidad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1EC11C406342CE9F75AE75B4552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419F9-C00E-49FE-98A8-E2529BF38CE6}"/>
      </w:docPartPr>
      <w:docPartBody>
        <w:p w:rsidR="00FE7ACA" w:rsidRDefault="0014610F" w:rsidP="0014610F">
          <w:pPr>
            <w:pStyle w:val="B21EC11C406342CE9F75AE75B45522B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AA6D0D7B8641CE9AB02B6F9C9DF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5ADDB-EBC8-462C-A881-DFEDB7D85C8A}"/>
      </w:docPartPr>
      <w:docPartBody>
        <w:p w:rsidR="00FE7ACA" w:rsidRDefault="0014610F" w:rsidP="0014610F">
          <w:pPr>
            <w:pStyle w:val="85AA6D0D7B8641CE9AB02B6F9C9DFD4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BBBDEDB7F425B833983F9ED6FE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7A3B-CEFA-4747-BFE5-87FD4421734F}"/>
      </w:docPartPr>
      <w:docPartBody>
        <w:p w:rsidR="00FE7ACA" w:rsidRDefault="0014610F" w:rsidP="0014610F">
          <w:pPr>
            <w:pStyle w:val="FD4BBBDEDB7F425B833983F9ED6FEA3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1DDEC71E244026AE8E4BB548717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95FA-82DE-43B6-92AC-589753A04B2C}"/>
      </w:docPartPr>
      <w:docPartBody>
        <w:p w:rsidR="00FE7ACA" w:rsidRDefault="0014610F" w:rsidP="0014610F">
          <w:pPr>
            <w:pStyle w:val="B01DDEC71E244026AE8E4BB5487178D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8931E75578469EA08986EB7095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A96E-6024-4AF6-A84A-B1B09858E939}"/>
      </w:docPartPr>
      <w:docPartBody>
        <w:p w:rsidR="00FE7ACA" w:rsidRDefault="0014610F" w:rsidP="0014610F">
          <w:pPr>
            <w:pStyle w:val="B98931E75578469EA08986EB709531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DA77104FB94412A53FC7A942569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BDFF-A20E-4D57-8866-016176865B46}"/>
      </w:docPartPr>
      <w:docPartBody>
        <w:p w:rsidR="00FE7ACA" w:rsidRDefault="0014610F" w:rsidP="0014610F">
          <w:pPr>
            <w:pStyle w:val="51DA77104FB94412A53FC7A9425696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45762A47AC4BE78A2D888AEE08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F030-CD7B-4F4B-B329-4A54D287C08A}"/>
      </w:docPartPr>
      <w:docPartBody>
        <w:p w:rsidR="00FE7ACA" w:rsidRDefault="0014610F" w:rsidP="0014610F">
          <w:pPr>
            <w:pStyle w:val="7145762A47AC4BE78A2D888AEE08A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6858D5A51142C293BCE05D4C6F5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B65FA-D6E2-41CA-8418-39BE33981942}"/>
      </w:docPartPr>
      <w:docPartBody>
        <w:p w:rsidR="00FE7ACA" w:rsidRDefault="0014610F" w:rsidP="0014610F">
          <w:pPr>
            <w:pStyle w:val="C26858D5A51142C293BCE05D4C6F582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5C335D72F1F4C2CAE5F8C78C236D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A7AC7-28D7-46D6-A8E6-C051F4768171}"/>
      </w:docPartPr>
      <w:docPartBody>
        <w:p w:rsidR="003D05C3" w:rsidRDefault="00562F20" w:rsidP="00562F20">
          <w:pPr>
            <w:pStyle w:val="95C335D72F1F4C2CAE5F8C78C236D0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75ABA11280A4FD6AB47DDEF320FC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3189D-4BE2-45E6-8982-C34633B80C0D}"/>
      </w:docPartPr>
      <w:docPartBody>
        <w:p w:rsidR="003D05C3" w:rsidRDefault="00562F20" w:rsidP="00562F20">
          <w:pPr>
            <w:pStyle w:val="A75ABA11280A4FD6AB47DDEF320FC5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2256A672644D1AD8381CDFCC8B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CB009-E82E-485B-8DCF-B0660C7CEA25}"/>
      </w:docPartPr>
      <w:docPartBody>
        <w:p w:rsidR="003D05C3" w:rsidRDefault="00562F20" w:rsidP="00562F20">
          <w:pPr>
            <w:pStyle w:val="BFE2256A672644D1AD8381CDFCC8B1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273DA47DB494E539723B38E08E89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633BE-3E5F-4579-9ADC-FD0057781762}"/>
      </w:docPartPr>
      <w:docPartBody>
        <w:p w:rsidR="003D05C3" w:rsidRDefault="00562F20" w:rsidP="00562F20">
          <w:pPr>
            <w:pStyle w:val="E273DA47DB494E539723B38E08E8957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6760CC8954C978C9B0C5546EA7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E8E6C-3921-4131-AB7C-FDD9D54A16D9}"/>
      </w:docPartPr>
      <w:docPartBody>
        <w:p w:rsidR="003D05C3" w:rsidRDefault="00562F20" w:rsidP="00562F20">
          <w:pPr>
            <w:pStyle w:val="1356760CC8954C978C9B0C5546EA7B0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A10FDBE7414F7F8C71159E02F9C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07819-EE18-4004-9B7E-901337F42A83}"/>
      </w:docPartPr>
      <w:docPartBody>
        <w:p w:rsidR="003D05C3" w:rsidRDefault="00562F20" w:rsidP="00562F20">
          <w:pPr>
            <w:pStyle w:val="13A10FDBE7414F7F8C71159E02F9CE7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10EB6ADE2F41D8AAD26A2178D85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F1D9E-B40C-4A98-A474-B24DA633D1DA}"/>
      </w:docPartPr>
      <w:docPartBody>
        <w:p w:rsidR="003D05C3" w:rsidRDefault="00562F20" w:rsidP="00562F20">
          <w:pPr>
            <w:pStyle w:val="F710EB6ADE2F41D8AAD26A2178D8546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A7D19D6C7E42129CAD81137EE03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D0865-916F-4D3E-B31A-0E837FC06E91}"/>
      </w:docPartPr>
      <w:docPartBody>
        <w:p w:rsidR="003D05C3" w:rsidRDefault="00562F20" w:rsidP="00562F20">
          <w:pPr>
            <w:pStyle w:val="22A7D19D6C7E42129CAD81137EE033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4156C19538456F835B646B43B4C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7ED22-0FB2-4BE3-9CEA-8DA7A9069529}"/>
      </w:docPartPr>
      <w:docPartBody>
        <w:p w:rsidR="003D05C3" w:rsidRDefault="00562F20" w:rsidP="00562F20">
          <w:pPr>
            <w:pStyle w:val="374156C19538456F835B646B43B4C1F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45CBEEA354FFBB66E5F87EB965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D298B-8CA6-406F-A80C-A4175EC9953D}"/>
      </w:docPartPr>
      <w:docPartBody>
        <w:p w:rsidR="003D05C3" w:rsidRDefault="00562F20" w:rsidP="00562F20">
          <w:pPr>
            <w:pStyle w:val="B8545CBEEA354FFBB66E5F87EB965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91A0BAC03C94B80AD06848EEA025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05F0A-69E6-4CA0-B96B-E9200D8A614C}"/>
      </w:docPartPr>
      <w:docPartBody>
        <w:p w:rsidR="003D05C3" w:rsidRDefault="00562F20" w:rsidP="00562F20">
          <w:pPr>
            <w:pStyle w:val="A91A0BAC03C94B80AD06848EEA025A1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03AC52D51304DD49B800EBD6A682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8607A-39A5-4624-957F-933F769D4896}"/>
      </w:docPartPr>
      <w:docPartBody>
        <w:p w:rsidR="003D05C3" w:rsidRDefault="00562F20" w:rsidP="00562F20">
          <w:pPr>
            <w:pStyle w:val="803AC52D51304DD49B800EBD6A6821C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F283D045174869978CA57BE61CE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99096-34C4-4CA7-82D5-48B3B67AA9C0}"/>
      </w:docPartPr>
      <w:docPartBody>
        <w:p w:rsidR="003D05C3" w:rsidRDefault="00562F20" w:rsidP="00562F20">
          <w:pPr>
            <w:pStyle w:val="F0F283D045174869978CA57BE61CE0E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7A9DBA18294AA996C19F951D45A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95888-2473-4B28-A92D-146CD56FE71D}"/>
      </w:docPartPr>
      <w:docPartBody>
        <w:p w:rsidR="003D05C3" w:rsidRDefault="00562F20" w:rsidP="00562F20">
          <w:pPr>
            <w:pStyle w:val="2E7A9DBA18294AA996C19F951D45AB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016DBC32AAA4310814295535E221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FA53A-E996-4874-A4ED-3F31D946314C}"/>
      </w:docPartPr>
      <w:docPartBody>
        <w:p w:rsidR="003D05C3" w:rsidRDefault="00562F20" w:rsidP="00562F20">
          <w:pPr>
            <w:pStyle w:val="A016DBC32AAA4310814295535E22128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E9BF77BA4E4133A6261B5F452BB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B8D42-C896-4BA7-A067-D0685D257FFC}"/>
      </w:docPartPr>
      <w:docPartBody>
        <w:p w:rsidR="003D05C3" w:rsidRDefault="00562F20" w:rsidP="00562F20">
          <w:pPr>
            <w:pStyle w:val="91E9BF77BA4E4133A6261B5F452BBC41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4610F"/>
    <w:rsid w:val="001A5243"/>
    <w:rsid w:val="001B2525"/>
    <w:rsid w:val="00214E50"/>
    <w:rsid w:val="00260578"/>
    <w:rsid w:val="00271FF5"/>
    <w:rsid w:val="002B40B0"/>
    <w:rsid w:val="002C5721"/>
    <w:rsid w:val="002D4E94"/>
    <w:rsid w:val="00355697"/>
    <w:rsid w:val="00356E65"/>
    <w:rsid w:val="0038330C"/>
    <w:rsid w:val="003D05C3"/>
    <w:rsid w:val="00437E36"/>
    <w:rsid w:val="00443EA4"/>
    <w:rsid w:val="004D57AE"/>
    <w:rsid w:val="004F1289"/>
    <w:rsid w:val="00562F20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64C5E"/>
    <w:rsid w:val="00A90181"/>
    <w:rsid w:val="00AB484A"/>
    <w:rsid w:val="00AE2C03"/>
    <w:rsid w:val="00B103B1"/>
    <w:rsid w:val="00B34410"/>
    <w:rsid w:val="00B42024"/>
    <w:rsid w:val="00B652FF"/>
    <w:rsid w:val="00B6573C"/>
    <w:rsid w:val="00B87C70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575DD"/>
    <w:rsid w:val="00F63321"/>
    <w:rsid w:val="00F9223F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62F20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B21EC11C406342CE9F75AE75B45522B0">
    <w:name w:val="B21EC11C406342CE9F75AE75B45522B0"/>
    <w:rsid w:val="0014610F"/>
    <w:pPr>
      <w:spacing w:after="160" w:line="259" w:lineRule="auto"/>
    </w:pPr>
  </w:style>
  <w:style w:type="paragraph" w:customStyle="1" w:styleId="85AA6D0D7B8641CE9AB02B6F9C9DFD43">
    <w:name w:val="85AA6D0D7B8641CE9AB02B6F9C9DFD43"/>
    <w:rsid w:val="0014610F"/>
    <w:pPr>
      <w:spacing w:after="160" w:line="259" w:lineRule="auto"/>
    </w:pPr>
  </w:style>
  <w:style w:type="paragraph" w:customStyle="1" w:styleId="FD4BBBDEDB7F425B833983F9ED6FEA39">
    <w:name w:val="FD4BBBDEDB7F425B833983F9ED6FEA39"/>
    <w:rsid w:val="0014610F"/>
    <w:pPr>
      <w:spacing w:after="160" w:line="259" w:lineRule="auto"/>
    </w:pPr>
  </w:style>
  <w:style w:type="paragraph" w:customStyle="1" w:styleId="B01DDEC71E244026AE8E4BB5487178D7">
    <w:name w:val="B01DDEC71E244026AE8E4BB5487178D7"/>
    <w:rsid w:val="0014610F"/>
    <w:pPr>
      <w:spacing w:after="160" w:line="259" w:lineRule="auto"/>
    </w:pPr>
  </w:style>
  <w:style w:type="paragraph" w:customStyle="1" w:styleId="055067FF117A4E9DAB6A53BC3904ABA6">
    <w:name w:val="055067FF117A4E9DAB6A53BC3904ABA6"/>
    <w:rsid w:val="0014610F"/>
    <w:pPr>
      <w:spacing w:after="160" w:line="259" w:lineRule="auto"/>
    </w:pPr>
  </w:style>
  <w:style w:type="paragraph" w:customStyle="1" w:styleId="8B740DA2EAC547F0B0D2107416305700">
    <w:name w:val="8B740DA2EAC547F0B0D2107416305700"/>
    <w:rsid w:val="0014610F"/>
    <w:pPr>
      <w:spacing w:after="160" w:line="259" w:lineRule="auto"/>
    </w:pPr>
  </w:style>
  <w:style w:type="paragraph" w:customStyle="1" w:styleId="B98931E75578469EA08986EB7095315F">
    <w:name w:val="B98931E75578469EA08986EB7095315F"/>
    <w:rsid w:val="0014610F"/>
    <w:pPr>
      <w:spacing w:after="160" w:line="259" w:lineRule="auto"/>
    </w:pPr>
  </w:style>
  <w:style w:type="paragraph" w:customStyle="1" w:styleId="51DA77104FB94412A53FC7A94256969E">
    <w:name w:val="51DA77104FB94412A53FC7A94256969E"/>
    <w:rsid w:val="0014610F"/>
    <w:pPr>
      <w:spacing w:after="160" w:line="259" w:lineRule="auto"/>
    </w:pPr>
  </w:style>
  <w:style w:type="paragraph" w:customStyle="1" w:styleId="7145762A47AC4BE78A2D888AEE08A864">
    <w:name w:val="7145762A47AC4BE78A2D888AEE08A864"/>
    <w:rsid w:val="0014610F"/>
    <w:pPr>
      <w:spacing w:after="160" w:line="259" w:lineRule="auto"/>
    </w:pPr>
  </w:style>
  <w:style w:type="paragraph" w:customStyle="1" w:styleId="C26858D5A51142C293BCE05D4C6F5822">
    <w:name w:val="C26858D5A51142C293BCE05D4C6F5822"/>
    <w:rsid w:val="0014610F"/>
    <w:pPr>
      <w:spacing w:after="160" w:line="259" w:lineRule="auto"/>
    </w:pPr>
  </w:style>
  <w:style w:type="paragraph" w:customStyle="1" w:styleId="95C335D72F1F4C2CAE5F8C78C236D078">
    <w:name w:val="95C335D72F1F4C2CAE5F8C78C236D078"/>
    <w:rsid w:val="00562F20"/>
    <w:pPr>
      <w:spacing w:after="160" w:line="259" w:lineRule="auto"/>
    </w:pPr>
  </w:style>
  <w:style w:type="paragraph" w:customStyle="1" w:styleId="A75ABA11280A4FD6AB47DDEF320FC57F">
    <w:name w:val="A75ABA11280A4FD6AB47DDEF320FC57F"/>
    <w:rsid w:val="00562F20"/>
    <w:pPr>
      <w:spacing w:after="160" w:line="259" w:lineRule="auto"/>
    </w:pPr>
  </w:style>
  <w:style w:type="paragraph" w:customStyle="1" w:styleId="BFE2256A672644D1AD8381CDFCC8B1A0">
    <w:name w:val="BFE2256A672644D1AD8381CDFCC8B1A0"/>
    <w:rsid w:val="00562F20"/>
    <w:pPr>
      <w:spacing w:after="160" w:line="259" w:lineRule="auto"/>
    </w:pPr>
  </w:style>
  <w:style w:type="paragraph" w:customStyle="1" w:styleId="E273DA47DB494E539723B38E08E89576">
    <w:name w:val="E273DA47DB494E539723B38E08E89576"/>
    <w:rsid w:val="00562F20"/>
    <w:pPr>
      <w:spacing w:after="160" w:line="259" w:lineRule="auto"/>
    </w:pPr>
  </w:style>
  <w:style w:type="paragraph" w:customStyle="1" w:styleId="1356760CC8954C978C9B0C5546EA7B02">
    <w:name w:val="1356760CC8954C978C9B0C5546EA7B02"/>
    <w:rsid w:val="00562F20"/>
    <w:pPr>
      <w:spacing w:after="160" w:line="259" w:lineRule="auto"/>
    </w:pPr>
  </w:style>
  <w:style w:type="paragraph" w:customStyle="1" w:styleId="13A10FDBE7414F7F8C71159E02F9CE71">
    <w:name w:val="13A10FDBE7414F7F8C71159E02F9CE71"/>
    <w:rsid w:val="00562F20"/>
    <w:pPr>
      <w:spacing w:after="160" w:line="259" w:lineRule="auto"/>
    </w:pPr>
  </w:style>
  <w:style w:type="paragraph" w:customStyle="1" w:styleId="F710EB6ADE2F41D8AAD26A2178D8546B">
    <w:name w:val="F710EB6ADE2F41D8AAD26A2178D8546B"/>
    <w:rsid w:val="00562F20"/>
    <w:pPr>
      <w:spacing w:after="160" w:line="259" w:lineRule="auto"/>
    </w:pPr>
  </w:style>
  <w:style w:type="paragraph" w:customStyle="1" w:styleId="22A7D19D6C7E42129CAD81137EE033F9">
    <w:name w:val="22A7D19D6C7E42129CAD81137EE033F9"/>
    <w:rsid w:val="00562F20"/>
    <w:pPr>
      <w:spacing w:after="160" w:line="259" w:lineRule="auto"/>
    </w:pPr>
  </w:style>
  <w:style w:type="paragraph" w:customStyle="1" w:styleId="374156C19538456F835B646B43B4C1F6">
    <w:name w:val="374156C19538456F835B646B43B4C1F6"/>
    <w:rsid w:val="00562F20"/>
    <w:pPr>
      <w:spacing w:after="160" w:line="259" w:lineRule="auto"/>
    </w:pPr>
  </w:style>
  <w:style w:type="paragraph" w:customStyle="1" w:styleId="B8545CBEEA354FFBB66E5F87EB965C7B">
    <w:name w:val="B8545CBEEA354FFBB66E5F87EB965C7B"/>
    <w:rsid w:val="00562F20"/>
    <w:pPr>
      <w:spacing w:after="160" w:line="259" w:lineRule="auto"/>
    </w:pPr>
  </w:style>
  <w:style w:type="paragraph" w:customStyle="1" w:styleId="A91A0BAC03C94B80AD06848EEA025A11">
    <w:name w:val="A91A0BAC03C94B80AD06848EEA025A11"/>
    <w:rsid w:val="00562F20"/>
    <w:pPr>
      <w:spacing w:after="160" w:line="259" w:lineRule="auto"/>
    </w:pPr>
  </w:style>
  <w:style w:type="paragraph" w:customStyle="1" w:styleId="803AC52D51304DD49B800EBD6A6821CD">
    <w:name w:val="803AC52D51304DD49B800EBD6A6821CD"/>
    <w:rsid w:val="00562F20"/>
    <w:pPr>
      <w:spacing w:after="160" w:line="259" w:lineRule="auto"/>
    </w:pPr>
  </w:style>
  <w:style w:type="paragraph" w:customStyle="1" w:styleId="F0F283D045174869978CA57BE61CE0E3">
    <w:name w:val="F0F283D045174869978CA57BE61CE0E3"/>
    <w:rsid w:val="00562F20"/>
    <w:pPr>
      <w:spacing w:after="160" w:line="259" w:lineRule="auto"/>
    </w:pPr>
  </w:style>
  <w:style w:type="paragraph" w:customStyle="1" w:styleId="2E7A9DBA18294AA996C19F951D45AB5E">
    <w:name w:val="2E7A9DBA18294AA996C19F951D45AB5E"/>
    <w:rsid w:val="00562F20"/>
    <w:pPr>
      <w:spacing w:after="160" w:line="259" w:lineRule="auto"/>
    </w:pPr>
  </w:style>
  <w:style w:type="paragraph" w:customStyle="1" w:styleId="A016DBC32AAA4310814295535E221281">
    <w:name w:val="A016DBC32AAA4310814295535E221281"/>
    <w:rsid w:val="00562F20"/>
    <w:pPr>
      <w:spacing w:after="160" w:line="259" w:lineRule="auto"/>
    </w:pPr>
  </w:style>
  <w:style w:type="paragraph" w:customStyle="1" w:styleId="91E9BF77BA4E4133A6261B5F452BBC41">
    <w:name w:val="91E9BF77BA4E4133A6261B5F452BBC41"/>
    <w:rsid w:val="00562F2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402</TotalTime>
  <Pages>3</Pages>
  <Words>831</Words>
  <Characters>4573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38</cp:revision>
  <cp:lastPrinted>2026-03-04T10:00:00Z</cp:lastPrinted>
  <dcterms:created xsi:type="dcterms:W3CDTF">2026-03-03T10:01:00Z</dcterms:created>
  <dcterms:modified xsi:type="dcterms:W3CDTF">2026-06-23T18:28:00Z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