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45F5C0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26DFF">
        <w:rPr>
          <w:rFonts w:ascii="Mulish" w:hAnsi="Mulish"/>
        </w:rPr>
        <w:t>Mutua</w:t>
      </w:r>
      <w:r w:rsidR="00E07565">
        <w:rPr>
          <w:rFonts w:ascii="Mulish" w:hAnsi="Mulish"/>
        </w:rPr>
        <w:t xml:space="preserve"> Balear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0"/>
        <w:gridCol w:w="686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D2DB75B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Mutua</w:t>
            </w:r>
            <w:r w:rsidR="00E07565">
              <w:rPr>
                <w:rFonts w:ascii="Mulish" w:hAnsi="Mulish"/>
                <w:sz w:val="24"/>
              </w:rPr>
              <w:t xml:space="preserve"> Balear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0DE76B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17/03/2026</w:t>
            </w:r>
          </w:p>
          <w:p w14:paraId="5DEB5371" w14:textId="205B2498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E4757C">
              <w:rPr>
                <w:rFonts w:ascii="Mulish" w:hAnsi="Mulish"/>
                <w:sz w:val="24"/>
              </w:rPr>
              <w:t>09/07</w:t>
            </w:r>
            <w:r w:rsidR="000A6D3C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56776F8" w:rsidR="00E07565" w:rsidRPr="00E07565" w:rsidRDefault="004535E6" w:rsidP="00E07565">
            <w:pPr>
              <w:rPr>
                <w:rFonts w:ascii="Mulish" w:hAnsi="Mulish"/>
                <w:sz w:val="24"/>
              </w:rPr>
            </w:pPr>
            <w:hyperlink r:id="rId18" w:history="1">
              <w:r w:rsidR="00E07565" w:rsidRPr="00A556EA">
                <w:rPr>
                  <w:rStyle w:val="Hipervnculo"/>
                  <w:rFonts w:ascii="Mulish" w:hAnsi="Mulish"/>
                  <w:sz w:val="24"/>
                </w:rPr>
                <w:t>https://www.mutuabalear.es/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535E6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96C0AC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489F82" w:rsidR="00AF751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4971C87" w:rsidR="00AF751D" w:rsidRPr="00DF05BD" w:rsidRDefault="00E075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3730F7A" w:rsidR="00AF751D" w:rsidRPr="00DF05BD" w:rsidRDefault="00E075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27B1D8B" w:rsidR="00AF751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0756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6D3C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0A6D3C" w:rsidRPr="00296787" w:rsidRDefault="000A6D3C" w:rsidP="000A6D3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0A6D3C" w:rsidRPr="00296787" w:rsidRDefault="000A6D3C" w:rsidP="000A6D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A74463089C8E4CDAAC8B5796FC8BE9A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0A6D3C" w:rsidRPr="00DF05BD" w:rsidRDefault="000A6D3C" w:rsidP="000A6D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462B1E1" w:rsidR="000A6D3C" w:rsidRPr="00DF05BD" w:rsidRDefault="004535E6" w:rsidP="000A6D3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59069039"/>
                <w:placeholder>
                  <w:docPart w:val="4834F536CDD243718A0097381EA7FE9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6D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44E04FC" w:rsidR="00DF05BD" w:rsidRPr="00DF05BD" w:rsidRDefault="005610D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52C19B3" w:rsidR="00DF05B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A6D3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EEE3E5D" w:rsidR="00DF05BD" w:rsidRPr="00DF05BD" w:rsidRDefault="004535E6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25CF08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4535E6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4757C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E4757C" w:rsidRPr="00296787" w:rsidRDefault="00E4757C" w:rsidP="00E475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E4757C" w:rsidRPr="00296787" w:rsidRDefault="00E4757C" w:rsidP="00E4757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0DB3F4EB607140F6B1AAE3E48EE68C0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A657817" w:rsidR="00E4757C" w:rsidRPr="00DF05BD" w:rsidRDefault="00E4757C" w:rsidP="00E4757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C137773" w:rsidR="00E4757C" w:rsidRPr="00DF05BD" w:rsidRDefault="004535E6" w:rsidP="00E4757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4122198"/>
                <w:placeholder>
                  <w:docPart w:val="1A82374FB4F1407EB9E40B0C3840558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4757C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E4757C">
              <w:rPr>
                <w:szCs w:val="18"/>
              </w:rPr>
              <w:t xml:space="preserve">. </w:t>
            </w:r>
            <w:r w:rsidR="00E4757C" w:rsidRPr="00543AC7">
              <w:rPr>
                <w:rFonts w:ascii="Mulish" w:hAnsi="Mulish"/>
                <w:sz w:val="18"/>
                <w:szCs w:val="18"/>
              </w:rPr>
              <w:t xml:space="preserve">No </w:t>
            </w:r>
            <w:r w:rsidR="00E4757C">
              <w:rPr>
                <w:rFonts w:ascii="Mulish" w:hAnsi="Mulish"/>
                <w:sz w:val="18"/>
                <w:szCs w:val="18"/>
              </w:rPr>
              <w:t>se ha</w:t>
            </w:r>
            <w:r w:rsidR="00FA6D2B">
              <w:rPr>
                <w:rFonts w:ascii="Mulish" w:hAnsi="Mulish"/>
                <w:sz w:val="18"/>
                <w:szCs w:val="18"/>
              </w:rPr>
              <w:t>n</w:t>
            </w:r>
            <w:r w:rsidR="00E4757C">
              <w:rPr>
                <w:rFonts w:ascii="Mulish" w:hAnsi="Mulish"/>
                <w:sz w:val="18"/>
                <w:szCs w:val="18"/>
              </w:rPr>
              <w:t xml:space="preserve"> localizado </w:t>
            </w:r>
            <w:r w:rsidR="00FA6D2B">
              <w:rPr>
                <w:rFonts w:ascii="Mulish" w:hAnsi="Mulish"/>
                <w:sz w:val="18"/>
                <w:szCs w:val="18"/>
              </w:rPr>
              <w:t xml:space="preserve">ni las actividades previstas para la consecución de los objetivos ni </w:t>
            </w:r>
            <w:r w:rsidR="00E4757C">
              <w:rPr>
                <w:rFonts w:ascii="Mulish" w:hAnsi="Mulish"/>
                <w:sz w:val="18"/>
                <w:szCs w:val="18"/>
              </w:rPr>
              <w:t>el cronograma previsto</w:t>
            </w:r>
            <w:r w:rsidR="00E4757C" w:rsidRPr="00543AC7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1EE3625" w:rsidR="00DF05BD" w:rsidRPr="00DF05BD" w:rsidRDefault="005610D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2224CFF" w:rsidR="00DF05BD" w:rsidRPr="00DF05BD" w:rsidRDefault="004535E6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475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9B1D6D1" w:rsidR="00DF05BD" w:rsidRPr="00DF05BD" w:rsidRDefault="005610D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0826E76" w:rsidR="00DF05BD" w:rsidRPr="00DF05BD" w:rsidRDefault="004535E6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10D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DB769F6" w:rsidR="00DF05BD" w:rsidRPr="00DF05BD" w:rsidRDefault="00543A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530B753A" w:rsidR="00DF05BD" w:rsidRPr="00DF05BD" w:rsidRDefault="00543A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2C00879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3AC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43AC7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7662842"/>
            <w:placeholder>
              <w:docPart w:val="23D339BB03624040B09131247908DBF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0C15622A" w:rsidR="00543AC7" w:rsidRPr="00DF05BD" w:rsidRDefault="00543AC7" w:rsidP="00543AC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03EEE01" w:rsidR="00543AC7" w:rsidRPr="00DF05BD" w:rsidRDefault="004535E6" w:rsidP="00543AC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44203227"/>
                <w:placeholder>
                  <w:docPart w:val="D15FEA9B969E44D8BE497225BA4DB10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43AC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43AC7">
              <w:rPr>
                <w:szCs w:val="18"/>
              </w:rPr>
              <w:t xml:space="preserve">. </w:t>
            </w:r>
            <w:r w:rsidR="00543AC7" w:rsidRPr="00543AC7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4717C5A2" w:rsidR="00DF05BD" w:rsidRPr="00DF05BD" w:rsidRDefault="00543A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7AAF3A3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43AC7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543AC7" w:rsidRPr="00296787" w:rsidRDefault="00543AC7" w:rsidP="00543AC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51877414"/>
            <w:placeholder>
              <w:docPart w:val="556C95A02E7A4AE4BF8EEDC18F37EA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87B7B27" w:rsidR="00543AC7" w:rsidRPr="00DF05BD" w:rsidRDefault="00543AC7" w:rsidP="00543AC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8AD1136" w:rsidR="00543AC7" w:rsidRPr="00DF05BD" w:rsidRDefault="004535E6" w:rsidP="00543AC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32382337"/>
                <w:placeholder>
                  <w:docPart w:val="C0E923349AF4469AB93F2349496957B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A364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6B85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6B85" w:rsidRPr="00296787" w:rsidRDefault="00DF6B85" w:rsidP="00DF6B8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6B85" w:rsidRPr="00296787" w:rsidRDefault="00DF6B85" w:rsidP="00DF6B8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138476493"/>
            <w:placeholder>
              <w:docPart w:val="4C14CAB2B56F46F189570FD0442541C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9CE5DA3" w:rsidR="00DF6B85" w:rsidRPr="00DF05BD" w:rsidRDefault="00DF6B85" w:rsidP="00DF6B8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71AAFD5" w:rsidR="00DF6B85" w:rsidRPr="00DF05BD" w:rsidRDefault="004535E6" w:rsidP="00DF6B8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99483836"/>
                <w:placeholder>
                  <w:docPart w:val="DC6F6A8D18EA41399781D3E61871BF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F6B85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DF6B85">
              <w:rPr>
                <w:szCs w:val="18"/>
              </w:rPr>
              <w:t xml:space="preserve">. </w:t>
            </w:r>
            <w:r w:rsidR="00DF6B85" w:rsidRPr="00DF6B85">
              <w:rPr>
                <w:rFonts w:ascii="Mulish" w:hAnsi="Mulish"/>
                <w:sz w:val="18"/>
                <w:szCs w:val="18"/>
              </w:rPr>
              <w:t xml:space="preserve">No se publica información sobre </w:t>
            </w:r>
            <w:r w:rsidR="0022595A">
              <w:rPr>
                <w:rFonts w:ascii="Mulish" w:hAnsi="Mulish"/>
                <w:sz w:val="18"/>
                <w:szCs w:val="18"/>
              </w:rPr>
              <w:t xml:space="preserve">posibles </w:t>
            </w:r>
            <w:r w:rsidR="00DF6B85" w:rsidRPr="00DF6B85">
              <w:rPr>
                <w:rFonts w:ascii="Mulish" w:hAnsi="Mulish"/>
                <w:sz w:val="18"/>
                <w:szCs w:val="18"/>
              </w:rPr>
              <w:t>modificaciones.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78DEFD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F3FF8D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2764FD5" w:rsidR="00DF05BD" w:rsidRPr="00DF05BD" w:rsidRDefault="00DB535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4535E6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422B9BE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5EBA5543" w:rsidR="00DF05BD" w:rsidRPr="00DF05BD" w:rsidRDefault="0022595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A49F61D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0F6F8CE4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4087942" w:rsidR="00DF05BD" w:rsidRPr="00DF05BD" w:rsidRDefault="004535E6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2595A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22595A" w:rsidRPr="00296787" w:rsidRDefault="0022595A" w:rsidP="0022595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22595A" w:rsidRPr="00296787" w:rsidRDefault="0022595A" w:rsidP="0022595A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16647058"/>
            <w:placeholder>
              <w:docPart w:val="8F186B72DF5F43898431BE86DA3D8A3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8FD98A2" w:rsidR="0022595A" w:rsidRPr="00DF05BD" w:rsidRDefault="0022595A" w:rsidP="0022595A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7CC85E1" w:rsidR="0022595A" w:rsidRPr="00DF05BD" w:rsidRDefault="004535E6" w:rsidP="0022595A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859114"/>
                <w:placeholder>
                  <w:docPart w:val="F8A9B22D16A3407DAFBA7E5CAC5877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2595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2595A">
              <w:rPr>
                <w:szCs w:val="18"/>
              </w:rPr>
              <w:t xml:space="preserve">. </w:t>
            </w:r>
            <w:r w:rsidR="0022595A" w:rsidRPr="00DF6B85">
              <w:rPr>
                <w:rFonts w:ascii="Mulish" w:hAnsi="Mulish"/>
                <w:sz w:val="18"/>
                <w:szCs w:val="18"/>
              </w:rPr>
              <w:t xml:space="preserve">No </w:t>
            </w:r>
            <w:r w:rsidR="0022595A">
              <w:rPr>
                <w:rFonts w:ascii="Mulish" w:hAnsi="Mulish"/>
                <w:sz w:val="18"/>
                <w:szCs w:val="18"/>
              </w:rPr>
              <w:t>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4535E6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7695013" w:rsidR="00DF05BD" w:rsidRPr="00DF05BD" w:rsidRDefault="005D0A5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4535E6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4535E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4535E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4535E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491831D" w:rsidR="00DF05BD" w:rsidRPr="00DF05BD" w:rsidRDefault="00A87919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F57B5A8" w:rsidR="00DF05BD" w:rsidRPr="00DF05BD" w:rsidRDefault="004535E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59C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37060A6" w:rsidR="00DF05BD" w:rsidRPr="00DF05BD" w:rsidRDefault="00A87919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4535E6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B3CEBEB" w:rsidR="00DF05BD" w:rsidRPr="00DF05BD" w:rsidRDefault="00A87919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  <w:tc>
          <w:tcPr>
            <w:tcW w:w="2806" w:type="dxa"/>
          </w:tcPr>
          <w:p w14:paraId="3E03AC72" w14:textId="7A0FCAA7" w:rsidR="00DF05BD" w:rsidRPr="00DF05BD" w:rsidRDefault="00865555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5D59DC0" w:rsidR="002A7C57" w:rsidRPr="00A87919" w:rsidRDefault="00A8791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87919"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5" w:type="dxa"/>
          </w:tcPr>
          <w:p w14:paraId="33CF1936" w14:textId="59BEA60E" w:rsidR="002A7C57" w:rsidRPr="00A87919" w:rsidRDefault="0086555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6" w:type="dxa"/>
            <w:shd w:val="clear" w:color="auto" w:fill="CB9700"/>
          </w:tcPr>
          <w:p w14:paraId="2B06FB4B" w14:textId="52A35696" w:rsidR="002A7C57" w:rsidRPr="00A87919" w:rsidRDefault="0086555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4535E6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20D08642" w14:textId="1DE6ADA2" w:rsidR="00B10446" w:rsidRDefault="008655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B10446">
        <w:rPr>
          <w:lang w:bidi="es-ES"/>
        </w:rPr>
        <w:instrText xml:space="preserve">Excel.Sheet.12 "\\\\DSIC.ES\\sscc\\550Grupos\\ctbg-sgtbg\\14 MEMORIA\\MEMORIA 2026\\Sector Público Institucional\\Revisiones\\201-Mutua Balear\\2026\\201-Mutua Balear definitivo-2026.xlsx" Tablas!F2C1:F7C9 </w:instrText>
      </w:r>
      <w:r>
        <w:rPr>
          <w:lang w:bidi="es-ES"/>
        </w:rPr>
        <w:instrText xml:space="preserve">\a \f 4 \h </w:instrText>
      </w:r>
      <w:r w:rsidR="00B10446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B10446" w:rsidRPr="00B10446" w14:paraId="457A6330" w14:textId="77777777" w:rsidTr="00B10446">
        <w:trPr>
          <w:divId w:val="505946311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73EC4D5" w14:textId="29E3BCD8" w:rsidR="00B10446" w:rsidRPr="00B10446" w:rsidRDefault="00B10446" w:rsidP="00B10446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1207A4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BC0228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BABA1BB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2685DAD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8DE680D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4A8907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777DE7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025CEC7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10446" w:rsidRPr="00B10446" w14:paraId="21BD247F" w14:textId="77777777" w:rsidTr="00B10446">
        <w:trPr>
          <w:divId w:val="505946311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33BF971" w14:textId="77777777" w:rsidR="00B10446" w:rsidRPr="00B10446" w:rsidRDefault="00B10446" w:rsidP="00B1044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DD0D1D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4CD9B1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484912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28156C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CAC0ED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582520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954571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95F3F6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</w:tr>
      <w:tr w:rsidR="00B10446" w:rsidRPr="00B10446" w14:paraId="2DDD0003" w14:textId="77777777" w:rsidTr="00B10446">
        <w:trPr>
          <w:divId w:val="505946311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02DE6D6" w14:textId="77777777" w:rsidR="00B10446" w:rsidRPr="00B10446" w:rsidRDefault="00B10446" w:rsidP="00B10446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FDA39E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7AB240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151086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27C544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C77A5A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AD8E75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3F0E74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1A2A7E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B10446" w:rsidRPr="00B10446" w14:paraId="27A67794" w14:textId="77777777" w:rsidTr="00B10446">
        <w:trPr>
          <w:divId w:val="505946311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2563D92" w14:textId="77777777" w:rsidR="00B10446" w:rsidRPr="00B10446" w:rsidRDefault="00B10446" w:rsidP="00B1044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84D2A6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91DE28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0472AF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B0685B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82,2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A06184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CA0BD3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3475B1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90,5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93F18C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88,1</w:t>
            </w:r>
          </w:p>
        </w:tc>
      </w:tr>
      <w:tr w:rsidR="00B10446" w:rsidRPr="00B10446" w14:paraId="3C77CC0C" w14:textId="77777777" w:rsidTr="00B10446">
        <w:trPr>
          <w:divId w:val="505946311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8463BF0" w14:textId="77777777" w:rsidR="00B10446" w:rsidRPr="00B10446" w:rsidRDefault="00B10446" w:rsidP="00B10446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76317D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55774E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CEBE95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722C67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1E2FD5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1DABA3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4E5AF7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048BE7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B10446" w:rsidRPr="00B10446" w14:paraId="71ED78E7" w14:textId="77777777" w:rsidTr="00B10446">
        <w:trPr>
          <w:divId w:val="505946311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ADBCBDD" w14:textId="77777777" w:rsidR="00B10446" w:rsidRPr="00B10446" w:rsidRDefault="00B10446" w:rsidP="00B10446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D28BF84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88,0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F4809D0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9AD48C0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88,0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CCE5F0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A9DE926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88,0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7064327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88,0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64AFBAC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88,0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5A5BA6A" w14:textId="77777777" w:rsidR="00B10446" w:rsidRPr="00B10446" w:rsidRDefault="00B10446" w:rsidP="00B10446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10446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87,3</w:t>
            </w:r>
          </w:p>
        </w:tc>
      </w:tr>
    </w:tbl>
    <w:p w14:paraId="1EFD90B6" w14:textId="28B90D45" w:rsidR="00D71EE6" w:rsidRDefault="008655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A87919">
        <w:rPr>
          <w:lang w:bidi="es-ES"/>
        </w:rPr>
        <w:fldChar w:fldCharType="begin"/>
      </w:r>
      <w:r w:rsidR="00A87919">
        <w:rPr>
          <w:lang w:bidi="es-ES"/>
        </w:rPr>
        <w:instrText xml:space="preserve"> LINK Excel.Sheet.12 "C:\\Users\\mariadelcarmen.motos\\Documents\\Trabajo fuera red\\201-Mutua Balear\\2026\\Copia de 201-Mutua Balear-2026.xlsx" "Tablas!F2C1:F7C9" \a \f 4 \h </w:instrText>
      </w:r>
      <w:r w:rsidR="00A87919">
        <w:rPr>
          <w:lang w:bidi="es-ES"/>
        </w:rPr>
        <w:fldChar w:fldCharType="separate"/>
      </w:r>
    </w:p>
    <w:p w14:paraId="0D0031AF" w14:textId="1382EA9C" w:rsidR="001E106B" w:rsidRPr="00296787" w:rsidRDefault="00A87919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865555">
        <w:rPr>
          <w:rFonts w:ascii="Mulish" w:hAnsi="Mulish"/>
          <w:lang w:bidi="es-ES"/>
        </w:rPr>
        <w:t>87,3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6E97A64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D0A51">
        <w:rPr>
          <w:rFonts w:ascii="Mulish" w:hAnsi="Mulish"/>
        </w:rPr>
        <w:t>Mutua</w:t>
      </w:r>
      <w:r w:rsidR="00FA3647">
        <w:rPr>
          <w:rFonts w:ascii="Mulish" w:hAnsi="Mulish"/>
        </w:rPr>
        <w:t xml:space="preserve"> Balear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865555">
        <w:rPr>
          <w:rFonts w:ascii="Mulish" w:hAnsi="Mulish"/>
          <w:lang w:bidi="es-ES"/>
        </w:rPr>
        <w:t>37</w:t>
      </w:r>
      <w:r w:rsidR="005D0A5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865555">
        <w:rPr>
          <w:rFonts w:ascii="Mulish" w:hAnsi="Mulish"/>
          <w:lang w:bidi="es-ES"/>
        </w:rPr>
        <w:t>siete</w:t>
      </w:r>
      <w:r w:rsidR="00F26AA9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F26AA9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787CFF2E" w:rsidR="001E106B" w:rsidRPr="00296787" w:rsidRDefault="00FA3647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A87919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76626D5" w14:textId="16090B53" w:rsidR="00FA3647" w:rsidRDefault="00FA3647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planes y programas.</w:t>
      </w:r>
    </w:p>
    <w:p w14:paraId="74041D15" w14:textId="5CDC95BB" w:rsidR="00865555" w:rsidRDefault="00865555" w:rsidP="00865555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1568FE61" w14:textId="6699075B" w:rsidR="00865555" w:rsidRDefault="00865555" w:rsidP="00865555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Planes y programas, deben incluirse en ellos las actividades previstas para la consecución de los objetivos previstos y, tratándose de un plan plurianual, el cronograma anual previsto.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EC21AF" w14:textId="77777777" w:rsidR="002731E8" w:rsidRDefault="002731E8" w:rsidP="002731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4E14D0E" w14:textId="17BC0E7D" w:rsidR="00FA3647" w:rsidRDefault="00FA3647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24848F61" w14:textId="0C7D3809" w:rsidR="00865555" w:rsidRDefault="00865555" w:rsidP="00865555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3ADB62CC" w14:textId="41DA6AC0" w:rsidR="00865555" w:rsidRDefault="00865555" w:rsidP="00865555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Convenios, debe publicarse información individualizada sobre aquellas posibles modificaciones efectuadas (por ejemplo, prórrogas). Si no las hubiera, debe especificarse expresamente.</w:t>
      </w:r>
    </w:p>
    <w:p w14:paraId="1768B7C6" w14:textId="77777777" w:rsidR="004535E6" w:rsidRDefault="004535E6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0549246" w14:textId="77777777" w:rsidR="004535E6" w:rsidRDefault="004535E6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4FF1C1B6" w14:textId="02672916" w:rsidR="004535E6" w:rsidRDefault="004535E6" w:rsidP="004535E6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Mutua Balear</w:t>
      </w:r>
      <w:r w:rsidRPr="00D232A0">
        <w:rPr>
          <w:rFonts w:ascii="Mulish" w:hAnsi="Mulish"/>
        </w:rPr>
        <w:t xml:space="preserve"> el 2</w:t>
      </w:r>
      <w:r>
        <w:rPr>
          <w:rFonts w:ascii="Mulish" w:hAnsi="Mulish"/>
        </w:rPr>
        <w:t>5</w:t>
      </w:r>
      <w:r w:rsidRPr="00D232A0">
        <w:rPr>
          <w:rFonts w:ascii="Mulish" w:hAnsi="Mulish"/>
        </w:rPr>
        <w:t xml:space="preserve"> de junio. Recibidas sus observaciones el 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se procedió a su contestación el 14 de julio y a modificar el informe para recoger las recomendaciones aplicadas.</w:t>
      </w:r>
    </w:p>
    <w:p w14:paraId="00B3AD13" w14:textId="77777777" w:rsidR="004535E6" w:rsidRDefault="004535E6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6719F1D" w14:textId="77777777" w:rsidR="004535E6" w:rsidRDefault="004535E6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08036CCD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459C3">
        <w:rPr>
          <w:rFonts w:ascii="Mulish" w:hAnsi="Mulish"/>
        </w:rPr>
        <w:t>ju</w:t>
      </w:r>
      <w:r w:rsidR="00865555">
        <w:rPr>
          <w:rFonts w:ascii="Mulish" w:hAnsi="Mulish"/>
        </w:rPr>
        <w:t>l</w:t>
      </w:r>
      <w:r w:rsidR="009459C3">
        <w:rPr>
          <w:rFonts w:ascii="Mulish" w:hAnsi="Mulish"/>
        </w:rPr>
        <w:t>io</w:t>
      </w:r>
      <w:r w:rsidR="00F26AA9">
        <w:rPr>
          <w:rFonts w:ascii="Mulish" w:hAnsi="Mulish"/>
        </w:rPr>
        <w:t xml:space="preserve"> de 202</w:t>
      </w:r>
      <w:bookmarkEnd w:id="5"/>
      <w:r w:rsidR="009459C3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9A57" w14:textId="77777777" w:rsidR="00675B24" w:rsidRDefault="00675B24" w:rsidP="00F31BC3">
      <w:r>
        <w:separator/>
      </w:r>
    </w:p>
  </w:endnote>
  <w:endnote w:type="continuationSeparator" w:id="0">
    <w:p w14:paraId="5E76D60D" w14:textId="77777777" w:rsidR="00675B24" w:rsidRDefault="00675B24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4535E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B10446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351D05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4535E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B10446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351D05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EDC71" w14:textId="77777777" w:rsidR="00675B24" w:rsidRDefault="00675B24" w:rsidP="00F31BC3">
      <w:r>
        <w:separator/>
      </w:r>
    </w:p>
  </w:footnote>
  <w:footnote w:type="continuationSeparator" w:id="0">
    <w:p w14:paraId="11907C7E" w14:textId="77777777" w:rsidR="00675B24" w:rsidRDefault="00675B24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FA5EB43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B3F45BA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2E17DD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5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6D3C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1B1C"/>
    <w:rsid w:val="0022349F"/>
    <w:rsid w:val="0022595A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35E6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1165"/>
    <w:rsid w:val="00532238"/>
    <w:rsid w:val="00536832"/>
    <w:rsid w:val="00540929"/>
    <w:rsid w:val="00543AC7"/>
    <w:rsid w:val="005525BE"/>
    <w:rsid w:val="00560FA0"/>
    <w:rsid w:val="005610DF"/>
    <w:rsid w:val="00563295"/>
    <w:rsid w:val="00564E23"/>
    <w:rsid w:val="00575251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75B24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555"/>
    <w:rsid w:val="00865E5A"/>
    <w:rsid w:val="00873742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59C3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8791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0446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94B8F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371B"/>
    <w:rsid w:val="00D45F5C"/>
    <w:rsid w:val="00D520C8"/>
    <w:rsid w:val="00D529A9"/>
    <w:rsid w:val="00D70570"/>
    <w:rsid w:val="00D71EE6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DF6B85"/>
    <w:rsid w:val="00E023B5"/>
    <w:rsid w:val="00E07201"/>
    <w:rsid w:val="00E07565"/>
    <w:rsid w:val="00E17DF6"/>
    <w:rsid w:val="00E30705"/>
    <w:rsid w:val="00E33169"/>
    <w:rsid w:val="00E4757C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3647"/>
    <w:rsid w:val="00FA5997"/>
    <w:rsid w:val="00FA5AFD"/>
    <w:rsid w:val="00FA6D2B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utuabalear.e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43313B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43313B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43313B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43313B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56C95A02E7A4AE4BF8EEDC18F37E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7DB64-F7BB-4F36-AD40-0FFEC5D55DE5}"/>
      </w:docPartPr>
      <w:docPartBody>
        <w:p w:rsidR="00885B13" w:rsidRDefault="00F2302F" w:rsidP="00F2302F">
          <w:pPr>
            <w:pStyle w:val="556C95A02E7A4AE4BF8EEDC18F37EA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E923349AF4469AB93F234949695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B2A8E-C809-4C0A-95B7-5E8C91EF0583}"/>
      </w:docPartPr>
      <w:docPartBody>
        <w:p w:rsidR="00885B13" w:rsidRDefault="00F2302F" w:rsidP="00F2302F">
          <w:pPr>
            <w:pStyle w:val="C0E923349AF4469AB93F2349496957B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D339BB03624040B09131247908D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6E48-FA7D-4D18-99E7-764C32115CE7}"/>
      </w:docPartPr>
      <w:docPartBody>
        <w:p w:rsidR="00885B13" w:rsidRDefault="00F2302F" w:rsidP="00F2302F">
          <w:pPr>
            <w:pStyle w:val="23D339BB03624040B09131247908DBF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15FEA9B969E44D8BE497225BA4DB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BC408-5B8F-4806-8580-C35327A137B5}"/>
      </w:docPartPr>
      <w:docPartBody>
        <w:p w:rsidR="00885B13" w:rsidRDefault="00F2302F" w:rsidP="00F2302F">
          <w:pPr>
            <w:pStyle w:val="D15FEA9B969E44D8BE497225BA4DB10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14CAB2B56F46F189570FD044254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713BC-FFDF-4CB5-908D-EB231275E0C8}"/>
      </w:docPartPr>
      <w:docPartBody>
        <w:p w:rsidR="00885B13" w:rsidRDefault="00F2302F" w:rsidP="00F2302F">
          <w:pPr>
            <w:pStyle w:val="4C14CAB2B56F46F189570FD0442541C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6F6A8D18EA41399781D3E61871B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7DB2-2077-4628-8BF4-91DF71CDDCC7}"/>
      </w:docPartPr>
      <w:docPartBody>
        <w:p w:rsidR="00885B13" w:rsidRDefault="00F2302F" w:rsidP="00F2302F">
          <w:pPr>
            <w:pStyle w:val="DC6F6A8D18EA41399781D3E61871BF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F186B72DF5F43898431BE86DA3D8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36275-E859-42E0-B59F-77F4D5DD503C}"/>
      </w:docPartPr>
      <w:docPartBody>
        <w:p w:rsidR="00885B13" w:rsidRDefault="00F2302F" w:rsidP="00F2302F">
          <w:pPr>
            <w:pStyle w:val="8F186B72DF5F43898431BE86DA3D8A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9B22D16A3407DAFBA7E5CAC587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019A8-BD70-4B9A-8CDF-7BBEA9FFE511}"/>
      </w:docPartPr>
      <w:docPartBody>
        <w:p w:rsidR="00885B13" w:rsidRDefault="00F2302F" w:rsidP="00F2302F">
          <w:pPr>
            <w:pStyle w:val="F8A9B22D16A3407DAFBA7E5CAC5877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4463089C8E4CDAAC8B5796FC8BE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70D98-60E5-4650-AA5A-352AD66DAF71}"/>
      </w:docPartPr>
      <w:docPartBody>
        <w:p w:rsidR="004B5C4D" w:rsidRDefault="00885B13" w:rsidP="00885B13">
          <w:pPr>
            <w:pStyle w:val="A74463089C8E4CDAAC8B5796FC8BE9A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34F536CDD243718A0097381EA7F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8D0CB-80D3-4DC1-8668-49D2A5016378}"/>
      </w:docPartPr>
      <w:docPartBody>
        <w:p w:rsidR="004B5C4D" w:rsidRDefault="00885B13" w:rsidP="00885B13">
          <w:pPr>
            <w:pStyle w:val="4834F536CDD243718A0097381EA7FE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B3F4EB607140F6B1AAE3E48EE68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EC2FD-D63C-4409-9B55-9241535FC3BC}"/>
      </w:docPartPr>
      <w:docPartBody>
        <w:p w:rsidR="006E4F62" w:rsidRDefault="004B5C4D" w:rsidP="004B5C4D">
          <w:pPr>
            <w:pStyle w:val="0DB3F4EB607140F6B1AAE3E48EE68C0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82374FB4F1407EB9E40B0C38405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6D95D-B4F1-4DFB-AF12-6558884FF657}"/>
      </w:docPartPr>
      <w:docPartBody>
        <w:p w:rsidR="006E4F62" w:rsidRDefault="004B5C4D" w:rsidP="004B5C4D">
          <w:pPr>
            <w:pStyle w:val="1A82374FB4F1407EB9E40B0C3840558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B5C4D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6E4F62"/>
    <w:rsid w:val="007042E5"/>
    <w:rsid w:val="00722659"/>
    <w:rsid w:val="00722728"/>
    <w:rsid w:val="0072448F"/>
    <w:rsid w:val="0074478F"/>
    <w:rsid w:val="00787EBD"/>
    <w:rsid w:val="007C3485"/>
    <w:rsid w:val="007C5B1C"/>
    <w:rsid w:val="00810920"/>
    <w:rsid w:val="00885B13"/>
    <w:rsid w:val="008E118A"/>
    <w:rsid w:val="008E3188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2302F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B5C4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556C95A02E7A4AE4BF8EEDC18F37EA05">
    <w:name w:val="556C95A02E7A4AE4BF8EEDC18F37EA05"/>
    <w:rsid w:val="00F2302F"/>
    <w:pPr>
      <w:spacing w:after="160" w:line="259" w:lineRule="auto"/>
    </w:pPr>
  </w:style>
  <w:style w:type="paragraph" w:customStyle="1" w:styleId="C0E923349AF4469AB93F2349496957B6">
    <w:name w:val="C0E923349AF4469AB93F2349496957B6"/>
    <w:rsid w:val="00F2302F"/>
    <w:pPr>
      <w:spacing w:after="160" w:line="259" w:lineRule="auto"/>
    </w:pPr>
  </w:style>
  <w:style w:type="paragraph" w:customStyle="1" w:styleId="23D339BB03624040B09131247908DBFC">
    <w:name w:val="23D339BB03624040B09131247908DBFC"/>
    <w:rsid w:val="00F2302F"/>
    <w:pPr>
      <w:spacing w:after="160" w:line="259" w:lineRule="auto"/>
    </w:pPr>
  </w:style>
  <w:style w:type="paragraph" w:customStyle="1" w:styleId="D15FEA9B969E44D8BE497225BA4DB10D">
    <w:name w:val="D15FEA9B969E44D8BE497225BA4DB10D"/>
    <w:rsid w:val="00F2302F"/>
    <w:pPr>
      <w:spacing w:after="160" w:line="259" w:lineRule="auto"/>
    </w:pPr>
  </w:style>
  <w:style w:type="paragraph" w:customStyle="1" w:styleId="4C14CAB2B56F46F189570FD0442541C4">
    <w:name w:val="4C14CAB2B56F46F189570FD0442541C4"/>
    <w:rsid w:val="00F2302F"/>
    <w:pPr>
      <w:spacing w:after="160" w:line="259" w:lineRule="auto"/>
    </w:pPr>
  </w:style>
  <w:style w:type="paragraph" w:customStyle="1" w:styleId="DC6F6A8D18EA41399781D3E61871BFCB">
    <w:name w:val="DC6F6A8D18EA41399781D3E61871BFCB"/>
    <w:rsid w:val="00F2302F"/>
    <w:pPr>
      <w:spacing w:after="160" w:line="259" w:lineRule="auto"/>
    </w:pPr>
  </w:style>
  <w:style w:type="paragraph" w:customStyle="1" w:styleId="8F186B72DF5F43898431BE86DA3D8A3D">
    <w:name w:val="8F186B72DF5F43898431BE86DA3D8A3D"/>
    <w:rsid w:val="00F2302F"/>
    <w:pPr>
      <w:spacing w:after="160" w:line="259" w:lineRule="auto"/>
    </w:pPr>
  </w:style>
  <w:style w:type="paragraph" w:customStyle="1" w:styleId="F8A9B22D16A3407DAFBA7E5CAC587783">
    <w:name w:val="F8A9B22D16A3407DAFBA7E5CAC587783"/>
    <w:rsid w:val="00F2302F"/>
    <w:pPr>
      <w:spacing w:after="160" w:line="259" w:lineRule="auto"/>
    </w:pPr>
  </w:style>
  <w:style w:type="paragraph" w:customStyle="1" w:styleId="A74463089C8E4CDAAC8B5796FC8BE9AD">
    <w:name w:val="A74463089C8E4CDAAC8B5796FC8BE9AD"/>
    <w:rsid w:val="00885B13"/>
    <w:pPr>
      <w:spacing w:after="160" w:line="259" w:lineRule="auto"/>
    </w:pPr>
  </w:style>
  <w:style w:type="paragraph" w:customStyle="1" w:styleId="4834F536CDD243718A0097381EA7FE92">
    <w:name w:val="4834F536CDD243718A0097381EA7FE92"/>
    <w:rsid w:val="00885B13"/>
    <w:pPr>
      <w:spacing w:after="160" w:line="259" w:lineRule="auto"/>
    </w:pPr>
  </w:style>
  <w:style w:type="paragraph" w:customStyle="1" w:styleId="0DB3F4EB607140F6B1AAE3E48EE68C02">
    <w:name w:val="0DB3F4EB607140F6B1AAE3E48EE68C02"/>
    <w:rsid w:val="004B5C4D"/>
    <w:pPr>
      <w:spacing w:after="160" w:line="259" w:lineRule="auto"/>
    </w:pPr>
  </w:style>
  <w:style w:type="paragraph" w:customStyle="1" w:styleId="1A82374FB4F1407EB9E40B0C3840558D">
    <w:name w:val="1A82374FB4F1407EB9E40B0C3840558D"/>
    <w:rsid w:val="004B5C4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38</TotalTime>
  <Pages>4</Pages>
  <Words>868</Words>
  <Characters>4775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5</cp:revision>
  <cp:lastPrinted>2026-02-09T15:38:00Z</cp:lastPrinted>
  <dcterms:created xsi:type="dcterms:W3CDTF">2026-07-09T17:22:00Z</dcterms:created>
  <dcterms:modified xsi:type="dcterms:W3CDTF">2026-07-14T13:05:00Z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