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245F5C05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Después de la primera evaluación de la página web de </w:t>
      </w:r>
      <w:r w:rsidR="00026DFF">
        <w:rPr>
          <w:rFonts w:ascii="Mulish" w:hAnsi="Mulish"/>
        </w:rPr>
        <w:t>Mutua</w:t>
      </w:r>
      <w:r w:rsidR="00E07565">
        <w:rPr>
          <w:rFonts w:ascii="Mulish" w:hAnsi="Mulish"/>
        </w:rPr>
        <w:t xml:space="preserve"> Balear</w:t>
      </w:r>
      <w:r w:rsidRPr="00296787">
        <w:rPr>
          <w:rFonts w:ascii="Mulish" w:hAnsi="Mulish"/>
        </w:rPr>
        <w:t xml:space="preserve">, efectuada en </w:t>
      </w:r>
      <w:hyperlink r:id="rId16" w:history="1">
        <w:r w:rsidR="00026DFF" w:rsidRPr="00026DFF">
          <w:rPr>
            <w:rStyle w:val="Hipervnculo"/>
            <w:rFonts w:ascii="Mulish" w:hAnsi="Mulish"/>
          </w:rPr>
          <w:t>mayo de 2025</w:t>
        </w:r>
      </w:hyperlink>
      <w:r w:rsidR="00026DFF">
        <w:rPr>
          <w:rFonts w:ascii="Mulish" w:hAnsi="Mulish"/>
        </w:rPr>
        <w:t xml:space="preserve">, </w:t>
      </w:r>
      <w:r w:rsidRPr="00296787">
        <w:rPr>
          <w:rFonts w:ascii="Mulish" w:hAnsi="Mulish"/>
        </w:rPr>
        <w:t xml:space="preserve">el Consejo ha incluido a </w:t>
      </w:r>
      <w:r w:rsidR="00026DFF">
        <w:rPr>
          <w:rFonts w:ascii="Mulish" w:hAnsi="Mulish"/>
        </w:rPr>
        <w:t>dicha entidad</w:t>
      </w:r>
      <w:r w:rsidRPr="00296787">
        <w:rPr>
          <w:rFonts w:ascii="Mulish" w:hAnsi="Mulish"/>
        </w:rPr>
        <w:t xml:space="preserve"> en su </w:t>
      </w:r>
      <w:hyperlink r:id="rId17" w:history="1">
        <w:r w:rsidRPr="00026DFF">
          <w:rPr>
            <w:rStyle w:val="Hipervnculo"/>
            <w:rFonts w:ascii="Mulish" w:hAnsi="Mulish"/>
          </w:rPr>
          <w:t xml:space="preserve">Plan de Evaluación </w:t>
        </w:r>
        <w:r w:rsidR="00026DFF" w:rsidRPr="00026DFF">
          <w:rPr>
            <w:rStyle w:val="Hipervnculo"/>
            <w:rFonts w:ascii="Mulish" w:hAnsi="Mulish"/>
          </w:rPr>
          <w:t>2026</w:t>
        </w:r>
      </w:hyperlink>
      <w:r w:rsidR="00026DFF" w:rsidRPr="00026DFF">
        <w:rPr>
          <w:rFonts w:ascii="Mulish" w:hAnsi="Mulish"/>
        </w:rPr>
        <w:t>,</w:t>
      </w:r>
      <w:r w:rsidR="00026DFF">
        <w:rPr>
          <w:rFonts w:ascii="Mulish" w:hAnsi="Mulish"/>
          <w:color w:val="FF0000"/>
        </w:rPr>
        <w:t xml:space="preserve"> </w:t>
      </w:r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0"/>
        <w:gridCol w:w="6866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6D2DB75B" w:rsidR="00B628C5" w:rsidRPr="00296787" w:rsidRDefault="00026DFF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Mutua</w:t>
            </w:r>
            <w:r w:rsidR="00E07565">
              <w:rPr>
                <w:rFonts w:ascii="Mulish" w:hAnsi="Mulish"/>
                <w:sz w:val="24"/>
              </w:rPr>
              <w:t xml:space="preserve"> Balear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70DE76B9" w:rsidR="00B628C5" w:rsidRPr="00296787" w:rsidRDefault="00026DFF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17/03/2026</w:t>
            </w:r>
          </w:p>
          <w:p w14:paraId="5DEB5371" w14:textId="0E0A9F2D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0A6D3C">
              <w:rPr>
                <w:rFonts w:ascii="Mulish" w:hAnsi="Mulish"/>
                <w:sz w:val="24"/>
              </w:rPr>
              <w:t>23/06/2026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556776F8" w:rsidR="00E07565" w:rsidRPr="00E07565" w:rsidRDefault="00675B24" w:rsidP="00E07565">
            <w:pPr>
              <w:rPr>
                <w:rFonts w:ascii="Mulish" w:hAnsi="Mulish"/>
                <w:sz w:val="24"/>
              </w:rPr>
            </w:pPr>
            <w:hyperlink r:id="rId18" w:history="1">
              <w:r w:rsidR="00E07565" w:rsidRPr="00A556EA">
                <w:rPr>
                  <w:rStyle w:val="Hipervnculo"/>
                  <w:rFonts w:ascii="Mulish" w:hAnsi="Mulish"/>
                  <w:sz w:val="24"/>
                </w:rPr>
                <w:t>https://www.mutua</w:t>
              </w:r>
              <w:r w:rsidR="00E07565" w:rsidRPr="00A556EA">
                <w:rPr>
                  <w:rStyle w:val="Hipervnculo"/>
                  <w:rFonts w:ascii="Mulish" w:hAnsi="Mulish"/>
                  <w:sz w:val="24"/>
                </w:rPr>
                <w:t>b</w:t>
              </w:r>
              <w:r w:rsidR="00E07565" w:rsidRPr="00A556EA">
                <w:rPr>
                  <w:rStyle w:val="Hipervnculo"/>
                  <w:rFonts w:ascii="Mulish" w:hAnsi="Mulish"/>
                  <w:sz w:val="24"/>
                </w:rPr>
                <w:t>alear.es/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675B24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196C0ACB" w:rsidR="00AF751D" w:rsidRPr="00DF05BD" w:rsidRDefault="00026DF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60489F82" w:rsidR="00AF751D" w:rsidRPr="00DF05BD" w:rsidRDefault="00675B24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26DF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10A2C617" w:rsidR="00AF751D" w:rsidRPr="00DF05BD" w:rsidRDefault="00026DF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44551958" w:rsidR="00AF751D" w:rsidRPr="00DF05BD" w:rsidRDefault="00675B24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26DF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54971C87" w:rsidR="00AF751D" w:rsidRPr="00DF05BD" w:rsidRDefault="00E0756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723329FB" w:rsidR="00AF751D" w:rsidRPr="00DF05BD" w:rsidRDefault="00675B24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53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73730F7A" w:rsidR="00AF751D" w:rsidRPr="00DF05BD" w:rsidRDefault="00E0756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727B1D8B" w:rsidR="00AF751D" w:rsidRPr="00DF05BD" w:rsidRDefault="00675B24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0756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6D3C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0A6D3C" w:rsidRPr="00296787" w:rsidRDefault="000A6D3C" w:rsidP="000A6D3C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0A6D3C" w:rsidRPr="00296787" w:rsidRDefault="000A6D3C" w:rsidP="000A6D3C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A74463089C8E4CDAAC8B5796FC8BE9A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2402199C" w:rsidR="000A6D3C" w:rsidRPr="00DF05BD" w:rsidRDefault="000A6D3C" w:rsidP="000A6D3C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37F8BD76" w:rsidR="000A6D3C" w:rsidRPr="00DF05BD" w:rsidRDefault="000A6D3C" w:rsidP="000A6D3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959069039"/>
                <w:placeholder>
                  <w:docPart w:val="4834F536CDD243718A0097381EA7FE9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>
                  <w:rPr>
                    <w:rStyle w:val="Estilo6"/>
                    <w:szCs w:val="18"/>
                  </w:rPr>
                  <w:t>Sí</w:t>
                </w:r>
              </w:sdtContent>
            </w:sdt>
            <w:r w:rsidRPr="0065392F">
              <w:rPr>
                <w:rFonts w:ascii="Mulish" w:hAnsi="Mulish"/>
                <w:sz w:val="18"/>
                <w:szCs w:val="18"/>
              </w:rPr>
              <w:t xml:space="preserve">. </w:t>
            </w:r>
            <w:r>
              <w:rPr>
                <w:rFonts w:ascii="Mulish" w:hAnsi="Mulish"/>
                <w:sz w:val="18"/>
                <w:szCs w:val="18"/>
              </w:rPr>
              <w:t>S</w:t>
            </w:r>
            <w:r>
              <w:rPr>
                <w:rFonts w:ascii="Mulish" w:hAnsi="Mulish"/>
                <w:sz w:val="18"/>
                <w:szCs w:val="18"/>
              </w:rPr>
              <w:t>in links a la información.</w:t>
            </w:r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4FDDD353" w:rsidR="00DF05BD" w:rsidRPr="00DF05BD" w:rsidRDefault="00653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5400F705" w:rsidR="00DF05BD" w:rsidRPr="00DF05BD" w:rsidRDefault="00675B24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53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744E04FC" w:rsidR="00DF05BD" w:rsidRPr="00DF05BD" w:rsidRDefault="005610D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352C19B3" w:rsidR="00DF05BD" w:rsidRPr="00DF05BD" w:rsidRDefault="00675B24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A6D3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4960AFEF" w:rsidR="00DF05BD" w:rsidRPr="00DF05BD" w:rsidRDefault="00653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6EF887FD" w:rsidR="00DF05BD" w:rsidRPr="00DF05BD" w:rsidRDefault="00675B24" w:rsidP="0065392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5392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65392F" w:rsidRPr="0065392F">
              <w:rPr>
                <w:rFonts w:ascii="Mulish" w:hAnsi="Mulish"/>
                <w:sz w:val="18"/>
                <w:szCs w:val="18"/>
              </w:rPr>
              <w:t xml:space="preserve">. </w:t>
            </w:r>
            <w:r w:rsidR="0065392F">
              <w:rPr>
                <w:rFonts w:ascii="Mulish" w:hAnsi="Mulish"/>
                <w:sz w:val="18"/>
                <w:szCs w:val="18"/>
              </w:rPr>
              <w:t>Se publica en formato no reutilizable.</w:t>
            </w:r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451829D3" w:rsidR="00DF05BD" w:rsidRPr="00DF05BD" w:rsidRDefault="00653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39101336" w:rsidR="00DF05BD" w:rsidRPr="00DF05BD" w:rsidRDefault="00675B24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53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425CF08C" w:rsidR="00DF05BD" w:rsidRPr="00DF05BD" w:rsidRDefault="00653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6E7F5C03" w:rsidR="00DF05BD" w:rsidRPr="00DF05BD" w:rsidRDefault="00675B24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53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40634731"/>
            <w:placeholder>
              <w:docPart w:val="86D3F1C6A1644C3E80206F297BC2C8A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2A657817" w:rsidR="00DF05BD" w:rsidRPr="00DF05BD" w:rsidRDefault="005610DF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3F57AECB" w:rsidR="00DF05BD" w:rsidRPr="00DF05BD" w:rsidRDefault="00675B24" w:rsidP="00BF4B74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84724228"/>
                <w:placeholder>
                  <w:docPart w:val="08529E12980148898C0011DFDAC280E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F4B74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70316236"/>
            <w:placeholder>
              <w:docPart w:val="2E560EF8EED14D49A2EE894E42A358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41EE3625" w:rsidR="00DF05BD" w:rsidRPr="00DF05BD" w:rsidRDefault="005610DF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0A2D51DC" w:rsidR="00DF05BD" w:rsidRPr="00DF05BD" w:rsidRDefault="00675B24" w:rsidP="00BF4B74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3179916"/>
                <w:placeholder>
                  <w:docPart w:val="32D8CE9446654B77AF50C7713CDE34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10D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09B1D6D1" w:rsidR="00DF05BD" w:rsidRPr="00DF05BD" w:rsidRDefault="005610DF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00826E76" w:rsidR="00DF05BD" w:rsidRPr="00DF05BD" w:rsidRDefault="00675B24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10D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1DB769F6" w:rsidR="00DF05BD" w:rsidRPr="00DF05BD" w:rsidRDefault="00543AC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1DAF3977" w:rsidR="00DF05BD" w:rsidRPr="00DF05BD" w:rsidRDefault="00675B24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F4B74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530B753A" w:rsidR="00DF05BD" w:rsidRPr="00DF05BD" w:rsidRDefault="00543AC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32C00879" w:rsidR="00DF05BD" w:rsidRPr="00DF05BD" w:rsidRDefault="00675B24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43AC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543AC7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543AC7" w:rsidRPr="00296787" w:rsidRDefault="00543AC7" w:rsidP="00543AC7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543AC7" w:rsidRPr="00296787" w:rsidRDefault="00543AC7" w:rsidP="00543AC7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7662842"/>
            <w:placeholder>
              <w:docPart w:val="23D339BB03624040B09131247908DBF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0C15622A" w:rsidR="00543AC7" w:rsidRPr="00DF05BD" w:rsidRDefault="00543AC7" w:rsidP="00543AC7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303EEE01" w:rsidR="00543AC7" w:rsidRPr="00DF05BD" w:rsidRDefault="00675B24" w:rsidP="00543AC7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144203227"/>
                <w:placeholder>
                  <w:docPart w:val="D15FEA9B969E44D8BE497225BA4DB10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43AC7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543AC7">
              <w:rPr>
                <w:szCs w:val="18"/>
              </w:rPr>
              <w:t xml:space="preserve">. </w:t>
            </w:r>
            <w:r w:rsidR="00543AC7" w:rsidRPr="00543AC7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35CC76B1" w:rsidR="00DF05BD" w:rsidRPr="00DF05BD" w:rsidRDefault="00876F4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1CB3CC7B" w:rsidR="00DF05BD" w:rsidRPr="00DF05BD" w:rsidRDefault="00675B24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76F4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4717C5A2" w:rsidR="00DF05BD" w:rsidRPr="00DF05BD" w:rsidRDefault="00543AC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67AAF3A3" w:rsidR="00DF05BD" w:rsidRPr="00DF05BD" w:rsidRDefault="00675B24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76F4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543AC7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543AC7" w:rsidRPr="00296787" w:rsidRDefault="00543AC7" w:rsidP="00543AC7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543AC7" w:rsidRPr="00296787" w:rsidRDefault="00543AC7" w:rsidP="00543AC7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351877414"/>
            <w:placeholder>
              <w:docPart w:val="556C95A02E7A4AE4BF8EEDC18F37EA0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287B7B27" w:rsidR="00543AC7" w:rsidRPr="00DF05BD" w:rsidRDefault="00543AC7" w:rsidP="00543AC7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48AD1136" w:rsidR="00543AC7" w:rsidRPr="00DF05BD" w:rsidRDefault="00675B24" w:rsidP="00543AC7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732382337"/>
                <w:placeholder>
                  <w:docPart w:val="C0E923349AF4469AB93F2349496957B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A364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6B85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F6B85" w:rsidRPr="00296787" w:rsidRDefault="00DF6B85" w:rsidP="00DF6B85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F6B85" w:rsidRPr="00296787" w:rsidRDefault="00DF6B85" w:rsidP="00DF6B85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138476493"/>
            <w:placeholder>
              <w:docPart w:val="4C14CAB2B56F46F189570FD0442541C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49CE5DA3" w:rsidR="00DF6B85" w:rsidRPr="00DF05BD" w:rsidRDefault="00DF6B85" w:rsidP="00DF6B85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671AAFD5" w:rsidR="00DF6B85" w:rsidRPr="00DF05BD" w:rsidRDefault="00675B24" w:rsidP="00DF6B85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599483836"/>
                <w:placeholder>
                  <w:docPart w:val="DC6F6A8D18EA41399781D3E61871BFC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F6B85">
                  <w:rPr>
                    <w:rStyle w:val="Estilo6"/>
                    <w:szCs w:val="18"/>
                  </w:rPr>
                  <w:t>Parcialmente</w:t>
                </w:r>
              </w:sdtContent>
            </w:sdt>
            <w:r w:rsidR="00DF6B85">
              <w:rPr>
                <w:szCs w:val="18"/>
              </w:rPr>
              <w:t xml:space="preserve">. </w:t>
            </w:r>
            <w:r w:rsidR="00DF6B85" w:rsidRPr="00DF6B85">
              <w:rPr>
                <w:rFonts w:ascii="Mulish" w:hAnsi="Mulish"/>
                <w:sz w:val="18"/>
                <w:szCs w:val="18"/>
              </w:rPr>
              <w:t xml:space="preserve">No se publica información sobre </w:t>
            </w:r>
            <w:r w:rsidR="0022595A">
              <w:rPr>
                <w:rFonts w:ascii="Mulish" w:hAnsi="Mulish"/>
                <w:sz w:val="18"/>
                <w:szCs w:val="18"/>
              </w:rPr>
              <w:t xml:space="preserve">posibles </w:t>
            </w:r>
            <w:r w:rsidR="00DF6B85" w:rsidRPr="00DF6B85">
              <w:rPr>
                <w:rFonts w:ascii="Mulish" w:hAnsi="Mulish"/>
                <w:sz w:val="18"/>
                <w:szCs w:val="18"/>
              </w:rPr>
              <w:t>modificaciones.</w:t>
            </w:r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2678DEFD" w:rsidR="00DF05BD" w:rsidRPr="00DF05BD" w:rsidRDefault="00DB5356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71F3FF8D" w:rsidR="00DF05BD" w:rsidRPr="00DF05BD" w:rsidRDefault="00675B24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B535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205D3F7" w14:textId="77777777" w:rsidTr="000A457B">
        <w:tc>
          <w:tcPr>
            <w:tcW w:w="1405" w:type="dxa"/>
            <w:vMerge/>
            <w:vAlign w:val="center"/>
          </w:tcPr>
          <w:p w14:paraId="56157D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179D8CE" w14:textId="52261DBE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Estado de ejecución presupuestaria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612353844"/>
            <w:placeholder>
              <w:docPart w:val="04BAFD42390644FD8E9123C1D4DB65C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A7F0346" w14:textId="62764FD5" w:rsidR="00DF05BD" w:rsidRPr="00DF05BD" w:rsidRDefault="00DB5356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45AD3CE4" w14:textId="3BCC2EB4" w:rsidR="00DF05BD" w:rsidRPr="00DF05BD" w:rsidRDefault="00675B24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272591047"/>
                <w:placeholder>
                  <w:docPart w:val="5F6236E435E2453AA874C37BE801FA0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B535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6422B9BE" w:rsidR="00DF05BD" w:rsidRPr="00DF05BD" w:rsidRDefault="00DB5356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25D35A6E" w:rsidR="00DF05BD" w:rsidRPr="00DF05BD" w:rsidRDefault="00675B24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B535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5EBA5543" w:rsidR="00DF05BD" w:rsidRPr="00DF05BD" w:rsidRDefault="0022595A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6A49F61D" w:rsidR="00DF05BD" w:rsidRPr="00DF05BD" w:rsidRDefault="00675B24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0A5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0F6F8CE4" w:rsidR="00DF05BD" w:rsidRPr="00DF05BD" w:rsidRDefault="00DB5356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64087942" w:rsidR="00DF05BD" w:rsidRPr="00DF05BD" w:rsidRDefault="00675B24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0A5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22595A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22595A" w:rsidRPr="00296787" w:rsidRDefault="0022595A" w:rsidP="0022595A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22595A" w:rsidRPr="00296787" w:rsidRDefault="0022595A" w:rsidP="0022595A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316647058"/>
            <w:placeholder>
              <w:docPart w:val="8F186B72DF5F43898431BE86DA3D8A3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58FD98A2" w:rsidR="0022595A" w:rsidRPr="00DF05BD" w:rsidRDefault="0022595A" w:rsidP="0022595A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07CC85E1" w:rsidR="0022595A" w:rsidRPr="00DF05BD" w:rsidRDefault="00675B24" w:rsidP="0022595A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859114"/>
                <w:placeholder>
                  <w:docPart w:val="F8A9B22D16A3407DAFBA7E5CAC5877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2595A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22595A">
              <w:rPr>
                <w:szCs w:val="18"/>
              </w:rPr>
              <w:t xml:space="preserve">. </w:t>
            </w:r>
            <w:r w:rsidR="0022595A" w:rsidRPr="00DF6B85">
              <w:rPr>
                <w:rFonts w:ascii="Mulish" w:hAnsi="Mulish"/>
                <w:sz w:val="18"/>
                <w:szCs w:val="18"/>
              </w:rPr>
              <w:t xml:space="preserve">No </w:t>
            </w:r>
            <w:r w:rsidR="0022595A">
              <w:rPr>
                <w:rFonts w:ascii="Mulish" w:hAnsi="Mulish"/>
                <w:sz w:val="18"/>
                <w:szCs w:val="18"/>
              </w:rPr>
              <w:t>aplica.</w:t>
            </w:r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296787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1AD310EA" w:rsidR="00DF05BD" w:rsidRPr="00DF05BD" w:rsidRDefault="005D0A51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43060671" w:rsidR="00DF05BD" w:rsidRPr="00DF05BD" w:rsidRDefault="00675B24" w:rsidP="00EA3A94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0A5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67695013" w:rsidR="00DF05BD" w:rsidRPr="00DF05BD" w:rsidRDefault="005D0A51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54A5B9A8" w:rsidR="00DF05BD" w:rsidRPr="00DF05BD" w:rsidRDefault="00675B24" w:rsidP="00DF05BD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0A5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740E6640" w:rsidR="00DF05BD" w:rsidRPr="00DF05BD" w:rsidRDefault="005D0A51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455AE720" w:rsidR="00DF05BD" w:rsidRPr="00DF05BD" w:rsidRDefault="00675B24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0A5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2456C78C" w:rsidR="00DF05BD" w:rsidRPr="00DF05BD" w:rsidRDefault="005D0A51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52A39876" w:rsidR="00DF05BD" w:rsidRPr="00DF05BD" w:rsidRDefault="00675B24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0A5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0DBA8A6B" w:rsidR="00DF05BD" w:rsidRPr="00DF05BD" w:rsidRDefault="005D0A51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5C1DEFB8" w:rsidR="00DF05BD" w:rsidRPr="00DF05BD" w:rsidRDefault="00675B24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0A5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1491831D" w:rsidR="00DF05BD" w:rsidRPr="00DF05BD" w:rsidRDefault="00A87919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5F57B5A8" w:rsidR="00DF05BD" w:rsidRPr="00DF05BD" w:rsidRDefault="00675B24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459C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537060A6" w:rsidR="00DF05BD" w:rsidRPr="00DF05BD" w:rsidRDefault="00A87919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53F73273" w:rsidR="00DF05BD" w:rsidRPr="00DF05BD" w:rsidRDefault="00675B24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53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7B3CEBEB" w:rsidR="00DF05BD" w:rsidRPr="00DF05BD" w:rsidRDefault="00A87919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9</w:t>
            </w:r>
          </w:p>
        </w:tc>
        <w:tc>
          <w:tcPr>
            <w:tcW w:w="2806" w:type="dxa"/>
          </w:tcPr>
          <w:p w14:paraId="3E03AC72" w14:textId="31D45D3A" w:rsidR="00DF05BD" w:rsidRPr="00DF05BD" w:rsidRDefault="00A87919" w:rsidP="00DF05BD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4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15D59DC0" w:rsidR="002A7C57" w:rsidRPr="00A87919" w:rsidRDefault="00A87919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A87919">
              <w:rPr>
                <w:rFonts w:ascii="Mulish" w:hAnsi="Mulish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85" w:type="dxa"/>
          </w:tcPr>
          <w:p w14:paraId="33CF1936" w14:textId="3726C309" w:rsidR="002A7C57" w:rsidRPr="00A87919" w:rsidRDefault="00A87919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86" w:type="dxa"/>
            <w:shd w:val="clear" w:color="auto" w:fill="CB9700"/>
          </w:tcPr>
          <w:p w14:paraId="2B06FB4B" w14:textId="71F7C0DE" w:rsidR="002A7C57" w:rsidRPr="00A87919" w:rsidRDefault="00A87919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A87919">
              <w:rPr>
                <w:rFonts w:ascii="Mulish" w:hAnsi="Mulish"/>
                <w:b/>
                <w:bCs/>
                <w:sz w:val="18"/>
                <w:szCs w:val="18"/>
              </w:rPr>
              <w:t>4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105FD4F6" w14:textId="77777777" w:rsidR="00296787" w:rsidRDefault="00675B24" w:rsidP="007D52E6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</w:p>
    <w:p w14:paraId="1EFD90B6" w14:textId="77777777" w:rsidR="00D71EE6" w:rsidRDefault="00A87919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begin"/>
      </w:r>
      <w:r>
        <w:rPr>
          <w:lang w:bidi="es-ES"/>
        </w:rPr>
        <w:instrText xml:space="preserve"> LINK Excel.Sheet.12 "C:\\Users\\mariadelcarmen.motos\\Documents\\Trabajo fuera red\\201-Mutua Balear\\2026\\Copia de 201-Mutua Balear-2026.xlsx" "Tablas!F2C1:F7C9" \a \f 4 \h </w:instrText>
      </w:r>
      <w:r w:rsidR="00D71EE6">
        <w:rPr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3"/>
        <w:gridCol w:w="743"/>
        <w:gridCol w:w="743"/>
        <w:gridCol w:w="744"/>
        <w:gridCol w:w="744"/>
        <w:gridCol w:w="744"/>
        <w:gridCol w:w="744"/>
        <w:gridCol w:w="744"/>
      </w:tblGrid>
      <w:tr w:rsidR="00D71EE6" w:rsidRPr="00D71EE6" w14:paraId="3BDBA37F" w14:textId="77777777" w:rsidTr="00D71EE6">
        <w:trPr>
          <w:divId w:val="1371304284"/>
          <w:trHeight w:val="1245"/>
        </w:trPr>
        <w:tc>
          <w:tcPr>
            <w:tcW w:w="1671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758EDBB6" w14:textId="435E9817" w:rsidR="00D71EE6" w:rsidRPr="00D71EE6" w:rsidRDefault="00D71EE6" w:rsidP="00D71EE6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D71EE6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48FD76C" w14:textId="77777777" w:rsidR="00D71EE6" w:rsidRPr="00D71EE6" w:rsidRDefault="00D71EE6" w:rsidP="00D71EE6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71EE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D47F8EB" w14:textId="77777777" w:rsidR="00D71EE6" w:rsidRPr="00D71EE6" w:rsidRDefault="00D71EE6" w:rsidP="00D71EE6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71EE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D250910" w14:textId="77777777" w:rsidR="00D71EE6" w:rsidRPr="00D71EE6" w:rsidRDefault="00D71EE6" w:rsidP="00D71EE6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71EE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0D9A5C5" w14:textId="77777777" w:rsidR="00D71EE6" w:rsidRPr="00D71EE6" w:rsidRDefault="00D71EE6" w:rsidP="00D71EE6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71EE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8B95340" w14:textId="77777777" w:rsidR="00D71EE6" w:rsidRPr="00D71EE6" w:rsidRDefault="00D71EE6" w:rsidP="00D71EE6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71EE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8BBB289" w14:textId="77777777" w:rsidR="00D71EE6" w:rsidRPr="00D71EE6" w:rsidRDefault="00D71EE6" w:rsidP="00D71EE6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71EE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3BD2E60" w14:textId="77777777" w:rsidR="00D71EE6" w:rsidRPr="00D71EE6" w:rsidRDefault="00D71EE6" w:rsidP="00D71EE6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71EE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BA8F56A" w14:textId="77777777" w:rsidR="00D71EE6" w:rsidRPr="00D71EE6" w:rsidRDefault="00D71EE6" w:rsidP="00D71EE6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71EE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D71EE6" w:rsidRPr="00D71EE6" w14:paraId="799F7F47" w14:textId="77777777" w:rsidTr="00D71EE6">
        <w:trPr>
          <w:divId w:val="1371304284"/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741C1D9E" w14:textId="77777777" w:rsidR="00D71EE6" w:rsidRPr="00D71EE6" w:rsidRDefault="00D71EE6" w:rsidP="00D71EE6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71EE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5A93879" w14:textId="77777777" w:rsidR="00D71EE6" w:rsidRPr="00D71EE6" w:rsidRDefault="00D71EE6" w:rsidP="00D71EE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71EE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66,7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7E86062" w14:textId="77777777" w:rsidR="00D71EE6" w:rsidRPr="00D71EE6" w:rsidRDefault="00D71EE6" w:rsidP="00D71EE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71EE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66,7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8C67522" w14:textId="77777777" w:rsidR="00D71EE6" w:rsidRPr="00D71EE6" w:rsidRDefault="00D71EE6" w:rsidP="00D71EE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71EE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66,7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088519F" w14:textId="77777777" w:rsidR="00D71EE6" w:rsidRPr="00D71EE6" w:rsidRDefault="00D71EE6" w:rsidP="00D71EE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71EE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55,6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8B02A69" w14:textId="77777777" w:rsidR="00D71EE6" w:rsidRPr="00D71EE6" w:rsidRDefault="00D71EE6" w:rsidP="00D71EE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71EE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66,7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957DC54" w14:textId="77777777" w:rsidR="00D71EE6" w:rsidRPr="00D71EE6" w:rsidRDefault="00D71EE6" w:rsidP="00D71EE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71EE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66,7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AAC68B8" w14:textId="77777777" w:rsidR="00D71EE6" w:rsidRPr="00D71EE6" w:rsidRDefault="00D71EE6" w:rsidP="00D71EE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71EE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66,7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33A2B64" w14:textId="77777777" w:rsidR="00D71EE6" w:rsidRPr="00D71EE6" w:rsidRDefault="00D71EE6" w:rsidP="00D71EE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71EE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65,1</w:t>
            </w:r>
          </w:p>
        </w:tc>
      </w:tr>
      <w:tr w:rsidR="00D71EE6" w:rsidRPr="00D71EE6" w14:paraId="745F6D2D" w14:textId="77777777" w:rsidTr="00D71EE6">
        <w:trPr>
          <w:divId w:val="1371304284"/>
          <w:trHeight w:val="45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76E2D2D5" w14:textId="77777777" w:rsidR="00D71EE6" w:rsidRPr="00D71EE6" w:rsidRDefault="00D71EE6" w:rsidP="00D71EE6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71EE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6BF21F2" w14:textId="77777777" w:rsidR="00D71EE6" w:rsidRPr="00D71EE6" w:rsidRDefault="00D71EE6" w:rsidP="00D71EE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71EE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D8648C3" w14:textId="77777777" w:rsidR="00D71EE6" w:rsidRPr="00D71EE6" w:rsidRDefault="00D71EE6" w:rsidP="00D71EE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71EE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3A22074" w14:textId="77777777" w:rsidR="00D71EE6" w:rsidRPr="00D71EE6" w:rsidRDefault="00D71EE6" w:rsidP="00D71EE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71EE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DC3E426" w14:textId="77777777" w:rsidR="00D71EE6" w:rsidRPr="00D71EE6" w:rsidRDefault="00D71EE6" w:rsidP="00D71EE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71EE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F144FC3" w14:textId="77777777" w:rsidR="00D71EE6" w:rsidRPr="00D71EE6" w:rsidRDefault="00D71EE6" w:rsidP="00D71EE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71EE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944AA07" w14:textId="77777777" w:rsidR="00D71EE6" w:rsidRPr="00D71EE6" w:rsidRDefault="00D71EE6" w:rsidP="00D71EE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71EE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A3BC59C" w14:textId="77777777" w:rsidR="00D71EE6" w:rsidRPr="00D71EE6" w:rsidRDefault="00D71EE6" w:rsidP="00D71EE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71EE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21896D6" w14:textId="77777777" w:rsidR="00D71EE6" w:rsidRPr="00D71EE6" w:rsidRDefault="00D71EE6" w:rsidP="00D71EE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71EE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</w:tr>
      <w:tr w:rsidR="00D71EE6" w:rsidRPr="00D71EE6" w14:paraId="3972C01E" w14:textId="77777777" w:rsidTr="00D71EE6">
        <w:trPr>
          <w:divId w:val="1371304284"/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0BEC4499" w14:textId="77777777" w:rsidR="00D71EE6" w:rsidRPr="00D71EE6" w:rsidRDefault="00D71EE6" w:rsidP="00D71EE6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71EE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2104EC5" w14:textId="77777777" w:rsidR="00D71EE6" w:rsidRPr="00D71EE6" w:rsidRDefault="00D71EE6" w:rsidP="00D71EE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71EE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90,5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6AA7CFC" w14:textId="77777777" w:rsidR="00D71EE6" w:rsidRPr="00D71EE6" w:rsidRDefault="00D71EE6" w:rsidP="00D71EE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71EE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82,2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589A9D7" w14:textId="77777777" w:rsidR="00D71EE6" w:rsidRPr="00D71EE6" w:rsidRDefault="00D71EE6" w:rsidP="00D71EE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71EE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90,5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D4562DD" w14:textId="77777777" w:rsidR="00D71EE6" w:rsidRPr="00D71EE6" w:rsidRDefault="00D71EE6" w:rsidP="00D71EE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71EE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82,2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9EE963F" w14:textId="77777777" w:rsidR="00D71EE6" w:rsidRPr="00D71EE6" w:rsidRDefault="00D71EE6" w:rsidP="00D71EE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71EE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90,5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106C02F" w14:textId="77777777" w:rsidR="00D71EE6" w:rsidRPr="00D71EE6" w:rsidRDefault="00D71EE6" w:rsidP="00D71EE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71EE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90,5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B07A7FC" w14:textId="77777777" w:rsidR="00D71EE6" w:rsidRPr="00D71EE6" w:rsidRDefault="00D71EE6" w:rsidP="00D71EE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71EE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90,5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FC45160" w14:textId="77777777" w:rsidR="00D71EE6" w:rsidRPr="00D71EE6" w:rsidRDefault="00D71EE6" w:rsidP="00D71EE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71EE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88,1</w:t>
            </w:r>
          </w:p>
        </w:tc>
      </w:tr>
      <w:tr w:rsidR="00D71EE6" w:rsidRPr="00D71EE6" w14:paraId="18D3D3EF" w14:textId="77777777" w:rsidTr="00D71EE6">
        <w:trPr>
          <w:divId w:val="1371304284"/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02411C7D" w14:textId="77777777" w:rsidR="00D71EE6" w:rsidRPr="00D71EE6" w:rsidRDefault="00D71EE6" w:rsidP="00D71EE6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71EE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6EE95DE" w14:textId="77777777" w:rsidR="00D71EE6" w:rsidRPr="00D71EE6" w:rsidRDefault="00D71EE6" w:rsidP="00D71EE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71EE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9F830CD" w14:textId="77777777" w:rsidR="00D71EE6" w:rsidRPr="00D71EE6" w:rsidRDefault="00D71EE6" w:rsidP="00D71EE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71EE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175206F" w14:textId="77777777" w:rsidR="00D71EE6" w:rsidRPr="00D71EE6" w:rsidRDefault="00D71EE6" w:rsidP="00D71EE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71EE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56A14BF" w14:textId="77777777" w:rsidR="00D71EE6" w:rsidRPr="00D71EE6" w:rsidRDefault="00D71EE6" w:rsidP="00D71EE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71EE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1AAB5BB" w14:textId="77777777" w:rsidR="00D71EE6" w:rsidRPr="00D71EE6" w:rsidRDefault="00D71EE6" w:rsidP="00D71EE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71EE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D0AB8AD" w14:textId="77777777" w:rsidR="00D71EE6" w:rsidRPr="00D71EE6" w:rsidRDefault="00D71EE6" w:rsidP="00D71EE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71EE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F5B947F" w14:textId="77777777" w:rsidR="00D71EE6" w:rsidRPr="00D71EE6" w:rsidRDefault="00D71EE6" w:rsidP="00D71EE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71EE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75CA932" w14:textId="77777777" w:rsidR="00D71EE6" w:rsidRPr="00D71EE6" w:rsidRDefault="00D71EE6" w:rsidP="00D71EE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71EE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</w:tr>
      <w:tr w:rsidR="00D71EE6" w:rsidRPr="00D71EE6" w14:paraId="3BE7EDCB" w14:textId="77777777" w:rsidTr="00D71EE6">
        <w:trPr>
          <w:divId w:val="1371304284"/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11763977" w14:textId="77777777" w:rsidR="00D71EE6" w:rsidRPr="00D71EE6" w:rsidRDefault="00D71EE6" w:rsidP="00D71EE6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D71EE6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F874233" w14:textId="77777777" w:rsidR="00D71EE6" w:rsidRPr="00D71EE6" w:rsidRDefault="00D71EE6" w:rsidP="00D71EE6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71EE6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81,2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30392AC" w14:textId="77777777" w:rsidR="00D71EE6" w:rsidRPr="00D71EE6" w:rsidRDefault="00D71EE6" w:rsidP="00D71EE6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71EE6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76,6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B1E7294" w14:textId="77777777" w:rsidR="00D71EE6" w:rsidRPr="00D71EE6" w:rsidRDefault="00D71EE6" w:rsidP="00D71EE6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71EE6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81,2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1A1E640C" w14:textId="77777777" w:rsidR="00D71EE6" w:rsidRPr="00D71EE6" w:rsidRDefault="00D71EE6" w:rsidP="00D71EE6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71EE6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72,1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1AF0E765" w14:textId="77777777" w:rsidR="00D71EE6" w:rsidRPr="00D71EE6" w:rsidRDefault="00D71EE6" w:rsidP="00D71EE6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71EE6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81,2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26E9C8A9" w14:textId="77777777" w:rsidR="00D71EE6" w:rsidRPr="00D71EE6" w:rsidRDefault="00D71EE6" w:rsidP="00D71EE6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71EE6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81,2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1C3D35C" w14:textId="77777777" w:rsidR="00D71EE6" w:rsidRPr="00D71EE6" w:rsidRDefault="00D71EE6" w:rsidP="00D71EE6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71EE6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81,2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09053B5" w14:textId="77777777" w:rsidR="00D71EE6" w:rsidRPr="00D71EE6" w:rsidRDefault="00D71EE6" w:rsidP="00D71EE6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71EE6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79,9</w:t>
            </w:r>
          </w:p>
        </w:tc>
      </w:tr>
    </w:tbl>
    <w:p w14:paraId="14480E72" w14:textId="5F4747AC" w:rsidR="000A6D3C" w:rsidRDefault="00A87919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end"/>
      </w:r>
      <w:r w:rsidR="00FA3647">
        <w:rPr>
          <w:lang w:bidi="es-ES"/>
        </w:rPr>
        <w:fldChar w:fldCharType="begin"/>
      </w:r>
      <w:r w:rsidR="00FA3647">
        <w:rPr>
          <w:lang w:bidi="es-ES"/>
        </w:rPr>
        <w:instrText xml:space="preserve"> LINK </w:instrText>
      </w:r>
      <w:r w:rsidR="000A6D3C">
        <w:rPr>
          <w:lang w:bidi="es-ES"/>
        </w:rPr>
        <w:instrText xml:space="preserve">Excel.Sheet.12 "C:\\Users\\mariadelcarmen.motos\\Documents\\Trabajo fuera red\\201-Mutua Balear\\2026\\201-Mutua Balear-2026.xlsx" Tablas!F2C1:F7C9 </w:instrText>
      </w:r>
      <w:r w:rsidR="00FA3647">
        <w:rPr>
          <w:lang w:bidi="es-ES"/>
        </w:rPr>
        <w:instrText xml:space="preserve">\a \f 4 \h </w:instrText>
      </w:r>
      <w:r w:rsidR="000A6D3C">
        <w:rPr>
          <w:lang w:bidi="es-ES"/>
        </w:rPr>
        <w:fldChar w:fldCharType="separate"/>
      </w:r>
    </w:p>
    <w:p w14:paraId="0D0031AF" w14:textId="38FA333B" w:rsidR="001E106B" w:rsidRPr="00296787" w:rsidRDefault="00FA3647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  <w:r w:rsidR="001E106B"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>
        <w:rPr>
          <w:rFonts w:ascii="Mulish" w:hAnsi="Mulish"/>
          <w:lang w:bidi="es-ES"/>
        </w:rPr>
        <w:t>7</w:t>
      </w:r>
      <w:r w:rsidR="00A87919">
        <w:rPr>
          <w:rFonts w:ascii="Mulish" w:hAnsi="Mulish"/>
          <w:lang w:bidi="es-ES"/>
        </w:rPr>
        <w:t>9,</w:t>
      </w:r>
      <w:r w:rsidR="00D71EE6">
        <w:rPr>
          <w:rFonts w:ascii="Mulish" w:hAnsi="Mulish"/>
          <w:lang w:bidi="es-ES"/>
        </w:rPr>
        <w:t>9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2DA56530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 </w:t>
      </w:r>
      <w:r w:rsidR="007F144B" w:rsidRPr="00296787">
        <w:rPr>
          <w:rFonts w:ascii="Mulish" w:hAnsi="Mulish"/>
        </w:rPr>
        <w:t xml:space="preserve">positivamente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652D9F" w:rsidRPr="00296787">
        <w:rPr>
          <w:rFonts w:ascii="Mulish" w:hAnsi="Mulish"/>
        </w:rPr>
        <w:t xml:space="preserve"> </w:t>
      </w:r>
      <w:r w:rsidR="005D0A51">
        <w:rPr>
          <w:rFonts w:ascii="Mulish" w:hAnsi="Mulish"/>
        </w:rPr>
        <w:t>Mutua</w:t>
      </w:r>
      <w:r w:rsidR="00FA3647">
        <w:rPr>
          <w:rFonts w:ascii="Mulish" w:hAnsi="Mulish"/>
        </w:rPr>
        <w:t xml:space="preserve"> Balear</w:t>
      </w:r>
      <w:r w:rsidRPr="00296787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5D0A51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 xml:space="preserve"> se produce un incremento de </w:t>
      </w:r>
      <w:r w:rsidR="005D0A51">
        <w:rPr>
          <w:rFonts w:ascii="Mulish" w:hAnsi="Mulish"/>
          <w:lang w:bidi="es-ES"/>
        </w:rPr>
        <w:t>2</w:t>
      </w:r>
      <w:r w:rsidR="00D71EE6">
        <w:rPr>
          <w:rFonts w:ascii="Mulish" w:hAnsi="Mulish"/>
          <w:lang w:bidi="es-ES"/>
        </w:rPr>
        <w:t>9,6</w:t>
      </w:r>
      <w:r w:rsidR="005D0A51">
        <w:rPr>
          <w:rFonts w:ascii="Mulish" w:hAnsi="Mulish"/>
          <w:lang w:bidi="es-ES"/>
        </w:rPr>
        <w:t xml:space="preserve"> </w:t>
      </w:r>
      <w:r w:rsidRPr="00296787">
        <w:rPr>
          <w:rFonts w:ascii="Mulish" w:hAnsi="Mulish"/>
          <w:lang w:bidi="es-ES"/>
        </w:rPr>
        <w:t xml:space="preserve">puntos porcentuales atribuibles a la aplicación de </w:t>
      </w:r>
      <w:r w:rsidR="00A87919">
        <w:rPr>
          <w:rFonts w:ascii="Mulish" w:hAnsi="Mulish"/>
          <w:lang w:bidi="es-ES"/>
        </w:rPr>
        <w:t>cinco</w:t>
      </w:r>
      <w:r w:rsidR="00F26AA9">
        <w:rPr>
          <w:rFonts w:ascii="Mulish" w:hAnsi="Mulish"/>
          <w:lang w:bidi="es-ES"/>
        </w:rPr>
        <w:t xml:space="preserve"> </w:t>
      </w:r>
      <w:r w:rsidRPr="00296787">
        <w:rPr>
          <w:rFonts w:ascii="Mulish" w:hAnsi="Mulish"/>
          <w:lang w:bidi="es-ES"/>
        </w:rPr>
        <w:t>de las recomendaciones efectuadas en 202</w:t>
      </w:r>
      <w:r w:rsidR="00F26AA9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>.</w:t>
      </w:r>
    </w:p>
    <w:p w14:paraId="28209DFA" w14:textId="787CFF2E" w:rsidR="001E106B" w:rsidRPr="00296787" w:rsidRDefault="00FA3647" w:rsidP="001E106B">
      <w:pPr>
        <w:pStyle w:val="Cuerpodelboletn"/>
        <w:rPr>
          <w:rFonts w:ascii="Mulish" w:hAnsi="Mulish"/>
        </w:rPr>
      </w:pPr>
      <w:r>
        <w:rPr>
          <w:rFonts w:ascii="Mulish" w:hAnsi="Mulish"/>
        </w:rPr>
        <w:t>No obstante</w:t>
      </w:r>
      <w:r w:rsidR="00467FDF" w:rsidRPr="00296787">
        <w:rPr>
          <w:rFonts w:ascii="Mulish" w:hAnsi="Mulish"/>
        </w:rPr>
        <w:t>,</w:t>
      </w:r>
      <w:r w:rsidR="001E106B" w:rsidRPr="00296787">
        <w:rPr>
          <w:rFonts w:ascii="Mulish" w:hAnsi="Mulish"/>
        </w:rPr>
        <w:t xml:space="preserve"> persisten los </w:t>
      </w:r>
      <w:r w:rsidR="00A87919">
        <w:rPr>
          <w:rFonts w:ascii="Mulish" w:hAnsi="Mulish"/>
        </w:rPr>
        <w:t xml:space="preserve">siguientes </w:t>
      </w:r>
      <w:r w:rsidR="001E106B" w:rsidRPr="00296787">
        <w:rPr>
          <w:rFonts w:ascii="Mulish" w:hAnsi="Mulish"/>
        </w:rPr>
        <w:t xml:space="preserve">déficits: </w:t>
      </w:r>
    </w:p>
    <w:p w14:paraId="06595518" w14:textId="77777777" w:rsidR="001E106B" w:rsidRPr="00296787" w:rsidRDefault="001E106B" w:rsidP="001E106B">
      <w:pPr>
        <w:pStyle w:val="Sinespaciado"/>
        <w:spacing w:line="276" w:lineRule="auto"/>
        <w:jc w:val="both"/>
        <w:rPr>
          <w:rFonts w:ascii="Mulish" w:hAnsi="Mulish"/>
        </w:rPr>
      </w:pP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212D5739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2731E8">
        <w:rPr>
          <w:rFonts w:ascii="Mulish" w:hAnsi="Mulish"/>
        </w:rPr>
        <w:t>, organizativa y de planificación:</w:t>
      </w:r>
    </w:p>
    <w:p w14:paraId="094511AD" w14:textId="39C3C6CE" w:rsidR="006B4FAE" w:rsidRDefault="006B4FAE" w:rsidP="006B4FAE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26AEA614" w14:textId="1652BA3A" w:rsidR="006B4FAE" w:rsidRDefault="00F26AA9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Los planes y programas.</w:t>
      </w:r>
    </w:p>
    <w:p w14:paraId="2027D237" w14:textId="1A039B36" w:rsidR="00FA3647" w:rsidRDefault="00FA3647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El grado de cumplimiento y resultados de planes y programas.</w:t>
      </w:r>
    </w:p>
    <w:p w14:paraId="176626D5" w14:textId="38487B75" w:rsidR="00FA3647" w:rsidRDefault="00FA3647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Los indicadores de medida y valoración de planes y programas.</w:t>
      </w:r>
    </w:p>
    <w:p w14:paraId="31D9CFF9" w14:textId="77777777" w:rsidR="006B4FAE" w:rsidRPr="00296787" w:rsidRDefault="006B4FAE" w:rsidP="006B4FAE">
      <w:pPr>
        <w:pStyle w:val="Sinespaciado"/>
        <w:spacing w:line="276" w:lineRule="auto"/>
        <w:jc w:val="both"/>
        <w:rPr>
          <w:rFonts w:ascii="Mulish" w:hAnsi="Mulish"/>
        </w:rPr>
      </w:pPr>
    </w:p>
    <w:p w14:paraId="4460AA57" w14:textId="77777777" w:rsidR="002731E8" w:rsidRDefault="002731E8" w:rsidP="002731E8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6D535E24" w14:textId="6FA88466" w:rsidR="002731E8" w:rsidRDefault="002731E8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En el bloque de Información económica, presupuestaria y estadística:</w:t>
      </w:r>
    </w:p>
    <w:p w14:paraId="2EEC21AF" w14:textId="77777777" w:rsidR="002731E8" w:rsidRDefault="002731E8" w:rsidP="002731E8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04E14D0E" w14:textId="77777777" w:rsidR="00FA3647" w:rsidRDefault="00FA3647" w:rsidP="00215510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Las modificaciones de contratos.</w:t>
      </w:r>
    </w:p>
    <w:p w14:paraId="328B2F11" w14:textId="77777777" w:rsidR="00175A7B" w:rsidRPr="00296787" w:rsidRDefault="00175A7B" w:rsidP="00175A7B">
      <w:pPr>
        <w:pStyle w:val="Sinespaciado"/>
        <w:spacing w:line="276" w:lineRule="auto"/>
        <w:jc w:val="both"/>
        <w:rPr>
          <w:rFonts w:ascii="Mulish" w:hAnsi="Mulish"/>
        </w:rPr>
      </w:pPr>
    </w:p>
    <w:p w14:paraId="039EBB59" w14:textId="42E0D2F6" w:rsidR="001E106B" w:rsidRDefault="001E106B" w:rsidP="00A87919">
      <w:pPr>
        <w:pStyle w:val="Sinespaciado"/>
        <w:spacing w:line="276" w:lineRule="auto"/>
        <w:jc w:val="both"/>
        <w:rPr>
          <w:rFonts w:ascii="Mulish" w:hAnsi="Mulish"/>
        </w:rPr>
      </w:pPr>
    </w:p>
    <w:p w14:paraId="0EB0D016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11236BC2" w:rsidR="00B628C5" w:rsidRDefault="001E106B" w:rsidP="00467FDF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9459C3">
        <w:rPr>
          <w:rFonts w:ascii="Mulish" w:hAnsi="Mulish"/>
        </w:rPr>
        <w:t>junio</w:t>
      </w:r>
      <w:r w:rsidR="00F26AA9">
        <w:rPr>
          <w:rFonts w:ascii="Mulish" w:hAnsi="Mulish"/>
        </w:rPr>
        <w:t xml:space="preserve"> de 202</w:t>
      </w:r>
      <w:bookmarkEnd w:id="5"/>
      <w:r w:rsidR="009459C3">
        <w:rPr>
          <w:rFonts w:ascii="Mulish" w:hAnsi="Mulish"/>
        </w:rPr>
        <w:t>6</w:t>
      </w:r>
    </w:p>
    <w:sectPr w:rsidR="00B628C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39A57" w14:textId="77777777" w:rsidR="00675B24" w:rsidRDefault="00675B24" w:rsidP="00F31BC3">
      <w:r>
        <w:separator/>
      </w:r>
    </w:p>
  </w:endnote>
  <w:endnote w:type="continuationSeparator" w:id="0">
    <w:p w14:paraId="5E76D60D" w14:textId="77777777" w:rsidR="00675B24" w:rsidRDefault="00675B24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Pr="003C6A21" w:rsidRDefault="00734D60" w:rsidP="00734D60">
    <w:pPr>
      <w:pStyle w:val="Piedepgina"/>
      <w:rPr>
        <w:rFonts w:ascii="Mulish" w:hAnsi="Mulish"/>
        <w:sz w:val="16"/>
        <w:szCs w:val="16"/>
      </w:rPr>
    </w:pPr>
    <w:r w:rsidRPr="00513565">
      <w:rPr>
        <w:sz w:val="16"/>
        <w:szCs w:val="16"/>
      </w:rPr>
      <w:ptab w:relativeTo="margin" w:alignment="center" w:leader="none"/>
    </w:r>
    <w:r w:rsidRPr="003C6A21">
      <w:rPr>
        <w:rFonts w:ascii="Mulish" w:hAnsi="Mulish"/>
        <w:sz w:val="16"/>
        <w:szCs w:val="16"/>
      </w:rPr>
      <w:fldChar w:fldCharType="begin"/>
    </w:r>
    <w:r w:rsidRPr="003C6A21">
      <w:rPr>
        <w:rFonts w:ascii="Mulish" w:hAnsi="Mulish"/>
        <w:sz w:val="16"/>
        <w:szCs w:val="16"/>
      </w:rPr>
      <w:instrText>PAGE   \* MERGEFORMAT</w:instrText>
    </w:r>
    <w:r w:rsidRPr="003C6A21">
      <w:rPr>
        <w:rFonts w:ascii="Mulish" w:hAnsi="Mulish"/>
        <w:sz w:val="16"/>
        <w:szCs w:val="16"/>
      </w:rPr>
      <w:fldChar w:fldCharType="separate"/>
    </w:r>
    <w:r w:rsidRPr="003C6A21">
      <w:rPr>
        <w:rFonts w:ascii="Mulish" w:hAnsi="Mulish"/>
        <w:sz w:val="16"/>
        <w:szCs w:val="16"/>
      </w:rPr>
      <w:t>2</w:t>
    </w:r>
    <w:r w:rsidRPr="003C6A21">
      <w:rPr>
        <w:rFonts w:ascii="Mulish" w:hAnsi="Mulish"/>
        <w:sz w:val="16"/>
        <w:szCs w:val="16"/>
      </w:rPr>
      <w:fldChar w:fldCharType="end"/>
    </w:r>
    <w:r w:rsidRPr="003C6A21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3C6A21">
      <w:rPr>
        <w:rFonts w:ascii="Mulish" w:hAnsi="Mulish"/>
        <w:sz w:val="16"/>
        <w:szCs w:val="16"/>
      </w:rPr>
      <w:t>CONSEJO DE TRANSPARENCIA AAI</w:t>
    </w:r>
    <w:bookmarkEnd w:id="0"/>
    <w:r w:rsidRPr="003C6A21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351D05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351D05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351D05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351D05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351D05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351D05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351D05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351D05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351D05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351D05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351D05" w:rsidRDefault="00675B24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351D05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351D05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351D05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351D05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351D05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351D05" w:rsidRDefault="003C6A21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351D05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351D05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351D05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351D05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351D05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EDC71" w14:textId="77777777" w:rsidR="00675B24" w:rsidRDefault="00675B24" w:rsidP="00F31BC3">
      <w:r>
        <w:separator/>
      </w:r>
    </w:p>
  </w:footnote>
  <w:footnote w:type="continuationSeparator" w:id="0">
    <w:p w14:paraId="11907C7E" w14:textId="77777777" w:rsidR="00675B24" w:rsidRDefault="00675B24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56FB4FF0" w:rsidR="00307FC9" w:rsidRDefault="00675B24">
    <w:pPr>
      <w:pStyle w:val="Encabezado"/>
    </w:pPr>
    <w:r>
      <w:rPr>
        <w:noProof/>
      </w:rPr>
      <w:pict w14:anchorId="7DAFA93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29" o:spid="_x0000_s2050" type="#_x0000_t136" style="position:absolute;margin-left:0;margin-top:0;width:629.6pt;height:114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13E3C430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75B24">
      <w:rPr>
        <w:b/>
        <w:noProof/>
      </w:rPr>
      <w:pict w14:anchorId="7D320C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30" o:spid="_x0000_s2051" type="#_x0000_t136" style="position:absolute;margin-left:0;margin-top:0;width:629.6pt;height:114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18368BAA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  <w:r w:rsidR="00675B24">
      <w:rPr>
        <w:noProof/>
      </w:rPr>
      <w:pict w14:anchorId="2024BF9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28" o:spid="_x0000_s2049" type="#_x0000_t136" style="position:absolute;margin-left:0;margin-top:0;width:629.6pt;height:114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64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1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9B16D45"/>
    <w:multiLevelType w:val="hybridMultilevel"/>
    <w:tmpl w:val="862E2D9E"/>
    <w:lvl w:ilvl="0" w:tplc="A14EC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10"/>
  </w:num>
  <w:num w:numId="4">
    <w:abstractNumId w:val="0"/>
  </w:num>
  <w:num w:numId="5">
    <w:abstractNumId w:val="17"/>
  </w:num>
  <w:num w:numId="6">
    <w:abstractNumId w:val="19"/>
  </w:num>
  <w:num w:numId="7">
    <w:abstractNumId w:val="16"/>
  </w:num>
  <w:num w:numId="8">
    <w:abstractNumId w:val="1"/>
  </w:num>
  <w:num w:numId="9">
    <w:abstractNumId w:val="4"/>
  </w:num>
  <w:num w:numId="10">
    <w:abstractNumId w:val="3"/>
  </w:num>
  <w:num w:numId="11">
    <w:abstractNumId w:val="21"/>
  </w:num>
  <w:num w:numId="12">
    <w:abstractNumId w:val="12"/>
  </w:num>
  <w:num w:numId="13">
    <w:abstractNumId w:val="8"/>
  </w:num>
  <w:num w:numId="14">
    <w:abstractNumId w:val="22"/>
  </w:num>
  <w:num w:numId="15">
    <w:abstractNumId w:val="2"/>
  </w:num>
  <w:num w:numId="16">
    <w:abstractNumId w:val="24"/>
  </w:num>
  <w:num w:numId="17">
    <w:abstractNumId w:val="11"/>
  </w:num>
  <w:num w:numId="18">
    <w:abstractNumId w:val="7"/>
  </w:num>
  <w:num w:numId="19">
    <w:abstractNumId w:val="5"/>
  </w:num>
  <w:num w:numId="20">
    <w:abstractNumId w:val="18"/>
  </w:num>
  <w:num w:numId="21">
    <w:abstractNumId w:val="6"/>
  </w:num>
  <w:num w:numId="22">
    <w:abstractNumId w:val="15"/>
  </w:num>
  <w:num w:numId="23">
    <w:abstractNumId w:val="13"/>
  </w:num>
  <w:num w:numId="24">
    <w:abstractNumId w:val="14"/>
  </w:num>
  <w:num w:numId="25">
    <w:abstractNumId w:val="25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26DFF"/>
    <w:rsid w:val="00032D8A"/>
    <w:rsid w:val="00040AF4"/>
    <w:rsid w:val="00045AFA"/>
    <w:rsid w:val="00045E1E"/>
    <w:rsid w:val="00053A0E"/>
    <w:rsid w:val="0005642F"/>
    <w:rsid w:val="00064DC7"/>
    <w:rsid w:val="00072B7E"/>
    <w:rsid w:val="000775A5"/>
    <w:rsid w:val="0008502E"/>
    <w:rsid w:val="00085AD5"/>
    <w:rsid w:val="00085C93"/>
    <w:rsid w:val="000A457B"/>
    <w:rsid w:val="000A6D3C"/>
    <w:rsid w:val="000A77F5"/>
    <w:rsid w:val="000B2B0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104DE9"/>
    <w:rsid w:val="00104E94"/>
    <w:rsid w:val="001149B1"/>
    <w:rsid w:val="00132732"/>
    <w:rsid w:val="001342AA"/>
    <w:rsid w:val="00146C3C"/>
    <w:rsid w:val="0016051F"/>
    <w:rsid w:val="00164876"/>
    <w:rsid w:val="00171A09"/>
    <w:rsid w:val="00175A7B"/>
    <w:rsid w:val="001763F8"/>
    <w:rsid w:val="00183301"/>
    <w:rsid w:val="0018541B"/>
    <w:rsid w:val="00187CDD"/>
    <w:rsid w:val="0019448F"/>
    <w:rsid w:val="00196703"/>
    <w:rsid w:val="001A0BD4"/>
    <w:rsid w:val="001A0DA8"/>
    <w:rsid w:val="001A3269"/>
    <w:rsid w:val="001A52C6"/>
    <w:rsid w:val="001A5305"/>
    <w:rsid w:val="001B556E"/>
    <w:rsid w:val="001C01C2"/>
    <w:rsid w:val="001C2217"/>
    <w:rsid w:val="001C3E2F"/>
    <w:rsid w:val="001C4509"/>
    <w:rsid w:val="001C7C78"/>
    <w:rsid w:val="001C7D84"/>
    <w:rsid w:val="001E106B"/>
    <w:rsid w:val="001E597E"/>
    <w:rsid w:val="001E5AAD"/>
    <w:rsid w:val="0021682B"/>
    <w:rsid w:val="0022349F"/>
    <w:rsid w:val="0022595A"/>
    <w:rsid w:val="00231D61"/>
    <w:rsid w:val="002333FD"/>
    <w:rsid w:val="00243294"/>
    <w:rsid w:val="00244EDA"/>
    <w:rsid w:val="002464DE"/>
    <w:rsid w:val="002467FA"/>
    <w:rsid w:val="00247EA1"/>
    <w:rsid w:val="00250846"/>
    <w:rsid w:val="0025235A"/>
    <w:rsid w:val="00263F79"/>
    <w:rsid w:val="002725E4"/>
    <w:rsid w:val="002731E8"/>
    <w:rsid w:val="002777C1"/>
    <w:rsid w:val="00296787"/>
    <w:rsid w:val="002A7C57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27E7"/>
    <w:rsid w:val="0031769F"/>
    <w:rsid w:val="003208A1"/>
    <w:rsid w:val="0033246F"/>
    <w:rsid w:val="00337C82"/>
    <w:rsid w:val="00341BCC"/>
    <w:rsid w:val="00343175"/>
    <w:rsid w:val="00347877"/>
    <w:rsid w:val="00351D05"/>
    <w:rsid w:val="00352994"/>
    <w:rsid w:val="00355DC0"/>
    <w:rsid w:val="00393F48"/>
    <w:rsid w:val="003A1694"/>
    <w:rsid w:val="003A390C"/>
    <w:rsid w:val="003B399C"/>
    <w:rsid w:val="003B57E6"/>
    <w:rsid w:val="003B6B96"/>
    <w:rsid w:val="003C6A21"/>
    <w:rsid w:val="003D2C4A"/>
    <w:rsid w:val="003E564B"/>
    <w:rsid w:val="003E5D2F"/>
    <w:rsid w:val="003E7CF3"/>
    <w:rsid w:val="003F4DDD"/>
    <w:rsid w:val="003F527E"/>
    <w:rsid w:val="003F6EDC"/>
    <w:rsid w:val="004061BC"/>
    <w:rsid w:val="00415DBD"/>
    <w:rsid w:val="00422B18"/>
    <w:rsid w:val="004311B3"/>
    <w:rsid w:val="004356CC"/>
    <w:rsid w:val="00441770"/>
    <w:rsid w:val="00457B28"/>
    <w:rsid w:val="00467FDF"/>
    <w:rsid w:val="004720A5"/>
    <w:rsid w:val="0047735C"/>
    <w:rsid w:val="004859CC"/>
    <w:rsid w:val="0048761D"/>
    <w:rsid w:val="004A1663"/>
    <w:rsid w:val="004C6440"/>
    <w:rsid w:val="004D4B3E"/>
    <w:rsid w:val="004D50CC"/>
    <w:rsid w:val="004D7037"/>
    <w:rsid w:val="004E7B33"/>
    <w:rsid w:val="00506864"/>
    <w:rsid w:val="00521C69"/>
    <w:rsid w:val="005301DF"/>
    <w:rsid w:val="00531165"/>
    <w:rsid w:val="00532238"/>
    <w:rsid w:val="00536832"/>
    <w:rsid w:val="00540929"/>
    <w:rsid w:val="00543AC7"/>
    <w:rsid w:val="005525BE"/>
    <w:rsid w:val="00560FA0"/>
    <w:rsid w:val="005610DF"/>
    <w:rsid w:val="00563295"/>
    <w:rsid w:val="00564E23"/>
    <w:rsid w:val="00575251"/>
    <w:rsid w:val="00581D58"/>
    <w:rsid w:val="00582A8C"/>
    <w:rsid w:val="00592E61"/>
    <w:rsid w:val="00593819"/>
    <w:rsid w:val="0059767A"/>
    <w:rsid w:val="005B11B3"/>
    <w:rsid w:val="005B1544"/>
    <w:rsid w:val="005B5B28"/>
    <w:rsid w:val="005C0919"/>
    <w:rsid w:val="005C4778"/>
    <w:rsid w:val="005D0A51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5392F"/>
    <w:rsid w:val="00661E94"/>
    <w:rsid w:val="00672A65"/>
    <w:rsid w:val="00675B24"/>
    <w:rsid w:val="0068498F"/>
    <w:rsid w:val="00694E5D"/>
    <w:rsid w:val="0069673B"/>
    <w:rsid w:val="006B2C2E"/>
    <w:rsid w:val="006B4FAE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54"/>
    <w:rsid w:val="00717272"/>
    <w:rsid w:val="00734D60"/>
    <w:rsid w:val="0073626B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42B7"/>
    <w:rsid w:val="007954A6"/>
    <w:rsid w:val="007B5543"/>
    <w:rsid w:val="007C65C5"/>
    <w:rsid w:val="007C66AF"/>
    <w:rsid w:val="007D1701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21526"/>
    <w:rsid w:val="0082470D"/>
    <w:rsid w:val="00825ACB"/>
    <w:rsid w:val="00826275"/>
    <w:rsid w:val="00831EE9"/>
    <w:rsid w:val="00836976"/>
    <w:rsid w:val="0084782E"/>
    <w:rsid w:val="008514EC"/>
    <w:rsid w:val="00853CB9"/>
    <w:rsid w:val="00855E09"/>
    <w:rsid w:val="00865E5A"/>
    <w:rsid w:val="00873742"/>
    <w:rsid w:val="00876F41"/>
    <w:rsid w:val="00882A5B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D0061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459C3"/>
    <w:rsid w:val="00947271"/>
    <w:rsid w:val="009654DA"/>
    <w:rsid w:val="00965C69"/>
    <w:rsid w:val="00967865"/>
    <w:rsid w:val="00982299"/>
    <w:rsid w:val="00984418"/>
    <w:rsid w:val="009A726E"/>
    <w:rsid w:val="009B75CD"/>
    <w:rsid w:val="009C5469"/>
    <w:rsid w:val="009D35A4"/>
    <w:rsid w:val="009D3CC3"/>
    <w:rsid w:val="009D4047"/>
    <w:rsid w:val="009D78D2"/>
    <w:rsid w:val="009E049D"/>
    <w:rsid w:val="009E2E6F"/>
    <w:rsid w:val="009E63D3"/>
    <w:rsid w:val="009E7254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51AAD"/>
    <w:rsid w:val="00A56942"/>
    <w:rsid w:val="00A571E6"/>
    <w:rsid w:val="00A608C3"/>
    <w:rsid w:val="00A670E9"/>
    <w:rsid w:val="00A677C6"/>
    <w:rsid w:val="00A770A3"/>
    <w:rsid w:val="00A82709"/>
    <w:rsid w:val="00A87919"/>
    <w:rsid w:val="00AA0AE1"/>
    <w:rsid w:val="00AB1913"/>
    <w:rsid w:val="00AC2723"/>
    <w:rsid w:val="00AC4A6F"/>
    <w:rsid w:val="00AC79CF"/>
    <w:rsid w:val="00AD6065"/>
    <w:rsid w:val="00AE0F00"/>
    <w:rsid w:val="00AE4F68"/>
    <w:rsid w:val="00AE6A4F"/>
    <w:rsid w:val="00AE6A6E"/>
    <w:rsid w:val="00AF196B"/>
    <w:rsid w:val="00AF443D"/>
    <w:rsid w:val="00AF5151"/>
    <w:rsid w:val="00AF751D"/>
    <w:rsid w:val="00B1184C"/>
    <w:rsid w:val="00B175DC"/>
    <w:rsid w:val="00B220EC"/>
    <w:rsid w:val="00B23DE2"/>
    <w:rsid w:val="00B344B3"/>
    <w:rsid w:val="00B426C4"/>
    <w:rsid w:val="00B45E39"/>
    <w:rsid w:val="00B5314A"/>
    <w:rsid w:val="00B56A3A"/>
    <w:rsid w:val="00B61412"/>
    <w:rsid w:val="00B628C5"/>
    <w:rsid w:val="00B77C12"/>
    <w:rsid w:val="00B803D2"/>
    <w:rsid w:val="00B8311A"/>
    <w:rsid w:val="00B85772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F4B74"/>
    <w:rsid w:val="00BF658D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7E48"/>
    <w:rsid w:val="00C91330"/>
    <w:rsid w:val="00C94B8F"/>
    <w:rsid w:val="00CA41DD"/>
    <w:rsid w:val="00CB6837"/>
    <w:rsid w:val="00CC3B31"/>
    <w:rsid w:val="00CC48E8"/>
    <w:rsid w:val="00CD3DE8"/>
    <w:rsid w:val="00CD4A14"/>
    <w:rsid w:val="00CE5534"/>
    <w:rsid w:val="00CF21EB"/>
    <w:rsid w:val="00D014E1"/>
    <w:rsid w:val="00D0198B"/>
    <w:rsid w:val="00D01CA1"/>
    <w:rsid w:val="00D1453D"/>
    <w:rsid w:val="00D1530E"/>
    <w:rsid w:val="00D2343B"/>
    <w:rsid w:val="00D32646"/>
    <w:rsid w:val="00D41F4C"/>
    <w:rsid w:val="00D4371B"/>
    <w:rsid w:val="00D45F5C"/>
    <w:rsid w:val="00D520C8"/>
    <w:rsid w:val="00D529A9"/>
    <w:rsid w:val="00D70570"/>
    <w:rsid w:val="00D71EE6"/>
    <w:rsid w:val="00D77D83"/>
    <w:rsid w:val="00D9090A"/>
    <w:rsid w:val="00D940D6"/>
    <w:rsid w:val="00D96084"/>
    <w:rsid w:val="00DA6660"/>
    <w:rsid w:val="00DB5356"/>
    <w:rsid w:val="00DC5B52"/>
    <w:rsid w:val="00DD515F"/>
    <w:rsid w:val="00DF05BD"/>
    <w:rsid w:val="00DF25D7"/>
    <w:rsid w:val="00DF54AF"/>
    <w:rsid w:val="00DF555F"/>
    <w:rsid w:val="00DF56A7"/>
    <w:rsid w:val="00DF6B85"/>
    <w:rsid w:val="00E023B5"/>
    <w:rsid w:val="00E07201"/>
    <w:rsid w:val="00E07565"/>
    <w:rsid w:val="00E17DF6"/>
    <w:rsid w:val="00E30705"/>
    <w:rsid w:val="00E33169"/>
    <w:rsid w:val="00E51AC4"/>
    <w:rsid w:val="00E63F24"/>
    <w:rsid w:val="00E6528C"/>
    <w:rsid w:val="00E73F4D"/>
    <w:rsid w:val="00E83650"/>
    <w:rsid w:val="00EA3A94"/>
    <w:rsid w:val="00EB68A3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2337E"/>
    <w:rsid w:val="00F245A6"/>
    <w:rsid w:val="00F24BAF"/>
    <w:rsid w:val="00F25044"/>
    <w:rsid w:val="00F26AA9"/>
    <w:rsid w:val="00F31BC3"/>
    <w:rsid w:val="00F36022"/>
    <w:rsid w:val="00F361B3"/>
    <w:rsid w:val="00F44609"/>
    <w:rsid w:val="00F46B14"/>
    <w:rsid w:val="00F47DDE"/>
    <w:rsid w:val="00F614CD"/>
    <w:rsid w:val="00F717F7"/>
    <w:rsid w:val="00F71FF5"/>
    <w:rsid w:val="00F7274D"/>
    <w:rsid w:val="00F92186"/>
    <w:rsid w:val="00F931B5"/>
    <w:rsid w:val="00F95333"/>
    <w:rsid w:val="00FA0C58"/>
    <w:rsid w:val="00FA11BE"/>
    <w:rsid w:val="00FA1911"/>
    <w:rsid w:val="00FA3647"/>
    <w:rsid w:val="00FA5997"/>
    <w:rsid w:val="00FA5AFD"/>
    <w:rsid w:val="00FB5F9E"/>
    <w:rsid w:val="00FC4E74"/>
    <w:rsid w:val="00FD342C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026DFF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026DF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mutuabalear.es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43313B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43313B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43313B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43313B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43313B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43313B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43313B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43313B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43313B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43313B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43313B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43313B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43313B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43313B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43313B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43313B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43313B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43313B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43313B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43313B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D3F1C6A1644C3E80206F297BC2C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F0686-9F31-4133-8DB7-B188998C7D01}"/>
      </w:docPartPr>
      <w:docPartBody>
        <w:p w:rsidR="0043313B" w:rsidRDefault="00173B46" w:rsidP="00173B46">
          <w:pPr>
            <w:pStyle w:val="86D3F1C6A1644C3E80206F297BC2C8A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529E12980148898C0011DFDAC28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64606-5FF2-469E-860B-B731E64E36A2}"/>
      </w:docPartPr>
      <w:docPartBody>
        <w:p w:rsidR="0043313B" w:rsidRDefault="00173B46" w:rsidP="00173B46">
          <w:pPr>
            <w:pStyle w:val="08529E12980148898C0011DFDAC280E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560EF8EED14D49A2EE894E42A35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9A5FB-99F0-4A96-AE26-E55CE33E59DE}"/>
      </w:docPartPr>
      <w:docPartBody>
        <w:p w:rsidR="0043313B" w:rsidRDefault="00173B46" w:rsidP="00173B46">
          <w:pPr>
            <w:pStyle w:val="2E560EF8EED14D49A2EE894E42A358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2D8CE9446654B77AF50C7713CDE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4043-B97E-44C4-BCD4-610ABF1069D7}"/>
      </w:docPartPr>
      <w:docPartBody>
        <w:p w:rsidR="0043313B" w:rsidRDefault="00173B46" w:rsidP="00173B46">
          <w:pPr>
            <w:pStyle w:val="32D8CE9446654B77AF50C7713CDE34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43313B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43313B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43313B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43313B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43313B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43313B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43313B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43313B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43313B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43313B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43313B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43313B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BAFD42390644FD8E9123C1D4DB6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880D7-5D42-466C-9B75-57B4ADEC3598}"/>
      </w:docPartPr>
      <w:docPartBody>
        <w:p w:rsidR="0043313B" w:rsidRDefault="00173B46" w:rsidP="00173B46">
          <w:pPr>
            <w:pStyle w:val="04BAFD42390644FD8E9123C1D4DB65C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6236E435E2453AA874C37BE801F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42952-AE66-4F11-AFBC-BD96047FE9D8}"/>
      </w:docPartPr>
      <w:docPartBody>
        <w:p w:rsidR="0043313B" w:rsidRDefault="00173B46" w:rsidP="00173B46">
          <w:pPr>
            <w:pStyle w:val="5F6236E435E2453AA874C37BE801FA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43313B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43313B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43313B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43313B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43313B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43313B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43313B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43313B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43313B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43313B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56C95A02E7A4AE4BF8EEDC18F37E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7DB64-F7BB-4F36-AD40-0FFEC5D55DE5}"/>
      </w:docPartPr>
      <w:docPartBody>
        <w:p w:rsidR="00885B13" w:rsidRDefault="00F2302F" w:rsidP="00F2302F">
          <w:pPr>
            <w:pStyle w:val="556C95A02E7A4AE4BF8EEDC18F37EA0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0E923349AF4469AB93F2349496957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DB2A8E-C809-4C0A-95B7-5E8C91EF0583}"/>
      </w:docPartPr>
      <w:docPartBody>
        <w:p w:rsidR="00885B13" w:rsidRDefault="00F2302F" w:rsidP="00F2302F">
          <w:pPr>
            <w:pStyle w:val="C0E923349AF4469AB93F2349496957B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3D339BB03624040B09131247908DB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B06E48-FA7D-4D18-99E7-764C32115CE7}"/>
      </w:docPartPr>
      <w:docPartBody>
        <w:p w:rsidR="00885B13" w:rsidRDefault="00F2302F" w:rsidP="00F2302F">
          <w:pPr>
            <w:pStyle w:val="23D339BB03624040B09131247908DBF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15FEA9B969E44D8BE497225BA4DB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6BC408-5B8F-4806-8580-C35327A137B5}"/>
      </w:docPartPr>
      <w:docPartBody>
        <w:p w:rsidR="00885B13" w:rsidRDefault="00F2302F" w:rsidP="00F2302F">
          <w:pPr>
            <w:pStyle w:val="D15FEA9B969E44D8BE497225BA4DB10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14CAB2B56F46F189570FD0442541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6713BC-FFDF-4CB5-908D-EB231275E0C8}"/>
      </w:docPartPr>
      <w:docPartBody>
        <w:p w:rsidR="00885B13" w:rsidRDefault="00F2302F" w:rsidP="00F2302F">
          <w:pPr>
            <w:pStyle w:val="4C14CAB2B56F46F189570FD0442541C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C6F6A8D18EA41399781D3E61871BF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47DB2-2077-4628-8BF4-91DF71CDDCC7}"/>
      </w:docPartPr>
      <w:docPartBody>
        <w:p w:rsidR="00885B13" w:rsidRDefault="00F2302F" w:rsidP="00F2302F">
          <w:pPr>
            <w:pStyle w:val="DC6F6A8D18EA41399781D3E61871BFC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F186B72DF5F43898431BE86DA3D8A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E36275-E859-42E0-B59F-77F4D5DD503C}"/>
      </w:docPartPr>
      <w:docPartBody>
        <w:p w:rsidR="00885B13" w:rsidRDefault="00F2302F" w:rsidP="00F2302F">
          <w:pPr>
            <w:pStyle w:val="8F186B72DF5F43898431BE86DA3D8A3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9B22D16A3407DAFBA7E5CAC5877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B019A8-BD70-4B9A-8CDF-7BBEA9FFE511}"/>
      </w:docPartPr>
      <w:docPartBody>
        <w:p w:rsidR="00885B13" w:rsidRDefault="00F2302F" w:rsidP="00F2302F">
          <w:pPr>
            <w:pStyle w:val="F8A9B22D16A3407DAFBA7E5CAC5877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74463089C8E4CDAAC8B5796FC8BE9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70D98-60E5-4650-AA5A-352AD66DAF71}"/>
      </w:docPartPr>
      <w:docPartBody>
        <w:p w:rsidR="00000000" w:rsidRDefault="00885B13" w:rsidP="00885B13">
          <w:pPr>
            <w:pStyle w:val="A74463089C8E4CDAAC8B5796FC8BE9A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834F536CDD243718A0097381EA7FE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58D0CB-80D3-4DC1-8668-49D2A5016378}"/>
      </w:docPartPr>
      <w:docPartBody>
        <w:p w:rsidR="00000000" w:rsidRDefault="00885B13" w:rsidP="00885B13">
          <w:pPr>
            <w:pStyle w:val="4834F536CDD243718A0097381EA7FE92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73B46"/>
    <w:rsid w:val="001B2525"/>
    <w:rsid w:val="00214E50"/>
    <w:rsid w:val="00260578"/>
    <w:rsid w:val="00271FF5"/>
    <w:rsid w:val="002B40B0"/>
    <w:rsid w:val="002C5721"/>
    <w:rsid w:val="002D4E94"/>
    <w:rsid w:val="00356E65"/>
    <w:rsid w:val="003723E5"/>
    <w:rsid w:val="0038330C"/>
    <w:rsid w:val="003D3D7C"/>
    <w:rsid w:val="0043313B"/>
    <w:rsid w:val="00437E36"/>
    <w:rsid w:val="00443EA4"/>
    <w:rsid w:val="004D57AE"/>
    <w:rsid w:val="004F1289"/>
    <w:rsid w:val="00565B82"/>
    <w:rsid w:val="00582A22"/>
    <w:rsid w:val="00583D19"/>
    <w:rsid w:val="0059019A"/>
    <w:rsid w:val="005B05C2"/>
    <w:rsid w:val="00605052"/>
    <w:rsid w:val="00647467"/>
    <w:rsid w:val="006D1F5D"/>
    <w:rsid w:val="007042E5"/>
    <w:rsid w:val="00722659"/>
    <w:rsid w:val="00722728"/>
    <w:rsid w:val="0072448F"/>
    <w:rsid w:val="0074478F"/>
    <w:rsid w:val="00787EBD"/>
    <w:rsid w:val="007C3485"/>
    <w:rsid w:val="007C5B1C"/>
    <w:rsid w:val="00810920"/>
    <w:rsid w:val="00885B13"/>
    <w:rsid w:val="008E118A"/>
    <w:rsid w:val="008E3188"/>
    <w:rsid w:val="00A036B0"/>
    <w:rsid w:val="00A104A7"/>
    <w:rsid w:val="00AB484A"/>
    <w:rsid w:val="00AD7C28"/>
    <w:rsid w:val="00AE2C03"/>
    <w:rsid w:val="00B103B1"/>
    <w:rsid w:val="00B26BAC"/>
    <w:rsid w:val="00B42024"/>
    <w:rsid w:val="00B6573C"/>
    <w:rsid w:val="00C32372"/>
    <w:rsid w:val="00DA008C"/>
    <w:rsid w:val="00DE3DE6"/>
    <w:rsid w:val="00E64E85"/>
    <w:rsid w:val="00E73AA0"/>
    <w:rsid w:val="00EA0738"/>
    <w:rsid w:val="00EB2177"/>
    <w:rsid w:val="00ED410D"/>
    <w:rsid w:val="00EF5732"/>
    <w:rsid w:val="00F0267E"/>
    <w:rsid w:val="00F2302F"/>
    <w:rsid w:val="00F53F6B"/>
    <w:rsid w:val="00F63321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85B13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556C95A02E7A4AE4BF8EEDC18F37EA05">
    <w:name w:val="556C95A02E7A4AE4BF8EEDC18F37EA05"/>
    <w:rsid w:val="00F2302F"/>
    <w:pPr>
      <w:spacing w:after="160" w:line="259" w:lineRule="auto"/>
    </w:pPr>
  </w:style>
  <w:style w:type="paragraph" w:customStyle="1" w:styleId="C0E923349AF4469AB93F2349496957B6">
    <w:name w:val="C0E923349AF4469AB93F2349496957B6"/>
    <w:rsid w:val="00F2302F"/>
    <w:pPr>
      <w:spacing w:after="160" w:line="259" w:lineRule="auto"/>
    </w:pPr>
  </w:style>
  <w:style w:type="paragraph" w:customStyle="1" w:styleId="23D339BB03624040B09131247908DBFC">
    <w:name w:val="23D339BB03624040B09131247908DBFC"/>
    <w:rsid w:val="00F2302F"/>
    <w:pPr>
      <w:spacing w:after="160" w:line="259" w:lineRule="auto"/>
    </w:pPr>
  </w:style>
  <w:style w:type="paragraph" w:customStyle="1" w:styleId="D15FEA9B969E44D8BE497225BA4DB10D">
    <w:name w:val="D15FEA9B969E44D8BE497225BA4DB10D"/>
    <w:rsid w:val="00F2302F"/>
    <w:pPr>
      <w:spacing w:after="160" w:line="259" w:lineRule="auto"/>
    </w:pPr>
  </w:style>
  <w:style w:type="paragraph" w:customStyle="1" w:styleId="4C14CAB2B56F46F189570FD0442541C4">
    <w:name w:val="4C14CAB2B56F46F189570FD0442541C4"/>
    <w:rsid w:val="00F2302F"/>
    <w:pPr>
      <w:spacing w:after="160" w:line="259" w:lineRule="auto"/>
    </w:pPr>
  </w:style>
  <w:style w:type="paragraph" w:customStyle="1" w:styleId="DC6F6A8D18EA41399781D3E61871BFCB">
    <w:name w:val="DC6F6A8D18EA41399781D3E61871BFCB"/>
    <w:rsid w:val="00F2302F"/>
    <w:pPr>
      <w:spacing w:after="160" w:line="259" w:lineRule="auto"/>
    </w:pPr>
  </w:style>
  <w:style w:type="paragraph" w:customStyle="1" w:styleId="8F186B72DF5F43898431BE86DA3D8A3D">
    <w:name w:val="8F186B72DF5F43898431BE86DA3D8A3D"/>
    <w:rsid w:val="00F2302F"/>
    <w:pPr>
      <w:spacing w:after="160" w:line="259" w:lineRule="auto"/>
    </w:pPr>
  </w:style>
  <w:style w:type="paragraph" w:customStyle="1" w:styleId="F8A9B22D16A3407DAFBA7E5CAC587783">
    <w:name w:val="F8A9B22D16A3407DAFBA7E5CAC587783"/>
    <w:rsid w:val="00F2302F"/>
    <w:pPr>
      <w:spacing w:after="160" w:line="259" w:lineRule="auto"/>
    </w:pPr>
  </w:style>
  <w:style w:type="paragraph" w:customStyle="1" w:styleId="A74463089C8E4CDAAC8B5796FC8BE9AD">
    <w:name w:val="A74463089C8E4CDAAC8B5796FC8BE9AD"/>
    <w:rsid w:val="00885B13"/>
    <w:pPr>
      <w:spacing w:after="160" w:line="259" w:lineRule="auto"/>
    </w:pPr>
  </w:style>
  <w:style w:type="paragraph" w:customStyle="1" w:styleId="4834F536CDD243718A0097381EA7FE92">
    <w:name w:val="4834F536CDD243718A0097381EA7FE92"/>
    <w:rsid w:val="00885B13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86</TotalTime>
  <Pages>3</Pages>
  <Words>757</Words>
  <Characters>4167</Characters>
  <Application>Microsoft Office Word</Application>
  <DocSecurity>0</DocSecurity>
  <Lines>34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MARIA DEL CARMEN MOTOS LÓPEZ</cp:lastModifiedBy>
  <cp:revision>13</cp:revision>
  <cp:lastPrinted>2026-02-09T15:38:00Z</cp:lastPrinted>
  <dcterms:created xsi:type="dcterms:W3CDTF">2026-03-16T12:49:00Z</dcterms:created>
  <dcterms:modified xsi:type="dcterms:W3CDTF">2026-06-23T10:07:00Z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