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B552EC2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026DFF">
        <w:rPr>
          <w:rFonts w:ascii="Mulish" w:hAnsi="Mulish"/>
        </w:rPr>
        <w:t>Mutua</w:t>
      </w:r>
      <w:r w:rsidR="007931F7">
        <w:rPr>
          <w:rFonts w:ascii="Mulish" w:hAnsi="Mulish"/>
        </w:rPr>
        <w:t xml:space="preserve"> Navarra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026DFF" w:rsidRPr="00026DFF">
          <w:rPr>
            <w:rStyle w:val="Hipervnculo"/>
            <w:rFonts w:ascii="Mulish" w:hAnsi="Mulish"/>
          </w:rPr>
          <w:t>mayo de 2025</w:t>
        </w:r>
      </w:hyperlink>
      <w:r w:rsidR="00026DFF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26DFF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026DFF">
          <w:rPr>
            <w:rStyle w:val="Hipervnculo"/>
            <w:rFonts w:ascii="Mulish" w:hAnsi="Mulish"/>
          </w:rPr>
          <w:t xml:space="preserve">Plan de Evaluación </w:t>
        </w:r>
        <w:r w:rsidR="00026DFF" w:rsidRPr="00026DFF">
          <w:rPr>
            <w:rStyle w:val="Hipervnculo"/>
            <w:rFonts w:ascii="Mulish" w:hAnsi="Mulish"/>
          </w:rPr>
          <w:t>2026</w:t>
        </w:r>
      </w:hyperlink>
      <w:r w:rsidR="00026DFF" w:rsidRPr="00026DFF">
        <w:rPr>
          <w:rFonts w:ascii="Mulish" w:hAnsi="Mulish"/>
        </w:rPr>
        <w:t>,</w:t>
      </w:r>
      <w:r w:rsidR="00026DFF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0"/>
        <w:gridCol w:w="6866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CD32884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Mutua</w:t>
            </w:r>
            <w:r w:rsidR="007931F7">
              <w:rPr>
                <w:rFonts w:ascii="Mulish" w:hAnsi="Mulish"/>
                <w:sz w:val="24"/>
              </w:rPr>
              <w:t xml:space="preserve"> Navarra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70DE76B9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17/03/2026</w:t>
            </w:r>
          </w:p>
          <w:p w14:paraId="5DEB5371" w14:textId="614D1914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3838FA">
              <w:rPr>
                <w:rFonts w:ascii="Mulish" w:hAnsi="Mulish"/>
                <w:sz w:val="24"/>
              </w:rPr>
              <w:t>8/6/2026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DE3A56D" w:rsidR="007931F7" w:rsidRPr="007931F7" w:rsidRDefault="00262C6A" w:rsidP="007931F7">
            <w:pPr>
              <w:rPr>
                <w:rFonts w:ascii="Mulish" w:hAnsi="Mulish"/>
                <w:sz w:val="24"/>
              </w:rPr>
            </w:pPr>
            <w:hyperlink r:id="rId18" w:history="1">
              <w:r w:rsidR="007931F7" w:rsidRPr="007931F7">
                <w:rPr>
                  <w:rStyle w:val="Hipervnculo"/>
                  <w:rFonts w:ascii="Mulish" w:hAnsi="Mulish"/>
                  <w:sz w:val="24"/>
                </w:rPr>
                <w:t>https://www.mutuanavarra.es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262C6A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7931F7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7931F7" w:rsidRPr="00296787" w:rsidRDefault="007931F7" w:rsidP="007931F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Localización y estructuración de la información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7931F7" w:rsidRPr="00296787" w:rsidRDefault="007931F7" w:rsidP="007931F7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06975686"/>
            <w:placeholder>
              <w:docPart w:val="282F5DCF18AF433D9595EACDD107CEF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A88AE19" w:rsidR="007931F7" w:rsidRPr="00DF05BD" w:rsidRDefault="007931F7" w:rsidP="007931F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E65E7A5" w:rsidR="007931F7" w:rsidRPr="00DF05BD" w:rsidRDefault="00262C6A" w:rsidP="007931F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4834379"/>
                <w:placeholder>
                  <w:docPart w:val="2480A286D4724F59AD2BD0D6676362A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31F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931F7" w:rsidRPr="0065392F">
              <w:rPr>
                <w:rFonts w:ascii="Mulish" w:hAnsi="Mulish"/>
                <w:sz w:val="18"/>
                <w:szCs w:val="18"/>
              </w:rPr>
              <w:t>. Se</w:t>
            </w:r>
            <w:r w:rsidR="007931F7">
              <w:rPr>
                <w:rFonts w:ascii="Mulish" w:hAnsi="Mulish"/>
                <w:sz w:val="18"/>
                <w:szCs w:val="18"/>
              </w:rPr>
              <w:t xml:space="preserve"> enlaza a través de la parte baja de la página home.</w:t>
            </w:r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0A2C617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4551958" w:rsidR="00AF751D" w:rsidRPr="00DF05BD" w:rsidRDefault="00262C6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BB9DFFE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23329FB" w:rsidR="00AF751D" w:rsidRPr="00DF05BD" w:rsidRDefault="00262C6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7AF93A7" w:rsidR="00AF751D" w:rsidRPr="00DF05BD" w:rsidRDefault="007931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33BDBEF7" w:rsidR="00AF751D" w:rsidRPr="00DF05BD" w:rsidRDefault="00262C6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31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402199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E85A450" w:rsidR="00DF05BD" w:rsidRPr="00DF05BD" w:rsidRDefault="00262C6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DDD35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400F705" w:rsidR="00DF05BD" w:rsidRPr="00DF05BD" w:rsidRDefault="00262C6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94769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694769" w:rsidRPr="00296787" w:rsidRDefault="00694769" w:rsidP="006947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694769" w:rsidRPr="00296787" w:rsidRDefault="00694769" w:rsidP="006947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107202"/>
            <w:placeholder>
              <w:docPart w:val="FA928957B0404340BBA7D8E9599B5BF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1891AD90" w:rsidR="00694769" w:rsidRPr="00DF05BD" w:rsidRDefault="00694769" w:rsidP="006947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E3EAE85" w:rsidR="00694769" w:rsidRPr="00DF05BD" w:rsidRDefault="00262C6A" w:rsidP="0069476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43705745"/>
                <w:placeholder>
                  <w:docPart w:val="5661FAF009524F89996BCF38B81FCE5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476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960AFEF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3DCE78A" w:rsidR="00DF05BD" w:rsidRPr="00DF05BD" w:rsidRDefault="00262C6A" w:rsidP="006539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5392F" w:rsidRPr="0065392F">
              <w:rPr>
                <w:rFonts w:ascii="Mulish" w:hAnsi="Mulish"/>
                <w:sz w:val="18"/>
                <w:szCs w:val="18"/>
              </w:rPr>
              <w:t xml:space="preserve">. </w:t>
            </w:r>
            <w:r w:rsidR="00694769">
              <w:rPr>
                <w:rFonts w:ascii="Mulish" w:hAnsi="Mulish"/>
                <w:sz w:val="18"/>
                <w:szCs w:val="18"/>
              </w:rPr>
              <w:t>No incluye a los órganos de representación.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51829D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9101336" w:rsidR="00DF05BD" w:rsidRPr="00DF05BD" w:rsidRDefault="00262C6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35DE7A0" w:rsidR="00DF05BD" w:rsidRPr="00DF05BD" w:rsidRDefault="0069476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E7F5C03" w:rsidR="00DF05BD" w:rsidRPr="00DF05BD" w:rsidRDefault="00262C6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5B5A0E89" w:rsidR="00DF05BD" w:rsidRPr="00DF05BD" w:rsidRDefault="00694769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41EC190" w:rsidR="00DF05BD" w:rsidRPr="00DF05BD" w:rsidRDefault="00262C6A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No</w:t>
                </w:r>
              </w:sdtContent>
            </w:sdt>
            <w:r w:rsidR="00BF4B74">
              <w:rPr>
                <w:szCs w:val="18"/>
              </w:rPr>
              <w:t xml:space="preserve">. </w:t>
            </w:r>
            <w:r w:rsidR="00BF4B74" w:rsidRPr="00BF4B74">
              <w:rPr>
                <w:rFonts w:ascii="Mulish" w:hAnsi="Mulish"/>
                <w:sz w:val="18"/>
                <w:szCs w:val="18"/>
              </w:rPr>
              <w:t>El más reciente publicado es de 2025.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7315F1E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623D17F0" w:rsidR="00DF05BD" w:rsidRPr="00DF05BD" w:rsidRDefault="00262C6A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47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06C49E2E" w:rsidR="00DF05BD" w:rsidRPr="00DF05BD" w:rsidRDefault="00694769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27081E85" w:rsidR="00DF05BD" w:rsidRPr="00DF05BD" w:rsidRDefault="00262C6A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47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A5BA407" w:rsidR="00DF05BD" w:rsidRPr="00DF05BD" w:rsidRDefault="006801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DAF3977" w:rsidR="00DF05BD" w:rsidRPr="00DF05BD" w:rsidRDefault="00262C6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351B203F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139EFF8" w:rsidR="00DF05BD" w:rsidRPr="00DF05BD" w:rsidRDefault="00262C6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76F41">
              <w:rPr>
                <w:szCs w:val="18"/>
              </w:rPr>
              <w:t xml:space="preserve">. </w:t>
            </w:r>
            <w:r w:rsidR="00876F41" w:rsidRPr="00876F41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8F63DE5" w:rsidR="00DF05BD" w:rsidRPr="00DF05BD" w:rsidRDefault="006801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8C98241" w:rsidR="00DF05BD" w:rsidRPr="00DF05BD" w:rsidRDefault="00262C6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801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5CC76B1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CB3CC7B" w:rsidR="00DF05BD" w:rsidRPr="00DF05BD" w:rsidRDefault="00262C6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80169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680169" w:rsidRPr="00296787" w:rsidRDefault="00680169" w:rsidP="006801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680169" w:rsidRPr="00296787" w:rsidRDefault="00680169" w:rsidP="006801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58299060"/>
            <w:placeholder>
              <w:docPart w:val="572A367904D54AA1BF1630E92B56F73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028DC757" w:rsidR="00680169" w:rsidRPr="00DF05BD" w:rsidRDefault="00680169" w:rsidP="006801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4E3F59EB" w:rsidR="00680169" w:rsidRPr="00DF05BD" w:rsidRDefault="00262C6A" w:rsidP="006B73B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3052186"/>
                <w:placeholder>
                  <w:docPart w:val="14E2E872424C4935BD5DF9E53BD515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80169">
                  <w:rPr>
                    <w:rStyle w:val="Estilo6"/>
                    <w:szCs w:val="18"/>
                  </w:rPr>
                  <w:t>No</w:t>
                </w:r>
              </w:sdtContent>
            </w:sdt>
            <w:r w:rsidR="00680169">
              <w:rPr>
                <w:szCs w:val="18"/>
              </w:rPr>
              <w:t xml:space="preserve">. </w:t>
            </w:r>
            <w:r w:rsidR="006B73B1" w:rsidRPr="006B73B1">
              <w:rPr>
                <w:rFonts w:ascii="Mulish" w:hAnsi="Mulish"/>
                <w:sz w:val="18"/>
                <w:szCs w:val="18"/>
              </w:rPr>
              <w:t>La información publicada sigue siendo parcial: no se localiza el número de contratos PYMES ni el porcentaje según tipo de contrato.</w:t>
            </w:r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C8A3587" w:rsidR="00DF05BD" w:rsidRPr="00DF05BD" w:rsidRDefault="006801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A1BB820" w:rsidR="00DF05BD" w:rsidRPr="00DF05BD" w:rsidRDefault="00262C6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6F0786AD" w:rsidR="00DF05BD" w:rsidRPr="00DF05BD" w:rsidRDefault="006B7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7A48A5B" w:rsidR="00DF05BD" w:rsidRPr="00DF05BD" w:rsidRDefault="00262C6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7148EC39" w:rsidR="00DF05BD" w:rsidRPr="00DF05BD" w:rsidRDefault="006B7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1F3FF8D" w:rsidR="00DF05BD" w:rsidRPr="00DF05BD" w:rsidRDefault="00262C6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00D10C43" w:rsidR="00DF05BD" w:rsidRPr="00DF05BD" w:rsidRDefault="006B73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BCC2EB4" w:rsidR="00DF05BD" w:rsidRPr="00DF05BD" w:rsidRDefault="00262C6A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E2DF31C" w:rsidR="00DF05BD" w:rsidRPr="00DF05BD" w:rsidRDefault="006B7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5D35A6E" w:rsidR="00DF05BD" w:rsidRPr="00DF05BD" w:rsidRDefault="00262C6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7FACF80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A3AB916" w:rsidR="00DF05BD" w:rsidRPr="00DF05BD" w:rsidRDefault="00262C6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B73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054D5713" w:rsidR="00DF05BD" w:rsidRPr="00DF05BD" w:rsidRDefault="006B73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4087942" w:rsidR="00DF05BD" w:rsidRPr="00DF05BD" w:rsidRDefault="00262C6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D09D3BF" w:rsidR="00DF05BD" w:rsidRPr="00DF05BD" w:rsidRDefault="00DB535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0DED0C03" w:rsidR="00DF05BD" w:rsidRPr="00DF05BD" w:rsidRDefault="00262C6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55C1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AD310EA" w:rsidR="00DF05BD" w:rsidRPr="00DF05BD" w:rsidRDefault="005D0A51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3060671" w:rsidR="00DF05BD" w:rsidRPr="00DF05BD" w:rsidRDefault="00262C6A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9585319" w:rsidR="00DF05BD" w:rsidRPr="00DF05BD" w:rsidRDefault="006B73B1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4A5B9A8" w:rsidR="00DF05BD" w:rsidRPr="00DF05BD" w:rsidRDefault="00262C6A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40E6640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55AE720" w:rsidR="00DF05BD" w:rsidRPr="00DF05BD" w:rsidRDefault="00262C6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56C78C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2A39876" w:rsidR="00DF05BD" w:rsidRPr="00DF05BD" w:rsidRDefault="00262C6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0DBA8A6B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1DEFB8" w:rsidR="00DF05BD" w:rsidRPr="00DF05BD" w:rsidRDefault="00262C6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028F9451" w:rsidR="00DF05BD" w:rsidRPr="00DF05BD" w:rsidRDefault="00555C1A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2C1988B" w:rsidR="00DF05BD" w:rsidRPr="00DF05BD" w:rsidRDefault="00262C6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55C1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2B2FB408" w:rsidR="00DF05BD" w:rsidRPr="00DF05BD" w:rsidRDefault="00653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3F73273" w:rsidR="00DF05BD" w:rsidRPr="00DF05BD" w:rsidRDefault="00262C6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63F44855" w:rsidR="00DF05BD" w:rsidRPr="00DF05BD" w:rsidRDefault="00555C1A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15</w:t>
            </w:r>
          </w:p>
        </w:tc>
        <w:tc>
          <w:tcPr>
            <w:tcW w:w="2806" w:type="dxa"/>
          </w:tcPr>
          <w:p w14:paraId="3E03AC72" w14:textId="369F04BF" w:rsidR="00DF05BD" w:rsidRPr="00DF05BD" w:rsidRDefault="00555C1A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F0FCB30" w:rsidR="002A7C57" w:rsidRPr="00B426C4" w:rsidRDefault="00555C1A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15</w:t>
            </w:r>
          </w:p>
        </w:tc>
        <w:tc>
          <w:tcPr>
            <w:tcW w:w="3485" w:type="dxa"/>
          </w:tcPr>
          <w:p w14:paraId="33CF1936" w14:textId="0ADBFFA4" w:rsidR="002A7C57" w:rsidRPr="00B426C4" w:rsidRDefault="00555C1A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10</w:t>
            </w:r>
          </w:p>
        </w:tc>
        <w:tc>
          <w:tcPr>
            <w:tcW w:w="3486" w:type="dxa"/>
            <w:shd w:val="clear" w:color="auto" w:fill="CB9700"/>
          </w:tcPr>
          <w:p w14:paraId="2B06FB4B" w14:textId="669713FB" w:rsidR="002A7C57" w:rsidRPr="00B426C4" w:rsidRDefault="00555C1A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6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262C6A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0B187B8" w14:textId="05B058BE" w:rsidR="004F457D" w:rsidRDefault="004F457D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"C:\\Users\\mariadelcarmen.motos\\Documents\\Trabajo fuera red\\203-Mutua Navarra\\2026\\203-Mutua Navarra-2026.xlsx" "Tablas!F2C1:F7C9" \a \f 4 \h </w:instrText>
      </w:r>
      <w:r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4F457D" w:rsidRPr="004F457D" w14:paraId="1CBB47AB" w14:textId="77777777" w:rsidTr="004F457D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CA2A783" w14:textId="44A8898C" w:rsidR="004F457D" w:rsidRPr="004F457D" w:rsidRDefault="004F457D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70108C2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DB9CED8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C41228A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9D6DB74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2ADCA62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039D1E4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535EBD2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0A4C8E2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4F457D" w:rsidRPr="004F457D" w14:paraId="6B110499" w14:textId="77777777" w:rsidTr="004F457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7B91C20" w14:textId="77777777" w:rsidR="004F457D" w:rsidRPr="004F457D" w:rsidRDefault="004F457D" w:rsidP="004F457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78C985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D7E19C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F705E6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AA1581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07E49B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D9F9FC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57ECB2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2052B0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61,1</w:t>
            </w:r>
          </w:p>
        </w:tc>
      </w:tr>
      <w:tr w:rsidR="004F457D" w:rsidRPr="004F457D" w14:paraId="33ED7553" w14:textId="77777777" w:rsidTr="004F457D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6EA598C" w14:textId="77777777" w:rsidR="004F457D" w:rsidRPr="004F457D" w:rsidRDefault="004F457D" w:rsidP="004F457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79FBFD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C51896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4D201D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D5C869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762FBF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1296CB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2FAC83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F9CAFF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4F457D" w:rsidRPr="004F457D" w14:paraId="55268604" w14:textId="77777777" w:rsidTr="004F457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7BABF14" w14:textId="77777777" w:rsidR="004F457D" w:rsidRPr="004F457D" w:rsidRDefault="004F457D" w:rsidP="004F457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413883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21AFB0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5DD253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5A7678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7FBBE7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584C62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771FAC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06DBAE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75,8</w:t>
            </w:r>
          </w:p>
        </w:tc>
      </w:tr>
      <w:tr w:rsidR="004F457D" w:rsidRPr="004F457D" w14:paraId="25043949" w14:textId="77777777" w:rsidTr="004F457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1F01F32" w14:textId="77777777" w:rsidR="004F457D" w:rsidRPr="004F457D" w:rsidRDefault="004F457D" w:rsidP="004F457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E98F8A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2347AD3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58B463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0D1B99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E88A10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05343F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B223B7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10F143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4F457D" w:rsidRPr="004F457D" w14:paraId="6EA14132" w14:textId="77777777" w:rsidTr="004F457D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E1663DD" w14:textId="77777777" w:rsidR="004F457D" w:rsidRPr="004F457D" w:rsidRDefault="004F457D" w:rsidP="004F457D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C01DB32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E42D2B2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499E615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F1C914A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5FE9FAB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4405083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25DB949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099FD90" w14:textId="77777777" w:rsidR="004F457D" w:rsidRPr="004F457D" w:rsidRDefault="004F457D" w:rsidP="004F457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F457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71,7</w:t>
            </w:r>
          </w:p>
        </w:tc>
      </w:tr>
    </w:tbl>
    <w:p w14:paraId="06B29B65" w14:textId="3B4F0ABC" w:rsidR="001E106B" w:rsidRPr="00296787" w:rsidRDefault="004F457D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65F9F6FA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4F457D">
        <w:rPr>
          <w:rFonts w:ascii="Mulish" w:hAnsi="Mulish"/>
          <w:lang w:bidi="es-ES"/>
        </w:rPr>
        <w:t>71,7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0838DD1C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5D0A51">
        <w:rPr>
          <w:rFonts w:ascii="Mulish" w:hAnsi="Mulish"/>
        </w:rPr>
        <w:t>muy</w:t>
      </w:r>
      <w:r w:rsidR="007F144B" w:rsidRPr="00296787">
        <w:rPr>
          <w:rFonts w:ascii="Mulish" w:hAnsi="Mulish"/>
        </w:rPr>
        <w:t xml:space="preserve"> 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5D0A51">
        <w:rPr>
          <w:rFonts w:ascii="Mulish" w:hAnsi="Mulish"/>
        </w:rPr>
        <w:t>Mutua</w:t>
      </w:r>
      <w:r w:rsidR="004F457D">
        <w:rPr>
          <w:rFonts w:ascii="Mulish" w:hAnsi="Mulish"/>
        </w:rPr>
        <w:t xml:space="preserve"> Navarra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D0A51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4F457D">
        <w:rPr>
          <w:rFonts w:ascii="Mulish" w:hAnsi="Mulish"/>
          <w:lang w:bidi="es-ES"/>
        </w:rPr>
        <w:t>4</w:t>
      </w:r>
      <w:r w:rsidR="005D0A51">
        <w:rPr>
          <w:rFonts w:ascii="Mulish" w:hAnsi="Mulish"/>
          <w:lang w:bidi="es-ES"/>
        </w:rPr>
        <w:t xml:space="preserve">1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4F457D">
        <w:rPr>
          <w:rFonts w:ascii="Mulish" w:hAnsi="Mulish"/>
          <w:lang w:bidi="es-ES"/>
        </w:rPr>
        <w:t>diez</w:t>
      </w:r>
      <w:r w:rsidR="00F26AA9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F26AA9">
        <w:rPr>
          <w:rFonts w:ascii="Mulish" w:hAnsi="Mulish"/>
          <w:lang w:bidi="es-ES"/>
        </w:rPr>
        <w:t xml:space="preserve">5, aunque también ha habido que revisar a la baja el cumplimiento de la obligación </w:t>
      </w:r>
      <w:r w:rsidR="004F457D">
        <w:rPr>
          <w:rFonts w:ascii="Mulish" w:hAnsi="Mulish"/>
          <w:lang w:bidi="es-ES"/>
        </w:rPr>
        <w:t>Desistimientos y renuncias</w:t>
      </w:r>
      <w:r w:rsidR="00F26AA9">
        <w:rPr>
          <w:rFonts w:ascii="Mulish" w:hAnsi="Mulish"/>
          <w:lang w:bidi="es-ES"/>
        </w:rPr>
        <w:t xml:space="preserve">, porque no se ha localizado la información </w:t>
      </w:r>
      <w:r w:rsidR="004F457D">
        <w:rPr>
          <w:rFonts w:ascii="Mulish" w:hAnsi="Mulish"/>
          <w:lang w:bidi="es-ES"/>
        </w:rPr>
        <w:t>al respecto</w:t>
      </w:r>
      <w:r w:rsidRPr="00296787">
        <w:rPr>
          <w:rFonts w:ascii="Mulish" w:hAnsi="Mulish"/>
          <w:lang w:bidi="es-ES"/>
        </w:rPr>
        <w:t>.</w:t>
      </w:r>
    </w:p>
    <w:p w14:paraId="28209DFA" w14:textId="0F418541" w:rsidR="001E106B" w:rsidRPr="00296787" w:rsidRDefault="00F26AA9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12D5739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2731E8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6AEA614" w14:textId="08872A88" w:rsidR="006B4FAE" w:rsidRDefault="00F26AA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 relativos a 2026.</w:t>
      </w:r>
    </w:p>
    <w:p w14:paraId="44774F17" w14:textId="61D2CF5E" w:rsidR="004F457D" w:rsidRDefault="004F457D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Grado de cumplimiento y resultados de los planes y programas.</w:t>
      </w:r>
    </w:p>
    <w:p w14:paraId="6F6A26CE" w14:textId="678F7F1F" w:rsidR="004F457D" w:rsidRDefault="004F457D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Indicadores de medida y valoración de planes y programas.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6D535E24" w14:textId="6FA88466" w:rsidR="002731E8" w:rsidRDefault="002731E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EC21AF" w14:textId="77777777" w:rsidR="002731E8" w:rsidRDefault="002731E8" w:rsidP="002731E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12E97FE" w14:textId="43A1EC3B" w:rsidR="002731E8" w:rsidRDefault="004F457D" w:rsidP="002155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Desistimientos y renuncias de contratos</w:t>
      </w:r>
      <w:r w:rsidR="002731E8" w:rsidRPr="00F26AA9">
        <w:rPr>
          <w:rFonts w:ascii="Mulish" w:hAnsi="Mulish"/>
        </w:rPr>
        <w:t>.</w:t>
      </w:r>
    </w:p>
    <w:p w14:paraId="35F071B2" w14:textId="4631FBB0" w:rsidR="004F457D" w:rsidRDefault="004F457D" w:rsidP="002155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el número y el porcentaje en volumen presupuestario de contratos adjudicados a PYMEs según tipo de contrato y según procedimiento de licitación.</w:t>
      </w:r>
    </w:p>
    <w:p w14:paraId="06916209" w14:textId="73747375" w:rsidR="004F457D" w:rsidRPr="00F26AA9" w:rsidRDefault="004F457D" w:rsidP="002155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Informes de auditoría de cuentas y de fiscalización realizados por el Tribunal de Cuentas a Mutua Navarra.</w:t>
      </w:r>
    </w:p>
    <w:p w14:paraId="4AC69E92" w14:textId="40BE2440" w:rsidR="00236225" w:rsidRDefault="00236225" w:rsidP="00236225">
      <w:pPr>
        <w:pStyle w:val="Sinespaciado"/>
        <w:spacing w:line="276" w:lineRule="auto"/>
        <w:jc w:val="both"/>
        <w:rPr>
          <w:rFonts w:ascii="Mulish" w:hAnsi="Mulish"/>
        </w:rPr>
      </w:pPr>
    </w:p>
    <w:p w14:paraId="59818397" w14:textId="14F1A393" w:rsidR="00236225" w:rsidRDefault="00236225" w:rsidP="00236225">
      <w:pPr>
        <w:pStyle w:val="Sinespaciado"/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Por último, indicar que si no hubiera habido actividad en una determinada obligación debe indicarse expresamente esa circunstancia. </w:t>
      </w:r>
    </w:p>
    <w:p w14:paraId="4E0048F2" w14:textId="77777777" w:rsidR="00236225" w:rsidRPr="00296787" w:rsidRDefault="00236225" w:rsidP="00236225">
      <w:pPr>
        <w:pStyle w:val="Sinespaciado"/>
        <w:spacing w:line="276" w:lineRule="auto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81919E7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236225">
        <w:rPr>
          <w:rFonts w:ascii="Mulish" w:hAnsi="Mulish"/>
        </w:rPr>
        <w:t>8</w:t>
      </w:r>
      <w:r w:rsidR="00F26AA9">
        <w:rPr>
          <w:rFonts w:ascii="Mulish" w:hAnsi="Mulish"/>
        </w:rPr>
        <w:t xml:space="preserve"> de </w:t>
      </w:r>
      <w:r w:rsidR="00236225">
        <w:rPr>
          <w:rFonts w:ascii="Mulish" w:hAnsi="Mulish"/>
        </w:rPr>
        <w:t>junio</w:t>
      </w:r>
      <w:r w:rsidR="00F26AA9">
        <w:rPr>
          <w:rFonts w:ascii="Mulish" w:hAnsi="Mulish"/>
        </w:rPr>
        <w:t xml:space="preserve"> de 202</w:t>
      </w:r>
      <w:bookmarkEnd w:id="5"/>
      <w:r w:rsidR="00262C6A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6B0C5" w14:textId="77777777" w:rsidR="000E797E" w:rsidRDefault="000E797E" w:rsidP="00F31BC3">
      <w:r>
        <w:separator/>
      </w:r>
    </w:p>
  </w:endnote>
  <w:endnote w:type="continuationSeparator" w:id="0">
    <w:p w14:paraId="0EF8F75B" w14:textId="77777777" w:rsidR="000E797E" w:rsidRDefault="000E797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351D05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351D05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236225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236225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3838FA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351D05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3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9ED6A" w14:textId="77777777" w:rsidR="000E797E" w:rsidRDefault="000E797E" w:rsidP="00F31BC3">
      <w:r>
        <w:separator/>
      </w:r>
    </w:p>
  </w:footnote>
  <w:footnote w:type="continuationSeparator" w:id="0">
    <w:p w14:paraId="3A390774" w14:textId="77777777" w:rsidR="000E797E" w:rsidRDefault="000E797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262C6A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2C6A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262C6A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6DFF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797E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C6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36225"/>
    <w:rsid w:val="00243294"/>
    <w:rsid w:val="00244EDA"/>
    <w:rsid w:val="002464DE"/>
    <w:rsid w:val="002467FA"/>
    <w:rsid w:val="00247EA1"/>
    <w:rsid w:val="00250846"/>
    <w:rsid w:val="0025235A"/>
    <w:rsid w:val="00262C6A"/>
    <w:rsid w:val="00263F79"/>
    <w:rsid w:val="002725E4"/>
    <w:rsid w:val="002731E8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838FA"/>
    <w:rsid w:val="00393F48"/>
    <w:rsid w:val="003A1694"/>
    <w:rsid w:val="003A390C"/>
    <w:rsid w:val="003B399C"/>
    <w:rsid w:val="003B57E6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4F457D"/>
    <w:rsid w:val="00506864"/>
    <w:rsid w:val="00521C69"/>
    <w:rsid w:val="005301DF"/>
    <w:rsid w:val="00531165"/>
    <w:rsid w:val="00532238"/>
    <w:rsid w:val="00536832"/>
    <w:rsid w:val="00540929"/>
    <w:rsid w:val="005525BE"/>
    <w:rsid w:val="00555C1A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D0A51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5392F"/>
    <w:rsid w:val="00661E94"/>
    <w:rsid w:val="00672A65"/>
    <w:rsid w:val="00680169"/>
    <w:rsid w:val="0068498F"/>
    <w:rsid w:val="00694769"/>
    <w:rsid w:val="00694E5D"/>
    <w:rsid w:val="0069673B"/>
    <w:rsid w:val="006B2C2E"/>
    <w:rsid w:val="006B4FAE"/>
    <w:rsid w:val="006B73B1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31F7"/>
    <w:rsid w:val="007942B7"/>
    <w:rsid w:val="007954A6"/>
    <w:rsid w:val="007B5543"/>
    <w:rsid w:val="007C65C5"/>
    <w:rsid w:val="007C66AF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76F41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0061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84418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4B74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B5356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AA9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26DF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6D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utuanavarra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43313B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43313B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43313B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43313B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43313B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43313B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43313B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43313B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43313B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43313B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43313B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43313B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43313B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43313B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43313B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43313B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43313B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43313B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43313B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43313B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43313B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43313B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43313B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43313B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43313B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43313B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43313B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43313B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43313B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43313B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43313B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43313B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43313B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43313B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43313B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43313B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43313B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43313B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43313B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43313B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43313B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43313B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43313B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43313B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2F5DCF18AF433D9595EACDD107C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955F-A7CE-4BAB-B6D1-EE2708DF59B0}"/>
      </w:docPartPr>
      <w:docPartBody>
        <w:p w:rsidR="00DE0241" w:rsidRDefault="000B0B08" w:rsidP="000B0B08">
          <w:pPr>
            <w:pStyle w:val="282F5DCF18AF433D9595EACDD107CE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80A286D4724F59AD2BD0D667636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C8045-795C-472E-BBC7-0B527627A26E}"/>
      </w:docPartPr>
      <w:docPartBody>
        <w:p w:rsidR="00DE0241" w:rsidRDefault="000B0B08" w:rsidP="000B0B08">
          <w:pPr>
            <w:pStyle w:val="2480A286D4724F59AD2BD0D6676362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928957B0404340BBA7D8E9599B5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D58E-6AEF-4B4D-95BA-3909C8F0FE4D}"/>
      </w:docPartPr>
      <w:docPartBody>
        <w:p w:rsidR="00DE0241" w:rsidRDefault="000B0B08" w:rsidP="000B0B08">
          <w:pPr>
            <w:pStyle w:val="FA928957B0404340BBA7D8E9599B5B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61FAF009524F89996BCF38B81FC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404FE-167F-4DA3-A3B6-8DD446188011}"/>
      </w:docPartPr>
      <w:docPartBody>
        <w:p w:rsidR="00DE0241" w:rsidRDefault="000B0B08" w:rsidP="000B0B08">
          <w:pPr>
            <w:pStyle w:val="5661FAF009524F89996BCF38B81FCE5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2A367904D54AA1BF1630E92B56F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16FF4-598F-467F-991D-3112130BCF9F}"/>
      </w:docPartPr>
      <w:docPartBody>
        <w:p w:rsidR="00DE0241" w:rsidRDefault="000B0B08" w:rsidP="000B0B08">
          <w:pPr>
            <w:pStyle w:val="572A367904D54AA1BF1630E92B56F73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4E2E872424C4935BD5DF9E53BD51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BDDAB-F7B3-4812-A853-0AC4201E794D}"/>
      </w:docPartPr>
      <w:docPartBody>
        <w:p w:rsidR="00DE0241" w:rsidRDefault="000B0B08" w:rsidP="000B0B08">
          <w:pPr>
            <w:pStyle w:val="14E2E872424C4935BD5DF9E53BD51507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0B08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723E5"/>
    <w:rsid w:val="0038330C"/>
    <w:rsid w:val="003D3D7C"/>
    <w:rsid w:val="0043313B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02265"/>
    <w:rsid w:val="00A036B0"/>
    <w:rsid w:val="00A104A7"/>
    <w:rsid w:val="00AB484A"/>
    <w:rsid w:val="00AD7C28"/>
    <w:rsid w:val="00AE2C03"/>
    <w:rsid w:val="00B103B1"/>
    <w:rsid w:val="00B26BAC"/>
    <w:rsid w:val="00B42024"/>
    <w:rsid w:val="00B6573C"/>
    <w:rsid w:val="00C32372"/>
    <w:rsid w:val="00DA008C"/>
    <w:rsid w:val="00DE0241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B0B08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282F5DCF18AF433D9595EACDD107CEFE">
    <w:name w:val="282F5DCF18AF433D9595EACDD107CEFE"/>
    <w:rsid w:val="000B0B08"/>
    <w:pPr>
      <w:spacing w:after="160" w:line="259" w:lineRule="auto"/>
    </w:pPr>
  </w:style>
  <w:style w:type="paragraph" w:customStyle="1" w:styleId="2480A286D4724F59AD2BD0D6676362AF">
    <w:name w:val="2480A286D4724F59AD2BD0D6676362AF"/>
    <w:rsid w:val="000B0B08"/>
    <w:pPr>
      <w:spacing w:after="160" w:line="259" w:lineRule="auto"/>
    </w:pPr>
  </w:style>
  <w:style w:type="paragraph" w:customStyle="1" w:styleId="FA928957B0404340BBA7D8E9599B5BF8">
    <w:name w:val="FA928957B0404340BBA7D8E9599B5BF8"/>
    <w:rsid w:val="000B0B08"/>
    <w:pPr>
      <w:spacing w:after="160" w:line="259" w:lineRule="auto"/>
    </w:pPr>
  </w:style>
  <w:style w:type="paragraph" w:customStyle="1" w:styleId="5661FAF009524F89996BCF38B81FCE5A">
    <w:name w:val="5661FAF009524F89996BCF38B81FCE5A"/>
    <w:rsid w:val="000B0B08"/>
    <w:pPr>
      <w:spacing w:after="160" w:line="259" w:lineRule="auto"/>
    </w:pPr>
  </w:style>
  <w:style w:type="paragraph" w:customStyle="1" w:styleId="572A367904D54AA1BF1630E92B56F73D">
    <w:name w:val="572A367904D54AA1BF1630E92B56F73D"/>
    <w:rsid w:val="000B0B08"/>
    <w:pPr>
      <w:spacing w:after="160" w:line="259" w:lineRule="auto"/>
    </w:pPr>
  </w:style>
  <w:style w:type="paragraph" w:customStyle="1" w:styleId="14E2E872424C4935BD5DF9E53BD51507">
    <w:name w:val="14E2E872424C4935BD5DF9E53BD51507"/>
    <w:rsid w:val="000B0B0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44</TotalTime>
  <Pages>4</Pages>
  <Words>837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4</cp:revision>
  <cp:lastPrinted>2026-02-09T15:38:00Z</cp:lastPrinted>
  <dcterms:created xsi:type="dcterms:W3CDTF">2026-06-08T11:03:00Z</dcterms:created>
  <dcterms:modified xsi:type="dcterms:W3CDTF">2026-06-23T11:19:00Z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