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6F776A4C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</w:t>
                            </w:r>
                            <w:r w:rsidR="00257370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definitivo 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6F776A4C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</w:t>
                      </w:r>
                      <w:r w:rsidR="00257370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definitivo 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2AC08A2C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proofErr w:type="spellStart"/>
      <w:r w:rsidR="00026DFF">
        <w:rPr>
          <w:rFonts w:ascii="Mulish" w:hAnsi="Mulish"/>
        </w:rPr>
        <w:t>Mutualia</w:t>
      </w:r>
      <w:proofErr w:type="spellEnd"/>
      <w:r w:rsidRPr="00296787">
        <w:rPr>
          <w:rFonts w:ascii="Mulish" w:hAnsi="Mulish"/>
        </w:rPr>
        <w:t xml:space="preserve">, efectuada en </w:t>
      </w:r>
      <w:hyperlink r:id="rId16" w:history="1">
        <w:r w:rsidR="00026DFF" w:rsidRPr="00026DFF">
          <w:rPr>
            <w:rStyle w:val="Hipervnculo"/>
            <w:rFonts w:ascii="Mulish" w:hAnsi="Mulish"/>
          </w:rPr>
          <w:t>mayo de 2025</w:t>
        </w:r>
      </w:hyperlink>
      <w:r w:rsidR="00026DFF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 xml:space="preserve">el Consejo ha incluido a </w:t>
      </w:r>
      <w:r w:rsidR="00026DFF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026DFF">
          <w:rPr>
            <w:rStyle w:val="Hipervnculo"/>
            <w:rFonts w:ascii="Mulish" w:hAnsi="Mulish"/>
          </w:rPr>
          <w:t xml:space="preserve">Plan de Evaluación </w:t>
        </w:r>
        <w:r w:rsidR="00026DFF" w:rsidRPr="00026DFF">
          <w:rPr>
            <w:rStyle w:val="Hipervnculo"/>
            <w:rFonts w:ascii="Mulish" w:hAnsi="Mulish"/>
          </w:rPr>
          <w:t>2026</w:t>
        </w:r>
      </w:hyperlink>
      <w:r w:rsidR="00026DFF" w:rsidRPr="00026DFF">
        <w:rPr>
          <w:rFonts w:ascii="Mulish" w:hAnsi="Mulish"/>
        </w:rPr>
        <w:t>,</w:t>
      </w:r>
      <w:r w:rsidR="00026DFF">
        <w:rPr>
          <w:rFonts w:ascii="Mulish" w:hAnsi="Mulish"/>
          <w:color w:val="FF0000"/>
        </w:rPr>
        <w:t xml:space="preserve"> </w:t>
      </w:r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3"/>
        <w:gridCol w:w="6863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48D3975B" w:rsidR="00B628C5" w:rsidRPr="00296787" w:rsidRDefault="00026DFF" w:rsidP="00F8475B">
            <w:pPr>
              <w:rPr>
                <w:rFonts w:ascii="Mulish" w:hAnsi="Mulish"/>
                <w:sz w:val="24"/>
              </w:rPr>
            </w:pPr>
            <w:proofErr w:type="spellStart"/>
            <w:r>
              <w:rPr>
                <w:rFonts w:ascii="Mulish" w:hAnsi="Mulish"/>
                <w:sz w:val="24"/>
              </w:rPr>
              <w:t>Mutualia</w:t>
            </w:r>
            <w:proofErr w:type="spellEnd"/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70DE76B9" w:rsidR="00B628C5" w:rsidRPr="00296787" w:rsidRDefault="00026DFF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17/03/2026</w:t>
            </w:r>
          </w:p>
          <w:p w14:paraId="5DEB5371" w14:textId="1C21EF0B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9B2F73">
              <w:rPr>
                <w:rFonts w:ascii="Mulish" w:hAnsi="Mulish"/>
                <w:sz w:val="24"/>
              </w:rPr>
              <w:t>15/07</w:t>
            </w:r>
            <w:r w:rsidR="004B1701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3EC5F688" w:rsidR="00026DFF" w:rsidRPr="00296787" w:rsidRDefault="00BD15A6" w:rsidP="00026DFF">
            <w:pPr>
              <w:rPr>
                <w:rFonts w:ascii="Mulish" w:hAnsi="Mulish"/>
                <w:sz w:val="24"/>
              </w:rPr>
            </w:pPr>
            <w:hyperlink r:id="rId18" w:history="1">
              <w:r w:rsidR="00026DFF" w:rsidRPr="001E23D3">
                <w:rPr>
                  <w:rStyle w:val="Hipervnculo"/>
                  <w:rFonts w:ascii="Mulish" w:hAnsi="Mulish"/>
                  <w:sz w:val="24"/>
                </w:rPr>
                <w:t>https://www.mutualia.es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BD15A6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196C0ACB" w:rsidR="00AF751D" w:rsidRPr="00DF05BD" w:rsidRDefault="00026DF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60489F82" w:rsidR="00AF751D" w:rsidRPr="00DF05BD" w:rsidRDefault="00BD15A6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26DF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0A2C617" w:rsidR="00AF751D" w:rsidRPr="00DF05BD" w:rsidRDefault="00026DF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44551958" w:rsidR="00AF751D" w:rsidRPr="00DF05BD" w:rsidRDefault="00BD15A6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26DF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BB9DFFE" w:rsidR="00AF751D" w:rsidRPr="00DF05BD" w:rsidRDefault="00026DF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723329FB" w:rsidR="00AF751D" w:rsidRPr="00DF05BD" w:rsidRDefault="00BD15A6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74DD5E9B" w:rsidR="00AF751D" w:rsidRPr="00DF05BD" w:rsidRDefault="00026DF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069F7D74" w:rsidR="00AF751D" w:rsidRPr="00DF05BD" w:rsidRDefault="00BD15A6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B2F7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2402199C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7E85A450" w:rsidR="00DF05BD" w:rsidRPr="00DF05BD" w:rsidRDefault="00BD15A6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4FDDD353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5400F705" w:rsidR="00DF05BD" w:rsidRPr="00DF05BD" w:rsidRDefault="00BD15A6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1A3E5C8D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772F678B" w:rsidR="00DF05BD" w:rsidRPr="00DF05BD" w:rsidRDefault="00BD15A6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4960AFEF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46B87C18" w:rsidR="00DF05BD" w:rsidRPr="00DF05BD" w:rsidRDefault="00BD15A6" w:rsidP="006539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9B2F73">
              <w:rPr>
                <w:szCs w:val="18"/>
              </w:rPr>
              <w:t xml:space="preserve">. </w:t>
            </w:r>
            <w:r w:rsidR="009B2F73" w:rsidRPr="009B2F73">
              <w:rPr>
                <w:rFonts w:ascii="Mulish" w:hAnsi="Mulish"/>
                <w:sz w:val="18"/>
                <w:szCs w:val="18"/>
              </w:rPr>
              <w:t>Se publica en formato no reutilizable</w:t>
            </w:r>
            <w:r w:rsidR="00257370">
              <w:rPr>
                <w:rFonts w:ascii="Mulish" w:hAnsi="Mulish"/>
                <w:sz w:val="18"/>
                <w:szCs w:val="18"/>
              </w:rPr>
              <w:t xml:space="preserve"> en parte</w:t>
            </w:r>
            <w:r w:rsidR="009B2F73" w:rsidRPr="009B2F73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451829D3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39101336" w:rsidR="00DF05BD" w:rsidRPr="00DF05BD" w:rsidRDefault="00BD15A6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425CF08C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6E7F5C03" w:rsidR="00DF05BD" w:rsidRPr="00DF05BD" w:rsidRDefault="00BD15A6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1A43C472" w:rsidR="00DF05BD" w:rsidRPr="00DF05BD" w:rsidRDefault="00BF4B74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27814C01" w:rsidR="00DF05BD" w:rsidRPr="00DF05BD" w:rsidRDefault="00BD15A6" w:rsidP="00BF4B7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B2F7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47315F1E" w:rsidR="00DF05BD" w:rsidRPr="00DF05BD" w:rsidRDefault="00BF4B74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09DA6A1B" w:rsidR="00DF05BD" w:rsidRPr="00DF05BD" w:rsidRDefault="00BD15A6" w:rsidP="00BF4B7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B2F7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3B338CF0" w:rsidR="00DF05BD" w:rsidRPr="00DF05BD" w:rsidRDefault="00BF4B74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14277B03" w:rsidR="00DF05BD" w:rsidRPr="00DF05BD" w:rsidRDefault="00BD15A6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4B7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6C88CC79" w:rsidR="00DF05BD" w:rsidRPr="00DF05BD" w:rsidRDefault="00876F4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1DAF3977" w:rsidR="00DF05BD" w:rsidRPr="00DF05BD" w:rsidRDefault="00BD15A6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4B7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351B203F" w:rsidR="00DF05BD" w:rsidRPr="00DF05BD" w:rsidRDefault="00876F4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3139EFF8" w:rsidR="00DF05BD" w:rsidRPr="00DF05BD" w:rsidRDefault="00BD15A6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76F41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876F41">
              <w:rPr>
                <w:szCs w:val="18"/>
              </w:rPr>
              <w:t xml:space="preserve">. </w:t>
            </w:r>
            <w:r w:rsidR="00876F41" w:rsidRPr="00876F41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19B040CD" w:rsidR="00DF05BD" w:rsidRPr="00DF05BD" w:rsidRDefault="00876F4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30C950A7" w:rsidR="00DF05BD" w:rsidRPr="00DF05BD" w:rsidRDefault="00BD15A6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76F4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35CC76B1" w:rsidR="00DF05BD" w:rsidRPr="00DF05BD" w:rsidRDefault="00876F4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CB3CC7B" w:rsidR="00DF05BD" w:rsidRPr="00DF05BD" w:rsidRDefault="00BD15A6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76F4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1210674" w:rsidR="00DF05BD" w:rsidRPr="00DF05BD" w:rsidRDefault="00876F4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67AAF3A3" w:rsidR="00DF05BD" w:rsidRPr="00DF05BD" w:rsidRDefault="00BD15A6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76F4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7AD4E648" w:rsidR="00DF05BD" w:rsidRPr="00DF05BD" w:rsidRDefault="00876F4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3A1BB820" w:rsidR="00DF05BD" w:rsidRPr="00DF05BD" w:rsidRDefault="00BD15A6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76F4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3DA47D0E" w:rsidR="00DF05BD" w:rsidRPr="00DF05BD" w:rsidRDefault="00DB5356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57A48A5B" w:rsidR="00DF05BD" w:rsidRPr="00DF05BD" w:rsidRDefault="00BD15A6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B535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2678DEFD" w:rsidR="00DF05BD" w:rsidRPr="00DF05BD" w:rsidRDefault="00DB5356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71F3FF8D" w:rsidR="00DF05BD" w:rsidRPr="00DF05BD" w:rsidRDefault="00BD15A6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B535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205D3F7" w14:textId="77777777" w:rsidTr="000A457B">
        <w:tc>
          <w:tcPr>
            <w:tcW w:w="1405" w:type="dxa"/>
            <w:vMerge/>
            <w:vAlign w:val="center"/>
          </w:tcPr>
          <w:p w14:paraId="56157D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179D8CE" w14:textId="52261DBE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Estado de ejecución presupuestaria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612353844"/>
            <w:placeholder>
              <w:docPart w:val="04BAFD42390644FD8E9123C1D4DB65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A7F0346" w14:textId="62764FD5" w:rsidR="00DF05BD" w:rsidRPr="00DF05BD" w:rsidRDefault="00DB5356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45AD3CE4" w14:textId="3BCC2EB4" w:rsidR="00DF05BD" w:rsidRPr="00DF05BD" w:rsidRDefault="00BD15A6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72591047"/>
                <w:placeholder>
                  <w:docPart w:val="5F6236E435E2453AA874C37BE801FA0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B535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6422B9BE" w:rsidR="00DF05BD" w:rsidRPr="00DF05BD" w:rsidRDefault="00DB5356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25D35A6E" w:rsidR="00DF05BD" w:rsidRPr="00DF05BD" w:rsidRDefault="00BD15A6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B535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67FACF80" w:rsidR="00DF05BD" w:rsidRPr="00DF05BD" w:rsidRDefault="00DB5356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6A49F61D" w:rsidR="00DF05BD" w:rsidRPr="00DF05BD" w:rsidRDefault="00BD15A6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0F6F8CE4" w:rsidR="00DF05BD" w:rsidRPr="00DF05BD" w:rsidRDefault="00DB5356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64087942" w:rsidR="00DF05BD" w:rsidRPr="00DF05BD" w:rsidRDefault="00BD15A6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B966D7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B966D7" w:rsidRPr="00296787" w:rsidRDefault="00B966D7" w:rsidP="00B966D7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B966D7" w:rsidRPr="00296787" w:rsidRDefault="00B966D7" w:rsidP="00B966D7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D3830601455C4B9890D4F28E2D0D9E0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5D09D3BF" w:rsidR="00B966D7" w:rsidRPr="00DF05BD" w:rsidRDefault="00B966D7" w:rsidP="00B966D7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73F21EC0" w:rsidR="00B966D7" w:rsidRPr="00DF05BD" w:rsidRDefault="00BD15A6" w:rsidP="00B966D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47997712"/>
                <w:placeholder>
                  <w:docPart w:val="93FDA0DAB48A4AF0A78A3FDBA807EF2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966D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B966D7">
              <w:rPr>
                <w:szCs w:val="18"/>
              </w:rPr>
              <w:t xml:space="preserve">. </w:t>
            </w:r>
            <w:r w:rsidR="00B966D7" w:rsidRPr="00876F41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1AD310EA" w:rsidR="00DF05BD" w:rsidRPr="00DF05BD" w:rsidRDefault="005D0A51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43060671" w:rsidR="00DF05BD" w:rsidRPr="00DF05BD" w:rsidRDefault="00BD15A6" w:rsidP="00EA3A9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67695013" w:rsidR="00DF05BD" w:rsidRPr="00DF05BD" w:rsidRDefault="005D0A51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54A5B9A8" w:rsidR="00DF05BD" w:rsidRPr="00DF05BD" w:rsidRDefault="00BD15A6" w:rsidP="00DF05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740E6640" w:rsidR="00DF05BD" w:rsidRPr="00DF05BD" w:rsidRDefault="005D0A51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455AE720" w:rsidR="00DF05BD" w:rsidRPr="00DF05BD" w:rsidRDefault="00BD15A6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2456C78C" w:rsidR="00DF05BD" w:rsidRPr="00DF05BD" w:rsidRDefault="005D0A51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52A39876" w:rsidR="00DF05BD" w:rsidRPr="00DF05BD" w:rsidRDefault="00BD15A6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0DBA8A6B" w:rsidR="00DF05BD" w:rsidRPr="00DF05BD" w:rsidRDefault="005D0A51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5C1DEFB8" w:rsidR="00DF05BD" w:rsidRPr="00DF05BD" w:rsidRDefault="00BD15A6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2F321DD7" w:rsidR="00DF05BD" w:rsidRPr="00DF05BD" w:rsidRDefault="005D0A51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269AC3D0" w:rsidR="00DF05BD" w:rsidRPr="00DF05BD" w:rsidRDefault="00BD15A6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966D7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2B2FB408" w:rsidR="00DF05BD" w:rsidRPr="00DF05BD" w:rsidRDefault="00653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53F73273" w:rsidR="00DF05BD" w:rsidRPr="00DF05BD" w:rsidRDefault="00BD15A6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3951E9D1" w:rsidR="00DF05BD" w:rsidRPr="00DF05BD" w:rsidRDefault="005D0A51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9</w:t>
            </w:r>
          </w:p>
        </w:tc>
        <w:tc>
          <w:tcPr>
            <w:tcW w:w="2806" w:type="dxa"/>
          </w:tcPr>
          <w:p w14:paraId="3E03AC72" w14:textId="0F60E377" w:rsidR="00DF05BD" w:rsidRPr="00DF05BD" w:rsidRDefault="00B966D7" w:rsidP="00DF05BD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0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284D1992" w:rsidR="002A7C57" w:rsidRPr="00B966D7" w:rsidRDefault="005D0A51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B966D7">
              <w:rPr>
                <w:rFonts w:ascii="Mulish" w:hAnsi="Mulish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85" w:type="dxa"/>
          </w:tcPr>
          <w:p w14:paraId="33CF1936" w14:textId="76141244" w:rsidR="002A7C57" w:rsidRPr="00B966D7" w:rsidRDefault="00B966D7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9, una de ellas, parcialmente</w:t>
            </w:r>
          </w:p>
        </w:tc>
        <w:tc>
          <w:tcPr>
            <w:tcW w:w="3486" w:type="dxa"/>
            <w:shd w:val="clear" w:color="auto" w:fill="CB9700"/>
          </w:tcPr>
          <w:p w14:paraId="2B06FB4B" w14:textId="7862CE88" w:rsidR="002A7C57" w:rsidRPr="00B966D7" w:rsidRDefault="00B966D7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B966D7"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05FD4F6" w14:textId="77777777" w:rsidR="00296787" w:rsidRDefault="00BD15A6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3DF7AC11" w14:textId="3BEED90B" w:rsidR="00257370" w:rsidRDefault="00B966D7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</w:instrText>
      </w:r>
      <w:r w:rsidR="00257370">
        <w:rPr>
          <w:lang w:bidi="es-ES"/>
        </w:rPr>
        <w:instrText xml:space="preserve">Excel.Sheet.12 "\\\\DSIC.ES\\sscc\\550Grupos\\ctbg-sgtbg\\14 MEMORIA\\MEMORIA 2026\\Sector Público Institucional\\Revisiones\\204-Mutualia\\2026\\204-Mutualia definitivo-2026.xlsx" Tablas!F2C1:F7C9 </w:instrText>
      </w:r>
      <w:r>
        <w:rPr>
          <w:lang w:bidi="es-ES"/>
        </w:rPr>
        <w:instrText xml:space="preserve">\a \f 4 \h </w:instrText>
      </w:r>
      <w:r w:rsidR="00257370"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5"/>
        <w:gridCol w:w="745"/>
        <w:gridCol w:w="745"/>
        <w:gridCol w:w="745"/>
        <w:gridCol w:w="737"/>
      </w:tblGrid>
      <w:tr w:rsidR="00257370" w:rsidRPr="00257370" w14:paraId="1900FEF3" w14:textId="77777777" w:rsidTr="00257370">
        <w:trPr>
          <w:divId w:val="1932926968"/>
          <w:trHeight w:val="1245"/>
        </w:trPr>
        <w:tc>
          <w:tcPr>
            <w:tcW w:w="162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021B4035" w14:textId="4B84BA9B" w:rsidR="00257370" w:rsidRPr="00257370" w:rsidRDefault="00257370" w:rsidP="00257370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257370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A7AD19F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4C8AC97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191CF96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1D55FD7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1CABDB5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9DC934E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E0C0D47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F660CAC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257370" w:rsidRPr="00257370" w14:paraId="7E2406DA" w14:textId="77777777" w:rsidTr="00257370">
        <w:trPr>
          <w:divId w:val="1932926968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641694C" w14:textId="77777777" w:rsidR="00257370" w:rsidRPr="00257370" w:rsidRDefault="00257370" w:rsidP="00257370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6716B38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82AF851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3852560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5F7A792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8E461C1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C872185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88,9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71DE7A0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88,9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14BA5C9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96,8</w:t>
            </w:r>
          </w:p>
        </w:tc>
      </w:tr>
      <w:tr w:rsidR="00257370" w:rsidRPr="00257370" w14:paraId="71AE1632" w14:textId="77777777" w:rsidTr="00257370">
        <w:trPr>
          <w:divId w:val="1932926968"/>
          <w:trHeight w:val="45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727DCB2" w14:textId="77777777" w:rsidR="00257370" w:rsidRPr="00257370" w:rsidRDefault="00257370" w:rsidP="00257370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F4A6A1C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4D59F05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2425D67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7062969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26F77B0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94F6CE9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711F58B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705B99A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</w:tr>
      <w:tr w:rsidR="00257370" w:rsidRPr="00257370" w14:paraId="1573BCD8" w14:textId="77777777" w:rsidTr="00257370">
        <w:trPr>
          <w:divId w:val="1932926968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E96606B" w14:textId="77777777" w:rsidR="00257370" w:rsidRPr="00257370" w:rsidRDefault="00257370" w:rsidP="00257370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9FDC436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75D0F35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81D1197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E387D36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82852AA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DF819A0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1FBEF1C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910D2CB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257370" w:rsidRPr="00257370" w14:paraId="64ACC76F" w14:textId="77777777" w:rsidTr="00257370">
        <w:trPr>
          <w:divId w:val="1932926968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4207121" w14:textId="77777777" w:rsidR="00257370" w:rsidRPr="00257370" w:rsidRDefault="00257370" w:rsidP="00257370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BA0BD7B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091DDE5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6FA553D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CA4BDBC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70F8E17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ACAFC6C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8427CA6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9B4B5BC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257370" w:rsidRPr="00257370" w14:paraId="071C9538" w14:textId="77777777" w:rsidTr="00257370">
        <w:trPr>
          <w:divId w:val="1932926968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36BDADE" w14:textId="77777777" w:rsidR="00257370" w:rsidRPr="00257370" w:rsidRDefault="00257370" w:rsidP="00257370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BB865EA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C2AB819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DE554C0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1F11008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800EB48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64F03F8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95,5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05820A0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95,5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FE88AAB" w14:textId="77777777" w:rsidR="00257370" w:rsidRPr="00257370" w:rsidRDefault="00257370" w:rsidP="0025737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5737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99,0</w:t>
            </w:r>
          </w:p>
        </w:tc>
      </w:tr>
    </w:tbl>
    <w:p w14:paraId="06B29B65" w14:textId="4130A1AC" w:rsidR="001E106B" w:rsidRPr="00296787" w:rsidRDefault="00B966D7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</w:p>
    <w:p w14:paraId="0D0031AF" w14:textId="242890BC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B966D7">
        <w:rPr>
          <w:rFonts w:ascii="Mulish" w:hAnsi="Mulish"/>
          <w:lang w:bidi="es-ES"/>
        </w:rPr>
        <w:t>99</w:t>
      </w:r>
      <w:r w:rsidRPr="00296787">
        <w:rPr>
          <w:rFonts w:ascii="Mulish" w:hAnsi="Mulish"/>
          <w:lang w:bidi="es-ES"/>
        </w:rPr>
        <w:t>%</w:t>
      </w:r>
      <w:r w:rsidR="00B966D7">
        <w:rPr>
          <w:rFonts w:ascii="Mulish" w:hAnsi="Mulish"/>
          <w:lang w:bidi="es-ES"/>
        </w:rPr>
        <w:t xml:space="preserve"> (100%)</w:t>
      </w:r>
      <w:r w:rsidRPr="00296787">
        <w:rPr>
          <w:rFonts w:ascii="Mulish" w:hAnsi="Mulish"/>
          <w:lang w:bidi="es-ES"/>
        </w:rPr>
        <w:t xml:space="preserve">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0DF4CD27" w14:textId="00CA410B" w:rsidR="00175A7B" w:rsidRDefault="001E106B" w:rsidP="00257370">
      <w:pPr>
        <w:pStyle w:val="Cuerpodelboletn"/>
        <w:spacing w:line="276" w:lineRule="auto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5D0A51">
        <w:rPr>
          <w:rFonts w:ascii="Mulish" w:hAnsi="Mulish"/>
        </w:rPr>
        <w:t>muy</w:t>
      </w:r>
      <w:r w:rsidR="007F144B" w:rsidRPr="00296787">
        <w:rPr>
          <w:rFonts w:ascii="Mulish" w:hAnsi="Mulish"/>
        </w:rPr>
        <w:t xml:space="preserve"> positivamente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proofErr w:type="spellStart"/>
      <w:r w:rsidR="005D0A51">
        <w:rPr>
          <w:rFonts w:ascii="Mulish" w:hAnsi="Mulish"/>
        </w:rPr>
        <w:t>Mutualia</w:t>
      </w:r>
      <w:proofErr w:type="spellEnd"/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5D0A51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incremento de </w:t>
      </w:r>
      <w:r w:rsidR="00B966D7">
        <w:rPr>
          <w:rFonts w:ascii="Mulish" w:hAnsi="Mulish"/>
          <w:lang w:bidi="es-ES"/>
        </w:rPr>
        <w:t>30,3</w:t>
      </w:r>
      <w:r w:rsidR="005D0A51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 xml:space="preserve">puntos porcentuales atribuibles a la aplicación de </w:t>
      </w:r>
      <w:r w:rsidR="00B966D7">
        <w:rPr>
          <w:rFonts w:ascii="Mulish" w:hAnsi="Mulish"/>
          <w:lang w:bidi="es-ES"/>
        </w:rPr>
        <w:t>las nueve</w:t>
      </w:r>
      <w:r w:rsidRPr="00296787">
        <w:rPr>
          <w:rFonts w:ascii="Mulish" w:hAnsi="Mulish"/>
          <w:lang w:bidi="es-ES"/>
        </w:rPr>
        <w:t xml:space="preserve"> recomendaciones efectuadas en 202</w:t>
      </w:r>
      <w:r w:rsidR="00F26AA9">
        <w:rPr>
          <w:rFonts w:ascii="Mulish" w:hAnsi="Mulish"/>
          <w:lang w:bidi="es-ES"/>
        </w:rPr>
        <w:t xml:space="preserve">5, aunque </w:t>
      </w:r>
      <w:r w:rsidR="00B966D7">
        <w:rPr>
          <w:rFonts w:ascii="Mulish" w:hAnsi="Mulish"/>
          <w:lang w:bidi="es-ES"/>
        </w:rPr>
        <w:t xml:space="preserve">una de ellas, de forma parcial (el organigrama no se publica en un formato que permita copiar y pegar </w:t>
      </w:r>
      <w:r w:rsidR="00257370">
        <w:rPr>
          <w:rFonts w:ascii="Mulish" w:hAnsi="Mulish"/>
          <w:lang w:bidi="es-ES"/>
        </w:rPr>
        <w:t xml:space="preserve">toda </w:t>
      </w:r>
      <w:r w:rsidR="00B966D7">
        <w:rPr>
          <w:rFonts w:ascii="Mulish" w:hAnsi="Mulish"/>
          <w:lang w:bidi="es-ES"/>
        </w:rPr>
        <w:t xml:space="preserve">la información). No obstante, este Consejo considera que </w:t>
      </w:r>
      <w:proofErr w:type="spellStart"/>
      <w:r w:rsidR="00B966D7">
        <w:rPr>
          <w:rFonts w:ascii="Mulish" w:hAnsi="Mulish"/>
          <w:lang w:bidi="es-ES"/>
        </w:rPr>
        <w:t>Mutualia</w:t>
      </w:r>
      <w:proofErr w:type="spellEnd"/>
      <w:r w:rsidR="00B966D7">
        <w:rPr>
          <w:rFonts w:ascii="Mulish" w:hAnsi="Mulish"/>
          <w:lang w:bidi="es-ES"/>
        </w:rPr>
        <w:t xml:space="preserve"> ha alcanzado el 100% de ICIO, felicitándoles, por ello, y </w:t>
      </w:r>
      <w:proofErr w:type="gramStart"/>
      <w:r w:rsidR="00B966D7">
        <w:rPr>
          <w:rFonts w:ascii="Mulish" w:hAnsi="Mulish"/>
          <w:lang w:bidi="es-ES"/>
        </w:rPr>
        <w:t>animándoles</w:t>
      </w:r>
      <w:proofErr w:type="gramEnd"/>
      <w:r w:rsidR="00B966D7">
        <w:rPr>
          <w:rFonts w:ascii="Mulish" w:hAnsi="Mulish"/>
          <w:lang w:bidi="es-ES"/>
        </w:rPr>
        <w:t xml:space="preserve"> a seguir en esta apuesta por la transparencia en su gestión.</w:t>
      </w:r>
    </w:p>
    <w:p w14:paraId="0A40A039" w14:textId="77777777" w:rsidR="00257370" w:rsidRDefault="00257370" w:rsidP="00257370">
      <w:pPr>
        <w:pStyle w:val="Sinespaciado"/>
        <w:spacing w:line="276" w:lineRule="auto"/>
        <w:jc w:val="both"/>
        <w:rPr>
          <w:rFonts w:ascii="Mulish" w:hAnsi="Mulish"/>
        </w:rPr>
      </w:pPr>
    </w:p>
    <w:p w14:paraId="50EF5932" w14:textId="5DEE3C2C" w:rsidR="00257370" w:rsidRDefault="00257370" w:rsidP="00257370">
      <w:pPr>
        <w:pStyle w:val="Sinespaciado"/>
        <w:spacing w:line="276" w:lineRule="auto"/>
        <w:jc w:val="both"/>
        <w:rPr>
          <w:rFonts w:ascii="Mulish" w:hAnsi="Mulish"/>
        </w:rPr>
      </w:pPr>
      <w:r w:rsidRPr="00D232A0">
        <w:rPr>
          <w:rFonts w:ascii="Mulish" w:hAnsi="Mulish"/>
        </w:rPr>
        <w:t xml:space="preserve">El informe provisional se envió a </w:t>
      </w:r>
      <w:proofErr w:type="spellStart"/>
      <w:r>
        <w:rPr>
          <w:rFonts w:ascii="Mulish" w:hAnsi="Mulish"/>
        </w:rPr>
        <w:t>Mutualia</w:t>
      </w:r>
      <w:proofErr w:type="spellEnd"/>
      <w:r w:rsidRPr="00D232A0">
        <w:rPr>
          <w:rFonts w:ascii="Mulish" w:hAnsi="Mulish"/>
        </w:rPr>
        <w:t xml:space="preserve"> </w:t>
      </w:r>
      <w:r w:rsidRPr="00D232A0">
        <w:rPr>
          <w:rFonts w:ascii="Mulish" w:hAnsi="Mulish"/>
        </w:rPr>
        <w:t>el 2</w:t>
      </w:r>
      <w:r>
        <w:rPr>
          <w:rFonts w:ascii="Mulish" w:hAnsi="Mulish"/>
        </w:rPr>
        <w:t>5</w:t>
      </w:r>
      <w:r>
        <w:rPr>
          <w:rFonts w:ascii="Mulish" w:hAnsi="Mulish"/>
        </w:rPr>
        <w:t xml:space="preserve"> </w:t>
      </w:r>
      <w:r w:rsidRPr="00D232A0">
        <w:rPr>
          <w:rFonts w:ascii="Mulish" w:hAnsi="Mulish"/>
        </w:rPr>
        <w:t xml:space="preserve">de junio. Recibidas sus </w:t>
      </w:r>
      <w:r>
        <w:rPr>
          <w:rFonts w:ascii="Mulish" w:hAnsi="Mulish"/>
        </w:rPr>
        <w:t>alegaciones</w:t>
      </w:r>
      <w:r w:rsidRPr="00D232A0">
        <w:rPr>
          <w:rFonts w:ascii="Mulish" w:hAnsi="Mulish"/>
        </w:rPr>
        <w:t xml:space="preserve"> el </w:t>
      </w:r>
      <w:r>
        <w:rPr>
          <w:rFonts w:ascii="Mulish" w:hAnsi="Mulish"/>
        </w:rPr>
        <w:t>9</w:t>
      </w:r>
      <w:r w:rsidRPr="00D232A0">
        <w:rPr>
          <w:rFonts w:ascii="Mulish" w:hAnsi="Mulish"/>
        </w:rPr>
        <w:t xml:space="preserve"> de julio se procedió a su contestación el 1</w:t>
      </w:r>
      <w:r>
        <w:rPr>
          <w:rFonts w:ascii="Mulish" w:hAnsi="Mulish"/>
        </w:rPr>
        <w:t>7</w:t>
      </w:r>
      <w:r w:rsidRPr="00D232A0">
        <w:rPr>
          <w:rFonts w:ascii="Mulish" w:hAnsi="Mulish"/>
        </w:rPr>
        <w:t xml:space="preserve"> de julio y a modificar el informe para recoger las recomendaciones aplicadas.</w:t>
      </w:r>
    </w:p>
    <w:p w14:paraId="62428E47" w14:textId="77777777" w:rsidR="00257370" w:rsidRPr="00296787" w:rsidRDefault="00257370" w:rsidP="00B966D7">
      <w:pPr>
        <w:pStyle w:val="Cuerpodelboletn"/>
        <w:rPr>
          <w:rFonts w:ascii="Mulish" w:hAnsi="Mulish"/>
        </w:rPr>
      </w:pP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11E29092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>Madrid,</w:t>
      </w:r>
      <w:r w:rsidR="00F26AA9">
        <w:rPr>
          <w:rFonts w:ascii="Mulish" w:hAnsi="Mulish"/>
        </w:rPr>
        <w:t xml:space="preserve"> </w:t>
      </w:r>
      <w:r w:rsidR="007A30E9">
        <w:rPr>
          <w:rFonts w:ascii="Mulish" w:hAnsi="Mulish"/>
        </w:rPr>
        <w:t>ju</w:t>
      </w:r>
      <w:r w:rsidR="00B966D7">
        <w:rPr>
          <w:rFonts w:ascii="Mulish" w:hAnsi="Mulish"/>
        </w:rPr>
        <w:t>l</w:t>
      </w:r>
      <w:r w:rsidR="007A30E9">
        <w:rPr>
          <w:rFonts w:ascii="Mulish" w:hAnsi="Mulish"/>
        </w:rPr>
        <w:t>io</w:t>
      </w:r>
      <w:r w:rsidR="00F26AA9">
        <w:rPr>
          <w:rFonts w:ascii="Mulish" w:hAnsi="Mulish"/>
        </w:rPr>
        <w:t xml:space="preserve"> de 202</w:t>
      </w:r>
      <w:bookmarkEnd w:id="5"/>
      <w:r w:rsidR="007B66CD">
        <w:rPr>
          <w:rFonts w:ascii="Mulish" w:hAnsi="Mulish"/>
        </w:rPr>
        <w:t>6</w:t>
      </w:r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C4DB2" w14:textId="77777777" w:rsidR="00BD15A6" w:rsidRDefault="00BD15A6" w:rsidP="00F31BC3">
      <w:r>
        <w:separator/>
      </w:r>
    </w:p>
  </w:endnote>
  <w:endnote w:type="continuationSeparator" w:id="0">
    <w:p w14:paraId="53889338" w14:textId="77777777" w:rsidR="00BD15A6" w:rsidRDefault="00BD15A6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3C6A21" w:rsidRDefault="00734D60" w:rsidP="00734D60">
    <w:pPr>
      <w:pStyle w:val="Piedepgina"/>
      <w:rPr>
        <w:rFonts w:ascii="Mulish" w:hAnsi="Mulish"/>
        <w:sz w:val="16"/>
        <w:szCs w:val="16"/>
      </w:rPr>
    </w:pPr>
    <w:r w:rsidRPr="00513565">
      <w:rPr>
        <w:sz w:val="16"/>
        <w:szCs w:val="16"/>
      </w:rPr>
      <w:ptab w:relativeTo="margin" w:alignment="center" w:leader="none"/>
    </w:r>
    <w:r w:rsidRPr="003C6A21">
      <w:rPr>
        <w:rFonts w:ascii="Mulish" w:hAnsi="Mulish"/>
        <w:sz w:val="16"/>
        <w:szCs w:val="16"/>
      </w:rPr>
      <w:fldChar w:fldCharType="begin"/>
    </w:r>
    <w:r w:rsidRPr="003C6A21">
      <w:rPr>
        <w:rFonts w:ascii="Mulish" w:hAnsi="Mulish"/>
        <w:sz w:val="16"/>
        <w:szCs w:val="16"/>
      </w:rPr>
      <w:instrText>PAGE   \* MERGEFORMAT</w:instrText>
    </w:r>
    <w:r w:rsidRPr="003C6A21">
      <w:rPr>
        <w:rFonts w:ascii="Mulish" w:hAnsi="Mulish"/>
        <w:sz w:val="16"/>
        <w:szCs w:val="16"/>
      </w:rPr>
      <w:fldChar w:fldCharType="separate"/>
    </w:r>
    <w:r w:rsidRPr="003C6A21">
      <w:rPr>
        <w:rFonts w:ascii="Mulish" w:hAnsi="Mulish"/>
        <w:sz w:val="16"/>
        <w:szCs w:val="16"/>
      </w:rPr>
      <w:t>2</w:t>
    </w:r>
    <w:r w:rsidRPr="003C6A21">
      <w:rPr>
        <w:rFonts w:ascii="Mulish" w:hAnsi="Mulish"/>
        <w:sz w:val="16"/>
        <w:szCs w:val="16"/>
      </w:rPr>
      <w:fldChar w:fldCharType="end"/>
    </w:r>
    <w:r w:rsidRPr="003C6A21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3C6A21">
      <w:rPr>
        <w:rFonts w:ascii="Mulish" w:hAnsi="Mulish"/>
        <w:sz w:val="16"/>
        <w:szCs w:val="16"/>
      </w:rPr>
      <w:t>CONSEJO DE TRANSPARENCIA AAI</w:t>
    </w:r>
    <w:bookmarkEnd w:id="0"/>
    <w:r w:rsidRPr="003C6A21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351D05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351D05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351D05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351D05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351D05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351D05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351D05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351D05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351D05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351D05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351D05" w:rsidRDefault="00BD15A6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351D05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351D05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351D05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351D05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351D05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351D05" w:rsidRDefault="00BD15A6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351D05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351D05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351D05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351D05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351D05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5E940" w14:textId="77777777" w:rsidR="00BD15A6" w:rsidRDefault="00BD15A6" w:rsidP="00F31BC3">
      <w:r>
        <w:separator/>
      </w:r>
    </w:p>
  </w:footnote>
  <w:footnote w:type="continuationSeparator" w:id="0">
    <w:p w14:paraId="18FA77D4" w14:textId="77777777" w:rsidR="00BD15A6" w:rsidRDefault="00BD15A6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7B86CA44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7D0A9FA4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66A5A3B8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53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10"/>
  </w:num>
  <w:num w:numId="4">
    <w:abstractNumId w:val="0"/>
  </w:num>
  <w:num w:numId="5">
    <w:abstractNumId w:val="17"/>
  </w:num>
  <w:num w:numId="6">
    <w:abstractNumId w:val="19"/>
  </w:num>
  <w:num w:numId="7">
    <w:abstractNumId w:val="16"/>
  </w:num>
  <w:num w:numId="8">
    <w:abstractNumId w:val="1"/>
  </w:num>
  <w:num w:numId="9">
    <w:abstractNumId w:val="4"/>
  </w:num>
  <w:num w:numId="10">
    <w:abstractNumId w:val="3"/>
  </w:num>
  <w:num w:numId="11">
    <w:abstractNumId w:val="21"/>
  </w:num>
  <w:num w:numId="12">
    <w:abstractNumId w:val="12"/>
  </w:num>
  <w:num w:numId="13">
    <w:abstractNumId w:val="8"/>
  </w:num>
  <w:num w:numId="14">
    <w:abstractNumId w:val="22"/>
  </w:num>
  <w:num w:numId="15">
    <w:abstractNumId w:val="2"/>
  </w:num>
  <w:num w:numId="16">
    <w:abstractNumId w:val="24"/>
  </w:num>
  <w:num w:numId="17">
    <w:abstractNumId w:val="11"/>
  </w:num>
  <w:num w:numId="18">
    <w:abstractNumId w:val="7"/>
  </w:num>
  <w:num w:numId="19">
    <w:abstractNumId w:val="5"/>
  </w:num>
  <w:num w:numId="20">
    <w:abstractNumId w:val="18"/>
  </w:num>
  <w:num w:numId="21">
    <w:abstractNumId w:val="6"/>
  </w:num>
  <w:num w:numId="22">
    <w:abstractNumId w:val="15"/>
  </w:num>
  <w:num w:numId="23">
    <w:abstractNumId w:val="13"/>
  </w:num>
  <w:num w:numId="24">
    <w:abstractNumId w:val="14"/>
  </w:num>
  <w:num w:numId="25">
    <w:abstractNumId w:val="25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26DFF"/>
    <w:rsid w:val="00032D8A"/>
    <w:rsid w:val="00040AF4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A457B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4DE9"/>
    <w:rsid w:val="00104E94"/>
    <w:rsid w:val="001149B1"/>
    <w:rsid w:val="00132732"/>
    <w:rsid w:val="001342AA"/>
    <w:rsid w:val="00146C3C"/>
    <w:rsid w:val="0016051F"/>
    <w:rsid w:val="001644DE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2C6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57370"/>
    <w:rsid w:val="00263F79"/>
    <w:rsid w:val="002725E4"/>
    <w:rsid w:val="002731E8"/>
    <w:rsid w:val="002777C1"/>
    <w:rsid w:val="00296787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1D05"/>
    <w:rsid w:val="00352994"/>
    <w:rsid w:val="00355DC0"/>
    <w:rsid w:val="00393F48"/>
    <w:rsid w:val="003A1694"/>
    <w:rsid w:val="003A390C"/>
    <w:rsid w:val="003B399C"/>
    <w:rsid w:val="003B57E6"/>
    <w:rsid w:val="003B6B96"/>
    <w:rsid w:val="003C6A21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7B28"/>
    <w:rsid w:val="00467FDF"/>
    <w:rsid w:val="004720A5"/>
    <w:rsid w:val="0047735C"/>
    <w:rsid w:val="004859CC"/>
    <w:rsid w:val="0048761D"/>
    <w:rsid w:val="004A1663"/>
    <w:rsid w:val="004B1701"/>
    <w:rsid w:val="004C6440"/>
    <w:rsid w:val="004D4B3E"/>
    <w:rsid w:val="004D50CC"/>
    <w:rsid w:val="004D7037"/>
    <w:rsid w:val="004E7B33"/>
    <w:rsid w:val="00506864"/>
    <w:rsid w:val="00521C69"/>
    <w:rsid w:val="005301DF"/>
    <w:rsid w:val="00531165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D0A51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5392F"/>
    <w:rsid w:val="00661E94"/>
    <w:rsid w:val="00672A65"/>
    <w:rsid w:val="0068498F"/>
    <w:rsid w:val="00694E5D"/>
    <w:rsid w:val="0069673B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A30E9"/>
    <w:rsid w:val="007B5543"/>
    <w:rsid w:val="007B66CD"/>
    <w:rsid w:val="007C65C5"/>
    <w:rsid w:val="007C66AF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750F7"/>
    <w:rsid w:val="00876F41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0061"/>
    <w:rsid w:val="008D394E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654DA"/>
    <w:rsid w:val="00965C69"/>
    <w:rsid w:val="00967865"/>
    <w:rsid w:val="00982299"/>
    <w:rsid w:val="00984418"/>
    <w:rsid w:val="009A726E"/>
    <w:rsid w:val="009B2F73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966D7"/>
    <w:rsid w:val="00BA03C4"/>
    <w:rsid w:val="00BA14E6"/>
    <w:rsid w:val="00BA3611"/>
    <w:rsid w:val="00BA4354"/>
    <w:rsid w:val="00BB2529"/>
    <w:rsid w:val="00BB3652"/>
    <w:rsid w:val="00BC61D1"/>
    <w:rsid w:val="00BD15A6"/>
    <w:rsid w:val="00BD18E4"/>
    <w:rsid w:val="00BD1E44"/>
    <w:rsid w:val="00BD2172"/>
    <w:rsid w:val="00BD2842"/>
    <w:rsid w:val="00BF4B74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B6837"/>
    <w:rsid w:val="00CC3B31"/>
    <w:rsid w:val="00CC48E8"/>
    <w:rsid w:val="00CD3DE8"/>
    <w:rsid w:val="00CD4A14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70570"/>
    <w:rsid w:val="00D77D83"/>
    <w:rsid w:val="00D9090A"/>
    <w:rsid w:val="00D940D6"/>
    <w:rsid w:val="00D96084"/>
    <w:rsid w:val="00DA6660"/>
    <w:rsid w:val="00DB5356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525F"/>
    <w:rsid w:val="00E17DF6"/>
    <w:rsid w:val="00E30705"/>
    <w:rsid w:val="00E33169"/>
    <w:rsid w:val="00E51AC4"/>
    <w:rsid w:val="00E63F24"/>
    <w:rsid w:val="00E6528C"/>
    <w:rsid w:val="00E73F4D"/>
    <w:rsid w:val="00E83650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26AA9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026DF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26D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mutualia.e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43313B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43313B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43313B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43313B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43313B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43313B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43313B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43313B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43313B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43313B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43313B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43313B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43313B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43313B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43313B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43313B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43313B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43313B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43313B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43313B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43313B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43313B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43313B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43313B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43313B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43313B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43313B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43313B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43313B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43313B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43313B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43313B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43313B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43313B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43313B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43313B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43313B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43313B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43313B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43313B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43313B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43313B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43313B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43313B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BAFD42390644FD8E9123C1D4DB6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880D7-5D42-466C-9B75-57B4ADEC3598}"/>
      </w:docPartPr>
      <w:docPartBody>
        <w:p w:rsidR="0043313B" w:rsidRDefault="00173B46" w:rsidP="00173B46">
          <w:pPr>
            <w:pStyle w:val="04BAFD42390644FD8E9123C1D4DB65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6236E435E2453AA874C37BE801F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42952-AE66-4F11-AFBC-BD96047FE9D8}"/>
      </w:docPartPr>
      <w:docPartBody>
        <w:p w:rsidR="0043313B" w:rsidRDefault="00173B46" w:rsidP="00173B46">
          <w:pPr>
            <w:pStyle w:val="5F6236E435E2453AA874C37BE801FA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43313B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43313B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43313B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43313B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43313B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43313B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43313B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43313B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43313B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43313B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3830601455C4B9890D4F28E2D0D9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C4D94-135B-4EB0-BA02-6315D5E3AAF8}"/>
      </w:docPartPr>
      <w:docPartBody>
        <w:p w:rsidR="009F1F78" w:rsidRDefault="00F60313" w:rsidP="00F60313">
          <w:pPr>
            <w:pStyle w:val="D3830601455C4B9890D4F28E2D0D9E0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3FDA0DAB48A4AF0A78A3FDBA807E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6B412-EF2C-463A-9D0E-EDD2745D69C1}"/>
      </w:docPartPr>
      <w:docPartBody>
        <w:p w:rsidR="009F1F78" w:rsidRDefault="00F60313" w:rsidP="00F60313">
          <w:pPr>
            <w:pStyle w:val="93FDA0DAB48A4AF0A78A3FDBA807EF28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723E5"/>
    <w:rsid w:val="0038330C"/>
    <w:rsid w:val="003D3D7C"/>
    <w:rsid w:val="0043313B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47467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9F1F78"/>
    <w:rsid w:val="00A036B0"/>
    <w:rsid w:val="00A104A7"/>
    <w:rsid w:val="00AB484A"/>
    <w:rsid w:val="00AD7C28"/>
    <w:rsid w:val="00AE2C03"/>
    <w:rsid w:val="00B103B1"/>
    <w:rsid w:val="00B26BAC"/>
    <w:rsid w:val="00B42024"/>
    <w:rsid w:val="00B6573C"/>
    <w:rsid w:val="00C32372"/>
    <w:rsid w:val="00D716E1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0313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60313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D3830601455C4B9890D4F28E2D0D9E05">
    <w:name w:val="D3830601455C4B9890D4F28E2D0D9E05"/>
    <w:rsid w:val="00F60313"/>
    <w:pPr>
      <w:spacing w:after="160" w:line="259" w:lineRule="auto"/>
    </w:pPr>
  </w:style>
  <w:style w:type="paragraph" w:customStyle="1" w:styleId="93FDA0DAB48A4AF0A78A3FDBA807EF28">
    <w:name w:val="93FDA0DAB48A4AF0A78A3FDBA807EF28"/>
    <w:rsid w:val="00F6031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21</TotalTime>
  <Pages>3</Pages>
  <Words>740</Words>
  <Characters>4070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4</cp:revision>
  <cp:lastPrinted>2026-02-09T15:38:00Z</cp:lastPrinted>
  <dcterms:created xsi:type="dcterms:W3CDTF">2026-07-15T17:19:00Z</dcterms:created>
  <dcterms:modified xsi:type="dcterms:W3CDTF">2026-07-17T10:13:00Z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