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AC08A2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26DFF">
        <w:rPr>
          <w:rFonts w:ascii="Mulish" w:hAnsi="Mulish"/>
        </w:rPr>
        <w:t>Mutualia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8D3975B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Mutualia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0DE76B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17/03/2026</w:t>
            </w:r>
          </w:p>
          <w:p w14:paraId="5DEB5371" w14:textId="0C28CAF8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8750F7">
              <w:rPr>
                <w:rFonts w:ascii="Mulish" w:hAnsi="Mulish"/>
                <w:sz w:val="24"/>
              </w:rPr>
              <w:t>5</w:t>
            </w:r>
            <w:r w:rsidR="004B1701">
              <w:rPr>
                <w:rFonts w:ascii="Mulish" w:hAnsi="Mulish"/>
                <w:sz w:val="24"/>
              </w:rPr>
              <w:t>/</w:t>
            </w:r>
            <w:r w:rsidR="008750F7">
              <w:rPr>
                <w:rFonts w:ascii="Mulish" w:hAnsi="Mulish"/>
                <w:sz w:val="24"/>
              </w:rPr>
              <w:t>6</w:t>
            </w:r>
            <w:r w:rsidR="004B1701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EC5F688" w:rsidR="00026DFF" w:rsidRPr="00296787" w:rsidRDefault="001644DE" w:rsidP="00026DFF">
            <w:pPr>
              <w:rPr>
                <w:rFonts w:ascii="Mulish" w:hAnsi="Mulish"/>
                <w:sz w:val="24"/>
              </w:rPr>
            </w:pPr>
            <w:hyperlink r:id="rId18" w:history="1">
              <w:r w:rsidR="00026DFF" w:rsidRPr="001E23D3">
                <w:rPr>
                  <w:rStyle w:val="Hipervnculo"/>
                  <w:rFonts w:ascii="Mulish" w:hAnsi="Mulish"/>
                  <w:sz w:val="24"/>
                </w:rPr>
                <w:t>https://www.mutualia.es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644DE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96C0AC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489F82" w:rsidR="00AF751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BB9DFFE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4DD5E9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894031E" w:rsidR="00AF751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85A450" w:rsidR="00DF05B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A3E5C8D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72F678B" w:rsidR="00DF05B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456121C" w:rsidR="00DF05BD" w:rsidRPr="00DF05BD" w:rsidRDefault="001644DE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5392F" w:rsidRPr="0065392F">
              <w:rPr>
                <w:rFonts w:ascii="Mulish" w:hAnsi="Mulish"/>
                <w:sz w:val="18"/>
                <w:szCs w:val="18"/>
              </w:rPr>
              <w:t>. Se publica fuera del Portal de Transparencia.</w:t>
            </w:r>
            <w:r w:rsidR="0065392F">
              <w:rPr>
                <w:rFonts w:ascii="Mulish" w:hAnsi="Mulish"/>
                <w:sz w:val="18"/>
                <w:szCs w:val="18"/>
              </w:rPr>
              <w:t xml:space="preserve"> 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25CF08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1644DE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A43C472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41EC190" w:rsidR="00DF05BD" w:rsidRPr="00DF05BD" w:rsidRDefault="001644DE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No</w:t>
                </w:r>
              </w:sdtContent>
            </w:sdt>
            <w:r w:rsidR="00BF4B74">
              <w:rPr>
                <w:szCs w:val="18"/>
              </w:rPr>
              <w:t xml:space="preserve">. </w:t>
            </w:r>
            <w:r w:rsidR="00BF4B74" w:rsidRPr="00BF4B74">
              <w:rPr>
                <w:rFonts w:ascii="Mulish" w:hAnsi="Mulish"/>
                <w:sz w:val="18"/>
                <w:szCs w:val="18"/>
              </w:rPr>
              <w:t>El más reciente publicado es de 2025.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7315F1E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3DC67208" w:rsidR="00DF05BD" w:rsidRPr="00DF05BD" w:rsidRDefault="001644DE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BF4B74">
              <w:rPr>
                <w:szCs w:val="18"/>
              </w:rPr>
              <w:t xml:space="preserve">. </w:t>
            </w:r>
            <w:r w:rsidR="00BF4B74" w:rsidRPr="00BF4B74">
              <w:rPr>
                <w:rFonts w:ascii="Mulish" w:hAnsi="Mulish"/>
                <w:sz w:val="18"/>
                <w:szCs w:val="18"/>
              </w:rPr>
              <w:t xml:space="preserve">Se publica el correspondiente a 2024, a pesar de que el epígrafe </w:t>
            </w:r>
            <w:r w:rsidR="00BF4B74" w:rsidRPr="00BF4B74">
              <w:rPr>
                <w:rFonts w:ascii="Mulish" w:hAnsi="Mulish"/>
                <w:sz w:val="18"/>
                <w:szCs w:val="18"/>
              </w:rPr>
              <w:lastRenderedPageBreak/>
              <w:t>correspondiente mencione 2025.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B338CF0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4277B03" w:rsidR="00DF05BD" w:rsidRPr="00DF05BD" w:rsidRDefault="001644D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C88CC79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51B203F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139EFF8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76F41">
              <w:rPr>
                <w:szCs w:val="18"/>
              </w:rPr>
              <w:t xml:space="preserve">. </w:t>
            </w:r>
            <w:r w:rsidR="00876F41" w:rsidRPr="00876F4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9B040CD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0C950A7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210674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7AAF3A3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7AD4E648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1BB820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DA47D0E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7A48A5B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78DEFD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F3FF8D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2764FD5" w:rsidR="00DF05BD" w:rsidRPr="00DF05BD" w:rsidRDefault="00DB535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1644DE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422B9BE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7FACF80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A49F61D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0F6F8CE4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4087942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D09D3BF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AD1A923" w:rsidR="00DF05BD" w:rsidRPr="00DF05BD" w:rsidRDefault="001644DE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1644DE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7695013" w:rsidR="00DF05BD" w:rsidRPr="00DF05BD" w:rsidRDefault="005D0A5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1644DE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1644D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1644D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1644D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F321DD7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A9C0B1" w:rsidR="00DF05BD" w:rsidRPr="00DF05BD" w:rsidRDefault="001644D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B2FB408" w:rsidR="00DF05BD" w:rsidRPr="00DF05BD" w:rsidRDefault="00653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1644DE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951E9D1" w:rsidR="00DF05BD" w:rsidRPr="00DF05BD" w:rsidRDefault="005D0A51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7470D94B" w:rsidR="00DF05BD" w:rsidRPr="00DF05BD" w:rsidRDefault="005D0A51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84D1992" w:rsidR="002A7C57" w:rsidRPr="00B426C4" w:rsidRDefault="005D0A51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5A7C7A68" w:rsidR="002A7C57" w:rsidRPr="00B426C4" w:rsidRDefault="005D0A51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6</w:t>
            </w:r>
          </w:p>
        </w:tc>
        <w:tc>
          <w:tcPr>
            <w:tcW w:w="3486" w:type="dxa"/>
            <w:shd w:val="clear" w:color="auto" w:fill="CB9700"/>
          </w:tcPr>
          <w:p w14:paraId="2B06FB4B" w14:textId="1683D484" w:rsidR="002A7C57" w:rsidRPr="00B426C4" w:rsidRDefault="005D0A51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1644DE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D77EC71" w14:textId="4CB658AF" w:rsidR="005D0A51" w:rsidRDefault="005D0A51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red\\204-Mutualia\\2026\\204-Mutualia-2026.xlsx"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5D0A51" w:rsidRPr="005D0A51" w14:paraId="292C7F41" w14:textId="77777777" w:rsidTr="005D0A51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EEC966F" w14:textId="25140E5E" w:rsidR="005D0A51" w:rsidRPr="005D0A51" w:rsidRDefault="005D0A51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553FD50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29A97F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3585942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F651703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30A65B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96AC9D9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CE6D0A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A39DEFD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5D0A51" w:rsidRPr="005D0A51" w14:paraId="64CCB359" w14:textId="77777777" w:rsidTr="005D0A5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B1AB74F" w14:textId="77777777" w:rsidR="005D0A51" w:rsidRPr="005D0A51" w:rsidRDefault="005D0A51" w:rsidP="005D0A5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F70B3F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77368C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74575A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47DDE7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18C853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C9F716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18E627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4233DE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84,1</w:t>
            </w:r>
          </w:p>
        </w:tc>
      </w:tr>
      <w:tr w:rsidR="005D0A51" w:rsidRPr="005D0A51" w14:paraId="256D20AE" w14:textId="77777777" w:rsidTr="005D0A51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C094629" w14:textId="77777777" w:rsidR="005D0A51" w:rsidRPr="005D0A51" w:rsidRDefault="005D0A51" w:rsidP="005D0A51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D54ACB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A3148D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585804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354F6C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349E07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9F4A70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F777A4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B596F5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5D0A51" w:rsidRPr="005D0A51" w14:paraId="657228E4" w14:textId="77777777" w:rsidTr="005D0A5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68B675C" w14:textId="77777777" w:rsidR="005D0A51" w:rsidRPr="005D0A51" w:rsidRDefault="005D0A51" w:rsidP="005D0A5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091E73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E1D614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DE8EDD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1B86B5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0BA01A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09D0D2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9CFE26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CEED4A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92,3</w:t>
            </w:r>
          </w:p>
        </w:tc>
      </w:tr>
      <w:tr w:rsidR="005D0A51" w:rsidRPr="005D0A51" w14:paraId="3852C82D" w14:textId="77777777" w:rsidTr="005D0A5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7979A14" w14:textId="77777777" w:rsidR="005D0A51" w:rsidRPr="005D0A51" w:rsidRDefault="005D0A51" w:rsidP="005D0A5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FED6A5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7D4890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55A73D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FD8A6E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B46B70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8A7A7C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89B5DF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130926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5D0A51" w:rsidRPr="005D0A51" w14:paraId="1D67AC1E" w14:textId="77777777" w:rsidTr="005D0A51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AD64A3A" w14:textId="77777777" w:rsidR="005D0A51" w:rsidRPr="005D0A51" w:rsidRDefault="005D0A51" w:rsidP="005D0A51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9EA71C7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91,3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1BCFE9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91,3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003F7B5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91,3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342C155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91,3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2FFA6E9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91,3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4B2E1A2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87,0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D86C50A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6420286" w14:textId="77777777" w:rsidR="005D0A51" w:rsidRPr="005D0A51" w:rsidRDefault="005D0A51" w:rsidP="005D0A5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D0A5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89,8</w:t>
            </w:r>
          </w:p>
        </w:tc>
      </w:tr>
    </w:tbl>
    <w:p w14:paraId="06B29B65" w14:textId="2D42C1C8" w:rsidR="001E106B" w:rsidRPr="00296787" w:rsidRDefault="005D0A51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6FCAE77A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5D0A51">
        <w:rPr>
          <w:rFonts w:ascii="Mulish" w:hAnsi="Mulish"/>
          <w:lang w:bidi="es-ES"/>
        </w:rPr>
        <w:t>89,8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8F61AE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5D0A51">
        <w:rPr>
          <w:rFonts w:ascii="Mulish" w:hAnsi="Mulish"/>
        </w:rPr>
        <w:t>muy</w:t>
      </w:r>
      <w:r w:rsidR="007F144B" w:rsidRPr="00296787">
        <w:rPr>
          <w:rFonts w:ascii="Mulish" w:hAnsi="Mulish"/>
        </w:rPr>
        <w:t xml:space="preserve"> 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D0A51">
        <w:rPr>
          <w:rFonts w:ascii="Mulish" w:hAnsi="Mulish"/>
        </w:rPr>
        <w:t>Mutualia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5D0A51">
        <w:rPr>
          <w:rFonts w:ascii="Mulish" w:hAnsi="Mulish"/>
          <w:lang w:bidi="es-ES"/>
        </w:rPr>
        <w:t xml:space="preserve">21,1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F26AA9">
        <w:rPr>
          <w:rFonts w:ascii="Mulish" w:hAnsi="Mulish"/>
          <w:lang w:bidi="es-ES"/>
        </w:rPr>
        <w:t xml:space="preserve">seis </w:t>
      </w:r>
      <w:r w:rsidRPr="00296787">
        <w:rPr>
          <w:rFonts w:ascii="Mulish" w:hAnsi="Mulish"/>
          <w:lang w:bidi="es-ES"/>
        </w:rPr>
        <w:t>de las recomendaciones efectuadas en 202</w:t>
      </w:r>
      <w:r w:rsidR="00F26AA9">
        <w:rPr>
          <w:rFonts w:ascii="Mulish" w:hAnsi="Mulish"/>
          <w:lang w:bidi="es-ES"/>
        </w:rPr>
        <w:t>5, aunque también ha habido que revisar a la baja el cumplimiento de la obligación Planes y programas, porque no se ha localizado la información correspondiente a 2026</w:t>
      </w:r>
      <w:r w:rsidRPr="00296787">
        <w:rPr>
          <w:rFonts w:ascii="Mulish" w:hAnsi="Mulish"/>
          <w:lang w:bidi="es-ES"/>
        </w:rPr>
        <w:t>.</w:t>
      </w:r>
    </w:p>
    <w:p w14:paraId="28209DFA" w14:textId="0F418541" w:rsidR="001E106B" w:rsidRPr="00296787" w:rsidRDefault="00F26AA9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2C2221F5" w14:textId="222F1402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F26AA9">
        <w:rPr>
          <w:rFonts w:ascii="Mulish" w:hAnsi="Mulish"/>
        </w:rPr>
        <w:t xml:space="preserve">el organigrama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52F1BF49" w:rsidR="006B4FAE" w:rsidRDefault="00F26A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relativos a 2026.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4460AA57" w14:textId="77777777" w:rsidR="002731E8" w:rsidRDefault="002731E8" w:rsidP="002731E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EC21AF" w14:textId="77777777" w:rsidR="002731E8" w:rsidRDefault="002731E8" w:rsidP="002731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12E97FE" w14:textId="5F0C0650" w:rsidR="002731E8" w:rsidRPr="00F26AA9" w:rsidRDefault="00F26AA9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AA9">
        <w:rPr>
          <w:rFonts w:ascii="Mulish" w:hAnsi="Mulish"/>
        </w:rPr>
        <w:t>Las indemnizaciones percibidas por altos cargos o máximos responsables con ocasión del abandono del cargo</w:t>
      </w:r>
      <w:r w:rsidR="002731E8" w:rsidRPr="00F26AA9">
        <w:rPr>
          <w:rFonts w:ascii="Mulish" w:hAnsi="Mulish"/>
        </w:rPr>
        <w:t>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677113BA" w:rsidR="001E106B" w:rsidRDefault="00F26A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 se publica en formato no reutilizable</w:t>
      </w:r>
      <w:r w:rsidR="001E106B" w:rsidRPr="00296787">
        <w:rPr>
          <w:rFonts w:ascii="Mulish" w:hAnsi="Mulish"/>
        </w:rPr>
        <w:t>.</w:t>
      </w:r>
    </w:p>
    <w:p w14:paraId="0DF4CD27" w14:textId="77777777" w:rsidR="00175A7B" w:rsidRPr="00296787" w:rsidRDefault="00175A7B" w:rsidP="00F26AA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0992A7C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F26AA9">
        <w:rPr>
          <w:rFonts w:ascii="Mulish" w:hAnsi="Mulish"/>
        </w:rPr>
        <w:t xml:space="preserve"> </w:t>
      </w:r>
      <w:r w:rsidR="007A30E9">
        <w:rPr>
          <w:rFonts w:ascii="Mulish" w:hAnsi="Mulish"/>
        </w:rPr>
        <w:t>junio</w:t>
      </w:r>
      <w:r w:rsidR="00F26AA9">
        <w:rPr>
          <w:rFonts w:ascii="Mulish" w:hAnsi="Mulish"/>
        </w:rPr>
        <w:t xml:space="preserve"> de 202</w:t>
      </w:r>
      <w:bookmarkEnd w:id="5"/>
      <w:r w:rsidR="007B66C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EF22" w14:textId="77777777" w:rsidR="008D0061" w:rsidRDefault="008D0061" w:rsidP="00F31BC3">
      <w:r>
        <w:separator/>
      </w:r>
    </w:p>
  </w:endnote>
  <w:endnote w:type="continuationSeparator" w:id="0">
    <w:p w14:paraId="3180EE51" w14:textId="77777777" w:rsidR="008D0061" w:rsidRDefault="008D006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1644DE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1644DE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6FC1" w14:textId="77777777" w:rsidR="008D0061" w:rsidRDefault="008D0061" w:rsidP="00F31BC3">
      <w:r>
        <w:separator/>
      </w:r>
    </w:p>
  </w:footnote>
  <w:footnote w:type="continuationSeparator" w:id="0">
    <w:p w14:paraId="11A6E133" w14:textId="77777777" w:rsidR="008D0061" w:rsidRDefault="008D006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1644DE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4DE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1644DE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4DE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B1701"/>
    <w:rsid w:val="004C6440"/>
    <w:rsid w:val="004D4B3E"/>
    <w:rsid w:val="004D50CC"/>
    <w:rsid w:val="004D7037"/>
    <w:rsid w:val="004E7B33"/>
    <w:rsid w:val="00506864"/>
    <w:rsid w:val="00521C69"/>
    <w:rsid w:val="005301DF"/>
    <w:rsid w:val="00531165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30E9"/>
    <w:rsid w:val="007B5543"/>
    <w:rsid w:val="007B66CD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50F7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525F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utuali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43313B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43313B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43313B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43313B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43313B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43313B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43313B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43313B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43313B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43313B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15</TotalTime>
  <Pages>4</Pages>
  <Words>792</Words>
  <Characters>4359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6</cp:revision>
  <cp:lastPrinted>2026-02-09T15:38:00Z</cp:lastPrinted>
  <dcterms:created xsi:type="dcterms:W3CDTF">2026-06-05T12:23:00Z</dcterms:created>
  <dcterms:modified xsi:type="dcterms:W3CDTF">2026-06-23T17:46:00Z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