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016C8BCA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9C2B8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016C8BCA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9C2B8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EA2D3A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 xml:space="preserve">del </w:t>
      </w:r>
      <w:r w:rsidR="007A317B">
        <w:rPr>
          <w:rFonts w:ascii="Mulish" w:hAnsi="Mulish"/>
        </w:rPr>
        <w:t>Organismo Estatal Inspección de Trabajo y Seguridad Social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193"/>
      </w:tblGrid>
      <w:tr w:rsidR="00BA2EAF" w:rsidRPr="00296787" w14:paraId="3E715DC3" w14:textId="77777777" w:rsidTr="00B94936">
        <w:tc>
          <w:tcPr>
            <w:tcW w:w="2263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5EF02968" w14:textId="69FEF112" w:rsidR="00B628C5" w:rsidRPr="003D1F94" w:rsidRDefault="007A317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Organismo Estatal Inspección de Trabajo y Seguridad Social</w:t>
            </w:r>
          </w:p>
        </w:tc>
      </w:tr>
      <w:tr w:rsidR="00BA2EAF" w:rsidRPr="00296787" w14:paraId="27ED0087" w14:textId="77777777" w:rsidTr="00B94936">
        <w:tc>
          <w:tcPr>
            <w:tcW w:w="2263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5378D760" w14:textId="0392E944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</w:t>
            </w:r>
            <w:r w:rsidR="007A317B">
              <w:rPr>
                <w:rFonts w:ascii="Mulish" w:hAnsi="Mulish"/>
                <w:sz w:val="24"/>
              </w:rPr>
              <w:t>6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49C8D9C2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FA742C">
              <w:rPr>
                <w:rFonts w:ascii="Mulish" w:hAnsi="Mulish"/>
                <w:sz w:val="24"/>
              </w:rPr>
              <w:t>1</w:t>
            </w:r>
            <w:r w:rsidR="00C7044D">
              <w:rPr>
                <w:rFonts w:ascii="Mulish" w:hAnsi="Mulish"/>
                <w:sz w:val="24"/>
              </w:rPr>
              <w:t>5/07/</w:t>
            </w:r>
            <w:r w:rsidR="00A45D28">
              <w:rPr>
                <w:rFonts w:ascii="Mulish" w:hAnsi="Mulish"/>
                <w:sz w:val="24"/>
              </w:rPr>
              <w:t>2026</w:t>
            </w:r>
          </w:p>
        </w:tc>
      </w:tr>
      <w:tr w:rsidR="00BA2EAF" w:rsidRPr="00296787" w14:paraId="7E519810" w14:textId="77777777" w:rsidTr="00B94936">
        <w:tc>
          <w:tcPr>
            <w:tcW w:w="2263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2C240E9E" w14:textId="63654191" w:rsidR="007A317B" w:rsidRPr="003D1F94" w:rsidRDefault="00A95837" w:rsidP="007A317B">
            <w:pPr>
              <w:rPr>
                <w:rFonts w:ascii="Mulish" w:hAnsi="Mulish"/>
                <w:sz w:val="24"/>
              </w:rPr>
            </w:pPr>
            <w:hyperlink r:id="rId19" w:history="1">
              <w:r w:rsidR="007A317B" w:rsidRPr="00F8280B">
                <w:rPr>
                  <w:rStyle w:val="Hipervnculo"/>
                  <w:rFonts w:ascii="Mulish" w:hAnsi="Mulish"/>
                  <w:sz w:val="24"/>
                </w:rPr>
                <w:t>https://www.mites.gob.es/itss/web/index.html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A95837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1B31FD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C66AE5A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9F98BA9" w:rsidR="00AF751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46A6E69" w:rsidR="00AF751D" w:rsidRPr="00DF05BD" w:rsidRDefault="00A45D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DB5C885" w:rsidR="00AF751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45D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3BAD9E5" w:rsidR="00AF751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45D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89D9674" w:rsidR="00AF751D" w:rsidRPr="00DF05BD" w:rsidRDefault="007A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B32AC66" w:rsidR="00AF751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329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4A0DCE3" w:rsidR="00DF05BD" w:rsidRPr="00DF05BD" w:rsidRDefault="007A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2112436" w:rsidR="00DF05BD" w:rsidRPr="00AF2663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493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3A0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55767870"/>
            <w:placeholder>
              <w:docPart w:val="DFAFCB8CA01949A28D26BFB4A2AAA5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BDDE718" w:rsidR="00C03A0D" w:rsidRPr="00DF05BD" w:rsidRDefault="00D85F6A" w:rsidP="00C03A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6DB4D17D" w:rsidR="00C03A0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57314093"/>
                <w:placeholder>
                  <w:docPart w:val="45FF6F29448B44DE81AF9BB32B06E7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85F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02E078A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570410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6DB8C35" w:rsidR="003B4AF1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46B222D" w:rsidR="00DF05BD" w:rsidRPr="00DF05BD" w:rsidRDefault="00C03A0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2FDA687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0094555" w:rsidR="00DF05BD" w:rsidRPr="00DF05BD" w:rsidRDefault="00C03A0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A1D2B01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D883E5B" w:rsidR="002C76B9" w:rsidRPr="00DF05BD" w:rsidRDefault="00A95837" w:rsidP="00C7044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202</w:t>
            </w:r>
            <w:r w:rsidR="00667474">
              <w:rPr>
                <w:rFonts w:ascii="Mulish" w:hAnsi="Mulish"/>
                <w:sz w:val="18"/>
                <w:szCs w:val="18"/>
              </w:rPr>
              <w:t>5-2027</w:t>
            </w:r>
          </w:p>
        </w:tc>
      </w:tr>
      <w:tr w:rsidR="00667474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667474" w:rsidRPr="00296787" w:rsidRDefault="00667474" w:rsidP="0066747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667474" w:rsidRDefault="00667474" w:rsidP="0066747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18403093"/>
            <w:placeholder>
              <w:docPart w:val="2A1B0B6B2DBF4C99A98212EB02E0D0A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67478566" w:rsidR="00667474" w:rsidRPr="00DF05BD" w:rsidRDefault="00667474" w:rsidP="0066747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FB0B269" w:rsidR="00667474" w:rsidRPr="00DF05BD" w:rsidRDefault="00A95837" w:rsidP="00C7044D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55274117"/>
                <w:placeholder>
                  <w:docPart w:val="0580AFCC9F034641B236DFFC46D8E58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6747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6747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667474">
              <w:rPr>
                <w:rFonts w:ascii="Mulish" w:hAnsi="Mulish"/>
                <w:sz w:val="18"/>
                <w:szCs w:val="18"/>
              </w:rPr>
              <w:t>No aplica. En el Plan se establece que en el primer semestre de 2026 se realizará una evaluación intermedia.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41EE3CCD" w:rsidR="00DF05BD" w:rsidRPr="00DF05BD" w:rsidRDefault="006674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416783F" w:rsidR="00DF05BD" w:rsidRPr="00DF05BD" w:rsidRDefault="00A95837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493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54180E43" w:rsidR="00DF05BD" w:rsidRPr="00DF05BD" w:rsidRDefault="006674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3CF4DAF" w:rsidR="00DF05BD" w:rsidRPr="00DF05BD" w:rsidRDefault="00A95837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7044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C7044D" w:rsidRPr="00296787" w:rsidRDefault="00C7044D" w:rsidP="00C7044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C7044D" w:rsidRDefault="00C7044D" w:rsidP="00C7044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57E66F0AA83246129B28B377797F06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C7044D" w:rsidRPr="00DF05BD" w:rsidRDefault="00C7044D" w:rsidP="00C7044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8E128EC" w:rsidR="00C7044D" w:rsidRPr="00DF05BD" w:rsidRDefault="00A95837" w:rsidP="00C7044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47611694"/>
                <w:placeholder>
                  <w:docPart w:val="89065DD276D34453BA4A09EF27C037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044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7044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C7044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9D3C5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7969203"/>
            <w:placeholder>
              <w:docPart w:val="EC6E60393390420DBEA5AC32EA8A55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AB86CE0" w:rsidR="009D3C56" w:rsidRPr="00DF05BD" w:rsidRDefault="009D3C56" w:rsidP="009D3C5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CDE48C0" w:rsidR="009D3C56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2150639"/>
                <w:placeholder>
                  <w:docPart w:val="DB5526A50AD94417876E2FA1125E815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D3C56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9D3C56">
              <w:rPr>
                <w:rFonts w:ascii="Mulish" w:hAnsi="Mulish"/>
                <w:sz w:val="18"/>
                <w:szCs w:val="18"/>
              </w:rPr>
              <w:t>Se enlaza a la PCSP.</w:t>
            </w:r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C7044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C7044D" w:rsidRPr="00296787" w:rsidRDefault="00C7044D" w:rsidP="00C7044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C7044D" w:rsidRPr="00296787" w:rsidRDefault="00C7044D" w:rsidP="00C7044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7B55D18139324A71A874186866251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C7044D" w:rsidRPr="00DF05BD" w:rsidRDefault="00C7044D" w:rsidP="00C7044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8821DD8" w:rsidR="00C7044D" w:rsidRPr="00DF05BD" w:rsidRDefault="00A95837" w:rsidP="00C7044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36180148"/>
                <w:placeholder>
                  <w:docPart w:val="10F9A24FB5C1472681BD4B9F724277E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044D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7044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C7044D">
              <w:rPr>
                <w:rFonts w:ascii="Mulish" w:hAnsi="Mulish"/>
                <w:sz w:val="18"/>
                <w:szCs w:val="18"/>
              </w:rPr>
              <w:t>No se incluyen porcentajes.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DB5B5AE" w:rsidR="00DF05BD" w:rsidRPr="00DF05BD" w:rsidRDefault="009D3C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6DAA14D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0495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2C0495" w:rsidRPr="00296787" w:rsidRDefault="002C0495" w:rsidP="002C049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2C0495" w:rsidRPr="00296787" w:rsidRDefault="002C0495" w:rsidP="002C0495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AC5BAAAE8F1D457EBDAC61D0DAE41D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2C0495" w:rsidRPr="00DF05BD" w:rsidRDefault="002C0495" w:rsidP="002C0495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1AF37B7" w:rsidR="002C0495" w:rsidRPr="00DF05BD" w:rsidRDefault="00A95837" w:rsidP="002C0495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70280114"/>
                <w:placeholder>
                  <w:docPart w:val="E80FEDF1CB8A47408F0DF47AF42730C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0495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049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C0495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2C0495" w:rsidRPr="00296787" w:rsidRDefault="002C0495" w:rsidP="002C049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2C0495" w:rsidRDefault="002C0495" w:rsidP="002C0495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3623F22A24624231B0163DE25967419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2C0495" w:rsidRPr="00DF05BD" w:rsidRDefault="002C0495" w:rsidP="002C0495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11E33808" w:rsidR="002C0495" w:rsidRPr="00DF05BD" w:rsidRDefault="00A95837" w:rsidP="002C0495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87182452"/>
                <w:placeholder>
                  <w:docPart w:val="AF6174606FF94A3F91857C292E9A2FF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0495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049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4968E9E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A8D81A8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7A1E3334" w:rsidR="00DF05BD" w:rsidRPr="00DF05BD" w:rsidRDefault="00A95837" w:rsidP="002C0495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A3296">
              <w:rPr>
                <w:rFonts w:ascii="Mulish" w:hAnsi="Mulish"/>
                <w:sz w:val="18"/>
                <w:szCs w:val="18"/>
              </w:rPr>
              <w:t xml:space="preserve"> Remiten a la</w:t>
            </w:r>
            <w:r w:rsidR="002C0495">
              <w:rPr>
                <w:rFonts w:ascii="Mulish" w:hAnsi="Mulish"/>
                <w:sz w:val="18"/>
                <w:szCs w:val="18"/>
              </w:rPr>
              <w:t xml:space="preserve"> página home de la</w:t>
            </w:r>
            <w:r w:rsidR="009A3296">
              <w:rPr>
                <w:rFonts w:ascii="Mulish" w:hAnsi="Mulish"/>
                <w:sz w:val="18"/>
                <w:szCs w:val="18"/>
              </w:rPr>
              <w:t xml:space="preserve"> IGAE.</w:t>
            </w:r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B20C09B" w:rsidR="004E1FBB" w:rsidRPr="00DF05BD" w:rsidRDefault="004E1FBB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2EC976F" w:rsidR="004E1FBB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15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E1FBB">
              <w:rPr>
                <w:szCs w:val="18"/>
              </w:rPr>
              <w:t>.</w:t>
            </w:r>
            <w:r w:rsidR="00A71500">
              <w:rPr>
                <w:szCs w:val="18"/>
              </w:rPr>
              <w:t xml:space="preserve"> </w:t>
            </w:r>
            <w:r w:rsidR="00A71500" w:rsidRPr="00A71500">
              <w:rPr>
                <w:rFonts w:ascii="Mulish" w:hAnsi="Mulish"/>
                <w:sz w:val="18"/>
                <w:szCs w:val="18"/>
              </w:rPr>
              <w:t>Publican las de 2024</w:t>
            </w:r>
            <w:r w:rsidR="009A329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FA4D0EB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F39B814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0495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C0495" w:rsidRPr="00296787" w:rsidRDefault="002C0495" w:rsidP="002C049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C0495" w:rsidRPr="00296787" w:rsidRDefault="002C0495" w:rsidP="002C049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B770AD146DFC4E398072E701265AC2C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2C0495" w:rsidRPr="00DF05BD" w:rsidRDefault="002C0495" w:rsidP="002C049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0737A9B" w:rsidR="002C0495" w:rsidRPr="00DF05BD" w:rsidRDefault="00A95837" w:rsidP="002C049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71771622"/>
                <w:placeholder>
                  <w:docPart w:val="3A10812B3E8D4244BD552DFAC06FBAD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0495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049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A607861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49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71500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9A2F79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9A2F79" w:rsidRPr="00296787" w:rsidRDefault="009A2F79" w:rsidP="009A2F7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9A2F79" w:rsidRPr="00296787" w:rsidRDefault="009A2F79" w:rsidP="009A2F79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7A0A6FC54F72414182AB0A1179513E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9A2F79" w:rsidRPr="00DF05BD" w:rsidRDefault="009A2F79" w:rsidP="009A2F7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10256EE" w:rsidR="009A2F79" w:rsidRPr="00DF05BD" w:rsidRDefault="00A95837" w:rsidP="009A2F7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5245067"/>
                <w:placeholder>
                  <w:docPart w:val="DB72CCAAA287423691F91046AA96DC9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2F7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A2F7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9A2F7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4023371" w:rsidR="00DF05BD" w:rsidRPr="00DF05BD" w:rsidRDefault="00DA3EA7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D2BF267" w:rsidR="00DF05BD" w:rsidRPr="00DF05BD" w:rsidRDefault="00A95837" w:rsidP="009A2F79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A3EA7">
              <w:rPr>
                <w:szCs w:val="18"/>
              </w:rPr>
              <w:t xml:space="preserve">. 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 xml:space="preserve">Localizable en </w:t>
            </w:r>
            <w:r w:rsidR="005878E5">
              <w:rPr>
                <w:rFonts w:ascii="Mulish" w:hAnsi="Mulish"/>
                <w:sz w:val="18"/>
                <w:szCs w:val="18"/>
              </w:rPr>
              <w:t>el Informe anual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 xml:space="preserve">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D3BE9B6" w:rsidR="00DF05BD" w:rsidRPr="00DF05BD" w:rsidRDefault="00A95837" w:rsidP="001B31F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78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1B2B8B" w:rsidR="00DF05BD" w:rsidRPr="00DF05BD" w:rsidRDefault="005878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67DC49F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78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FCDBFC7" w:rsidR="00DF05BD" w:rsidRPr="00DF05BD" w:rsidRDefault="00B94936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76F5388" w:rsidR="00DF05BD" w:rsidRPr="00DF05BD" w:rsidRDefault="00A95837" w:rsidP="001B31F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2F7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799F979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B94936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20CE0B63" w:rsidR="00DF05BD" w:rsidRPr="00DF05BD" w:rsidRDefault="009A2F79" w:rsidP="001B31F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18F0EC27" w14:textId="4EF6A0A0" w:rsidR="00AF751D" w:rsidRDefault="00AF751D" w:rsidP="00B628C5">
      <w:pPr>
        <w:rPr>
          <w:rFonts w:ascii="Mulish" w:hAnsi="Mulish"/>
        </w:rPr>
      </w:pPr>
    </w:p>
    <w:p w14:paraId="667CEDD1" w14:textId="22E1842C" w:rsidR="00E14208" w:rsidRDefault="00E14208" w:rsidP="00B628C5">
      <w:pPr>
        <w:rPr>
          <w:rFonts w:ascii="Mulish" w:hAnsi="Mulish"/>
        </w:rPr>
      </w:pPr>
    </w:p>
    <w:p w14:paraId="4098611A" w14:textId="30D20979" w:rsidR="00375A21" w:rsidRDefault="00375A21" w:rsidP="00B628C5">
      <w:pPr>
        <w:rPr>
          <w:rFonts w:ascii="Mulish" w:hAnsi="Mulish"/>
        </w:rPr>
      </w:pPr>
    </w:p>
    <w:p w14:paraId="04C2376F" w14:textId="77777777" w:rsidR="00375A21" w:rsidRDefault="00375A21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5"/>
      </w:tblGrid>
      <w:tr w:rsidR="00E14208" w:rsidRPr="00296787" w14:paraId="28294CED" w14:textId="77777777" w:rsidTr="000735C7">
        <w:trPr>
          <w:trHeight w:val="253"/>
        </w:trPr>
        <w:tc>
          <w:tcPr>
            <w:tcW w:w="3474" w:type="dxa"/>
            <w:shd w:val="clear" w:color="auto" w:fill="00806F"/>
          </w:tcPr>
          <w:p w14:paraId="345D4BE1" w14:textId="77777777" w:rsidR="00E14208" w:rsidRPr="00296787" w:rsidRDefault="00E14208" w:rsidP="000735C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74" w:type="dxa"/>
            <w:shd w:val="clear" w:color="auto" w:fill="00806F"/>
          </w:tcPr>
          <w:p w14:paraId="7A34D36C" w14:textId="77777777" w:rsidR="00E14208" w:rsidRPr="00296787" w:rsidRDefault="00E14208" w:rsidP="000735C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75" w:type="dxa"/>
            <w:shd w:val="clear" w:color="auto" w:fill="00806F"/>
          </w:tcPr>
          <w:p w14:paraId="579FCA86" w14:textId="77777777" w:rsidR="00E14208" w:rsidRPr="00296787" w:rsidRDefault="00E14208" w:rsidP="000735C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E14208" w:rsidRPr="00296787" w14:paraId="166C2C92" w14:textId="77777777" w:rsidTr="000735C7">
        <w:trPr>
          <w:trHeight w:val="242"/>
        </w:trPr>
        <w:tc>
          <w:tcPr>
            <w:tcW w:w="3474" w:type="dxa"/>
          </w:tcPr>
          <w:p w14:paraId="5378D632" w14:textId="77777777" w:rsidR="00E14208" w:rsidRPr="009A3296" w:rsidRDefault="00E14208" w:rsidP="000735C7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A3296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4" w:type="dxa"/>
          </w:tcPr>
          <w:p w14:paraId="5DBE1B8C" w14:textId="1C835603" w:rsidR="00E14208" w:rsidRPr="009A3296" w:rsidRDefault="009A2F79" w:rsidP="000735C7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5" w:type="dxa"/>
            <w:shd w:val="clear" w:color="auto" w:fill="CB9700"/>
          </w:tcPr>
          <w:p w14:paraId="6133AC77" w14:textId="7D17BBBA" w:rsidR="00E14208" w:rsidRPr="009A3296" w:rsidRDefault="009A2F79" w:rsidP="000735C7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4E596A47" w14:textId="574EF5AA" w:rsidR="00E14208" w:rsidRDefault="00E14208" w:rsidP="00B628C5">
      <w:pPr>
        <w:rPr>
          <w:rFonts w:ascii="Mulish" w:hAnsi="Mulish"/>
        </w:rPr>
      </w:pPr>
    </w:p>
    <w:p w14:paraId="564F1ECC" w14:textId="77777777" w:rsidR="00E14208" w:rsidRPr="00296787" w:rsidRDefault="00E14208" w:rsidP="00B628C5">
      <w:pPr>
        <w:rPr>
          <w:rFonts w:ascii="Mulish" w:hAnsi="Mulish"/>
        </w:rPr>
      </w:pPr>
    </w:p>
    <w:p w14:paraId="105FD4F6" w14:textId="77777777" w:rsidR="00296787" w:rsidRDefault="00A95837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D308666" w14:textId="03DAEB2D" w:rsidR="009C2B85" w:rsidRDefault="009A2F7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9C2B85">
        <w:rPr>
          <w:lang w:bidi="es-ES"/>
        </w:rPr>
        <w:instrText xml:space="preserve">Excel.Sheet.12 "\\\\DSIC.ES\\sscc\\550Grupos\\ctbg-sgtbg\\14 MEMORIA\\MEMORIA 2026\\Sector Público Institucional\\Revisiones\\208-OEITSS\\2026\\208-Inspección de Trabajo y Seguridad Social definitivo-2026.xlsx" Tablas!F2C1:F7C9 </w:instrText>
      </w:r>
      <w:r>
        <w:rPr>
          <w:lang w:bidi="es-ES"/>
        </w:rPr>
        <w:instrText xml:space="preserve">\a \f 4 \h </w:instrText>
      </w:r>
      <w:r w:rsidR="009C2B85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9C2B85" w:rsidRPr="009C2B85" w14:paraId="266941DA" w14:textId="77777777" w:rsidTr="009C2B85">
        <w:trPr>
          <w:divId w:val="673610865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B26EDE7" w14:textId="77EA93AF" w:rsidR="009C2B85" w:rsidRPr="009C2B85" w:rsidRDefault="009C2B85" w:rsidP="009C2B85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F8178C9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035D88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D28122F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54E5E95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A8F34DF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EC386F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3DE9F7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459B7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9C2B85" w:rsidRPr="009C2B85" w14:paraId="4B1E36F1" w14:textId="77777777" w:rsidTr="009C2B85">
        <w:trPr>
          <w:divId w:val="67361086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F100F14" w14:textId="77777777" w:rsidR="009C2B85" w:rsidRPr="009C2B85" w:rsidRDefault="009C2B85" w:rsidP="009C2B8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1F45AA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C0449A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14AA7B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DCDEB1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57F40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38C40D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C5D999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39A93B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79,6</w:t>
            </w:r>
          </w:p>
        </w:tc>
      </w:tr>
      <w:tr w:rsidR="009C2B85" w:rsidRPr="009C2B85" w14:paraId="65FE42B3" w14:textId="77777777" w:rsidTr="009C2B85">
        <w:trPr>
          <w:divId w:val="673610865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12E94CA" w14:textId="77777777" w:rsidR="009C2B85" w:rsidRPr="009C2B85" w:rsidRDefault="009C2B85" w:rsidP="009C2B85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0EF009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1B5D43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D5C4EE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F0C663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F79B55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0EDDC6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5EE33A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3FE9EF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92,9</w:t>
            </w:r>
          </w:p>
        </w:tc>
      </w:tr>
      <w:tr w:rsidR="009C2B85" w:rsidRPr="009C2B85" w14:paraId="6500C0F6" w14:textId="77777777" w:rsidTr="009C2B85">
        <w:trPr>
          <w:divId w:val="67361086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651B4CD" w14:textId="77777777" w:rsidR="009C2B85" w:rsidRPr="009C2B85" w:rsidRDefault="009C2B85" w:rsidP="009C2B8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920C43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ED66D7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57,1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8F33A6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BD569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57,1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AF1533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CD309B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CE4D26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67,9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729667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66,8</w:t>
            </w:r>
          </w:p>
        </w:tc>
      </w:tr>
      <w:tr w:rsidR="009C2B85" w:rsidRPr="009C2B85" w14:paraId="34B40500" w14:textId="77777777" w:rsidTr="009C2B85">
        <w:trPr>
          <w:divId w:val="67361086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8F78B82" w14:textId="77777777" w:rsidR="009C2B85" w:rsidRPr="009C2B85" w:rsidRDefault="009C2B85" w:rsidP="009C2B8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AFFAE0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385EDC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9BDE95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B6F0F7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4710DD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5EE605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AB31B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9E587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9C2B85" w:rsidRPr="009C2B85" w14:paraId="6BE91026" w14:textId="77777777" w:rsidTr="009C2B85">
        <w:trPr>
          <w:divId w:val="673610865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930A6F1" w14:textId="77777777" w:rsidR="009C2B85" w:rsidRPr="009C2B85" w:rsidRDefault="009C2B85" w:rsidP="009C2B85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A815280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E46E885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52FEFF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80D5DD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3D50B64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22EDD2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A0A59BE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54,8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21C0AA" w14:textId="77777777" w:rsidR="009C2B85" w:rsidRPr="009C2B85" w:rsidRDefault="009C2B85" w:rsidP="009C2B8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C2B8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74,6</w:t>
            </w:r>
          </w:p>
        </w:tc>
      </w:tr>
    </w:tbl>
    <w:p w14:paraId="4F90B04B" w14:textId="7F8F061C" w:rsidR="00375A21" w:rsidRDefault="009A2F79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626265E9" w:rsidR="001E106B" w:rsidRPr="00296787" w:rsidRDefault="000343C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9A2F79">
        <w:rPr>
          <w:rFonts w:ascii="Mulish" w:hAnsi="Mulish"/>
          <w:lang w:bidi="es-ES"/>
        </w:rPr>
        <w:t>74,6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B2F56D7" w:rsidR="001E106B" w:rsidRPr="00296787" w:rsidRDefault="00375A21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</w:rPr>
        <w:t xml:space="preserve">Este consejo </w:t>
      </w:r>
      <w:r w:rsidR="009A2F79">
        <w:rPr>
          <w:rFonts w:ascii="Mulish" w:hAnsi="Mulish"/>
        </w:rPr>
        <w:t>valora positivamente</w:t>
      </w:r>
      <w:r>
        <w:rPr>
          <w:rFonts w:ascii="Mulish" w:hAnsi="Mulish"/>
        </w:rPr>
        <w:t xml:space="preserve"> el </w:t>
      </w:r>
      <w:r w:rsidR="001E106B" w:rsidRPr="00296787">
        <w:rPr>
          <w:rFonts w:ascii="Mulish" w:hAnsi="Mulish"/>
        </w:rPr>
        <w:t xml:space="preserve">cumplimiento de las obligaciones de publicidad activa por parte </w:t>
      </w:r>
      <w:r w:rsidR="00354C99">
        <w:rPr>
          <w:rFonts w:ascii="Mulish" w:hAnsi="Mulish"/>
        </w:rPr>
        <w:t xml:space="preserve">del </w:t>
      </w:r>
      <w:r w:rsidR="00E92C5E">
        <w:rPr>
          <w:rFonts w:ascii="Mulish" w:hAnsi="Mulish"/>
        </w:rPr>
        <w:t>Organismo Estatal Inspección de Trabajo y Seguridad Social</w:t>
      </w:r>
      <w:r>
        <w:rPr>
          <w:rFonts w:ascii="Mulish" w:hAnsi="Mulish"/>
        </w:rPr>
        <w:t>.</w:t>
      </w:r>
      <w:r w:rsidRPr="00375A21">
        <w:rPr>
          <w:rFonts w:ascii="Mulish" w:hAnsi="Mulish"/>
        </w:rPr>
        <w:t xml:space="preserve"> </w:t>
      </w:r>
      <w:r>
        <w:rPr>
          <w:rFonts w:ascii="Mulish" w:hAnsi="Mulish"/>
        </w:rPr>
        <w:t>Con r</w:t>
      </w:r>
      <w:r w:rsidRPr="00296787">
        <w:rPr>
          <w:rFonts w:ascii="Mulish" w:hAnsi="Mulish"/>
          <w:lang w:bidi="es-ES"/>
        </w:rPr>
        <w:t>especto de 202</w:t>
      </w:r>
      <w:r>
        <w:rPr>
          <w:rFonts w:ascii="Mulish" w:hAnsi="Mulish"/>
          <w:lang w:bidi="es-ES"/>
        </w:rPr>
        <w:t>5 se</w:t>
      </w:r>
      <w:r w:rsidR="00871678">
        <w:rPr>
          <w:rFonts w:ascii="Mulish" w:hAnsi="Mulish"/>
        </w:rPr>
        <w:t xml:space="preserve"> ha </w:t>
      </w:r>
      <w:r>
        <w:rPr>
          <w:rFonts w:ascii="Mulish" w:hAnsi="Mulish"/>
        </w:rPr>
        <w:t>producido</w:t>
      </w:r>
      <w:r w:rsidR="00871678">
        <w:rPr>
          <w:rFonts w:ascii="Mulish" w:hAnsi="Mulish"/>
        </w:rPr>
        <w:t xml:space="preserve"> </w:t>
      </w:r>
      <w:r w:rsidR="00871678">
        <w:rPr>
          <w:rFonts w:ascii="Mulish" w:hAnsi="Mulish"/>
          <w:lang w:bidi="es-ES"/>
        </w:rPr>
        <w:t xml:space="preserve">un aumento de </w:t>
      </w:r>
      <w:r w:rsidR="009A2F79">
        <w:rPr>
          <w:rFonts w:ascii="Mulish" w:hAnsi="Mulish"/>
          <w:lang w:bidi="es-ES"/>
        </w:rPr>
        <w:t>38,9</w:t>
      </w:r>
      <w:r w:rsidR="00871678">
        <w:rPr>
          <w:rFonts w:ascii="Mulish" w:hAnsi="Mulish"/>
          <w:lang w:bidi="es-ES"/>
        </w:rPr>
        <w:t xml:space="preserve"> puntos porcentuales</w:t>
      </w:r>
      <w:r w:rsidR="00871678">
        <w:rPr>
          <w:rFonts w:ascii="Mulish" w:hAnsi="Mulish"/>
        </w:rPr>
        <w:t xml:space="preserve"> </w:t>
      </w:r>
      <w:r w:rsidR="00871678">
        <w:rPr>
          <w:rFonts w:ascii="Mulish" w:hAnsi="Mulish"/>
          <w:lang w:bidi="es-ES"/>
        </w:rPr>
        <w:t>en el ICIO obtenido</w:t>
      </w:r>
      <w:r w:rsidR="00354C99">
        <w:rPr>
          <w:rFonts w:ascii="Mulish" w:hAnsi="Mulish"/>
          <w:lang w:bidi="es-ES"/>
        </w:rPr>
        <w:t xml:space="preserve">, </w:t>
      </w:r>
      <w:r w:rsidR="002832E0">
        <w:rPr>
          <w:rFonts w:ascii="Mulish" w:hAnsi="Mulish"/>
          <w:lang w:bidi="es-ES"/>
        </w:rPr>
        <w:t xml:space="preserve">dado que </w:t>
      </w:r>
      <w:r w:rsidR="0059133C">
        <w:rPr>
          <w:rFonts w:ascii="Mulish" w:hAnsi="Mulish"/>
          <w:lang w:bidi="es-ES"/>
        </w:rPr>
        <w:t xml:space="preserve">se han aplicado </w:t>
      </w:r>
      <w:r w:rsidR="009A2F79">
        <w:rPr>
          <w:rFonts w:ascii="Mulish" w:hAnsi="Mulish"/>
          <w:lang w:bidi="es-ES"/>
        </w:rPr>
        <w:t>quince</w:t>
      </w:r>
      <w:r w:rsidR="0059133C">
        <w:rPr>
          <w:rFonts w:ascii="Mulish" w:hAnsi="Mulish"/>
          <w:lang w:bidi="es-ES"/>
        </w:rPr>
        <w:t xml:space="preserve"> de las</w:t>
      </w:r>
      <w:r w:rsidR="002832E0">
        <w:rPr>
          <w:rFonts w:ascii="Mulish" w:hAnsi="Mulish"/>
          <w:lang w:bidi="es-ES"/>
        </w:rPr>
        <w:t xml:space="preserve"> recomendaciones efectuadas en </w:t>
      </w:r>
      <w:r w:rsidR="00871678">
        <w:rPr>
          <w:rFonts w:ascii="Mulish" w:hAnsi="Mulish"/>
          <w:lang w:bidi="es-ES"/>
        </w:rPr>
        <w:t>ese año</w:t>
      </w:r>
      <w:r w:rsidR="009A3296">
        <w:rPr>
          <w:rFonts w:ascii="Mulish" w:hAnsi="Mulish"/>
          <w:lang w:bidi="es-ES"/>
        </w:rPr>
        <w:t>.</w:t>
      </w:r>
    </w:p>
    <w:p w14:paraId="41847679" w14:textId="2F7D827F" w:rsidR="00023695" w:rsidRPr="00296787" w:rsidRDefault="000343CC" w:rsidP="00023695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7FB3C50A" w14:textId="7E979C18" w:rsidR="00023695" w:rsidRDefault="001E106B" w:rsidP="00023695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36A56695" w14:textId="569BDDC3" w:rsidR="000343CC" w:rsidRDefault="000343CC" w:rsidP="000343CC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planes y programas.</w:t>
      </w:r>
    </w:p>
    <w:p w14:paraId="0C18A7FB" w14:textId="77777777" w:rsidR="00023695" w:rsidRDefault="00023695" w:rsidP="0002369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FADF0C3" w14:textId="4354A0A3" w:rsidR="00F26DC1" w:rsidRDefault="00F26DC1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67ADD16D" w:rsidR="00F26DC1" w:rsidRDefault="000343CC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F26DC1" w:rsidRPr="00F26DC1">
        <w:rPr>
          <w:rFonts w:ascii="Mulish" w:hAnsi="Mulish"/>
        </w:rPr>
        <w:t>.</w:t>
      </w:r>
    </w:p>
    <w:p w14:paraId="6E5769D9" w14:textId="4C672C86" w:rsidR="00F26DC1" w:rsidRDefault="006B7120" w:rsidP="000343CC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 ejecución presupuestaria.</w:t>
      </w:r>
    </w:p>
    <w:p w14:paraId="0EB0D016" w14:textId="1DDC1F9C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20B5550D" w14:textId="678CA218" w:rsidR="005038ED" w:rsidRDefault="005038ED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75E6FEFF" w14:textId="77777777" w:rsidR="005038ED" w:rsidRDefault="005038ED" w:rsidP="005038ED">
      <w:pPr>
        <w:pStyle w:val="Sinespaciado"/>
        <w:spacing w:line="276" w:lineRule="auto"/>
        <w:ind w:left="851"/>
        <w:jc w:val="both"/>
        <w:rPr>
          <w:rFonts w:ascii="Mulish" w:hAnsi="Mulish"/>
        </w:rPr>
      </w:pPr>
    </w:p>
    <w:p w14:paraId="65C6D9AA" w14:textId="01DF10AC" w:rsidR="005038ED" w:rsidRDefault="005038ED" w:rsidP="005038ED">
      <w:pPr>
        <w:pStyle w:val="Sinespaciado"/>
        <w:spacing w:line="276" w:lineRule="auto"/>
        <w:ind w:left="851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</w:t>
      </w:r>
      <w:r>
        <w:rPr>
          <w:rFonts w:ascii="Mulish" w:hAnsi="Mulish"/>
        </w:rPr>
        <w:t xml:space="preserve">l </w:t>
      </w:r>
      <w:r>
        <w:rPr>
          <w:rFonts w:ascii="Mulish" w:hAnsi="Mulish"/>
        </w:rPr>
        <w:t>Organismo Estatal Inspección de Trabajo y Seguridad Social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 xml:space="preserve">3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193372C6" w14:textId="77777777" w:rsidR="005038ED" w:rsidRDefault="005038ED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0BD33F6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FA742C">
        <w:rPr>
          <w:rFonts w:ascii="Mulish" w:hAnsi="Mulish"/>
        </w:rPr>
        <w:t>ju</w:t>
      </w:r>
      <w:r w:rsidR="009A2F79">
        <w:rPr>
          <w:rFonts w:ascii="Mulish" w:hAnsi="Mulish"/>
        </w:rPr>
        <w:t>l</w:t>
      </w:r>
      <w:r w:rsidR="00FA742C">
        <w:rPr>
          <w:rFonts w:ascii="Mulish" w:hAnsi="Mulish"/>
        </w:rPr>
        <w:t>io</w:t>
      </w:r>
      <w:r w:rsidR="00023695">
        <w:rPr>
          <w:rFonts w:ascii="Mulish" w:hAnsi="Mulish"/>
        </w:rPr>
        <w:t xml:space="preserve"> </w:t>
      </w:r>
      <w:r w:rsidR="006B7120">
        <w:rPr>
          <w:rFonts w:ascii="Mulish" w:hAnsi="Mulish"/>
        </w:rPr>
        <w:t>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39A8" w14:textId="77777777" w:rsidR="00A95837" w:rsidRDefault="00A95837" w:rsidP="00F31BC3">
      <w:r>
        <w:separator/>
      </w:r>
    </w:p>
  </w:endnote>
  <w:endnote w:type="continuationSeparator" w:id="0">
    <w:p w14:paraId="0AAB0339" w14:textId="77777777" w:rsidR="00A95837" w:rsidRDefault="00A95837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A95837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A95837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02DF" w14:textId="77777777" w:rsidR="00A95837" w:rsidRDefault="00A95837" w:rsidP="00F31BC3">
      <w:r>
        <w:separator/>
      </w:r>
    </w:p>
  </w:footnote>
  <w:footnote w:type="continuationSeparator" w:id="0">
    <w:p w14:paraId="4FAF1F0F" w14:textId="77777777" w:rsidR="00A95837" w:rsidRDefault="00A95837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23ECB0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E00000B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84AA23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4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E33550"/>
    <w:multiLevelType w:val="hybridMultilevel"/>
    <w:tmpl w:val="13DC53A8"/>
    <w:lvl w:ilvl="0" w:tplc="25D853A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7"/>
  </w:num>
  <w:num w:numId="26">
    <w:abstractNumId w:val="25"/>
  </w:num>
  <w:num w:numId="27">
    <w:abstractNumId w:val="28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3695"/>
    <w:rsid w:val="00032D8A"/>
    <w:rsid w:val="000343CC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31FD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32E0"/>
    <w:rsid w:val="00296787"/>
    <w:rsid w:val="002A7C57"/>
    <w:rsid w:val="002C0495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75A21"/>
    <w:rsid w:val="00393F48"/>
    <w:rsid w:val="003A1694"/>
    <w:rsid w:val="003A390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38ED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878E5"/>
    <w:rsid w:val="0059133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7474"/>
    <w:rsid w:val="00672A65"/>
    <w:rsid w:val="0068498F"/>
    <w:rsid w:val="00694E5D"/>
    <w:rsid w:val="0069673B"/>
    <w:rsid w:val="006B2C2E"/>
    <w:rsid w:val="006B4FAE"/>
    <w:rsid w:val="006B6CD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17B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1678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2F79"/>
    <w:rsid w:val="009A3296"/>
    <w:rsid w:val="009A726E"/>
    <w:rsid w:val="009B75CD"/>
    <w:rsid w:val="009C2B85"/>
    <w:rsid w:val="009C5469"/>
    <w:rsid w:val="009D35A4"/>
    <w:rsid w:val="009D3C56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0AE4"/>
    <w:rsid w:val="00A249BB"/>
    <w:rsid w:val="00A24E51"/>
    <w:rsid w:val="00A32171"/>
    <w:rsid w:val="00A452B1"/>
    <w:rsid w:val="00A45D28"/>
    <w:rsid w:val="00A51AAD"/>
    <w:rsid w:val="00A56942"/>
    <w:rsid w:val="00A571E6"/>
    <w:rsid w:val="00A608C3"/>
    <w:rsid w:val="00A670E9"/>
    <w:rsid w:val="00A677C6"/>
    <w:rsid w:val="00A71500"/>
    <w:rsid w:val="00A770A3"/>
    <w:rsid w:val="00A82709"/>
    <w:rsid w:val="00A95837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94936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3A0D"/>
    <w:rsid w:val="00C1290B"/>
    <w:rsid w:val="00C155CB"/>
    <w:rsid w:val="00C17C21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044D"/>
    <w:rsid w:val="00C77E48"/>
    <w:rsid w:val="00C83644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85F6A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4208"/>
    <w:rsid w:val="00E17DF6"/>
    <w:rsid w:val="00E30705"/>
    <w:rsid w:val="00E33169"/>
    <w:rsid w:val="00E51AC4"/>
    <w:rsid w:val="00E63700"/>
    <w:rsid w:val="00E63F24"/>
    <w:rsid w:val="00E6528C"/>
    <w:rsid w:val="00E73F4D"/>
    <w:rsid w:val="00E83650"/>
    <w:rsid w:val="00E92C5E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A742C"/>
    <w:rsid w:val="00FB5F9E"/>
    <w:rsid w:val="00FC4E74"/>
    <w:rsid w:val="00FC5ECA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mites.gob.es/itss/web/index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BB1E90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BB1E90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BB1E90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BB1E90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BB1E90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BB1E90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BB1E90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BB1E90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FCB8CA01949A28D26BFB4A2AA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6B24-8B22-4E48-B110-BC010F1DB1F2}"/>
      </w:docPartPr>
      <w:docPartBody>
        <w:p w:rsidR="00603F7A" w:rsidRDefault="00BB1E90" w:rsidP="00BB1E90">
          <w:pPr>
            <w:pStyle w:val="DFAFCB8CA01949A28D26BFB4A2AAA5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F6F29448B44DE81AF9BB32B06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AA30-3769-4753-B87C-F0E3FA532BD5}"/>
      </w:docPartPr>
      <w:docPartBody>
        <w:p w:rsidR="00603F7A" w:rsidRDefault="00BB1E90" w:rsidP="00BB1E90">
          <w:pPr>
            <w:pStyle w:val="45FF6F29448B44DE81AF9BB32B06E7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1B0B6B2DBF4C99A98212EB02E0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E2B01-0496-468F-BE0C-147AABDF7317}"/>
      </w:docPartPr>
      <w:docPartBody>
        <w:p w:rsidR="00603F7A" w:rsidRDefault="00BB1E90" w:rsidP="00BB1E90">
          <w:pPr>
            <w:pStyle w:val="2A1B0B6B2DBF4C99A98212EB02E0D0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80AFCC9F034641B236DFFC46D8E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7CDE-7BA8-4F13-82AE-595C6DBF5950}"/>
      </w:docPartPr>
      <w:docPartBody>
        <w:p w:rsidR="00603F7A" w:rsidRDefault="00BB1E90" w:rsidP="00BB1E90">
          <w:pPr>
            <w:pStyle w:val="0580AFCC9F034641B236DFFC46D8E58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E60393390420DBEA5AC32EA8A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0F0E-46C1-4BF4-B9DA-F9036A1D8580}"/>
      </w:docPartPr>
      <w:docPartBody>
        <w:p w:rsidR="00603F7A" w:rsidRDefault="00BB1E90" w:rsidP="00BB1E90">
          <w:pPr>
            <w:pStyle w:val="EC6E60393390420DBEA5AC32EA8A55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526A50AD94417876E2FA1125E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C415-82D1-40D1-B72D-E1C76D830110}"/>
      </w:docPartPr>
      <w:docPartBody>
        <w:p w:rsidR="00603F7A" w:rsidRDefault="00BB1E90" w:rsidP="00BB1E90">
          <w:pPr>
            <w:pStyle w:val="DB5526A50AD94417876E2FA1125E81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E66F0AA83246129B28B377797F0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B6A35-15E9-4578-992C-9471C8ECBEDC}"/>
      </w:docPartPr>
      <w:docPartBody>
        <w:p w:rsidR="00C810A4" w:rsidRDefault="00003C77" w:rsidP="00003C77">
          <w:pPr>
            <w:pStyle w:val="57E66F0AA83246129B28B377797F06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9065DD276D34453BA4A09EF27C03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11B9-7285-4FE1-A5B0-4E757C46E1FD}"/>
      </w:docPartPr>
      <w:docPartBody>
        <w:p w:rsidR="00C810A4" w:rsidRDefault="00003C77" w:rsidP="00003C77">
          <w:pPr>
            <w:pStyle w:val="89065DD276D34453BA4A09EF27C037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B55D18139324A71A87418686625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A253E-9C62-4FD6-B8F0-806074FCA7F9}"/>
      </w:docPartPr>
      <w:docPartBody>
        <w:p w:rsidR="00C810A4" w:rsidRDefault="00003C77" w:rsidP="00003C77">
          <w:pPr>
            <w:pStyle w:val="7B55D18139324A71A874186866251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F9A24FB5C1472681BD4B9F7242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87A63-0A9D-44F6-9C6E-E4CA185BE770}"/>
      </w:docPartPr>
      <w:docPartBody>
        <w:p w:rsidR="00C810A4" w:rsidRDefault="00003C77" w:rsidP="00003C77">
          <w:pPr>
            <w:pStyle w:val="10F9A24FB5C1472681BD4B9F724277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5BAAAE8F1D457EBDAC61D0DAE41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E77AE-7277-435C-B38E-4EFD5F0D97C4}"/>
      </w:docPartPr>
      <w:docPartBody>
        <w:p w:rsidR="00C810A4" w:rsidRDefault="00003C77" w:rsidP="00003C77">
          <w:pPr>
            <w:pStyle w:val="AC5BAAAE8F1D457EBDAC61D0DAE41D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0FEDF1CB8A47408F0DF47AF4273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4955F-A20C-4D01-B2F5-1B1CFD33D495}"/>
      </w:docPartPr>
      <w:docPartBody>
        <w:p w:rsidR="00C810A4" w:rsidRDefault="00003C77" w:rsidP="00003C77">
          <w:pPr>
            <w:pStyle w:val="E80FEDF1CB8A47408F0DF47AF42730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623F22A24624231B0163DE259674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07BE6-6F99-4261-BBE7-E1C021F1CCCE}"/>
      </w:docPartPr>
      <w:docPartBody>
        <w:p w:rsidR="00C810A4" w:rsidRDefault="00003C77" w:rsidP="00003C77">
          <w:pPr>
            <w:pStyle w:val="3623F22A24624231B0163DE2596741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F6174606FF94A3F91857C292E9A2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40DBE-4E10-47B7-9047-06FDCFD80F60}"/>
      </w:docPartPr>
      <w:docPartBody>
        <w:p w:rsidR="00C810A4" w:rsidRDefault="00003C77" w:rsidP="00003C77">
          <w:pPr>
            <w:pStyle w:val="AF6174606FF94A3F91857C292E9A2F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770AD146DFC4E398072E701265AC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71034-3C24-4926-B118-2AFC2C564F08}"/>
      </w:docPartPr>
      <w:docPartBody>
        <w:p w:rsidR="00C810A4" w:rsidRDefault="00003C77" w:rsidP="00003C77">
          <w:pPr>
            <w:pStyle w:val="B770AD146DFC4E398072E701265AC2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10812B3E8D4244BD552DFAC06FB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87858-48D0-4A7A-90B4-D519FC1784A3}"/>
      </w:docPartPr>
      <w:docPartBody>
        <w:p w:rsidR="00C810A4" w:rsidRDefault="00003C77" w:rsidP="00003C77">
          <w:pPr>
            <w:pStyle w:val="3A10812B3E8D4244BD552DFAC06FBAD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0A6FC54F72414182AB0A1179513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CEE72-CDA0-4CB9-A06F-B96793E55B87}"/>
      </w:docPartPr>
      <w:docPartBody>
        <w:p w:rsidR="00C810A4" w:rsidRDefault="00003C77" w:rsidP="00003C77">
          <w:pPr>
            <w:pStyle w:val="7A0A6FC54F72414182AB0A1179513E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72CCAAA287423691F91046AA96D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DE1FB-75AF-41B3-9558-3FC0C871CE31}"/>
      </w:docPartPr>
      <w:docPartBody>
        <w:p w:rsidR="00C810A4" w:rsidRDefault="00003C77" w:rsidP="00003C77">
          <w:pPr>
            <w:pStyle w:val="DB72CCAAA287423691F91046AA96DC9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03C77"/>
    <w:rsid w:val="000557C1"/>
    <w:rsid w:val="00085B9A"/>
    <w:rsid w:val="00145D01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3F7A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BB1E90"/>
    <w:rsid w:val="00C0036D"/>
    <w:rsid w:val="00C32372"/>
    <w:rsid w:val="00C810A4"/>
    <w:rsid w:val="00DA008C"/>
    <w:rsid w:val="00DE0AF3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3C7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DFAFCB8CA01949A28D26BFB4A2AAA527">
    <w:name w:val="DFAFCB8CA01949A28D26BFB4A2AAA527"/>
    <w:rsid w:val="00BB1E90"/>
    <w:pPr>
      <w:spacing w:after="160" w:line="259" w:lineRule="auto"/>
    </w:pPr>
  </w:style>
  <w:style w:type="paragraph" w:customStyle="1" w:styleId="45FF6F29448B44DE81AF9BB32B06E708">
    <w:name w:val="45FF6F29448B44DE81AF9BB32B06E708"/>
    <w:rsid w:val="00BB1E90"/>
    <w:pPr>
      <w:spacing w:after="160" w:line="259" w:lineRule="auto"/>
    </w:pPr>
  </w:style>
  <w:style w:type="paragraph" w:customStyle="1" w:styleId="2A1B0B6B2DBF4C99A98212EB02E0D0A7">
    <w:name w:val="2A1B0B6B2DBF4C99A98212EB02E0D0A7"/>
    <w:rsid w:val="00BB1E90"/>
    <w:pPr>
      <w:spacing w:after="160" w:line="259" w:lineRule="auto"/>
    </w:pPr>
  </w:style>
  <w:style w:type="paragraph" w:customStyle="1" w:styleId="0580AFCC9F034641B236DFFC46D8E586">
    <w:name w:val="0580AFCC9F034641B236DFFC46D8E586"/>
    <w:rsid w:val="00BB1E90"/>
    <w:pPr>
      <w:spacing w:after="160" w:line="259" w:lineRule="auto"/>
    </w:pPr>
  </w:style>
  <w:style w:type="paragraph" w:customStyle="1" w:styleId="EC6E60393390420DBEA5AC32EA8A5504">
    <w:name w:val="EC6E60393390420DBEA5AC32EA8A5504"/>
    <w:rsid w:val="00BB1E90"/>
    <w:pPr>
      <w:spacing w:after="160" w:line="259" w:lineRule="auto"/>
    </w:pPr>
  </w:style>
  <w:style w:type="paragraph" w:customStyle="1" w:styleId="DB5526A50AD94417876E2FA1125E815C">
    <w:name w:val="DB5526A50AD94417876E2FA1125E815C"/>
    <w:rsid w:val="00BB1E90"/>
    <w:pPr>
      <w:spacing w:after="160" w:line="259" w:lineRule="auto"/>
    </w:pPr>
  </w:style>
  <w:style w:type="paragraph" w:customStyle="1" w:styleId="57E66F0AA83246129B28B377797F0668">
    <w:name w:val="57E66F0AA83246129B28B377797F0668"/>
    <w:rsid w:val="00003C77"/>
    <w:pPr>
      <w:spacing w:after="160" w:line="259" w:lineRule="auto"/>
    </w:pPr>
  </w:style>
  <w:style w:type="paragraph" w:customStyle="1" w:styleId="89065DD276D34453BA4A09EF27C0376D">
    <w:name w:val="89065DD276D34453BA4A09EF27C0376D"/>
    <w:rsid w:val="00003C77"/>
    <w:pPr>
      <w:spacing w:after="160" w:line="259" w:lineRule="auto"/>
    </w:pPr>
  </w:style>
  <w:style w:type="paragraph" w:customStyle="1" w:styleId="7B55D18139324A71A87418686625116F">
    <w:name w:val="7B55D18139324A71A87418686625116F"/>
    <w:rsid w:val="00003C77"/>
    <w:pPr>
      <w:spacing w:after="160" w:line="259" w:lineRule="auto"/>
    </w:pPr>
  </w:style>
  <w:style w:type="paragraph" w:customStyle="1" w:styleId="10F9A24FB5C1472681BD4B9F724277E2">
    <w:name w:val="10F9A24FB5C1472681BD4B9F724277E2"/>
    <w:rsid w:val="00003C77"/>
    <w:pPr>
      <w:spacing w:after="160" w:line="259" w:lineRule="auto"/>
    </w:pPr>
  </w:style>
  <w:style w:type="paragraph" w:customStyle="1" w:styleId="AC5BAAAE8F1D457EBDAC61D0DAE41DE8">
    <w:name w:val="AC5BAAAE8F1D457EBDAC61D0DAE41DE8"/>
    <w:rsid w:val="00003C77"/>
    <w:pPr>
      <w:spacing w:after="160" w:line="259" w:lineRule="auto"/>
    </w:pPr>
  </w:style>
  <w:style w:type="paragraph" w:customStyle="1" w:styleId="E80FEDF1CB8A47408F0DF47AF42730C0">
    <w:name w:val="E80FEDF1CB8A47408F0DF47AF42730C0"/>
    <w:rsid w:val="00003C77"/>
    <w:pPr>
      <w:spacing w:after="160" w:line="259" w:lineRule="auto"/>
    </w:pPr>
  </w:style>
  <w:style w:type="paragraph" w:customStyle="1" w:styleId="3623F22A24624231B0163DE25967419B">
    <w:name w:val="3623F22A24624231B0163DE25967419B"/>
    <w:rsid w:val="00003C77"/>
    <w:pPr>
      <w:spacing w:after="160" w:line="259" w:lineRule="auto"/>
    </w:pPr>
  </w:style>
  <w:style w:type="paragraph" w:customStyle="1" w:styleId="AF6174606FF94A3F91857C292E9A2FF0">
    <w:name w:val="AF6174606FF94A3F91857C292E9A2FF0"/>
    <w:rsid w:val="00003C77"/>
    <w:pPr>
      <w:spacing w:after="160" w:line="259" w:lineRule="auto"/>
    </w:pPr>
  </w:style>
  <w:style w:type="paragraph" w:customStyle="1" w:styleId="B770AD146DFC4E398072E701265AC2CC">
    <w:name w:val="B770AD146DFC4E398072E701265AC2CC"/>
    <w:rsid w:val="00003C77"/>
    <w:pPr>
      <w:spacing w:after="160" w:line="259" w:lineRule="auto"/>
    </w:pPr>
  </w:style>
  <w:style w:type="paragraph" w:customStyle="1" w:styleId="3A10812B3E8D4244BD552DFAC06FBADC">
    <w:name w:val="3A10812B3E8D4244BD552DFAC06FBADC"/>
    <w:rsid w:val="00003C77"/>
    <w:pPr>
      <w:spacing w:after="160" w:line="259" w:lineRule="auto"/>
    </w:pPr>
  </w:style>
  <w:style w:type="paragraph" w:customStyle="1" w:styleId="7A0A6FC54F72414182AB0A1179513E68">
    <w:name w:val="7A0A6FC54F72414182AB0A1179513E68"/>
    <w:rsid w:val="00003C77"/>
    <w:pPr>
      <w:spacing w:after="160" w:line="259" w:lineRule="auto"/>
    </w:pPr>
  </w:style>
  <w:style w:type="paragraph" w:customStyle="1" w:styleId="DB72CCAAA287423691F91046AA96DC91">
    <w:name w:val="DB72CCAAA287423691F91046AA96DC91"/>
    <w:rsid w:val="00003C7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29</TotalTime>
  <Pages>4</Pages>
  <Words>966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5</cp:revision>
  <cp:lastPrinted>2026-02-09T15:38:00Z</cp:lastPrinted>
  <dcterms:created xsi:type="dcterms:W3CDTF">2026-07-15T16:50:00Z</dcterms:created>
  <dcterms:modified xsi:type="dcterms:W3CDTF">2026-07-17T10:26:00Z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