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27704CC6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</w:t>
                            </w:r>
                            <w:r w:rsidR="003D1FCA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definitivo 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27704CC6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</w:t>
                      </w:r>
                      <w:r w:rsidR="003D1FCA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definitivo 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6DEFAD95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</w:t>
      </w:r>
      <w:r w:rsidR="00D63AAB">
        <w:rPr>
          <w:rFonts w:ascii="Mulish" w:hAnsi="Mulish"/>
        </w:rPr>
        <w:t xml:space="preserve">del </w:t>
      </w:r>
      <w:r w:rsidR="000305AB">
        <w:rPr>
          <w:rFonts w:ascii="Mulish" w:hAnsi="Mulish"/>
        </w:rPr>
        <w:t>Servicio Español para la Internacionalización de la Educación (SEPIE)</w:t>
      </w:r>
      <w:r w:rsidR="00F7317B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efectuada en </w:t>
      </w:r>
      <w:hyperlink r:id="rId17" w:history="1">
        <w:r w:rsidR="00F7317B" w:rsidRPr="00F7317B">
          <w:rPr>
            <w:rStyle w:val="Hipervnculo"/>
            <w:rFonts w:ascii="Mulish" w:hAnsi="Mulish"/>
          </w:rPr>
          <w:t>mayo de 2025</w:t>
        </w:r>
      </w:hyperlink>
      <w:r w:rsidR="00F7317B" w:rsidRPr="00F7317B">
        <w:rPr>
          <w:rFonts w:ascii="Mulish" w:hAnsi="Mulish"/>
        </w:rPr>
        <w:t>,</w:t>
      </w:r>
      <w:r w:rsidR="006B4FAE" w:rsidRPr="00F7317B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F7317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8" w:history="1">
        <w:r w:rsidRPr="00F7317B">
          <w:rPr>
            <w:rStyle w:val="Hipervnculo"/>
            <w:rFonts w:ascii="Mulish" w:hAnsi="Mulish"/>
          </w:rPr>
          <w:t>Plan de Evaluación 20</w:t>
        </w:r>
        <w:r w:rsidR="00F7317B" w:rsidRPr="00F7317B">
          <w:rPr>
            <w:rStyle w:val="Hipervnculo"/>
            <w:rFonts w:ascii="Mulish" w:hAnsi="Mulish"/>
          </w:rPr>
          <w:t>2</w:t>
        </w:r>
      </w:hyperlink>
      <w:r w:rsidR="00D63AAB">
        <w:rPr>
          <w:rStyle w:val="Hipervnculo"/>
          <w:rFonts w:ascii="Mulish" w:hAnsi="Mulish"/>
        </w:rPr>
        <w:t>6</w:t>
      </w:r>
      <w:r w:rsidR="00F7317B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7767"/>
      </w:tblGrid>
      <w:tr w:rsidR="00BA2EAF" w:rsidRPr="00296787" w14:paraId="3E715DC3" w14:textId="77777777" w:rsidTr="000305AB">
        <w:tc>
          <w:tcPr>
            <w:tcW w:w="2689" w:type="dxa"/>
            <w:vAlign w:val="center"/>
          </w:tcPr>
          <w:p w14:paraId="6084BA69" w14:textId="77777777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7767" w:type="dxa"/>
            <w:shd w:val="clear" w:color="auto" w:fill="auto"/>
            <w:vAlign w:val="center"/>
          </w:tcPr>
          <w:p w14:paraId="5EF02968" w14:textId="72E8CF35" w:rsidR="00B628C5" w:rsidRPr="000305AB" w:rsidRDefault="000305AB" w:rsidP="00B22190">
            <w:pPr>
              <w:jc w:val="both"/>
              <w:rPr>
                <w:rFonts w:ascii="Mulish" w:hAnsi="Mulish"/>
                <w:sz w:val="24"/>
              </w:rPr>
            </w:pPr>
            <w:r w:rsidRPr="000305AB">
              <w:rPr>
                <w:rFonts w:ascii="Mulish" w:hAnsi="Mulish"/>
                <w:sz w:val="24"/>
              </w:rPr>
              <w:t>Servicio Español para la Internacionalización de la Educación (SEPIE)</w:t>
            </w:r>
          </w:p>
        </w:tc>
      </w:tr>
      <w:tr w:rsidR="00BA2EAF" w:rsidRPr="00296787" w14:paraId="27ED0087" w14:textId="77777777" w:rsidTr="000305AB">
        <w:tc>
          <w:tcPr>
            <w:tcW w:w="2689" w:type="dxa"/>
            <w:vAlign w:val="center"/>
          </w:tcPr>
          <w:p w14:paraId="1E26D9A8" w14:textId="59D0B8DD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3D1F94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3D1F94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7767" w:type="dxa"/>
            <w:shd w:val="clear" w:color="auto" w:fill="auto"/>
            <w:vAlign w:val="center"/>
          </w:tcPr>
          <w:p w14:paraId="5378D760" w14:textId="6F53F6D6" w:rsidR="00B628C5" w:rsidRPr="003D1F94" w:rsidRDefault="00BA2EAF" w:rsidP="00F8475B">
            <w:pPr>
              <w:rPr>
                <w:rFonts w:ascii="Mulish" w:hAnsi="Mulish"/>
                <w:sz w:val="24"/>
              </w:rPr>
            </w:pPr>
            <w:r w:rsidRPr="003D1F94">
              <w:rPr>
                <w:rFonts w:ascii="Mulish" w:hAnsi="Mulish"/>
                <w:sz w:val="24"/>
              </w:rPr>
              <w:t>13</w:t>
            </w:r>
            <w:r w:rsidR="00F7317B" w:rsidRPr="003D1F94">
              <w:rPr>
                <w:rFonts w:ascii="Mulish" w:hAnsi="Mulish"/>
                <w:sz w:val="24"/>
              </w:rPr>
              <w:t>/3/2026</w:t>
            </w:r>
          </w:p>
          <w:p w14:paraId="5DEB5371" w14:textId="44FAEFA2" w:rsidR="00B628C5" w:rsidRPr="003D1F94" w:rsidRDefault="00B628C5" w:rsidP="00F8475B">
            <w:pPr>
              <w:rPr>
                <w:rFonts w:ascii="Mulish" w:hAnsi="Mulish"/>
                <w:sz w:val="24"/>
              </w:rPr>
            </w:pPr>
            <w:r w:rsidRPr="003D1F94">
              <w:rPr>
                <w:rFonts w:ascii="Mulish" w:hAnsi="Mulish"/>
                <w:sz w:val="24"/>
              </w:rPr>
              <w:t xml:space="preserve">Segunda revisión: </w:t>
            </w:r>
            <w:r w:rsidR="00B22190">
              <w:rPr>
                <w:rFonts w:ascii="Mulish" w:hAnsi="Mulish"/>
                <w:sz w:val="24"/>
              </w:rPr>
              <w:t>15/07</w:t>
            </w:r>
            <w:r w:rsidR="005F080F">
              <w:rPr>
                <w:rFonts w:ascii="Mulish" w:hAnsi="Mulish"/>
                <w:sz w:val="24"/>
              </w:rPr>
              <w:t>/2026</w:t>
            </w:r>
          </w:p>
        </w:tc>
      </w:tr>
      <w:tr w:rsidR="00BA2EAF" w:rsidRPr="00296787" w14:paraId="7E519810" w14:textId="77777777" w:rsidTr="000305AB">
        <w:tc>
          <w:tcPr>
            <w:tcW w:w="2689" w:type="dxa"/>
            <w:vAlign w:val="center"/>
          </w:tcPr>
          <w:p w14:paraId="4A39F2CA" w14:textId="77777777" w:rsidR="00B628C5" w:rsidRPr="003D1F94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3D1F94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7767" w:type="dxa"/>
            <w:shd w:val="clear" w:color="auto" w:fill="auto"/>
            <w:vAlign w:val="center"/>
          </w:tcPr>
          <w:p w14:paraId="2C240E9E" w14:textId="6E36A5AB" w:rsidR="00B22190" w:rsidRPr="000305AB" w:rsidRDefault="00FA03CF" w:rsidP="00B22190">
            <w:pPr>
              <w:rPr>
                <w:rFonts w:ascii="Mulish" w:hAnsi="Mulish"/>
                <w:sz w:val="24"/>
              </w:rPr>
            </w:pPr>
            <w:hyperlink r:id="rId19" w:history="1">
              <w:r w:rsidR="00B22190" w:rsidRPr="00CB3946">
                <w:rPr>
                  <w:rStyle w:val="Hipervnculo"/>
                  <w:rFonts w:ascii="Mulish" w:hAnsi="Mulish"/>
                  <w:sz w:val="24"/>
                </w:rPr>
                <w:t>https://www.sepie.es/portal-transparencia/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FA03CF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914578">
            <w:pPr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0B310871" w:rsidR="00AF751D" w:rsidRPr="00DF05BD" w:rsidRDefault="005D22A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2FC50D09" w:rsidR="00AF751D" w:rsidRPr="00DF05BD" w:rsidRDefault="00FA03CF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2219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3DB24F4E" w:rsidR="00AF751D" w:rsidRPr="00DF05BD" w:rsidRDefault="00F7317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289B91A1" w:rsidR="00AF751D" w:rsidRPr="00DF05BD" w:rsidRDefault="00FA03CF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80BB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5E58043D" w:rsidR="00AF751D" w:rsidRPr="00DF05BD" w:rsidRDefault="00F7317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389D710B" w:rsidR="00AF751D" w:rsidRPr="00DF05BD" w:rsidRDefault="00FA03CF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2219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26BCCDD2" w:rsidR="00AF751D" w:rsidRPr="00DF05BD" w:rsidRDefault="005D22A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FAB70A8" w:rsidR="00AF751D" w:rsidRPr="00DF05BD" w:rsidRDefault="00FA03CF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2219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B22190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B22190" w:rsidRPr="00296787" w:rsidRDefault="00B22190" w:rsidP="00B2219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B22190" w:rsidRPr="00296787" w:rsidRDefault="00B22190" w:rsidP="00B22190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C2A38E8BC262498FB8D878C76EFC54E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5B71026F" w:rsidR="00B22190" w:rsidRPr="00DF05BD" w:rsidRDefault="00B22190" w:rsidP="00B2219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6DFA64E8" w:rsidR="00B22190" w:rsidRPr="00AF2663" w:rsidRDefault="00FA03CF" w:rsidP="00B22190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64311028"/>
                <w:placeholder>
                  <w:docPart w:val="DC7660BF13754E3EA662A26536FF2F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2219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293437AE" w:rsidR="00DF05BD" w:rsidRPr="00DF05BD" w:rsidRDefault="00AF266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B8E3B19" w:rsidR="00DF05BD" w:rsidRPr="00DF05BD" w:rsidRDefault="00FA03CF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03D6187F" w:rsidR="00DF05BD" w:rsidRPr="00DF05BD" w:rsidRDefault="003B4AF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25AE662D" w:rsidR="00DF05BD" w:rsidRPr="00DF05BD" w:rsidRDefault="00FA03CF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B4AF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4B0807A9" w:rsidR="00DF05BD" w:rsidRPr="00DF05BD" w:rsidRDefault="005D22A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6040CBBD" w:rsidR="00DF05BD" w:rsidRPr="00DF05BD" w:rsidRDefault="00FA03CF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2219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3B4AF1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3B4AF1" w:rsidRPr="00296787" w:rsidRDefault="003B4AF1" w:rsidP="003B4A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3B4AF1" w:rsidRPr="00296787" w:rsidRDefault="003B4AF1" w:rsidP="003B4A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026859848"/>
            <w:placeholder>
              <w:docPart w:val="7FC90E0575CA4E1C8E8ADCFAE8BD197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37D5D424" w:rsidR="003B4AF1" w:rsidRPr="00DF05BD" w:rsidRDefault="003B4AF1" w:rsidP="003B4A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1A54A08C" w:rsidR="003B4AF1" w:rsidRPr="00DF05BD" w:rsidRDefault="00FA03CF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99401589"/>
                <w:placeholder>
                  <w:docPart w:val="B12498898829411CA3321C23F7CBB74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B4AF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741EADF2" w:rsidR="00DF05BD" w:rsidRPr="00DF05BD" w:rsidRDefault="005D22A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2DC47D57" w:rsidR="00DF05BD" w:rsidRPr="00DF05BD" w:rsidRDefault="00FA03CF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22A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512124EA" w:rsidR="00DF05BD" w:rsidRPr="00DF05BD" w:rsidRDefault="005D22A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74B28D63" w:rsidR="00DF05BD" w:rsidRPr="00DF05BD" w:rsidRDefault="00FA03CF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D22A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C76B9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2C76B9" w:rsidRPr="00296787" w:rsidRDefault="002C76B9" w:rsidP="002C76B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2C76B9" w:rsidRPr="00296787" w:rsidRDefault="002C76B9" w:rsidP="002C76B9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542201713"/>
            <w:placeholder>
              <w:docPart w:val="AC75FB34CEE44D949867E747BD1A0E7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43A8C300" w:rsidR="002C76B9" w:rsidRPr="00DF05BD" w:rsidRDefault="002C76B9" w:rsidP="002C76B9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3E615386" w:rsidR="002C76B9" w:rsidRPr="00DF05BD" w:rsidRDefault="00FA03CF" w:rsidP="00B22190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56201221"/>
                <w:placeholder>
                  <w:docPart w:val="CE642404242C49F184A5F7AEDE7BB8F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76B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C76B9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2C76B9">
              <w:rPr>
                <w:rFonts w:ascii="Mulish" w:hAnsi="Mulish"/>
                <w:sz w:val="18"/>
                <w:szCs w:val="18"/>
              </w:rPr>
              <w:t>Se publica el correspondiente al periodo 202</w:t>
            </w:r>
            <w:r w:rsidR="00A60F7E">
              <w:rPr>
                <w:rFonts w:ascii="Mulish" w:hAnsi="Mulish"/>
                <w:sz w:val="18"/>
                <w:szCs w:val="18"/>
              </w:rPr>
              <w:t>5-2027.</w:t>
            </w:r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7944F075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0705350B" w:rsidR="00DF05BD" w:rsidRPr="00DF05BD" w:rsidRDefault="00FA03CF" w:rsidP="00914578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60F7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255CDD7D" w:rsidR="00DF05BD" w:rsidRPr="00DF05BD" w:rsidRDefault="002C76B9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611EDC31" w:rsidR="00DF05BD" w:rsidRPr="00DF05BD" w:rsidRDefault="00FA03CF" w:rsidP="00914578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76B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B22190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B22190" w:rsidRPr="00296787" w:rsidRDefault="00B22190" w:rsidP="00B2219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B22190" w:rsidRDefault="00B22190" w:rsidP="00B22190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87CAEA4B95C4460A9EB6F1B222A0E7F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0311F752" w:rsidR="00B22190" w:rsidRPr="00DF05BD" w:rsidRDefault="00B22190" w:rsidP="00B22190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3816FFA1" w:rsidR="00B22190" w:rsidRPr="00DF05BD" w:rsidRDefault="00FA03CF" w:rsidP="00B22190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33178854"/>
                <w:placeholder>
                  <w:docPart w:val="E32B3E84BA7D443A8F67ED2AA435C00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2219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B22190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B2219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B22190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B22190" w:rsidRPr="00296787" w:rsidRDefault="00B22190" w:rsidP="00B2219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B22190" w:rsidRDefault="00B22190" w:rsidP="00B22190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DD62B7874AF84C87BC00CA6B866AB53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59EB3C10" w:rsidR="00B22190" w:rsidRPr="00DF05BD" w:rsidRDefault="00B22190" w:rsidP="00B22190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0843BD35" w:rsidR="00B22190" w:rsidRPr="00DF05BD" w:rsidRDefault="00FA03CF" w:rsidP="00B22190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09849530"/>
                <w:placeholder>
                  <w:docPart w:val="3285968DC4A648C4BBD4665A3CEC12F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2219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B22190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B2219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11A8C8EB" w:rsidR="00DF05BD" w:rsidRPr="00DF05BD" w:rsidRDefault="00E6370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38EBA7EF" w:rsidR="00DF05BD" w:rsidRPr="00DF05BD" w:rsidRDefault="00FA03CF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6370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6452D40B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5F88D3E1" w:rsidR="00DF05BD" w:rsidRPr="00DF05BD" w:rsidRDefault="00FA03CF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E63700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E63700" w:rsidRPr="00296787" w:rsidRDefault="00E63700" w:rsidP="00E6370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E63700" w:rsidRPr="00296787" w:rsidRDefault="00E63700" w:rsidP="00E6370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53824404"/>
            <w:placeholder>
              <w:docPart w:val="7D2B0EBBC62E4B71873CB81C54A4AAF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6DBD7954" w:rsidR="00E63700" w:rsidRPr="00DF05BD" w:rsidRDefault="00E63700" w:rsidP="00E6370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543E2F87" w:rsidR="00E63700" w:rsidRPr="00DF05BD" w:rsidRDefault="00FA03CF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01534452"/>
                <w:placeholder>
                  <w:docPart w:val="3D742C56CD0249D8A9AD11986C2CDAB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6370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63700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E63700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13871B1E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4AAF40C" w:rsidR="00DF05BD" w:rsidRPr="00DF05BD" w:rsidRDefault="00FA03CF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DF6378" w:rsidR="00DF05BD" w:rsidRPr="00DF05BD" w:rsidRDefault="00AF266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745E0829" w:rsidR="00DF05BD" w:rsidRPr="00DF05BD" w:rsidRDefault="00FA03CF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64400D74" w:rsidR="00DF05BD" w:rsidRPr="00DF05BD" w:rsidRDefault="00E6370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5BC9C4AD" w:rsidR="00DF05BD" w:rsidRPr="00DF05BD" w:rsidRDefault="00FA03CF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6175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B22190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B22190" w:rsidRPr="00296787" w:rsidRDefault="00B22190" w:rsidP="00B2219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B22190" w:rsidRPr="00296787" w:rsidRDefault="00B22190" w:rsidP="00B2219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EE4B39606F0647B38DD96A47B94F3F6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4F7DE899" w:rsidR="00B22190" w:rsidRPr="00DF05BD" w:rsidRDefault="00B22190" w:rsidP="00B2219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4D5DDC09" w:rsidR="00B22190" w:rsidRPr="00DF05BD" w:rsidRDefault="00FA03CF" w:rsidP="00B2219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23088711"/>
                <w:placeholder>
                  <w:docPart w:val="4ED49C751AFF4D43B6A15104BB6807C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2219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B22190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B22190">
              <w:rPr>
                <w:rFonts w:ascii="Mulish" w:hAnsi="Mulish"/>
                <w:sz w:val="18"/>
                <w:szCs w:val="18"/>
              </w:rPr>
              <w:t>No se han localizado modificaciones.</w:t>
            </w:r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259267BD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79BA9928" w:rsidR="00DF05BD" w:rsidRPr="00DF05BD" w:rsidRDefault="00FA03CF" w:rsidP="00914578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3DDBE042" w:rsidR="00DF05BD" w:rsidRPr="00DF05BD" w:rsidRDefault="00AF266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0756E5D3" w:rsidR="00DF05BD" w:rsidRPr="00DF05BD" w:rsidRDefault="00FA03CF" w:rsidP="00914578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266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37915184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163B259D" w:rsidR="00DF05BD" w:rsidRPr="00DF05BD" w:rsidRDefault="00FA03CF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80BB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80BB7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280BB7" w:rsidRPr="00296787" w:rsidRDefault="00280BB7" w:rsidP="00280BB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280BB7" w:rsidRPr="00296787" w:rsidRDefault="00280BB7" w:rsidP="00280BB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F64E2B5F8DDA4935B60EA40B9F48F89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290062BF" w:rsidR="00280BB7" w:rsidRPr="00DF05BD" w:rsidRDefault="00280BB7" w:rsidP="00280BB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7A638B17" w:rsidR="00280BB7" w:rsidRPr="00DF05BD" w:rsidRDefault="00FA03CF" w:rsidP="00280B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27054983"/>
                <w:placeholder>
                  <w:docPart w:val="912C1301D2B14BDDB466EF2388CC020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80BB7">
                  <w:rPr>
                    <w:rStyle w:val="Estilo6"/>
                    <w:szCs w:val="18"/>
                  </w:rPr>
                  <w:t>No</w:t>
                </w:r>
              </w:sdtContent>
            </w:sdt>
            <w:r w:rsidR="00280BB7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280BB7">
              <w:rPr>
                <w:rFonts w:ascii="Mulish" w:hAnsi="Mulish"/>
                <w:sz w:val="18"/>
                <w:szCs w:val="18"/>
              </w:rPr>
              <w:t>Enlace roto.</w:t>
            </w:r>
          </w:p>
        </w:tc>
      </w:tr>
      <w:tr w:rsidR="00280BB7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280BB7" w:rsidRPr="00296787" w:rsidRDefault="00280BB7" w:rsidP="00280BB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280BB7" w:rsidRPr="00296787" w:rsidRDefault="00280BB7" w:rsidP="00280BB7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FA2DDE7E22954FC883FF51659CD2AE6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4B7EAD59" w:rsidR="00280BB7" w:rsidRPr="00DF05BD" w:rsidRDefault="00280BB7" w:rsidP="00280BB7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5BFE200D" w:rsidR="00280BB7" w:rsidRPr="00DF05BD" w:rsidRDefault="00FA03CF" w:rsidP="00280BB7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317114027"/>
                <w:placeholder>
                  <w:docPart w:val="7E2ED22F29474D7480D6FD17E9C9DE2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80BB7">
                  <w:rPr>
                    <w:rStyle w:val="Estilo6"/>
                    <w:szCs w:val="18"/>
                  </w:rPr>
                  <w:t>No</w:t>
                </w:r>
              </w:sdtContent>
            </w:sdt>
            <w:r w:rsidR="00280BB7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280BB7">
              <w:rPr>
                <w:rFonts w:ascii="Mulish" w:hAnsi="Mulish"/>
                <w:sz w:val="18"/>
                <w:szCs w:val="18"/>
              </w:rPr>
              <w:t>No posiciona en los datos concretos del SEPIE.</w:t>
            </w:r>
          </w:p>
        </w:tc>
      </w:tr>
      <w:tr w:rsidR="00280BB7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280BB7" w:rsidRPr="00296787" w:rsidRDefault="00280BB7" w:rsidP="00280BB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280BB7" w:rsidRPr="00296787" w:rsidRDefault="00280BB7" w:rsidP="00280BB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7807999"/>
            <w:placeholder>
              <w:docPart w:val="7CFF53638906468194887D7B981C730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23F33AE0" w:rsidR="00280BB7" w:rsidRPr="00DF05BD" w:rsidRDefault="00280BB7" w:rsidP="00280BB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53E231D4" w:rsidR="00280BB7" w:rsidRPr="00DF05BD" w:rsidRDefault="00FA03CF" w:rsidP="00280BB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11844696"/>
                <w:placeholder>
                  <w:docPart w:val="19EBF7BE9D7B4522983DD462484EB27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80BB7">
                  <w:rPr>
                    <w:rStyle w:val="Estilo6"/>
                    <w:szCs w:val="18"/>
                  </w:rPr>
                  <w:t>No</w:t>
                </w:r>
              </w:sdtContent>
            </w:sdt>
            <w:r w:rsidR="00280BB7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280BB7">
              <w:rPr>
                <w:rFonts w:ascii="Mulish" w:hAnsi="Mulish"/>
                <w:sz w:val="18"/>
                <w:szCs w:val="18"/>
              </w:rPr>
              <w:t>No posiciona en los datos concretos del SEPIE.</w:t>
            </w:r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D91E10A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42029F7A" w:rsidR="00DF05BD" w:rsidRPr="00DF05BD" w:rsidRDefault="00FA03CF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280BB7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280BB7" w:rsidRPr="00296787" w:rsidRDefault="00280BB7" w:rsidP="00280BB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280BB7" w:rsidRPr="00296787" w:rsidRDefault="00280BB7" w:rsidP="00280BB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88C0E4449869461B85852A6D228B94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791F702F" w:rsidR="00280BB7" w:rsidRPr="00DF05BD" w:rsidRDefault="00280BB7" w:rsidP="00280BB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07BC823A" w:rsidR="00280BB7" w:rsidRPr="00DF05BD" w:rsidRDefault="00FA03CF" w:rsidP="00280BB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837043186"/>
                <w:placeholder>
                  <w:docPart w:val="2471F56DCCD3493696F1D02E840ACEC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80BB7">
                  <w:rPr>
                    <w:rStyle w:val="Estilo6"/>
                    <w:szCs w:val="18"/>
                  </w:rPr>
                  <w:t>No</w:t>
                </w:r>
              </w:sdtContent>
            </w:sdt>
            <w:r w:rsidR="00280BB7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280BB7">
              <w:rPr>
                <w:rFonts w:ascii="Mulish" w:hAnsi="Mulish"/>
                <w:sz w:val="18"/>
                <w:szCs w:val="18"/>
              </w:rPr>
              <w:t>No posiciona en los datos concretos del SEPIE.</w:t>
            </w:r>
          </w:p>
        </w:tc>
      </w:tr>
      <w:tr w:rsidR="00280BB7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280BB7" w:rsidRPr="00296787" w:rsidRDefault="00280BB7" w:rsidP="00280BB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280BB7" w:rsidRPr="00296787" w:rsidRDefault="00280BB7" w:rsidP="00280BB7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96D62AE2F81848C1B136F6CF7DA3933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719EA13E" w:rsidR="00280BB7" w:rsidRPr="00DF05BD" w:rsidRDefault="00280BB7" w:rsidP="00280BB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110CC3BA" w:rsidR="00280BB7" w:rsidRPr="00DF05BD" w:rsidRDefault="00FA03CF" w:rsidP="00E739F9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09672140"/>
                <w:placeholder>
                  <w:docPart w:val="0BC78A91FCFA48E4AFE54A3D21942AB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80BB7">
                  <w:rPr>
                    <w:rStyle w:val="Estilo6"/>
                    <w:szCs w:val="18"/>
                  </w:rPr>
                  <w:t>No</w:t>
                </w:r>
              </w:sdtContent>
            </w:sdt>
            <w:r w:rsidR="00280BB7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280BB7">
              <w:rPr>
                <w:rFonts w:ascii="Mulish" w:hAnsi="Mulish"/>
                <w:sz w:val="18"/>
                <w:szCs w:val="18"/>
              </w:rPr>
              <w:t>No posiciona en los datos concretos del SEPIE.</w:t>
            </w:r>
          </w:p>
        </w:tc>
      </w:tr>
      <w:tr w:rsidR="00280BB7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280BB7" w:rsidRPr="00296787" w:rsidRDefault="00280BB7" w:rsidP="00280BB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280BB7" w:rsidRPr="00296787" w:rsidRDefault="00280BB7" w:rsidP="00280BB7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0A2400620EE4442E87556097901F7D1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10F72A6E" w:rsidR="00280BB7" w:rsidRPr="00DF05BD" w:rsidRDefault="00280BB7" w:rsidP="00280BB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0DDE96FB" w:rsidR="00280BB7" w:rsidRPr="00DF05BD" w:rsidRDefault="00FA03CF" w:rsidP="00280B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93286481"/>
                <w:placeholder>
                  <w:docPart w:val="6D4E013C53744AED8D0C25F2A9C79CC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80BB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80BB7" w:rsidRPr="00AF2663">
              <w:rPr>
                <w:rFonts w:ascii="Mulish" w:hAnsi="Mulish"/>
                <w:sz w:val="18"/>
                <w:szCs w:val="18"/>
              </w:rPr>
              <w:t xml:space="preserve">. </w:t>
            </w:r>
            <w:r w:rsidR="00280BB7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EDEE3ED" w:rsidR="00DF05BD" w:rsidRPr="00DF05BD" w:rsidRDefault="00DA3EA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7507CA6A" w:rsidR="00DF05BD" w:rsidRPr="00DF05BD" w:rsidRDefault="00FA03CF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5F93D071" w:rsidR="00DF05BD" w:rsidRPr="00DF05BD" w:rsidRDefault="00A60F7E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2766B8BB" w:rsidR="00DF05BD" w:rsidRPr="00DF05BD" w:rsidRDefault="00FA03CF" w:rsidP="00914578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60F7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03215E35" w:rsidR="00DF05BD" w:rsidRPr="00DF05BD" w:rsidRDefault="00DA3EA7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1F04B35D" w:rsidR="00DF05BD" w:rsidRPr="00DF05BD" w:rsidRDefault="00FA03CF" w:rsidP="00914578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80BB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5FE5FA3A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2241CE10" w:rsidR="00DF05BD" w:rsidRPr="00DF05BD" w:rsidRDefault="00FA03CF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5DE78F11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306D5033" w:rsidR="00DF05BD" w:rsidRPr="00DF05BD" w:rsidRDefault="00FA03CF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63F3F709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3DD9232A" w:rsidR="00DF05BD" w:rsidRPr="00DF05BD" w:rsidRDefault="00FA03CF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EA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156AF1B0" w:rsidR="00DF05BD" w:rsidRPr="00DF05BD" w:rsidRDefault="000724A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5D2534A7" w:rsidR="00DF05BD" w:rsidRPr="00DF05BD" w:rsidRDefault="00FA03CF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724A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0420D676" w:rsidR="00DF05BD" w:rsidRPr="00DF05BD" w:rsidRDefault="00DA3EA7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16EB0D2F" w:rsidR="00DF05BD" w:rsidRPr="00DF05BD" w:rsidRDefault="00FA03CF" w:rsidP="0091457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2219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>Total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7CCAE040" w:rsidR="00DF05BD" w:rsidRPr="00DF05BD" w:rsidRDefault="004E1FBB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0724AF">
              <w:rPr>
                <w:rFonts w:ascii="Mulish" w:hAnsi="Mulish"/>
                <w:b/>
                <w:sz w:val="18"/>
                <w:szCs w:val="18"/>
              </w:rPr>
              <w:t>6</w:t>
            </w:r>
          </w:p>
        </w:tc>
        <w:tc>
          <w:tcPr>
            <w:tcW w:w="2806" w:type="dxa"/>
          </w:tcPr>
          <w:p w14:paraId="3E03AC72" w14:textId="7A4698AD" w:rsidR="00DF05BD" w:rsidRPr="00DF05BD" w:rsidRDefault="00E739F9" w:rsidP="00914578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14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62D059EC" w:rsidR="002A7C57" w:rsidRPr="003368E8" w:rsidRDefault="00354C99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3368E8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741217" w:rsidRPr="003368E8">
              <w:rPr>
                <w:rFonts w:ascii="Mulish" w:hAnsi="Mulish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85" w:type="dxa"/>
          </w:tcPr>
          <w:p w14:paraId="33CF1936" w14:textId="4F78F89D" w:rsidR="002A7C57" w:rsidRPr="003368E8" w:rsidRDefault="00A60F7E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3368E8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E739F9">
              <w:rPr>
                <w:rFonts w:ascii="Mulish" w:hAnsi="Mulish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86" w:type="dxa"/>
            <w:shd w:val="clear" w:color="auto" w:fill="CB9700"/>
          </w:tcPr>
          <w:p w14:paraId="2B06FB4B" w14:textId="2976D93E" w:rsidR="002A7C57" w:rsidRPr="003368E8" w:rsidRDefault="00E739F9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14</w:t>
            </w:r>
          </w:p>
        </w:tc>
      </w:tr>
    </w:tbl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6B6C7465" w14:textId="7008721A" w:rsidR="009C5F99" w:rsidRPr="003368E8" w:rsidRDefault="00FA03CF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9C5F99">
        <w:rPr>
          <w:rFonts w:ascii="Mulish" w:hAnsi="Mulish"/>
          <w:lang w:bidi="es-ES"/>
        </w:rPr>
        <w:fldChar w:fldCharType="begin"/>
      </w:r>
      <w:r w:rsidR="009C5F99" w:rsidRPr="003368E8">
        <w:rPr>
          <w:rFonts w:ascii="Mulish" w:hAnsi="Mulish"/>
          <w:lang w:bidi="es-ES"/>
        </w:rPr>
        <w:instrText xml:space="preserve"> LINK Excel.Sheet.12 "C:\\Users\\mariadelcarmen.motos\\Documents\\Trabajo fuera red\\209-SEPIE\\2026\\209-SEPIE-2026.xlsx" "Tablas!F2C1:F7C9" \a \f 4 \h </w:instrText>
      </w:r>
      <w:r w:rsidR="009C5F99">
        <w:rPr>
          <w:rFonts w:ascii="Mulish" w:hAnsi="Mulish"/>
          <w:lang w:bidi="es-ES"/>
        </w:rPr>
        <w:fldChar w:fldCharType="separate"/>
      </w:r>
    </w:p>
    <w:p w14:paraId="77430947" w14:textId="682AB469" w:rsidR="003D1FCA" w:rsidRDefault="009C5F99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E739F9">
        <w:rPr>
          <w:rFonts w:ascii="Mulish" w:hAnsi="Mulish"/>
          <w:lang w:bidi="es-ES"/>
        </w:rPr>
        <w:fldChar w:fldCharType="begin"/>
      </w:r>
      <w:r w:rsidR="00E739F9">
        <w:rPr>
          <w:rFonts w:ascii="Mulish" w:hAnsi="Mulish"/>
          <w:lang w:bidi="es-ES"/>
        </w:rPr>
        <w:instrText xml:space="preserve"> LINK </w:instrText>
      </w:r>
      <w:r w:rsidR="003D1FCA">
        <w:rPr>
          <w:rFonts w:ascii="Mulish" w:hAnsi="Mulish"/>
          <w:lang w:bidi="es-ES"/>
        </w:rPr>
        <w:instrText xml:space="preserve">Excel.Sheet.12 "\\\\DSIC.ES\\sscc\\550Grupos\\ctbg-sgtbg\\14 MEMORIA\\MEMORIA 2026\\Sector Público Institucional\\Revisiones\\209-SEPIE\\2026\\209-SEPIE definitivo-2026.xlsx" Tablas!F2C1:F7C9 </w:instrText>
      </w:r>
      <w:r w:rsidR="00E739F9">
        <w:rPr>
          <w:rFonts w:ascii="Mulish" w:hAnsi="Mulish"/>
          <w:lang w:bidi="es-ES"/>
        </w:rPr>
        <w:instrText xml:space="preserve">\a \f 4 \h </w:instrText>
      </w:r>
      <w:r w:rsidR="003D1FCA"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3D1FCA" w:rsidRPr="003D1FCA" w14:paraId="6A0217EB" w14:textId="77777777" w:rsidTr="003D1FCA">
        <w:trPr>
          <w:divId w:val="1847861684"/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0B1E0B98" w14:textId="5D934ECD" w:rsidR="003D1FCA" w:rsidRPr="003D1FCA" w:rsidRDefault="003D1FCA" w:rsidP="003D1FCA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AAF6BD6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6C8AB43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B5EFDDB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63DB691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891A3D3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646DCFA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7981818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0E1302D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3D1FCA" w:rsidRPr="003D1FCA" w14:paraId="64ECE6BC" w14:textId="77777777" w:rsidTr="003D1FCA">
        <w:trPr>
          <w:divId w:val="1847861684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D5C8FF3" w14:textId="77777777" w:rsidR="003D1FCA" w:rsidRPr="003D1FCA" w:rsidRDefault="003D1FCA" w:rsidP="003D1FCA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30B479B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2C6AF32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B3BD940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20A15B0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7EEC593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E1E5A91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D852F10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96B501B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3D1FCA" w:rsidRPr="003D1FCA" w14:paraId="0F36C3FC" w14:textId="77777777" w:rsidTr="003D1FCA">
        <w:trPr>
          <w:divId w:val="1847861684"/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F5CACB6" w14:textId="77777777" w:rsidR="003D1FCA" w:rsidRPr="003D1FCA" w:rsidRDefault="003D1FCA" w:rsidP="003D1FCA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15AA9F8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E375FA5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D5CFA88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3041917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F432720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E40D110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7A14CDE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20EDCBC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3D1FCA" w:rsidRPr="003D1FCA" w14:paraId="2E1918A6" w14:textId="77777777" w:rsidTr="003D1FCA">
        <w:trPr>
          <w:divId w:val="1847861684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3094A0E" w14:textId="77777777" w:rsidR="003D1FCA" w:rsidRPr="003D1FCA" w:rsidRDefault="003D1FCA" w:rsidP="003D1FCA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66ACBB5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22,7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A15C9AD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0E6D368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22,6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249034B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61004CD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22,6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F94FAEC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22,6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16B2765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22,6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6D32AAD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19,3</w:t>
            </w:r>
          </w:p>
        </w:tc>
      </w:tr>
      <w:tr w:rsidR="003D1FCA" w:rsidRPr="003D1FCA" w14:paraId="1E5FF956" w14:textId="77777777" w:rsidTr="003D1FCA">
        <w:trPr>
          <w:divId w:val="1847861684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3D35E11" w14:textId="77777777" w:rsidR="003D1FCA" w:rsidRPr="003D1FCA" w:rsidRDefault="003D1FCA" w:rsidP="003D1FCA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ECC69C6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302A239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71667FB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19FEB04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F07C255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7B71477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598EE0D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6F133DF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3D1FCA" w:rsidRPr="003D1FCA" w14:paraId="62F941DF" w14:textId="77777777" w:rsidTr="003D1FCA">
        <w:trPr>
          <w:divId w:val="1847861684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2ED0D84" w14:textId="77777777" w:rsidR="003D1FCA" w:rsidRPr="003D1FCA" w:rsidRDefault="003D1FCA" w:rsidP="003D1FCA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B2C606A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53,1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07B85B8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45,9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DC5BB10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53,0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5A618C5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45,9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011341B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53,0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F08B113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53,0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B7DE165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53,0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73CCFB6" w14:textId="77777777" w:rsidR="003D1FCA" w:rsidRPr="003D1FCA" w:rsidRDefault="003D1FCA" w:rsidP="003D1FC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D1FC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51,3</w:t>
            </w:r>
          </w:p>
        </w:tc>
      </w:tr>
    </w:tbl>
    <w:p w14:paraId="06B29B65" w14:textId="599894D0" w:rsidR="001E106B" w:rsidRPr="00296787" w:rsidRDefault="00E739F9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p w14:paraId="0D0031AF" w14:textId="705A89BE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E739F9">
        <w:rPr>
          <w:rFonts w:ascii="Mulish" w:hAnsi="Mulish"/>
          <w:lang w:bidi="es-ES"/>
        </w:rPr>
        <w:t>51,3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18090D99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</w:t>
      </w:r>
      <w:r w:rsidR="00E739F9">
        <w:rPr>
          <w:rFonts w:ascii="Mulish" w:hAnsi="Mulish"/>
        </w:rPr>
        <w:t>valora positivamente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la evolución del cumplimiento de las obligaciones de publicidad activa por parte </w:t>
      </w:r>
      <w:r w:rsidR="00354C99">
        <w:rPr>
          <w:rFonts w:ascii="Mulish" w:hAnsi="Mulish"/>
        </w:rPr>
        <w:t xml:space="preserve">del </w:t>
      </w:r>
      <w:r w:rsidR="00A92C30">
        <w:rPr>
          <w:rFonts w:ascii="Mulish" w:hAnsi="Mulish"/>
        </w:rPr>
        <w:t>Servicio Español para la Internacionalización de la Educación (SEPIE)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2832E0">
        <w:rPr>
          <w:rFonts w:ascii="Mulish" w:hAnsi="Mulish"/>
          <w:lang w:bidi="es-ES"/>
        </w:rPr>
        <w:t>5</w:t>
      </w:r>
      <w:r w:rsidR="00354C99">
        <w:rPr>
          <w:rFonts w:ascii="Mulish" w:hAnsi="Mulish"/>
          <w:lang w:bidi="es-ES"/>
        </w:rPr>
        <w:t xml:space="preserve">, se produce </w:t>
      </w:r>
      <w:r w:rsidR="00A92C30">
        <w:rPr>
          <w:rFonts w:ascii="Mulish" w:hAnsi="Mulish"/>
          <w:lang w:bidi="es-ES"/>
        </w:rPr>
        <w:t>un aumento</w:t>
      </w:r>
      <w:r w:rsidR="00354C99">
        <w:rPr>
          <w:rFonts w:ascii="Mulish" w:hAnsi="Mulish"/>
          <w:lang w:bidi="es-ES"/>
        </w:rPr>
        <w:t xml:space="preserve"> de </w:t>
      </w:r>
      <w:r w:rsidR="00E739F9">
        <w:rPr>
          <w:rFonts w:ascii="Mulish" w:hAnsi="Mulish"/>
          <w:lang w:bidi="es-ES"/>
        </w:rPr>
        <w:t>25,5</w:t>
      </w:r>
      <w:r w:rsidR="00A92C30">
        <w:rPr>
          <w:rFonts w:ascii="Mulish" w:hAnsi="Mulish"/>
          <w:lang w:bidi="es-ES"/>
        </w:rPr>
        <w:t xml:space="preserve"> </w:t>
      </w:r>
      <w:r w:rsidR="00354C99">
        <w:rPr>
          <w:rFonts w:ascii="Mulish" w:hAnsi="Mulish"/>
          <w:lang w:bidi="es-ES"/>
        </w:rPr>
        <w:t>puntos porcentuales</w:t>
      </w:r>
      <w:r w:rsidR="002832E0">
        <w:rPr>
          <w:rFonts w:ascii="Mulish" w:hAnsi="Mulish"/>
          <w:lang w:bidi="es-ES"/>
        </w:rPr>
        <w:t xml:space="preserve"> en el ICIO obtenido, dado que se ha</w:t>
      </w:r>
      <w:r w:rsidR="00E739F9">
        <w:rPr>
          <w:rFonts w:ascii="Mulish" w:hAnsi="Mulish"/>
          <w:lang w:bidi="es-ES"/>
        </w:rPr>
        <w:t>n</w:t>
      </w:r>
      <w:r w:rsidR="002832E0">
        <w:rPr>
          <w:rFonts w:ascii="Mulish" w:hAnsi="Mulish"/>
          <w:lang w:bidi="es-ES"/>
        </w:rPr>
        <w:t xml:space="preserve"> aplicado </w:t>
      </w:r>
      <w:r w:rsidR="00E739F9">
        <w:rPr>
          <w:rFonts w:ascii="Mulish" w:hAnsi="Mulish"/>
          <w:lang w:bidi="es-ES"/>
        </w:rPr>
        <w:t>trece</w:t>
      </w:r>
      <w:r w:rsidR="002832E0">
        <w:rPr>
          <w:rFonts w:ascii="Mulish" w:hAnsi="Mulish"/>
          <w:lang w:bidi="es-ES"/>
        </w:rPr>
        <w:t xml:space="preserve"> de las recomendaciones efectuadas en 2025</w:t>
      </w:r>
      <w:r w:rsidR="00E739F9">
        <w:rPr>
          <w:rFonts w:ascii="Mulish" w:hAnsi="Mulish"/>
          <w:lang w:bidi="es-ES"/>
        </w:rPr>
        <w:t>, aunque también ha habido que revisar a la baja el cumplimiento de la obligación Activación de los enlaces</w:t>
      </w:r>
      <w:r w:rsidRPr="00296787">
        <w:rPr>
          <w:rFonts w:ascii="Mulish" w:hAnsi="Mulish"/>
          <w:lang w:bidi="es-ES"/>
        </w:rPr>
        <w:t>.</w:t>
      </w:r>
    </w:p>
    <w:p w14:paraId="28209DFA" w14:textId="4CF73447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los déficits evidenciados</w:t>
      </w:r>
      <w:r w:rsidR="00E739F9">
        <w:rPr>
          <w:rFonts w:ascii="Mulish" w:hAnsi="Mulish"/>
        </w:rPr>
        <w:t xml:space="preserve"> en 2026 son los siguientes</w:t>
      </w:r>
      <w:r w:rsidRPr="00296787">
        <w:rPr>
          <w:rFonts w:ascii="Mulish" w:hAnsi="Mulish"/>
        </w:rPr>
        <w:t xml:space="preserve">: </w:t>
      </w:r>
    </w:p>
    <w:p w14:paraId="61705B15" w14:textId="2FAAF335" w:rsidR="00A92C30" w:rsidRDefault="00E739F9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El enlace a la obligación Presupuestos no está operativo</w:t>
      </w:r>
      <w:r w:rsidR="003368E8">
        <w:rPr>
          <w:rFonts w:ascii="Mulish" w:hAnsi="Mulish"/>
        </w:rPr>
        <w:t>.</w:t>
      </w: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012FE8F7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714C22">
        <w:rPr>
          <w:rFonts w:ascii="Mulish" w:hAnsi="Mulish"/>
        </w:rPr>
        <w:t xml:space="preserve">, </w:t>
      </w:r>
      <w:r w:rsidR="00652D9F" w:rsidRPr="00296787">
        <w:rPr>
          <w:rFonts w:ascii="Mulish" w:hAnsi="Mulish"/>
        </w:rPr>
        <w:t>o</w:t>
      </w:r>
      <w:r w:rsidRPr="00296787">
        <w:rPr>
          <w:rFonts w:ascii="Mulish" w:hAnsi="Mulish"/>
        </w:rPr>
        <w:t>rganizativa</w:t>
      </w:r>
      <w:r w:rsidR="00714C22">
        <w:rPr>
          <w:rFonts w:ascii="Mulish" w:hAnsi="Mulish"/>
        </w:rPr>
        <w:t xml:space="preserve">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C5AD00B" w14:textId="3580F262" w:rsidR="00714C22" w:rsidRDefault="00714C22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EDF5D0A" w14:textId="4CA5AADB" w:rsidR="00714C22" w:rsidRDefault="00714C22" w:rsidP="00714C22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97194C4" w14:textId="681FA4BC" w:rsidR="00F26DC1" w:rsidRDefault="00F26DC1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 xml:space="preserve">nformación sobre las modificaciones de los contratos adjudicados. </w:t>
      </w:r>
    </w:p>
    <w:p w14:paraId="2FADF0C3" w14:textId="4354A0A3" w:rsidR="00F26DC1" w:rsidRDefault="00F26DC1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>nformación estadística sobre la distribución de los contratos expresada en términos presupuestarios y según procedimiento de licitación.</w:t>
      </w:r>
    </w:p>
    <w:p w14:paraId="3EFA3A10" w14:textId="67A6A023" w:rsidR="00F26DC1" w:rsidRDefault="00527243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D</w:t>
      </w:r>
      <w:r w:rsidRPr="00F26DC1">
        <w:rPr>
          <w:rFonts w:ascii="Mulish" w:hAnsi="Mulish"/>
        </w:rPr>
        <w:t>atos estadísticos sobre el número y el porcentaje, en volumen presupuestario, de contratos adjudicados a PYMEs, según tipo de contrato y procedimiento de licitación</w:t>
      </w:r>
      <w:r w:rsidR="00F26DC1" w:rsidRPr="00F26DC1">
        <w:rPr>
          <w:rFonts w:ascii="Mulish" w:hAnsi="Mulish"/>
        </w:rPr>
        <w:t>.</w:t>
      </w:r>
    </w:p>
    <w:p w14:paraId="27BDCC11" w14:textId="49F52CE5" w:rsidR="00F26DC1" w:rsidRDefault="00F26DC1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F26DC1">
        <w:rPr>
          <w:rFonts w:ascii="Mulish" w:hAnsi="Mulish"/>
        </w:rPr>
        <w:t>nformación sobre las encomiendas de gestión, incluyendo los ítems informativos contemplados en el artículo 8.1.b LTAIBG.</w:t>
      </w:r>
    </w:p>
    <w:p w14:paraId="654CAF7D" w14:textId="652ABD2F" w:rsidR="00F26DC1" w:rsidRDefault="00F26DC1" w:rsidP="00F26DC1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F26DC1">
        <w:rPr>
          <w:rFonts w:ascii="Mulish" w:hAnsi="Mulish"/>
        </w:rPr>
        <w:t xml:space="preserve">Las subcontrataciones derivadas de las encomiendas de gestión. </w:t>
      </w:r>
    </w:p>
    <w:p w14:paraId="20DBB46F" w14:textId="68F97E9D" w:rsidR="00EC4090" w:rsidRDefault="00EC409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lastRenderedPageBreak/>
        <w:t>Sus presupuestos.</w:t>
      </w:r>
    </w:p>
    <w:p w14:paraId="6E5769D9" w14:textId="4C672C86" w:rsidR="00F26DC1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="00F26DC1" w:rsidRPr="006B7120">
        <w:rPr>
          <w:rFonts w:ascii="Mulish" w:hAnsi="Mulish"/>
        </w:rPr>
        <w:t>nformación sobre la ejecución presupuestaria.</w:t>
      </w:r>
    </w:p>
    <w:p w14:paraId="2A84997A" w14:textId="0BD587ED" w:rsidR="00F26DC1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="00F26DC1" w:rsidRPr="006B7120">
        <w:rPr>
          <w:rFonts w:ascii="Mulish" w:hAnsi="Mulish"/>
        </w:rPr>
        <w:t>nformación sobre las cuentas anuales del organismo.</w:t>
      </w:r>
    </w:p>
    <w:p w14:paraId="087914F6" w14:textId="77777777" w:rsidR="00527243" w:rsidRDefault="006B7120" w:rsidP="00527243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F26DC1" w:rsidRPr="006B7120">
        <w:rPr>
          <w:rFonts w:ascii="Mulish" w:hAnsi="Mulish"/>
        </w:rPr>
        <w:t xml:space="preserve">os informes de auditoría y fiscalización elaborados por el Tribunal de Cuentas. </w:t>
      </w:r>
      <w:bookmarkStart w:id="6" w:name="_Hlk231307238"/>
      <w:r w:rsidR="00527243">
        <w:rPr>
          <w:rFonts w:ascii="Mulish" w:hAnsi="Mulish"/>
        </w:rPr>
        <w:t>Si no existieran, debe especificarse este extremo</w:t>
      </w:r>
      <w:bookmarkEnd w:id="6"/>
      <w:r w:rsidR="00527243">
        <w:rPr>
          <w:rFonts w:ascii="Mulish" w:hAnsi="Mulish"/>
        </w:rPr>
        <w:t>.</w:t>
      </w:r>
    </w:p>
    <w:p w14:paraId="007A08D9" w14:textId="2593C3DF" w:rsidR="00F26DC1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F26DC1" w:rsidRPr="006B7120">
        <w:rPr>
          <w:rFonts w:ascii="Mulish" w:hAnsi="Mulish"/>
        </w:rPr>
        <w:t>as retribuciones anuales de los altos cargos y máximos responsables del organism</w:t>
      </w:r>
      <w:r w:rsidR="00A92C30">
        <w:rPr>
          <w:rFonts w:ascii="Mulish" w:hAnsi="Mulish"/>
        </w:rPr>
        <w:t>o</w:t>
      </w:r>
      <w:r w:rsidR="00F26DC1" w:rsidRPr="006B7120">
        <w:rPr>
          <w:rFonts w:ascii="Mulish" w:hAnsi="Mulish"/>
        </w:rPr>
        <w:t>.</w:t>
      </w:r>
    </w:p>
    <w:p w14:paraId="64B22CBE" w14:textId="4D8E804E" w:rsidR="00F26DC1" w:rsidRPr="006B7120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6B7120">
        <w:rPr>
          <w:rFonts w:ascii="Mulish" w:hAnsi="Mulish"/>
        </w:rPr>
        <w:t>L</w:t>
      </w:r>
      <w:r w:rsidR="00F26DC1" w:rsidRPr="006B7120">
        <w:rPr>
          <w:rFonts w:ascii="Mulish" w:hAnsi="Mulish"/>
        </w:rPr>
        <w:t>as indemnizaciones percibidas por los altos cargos con ocasión del abandono del cargo.</w:t>
      </w:r>
    </w:p>
    <w:p w14:paraId="0F23F338" w14:textId="19CC3623" w:rsidR="00F26DC1" w:rsidRDefault="006B7120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F26DC1" w:rsidRPr="006B7120">
        <w:rPr>
          <w:rFonts w:ascii="Mulish" w:hAnsi="Mulish"/>
        </w:rPr>
        <w:t>as autorizaciones para actividad privada al cese de altos cargos.</w:t>
      </w:r>
    </w:p>
    <w:p w14:paraId="4A45A88B" w14:textId="00896145" w:rsidR="000724AF" w:rsidRPr="006B7120" w:rsidRDefault="000724AF" w:rsidP="006B712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información estadística necesaria para valorar el grado de cumplimiento y calidad de los servicios públicos de su competencia.</w:t>
      </w:r>
    </w:p>
    <w:p w14:paraId="70AE5853" w14:textId="77777777" w:rsidR="00714C22" w:rsidRDefault="00714C22" w:rsidP="00714C22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0DF4CD27" w14:textId="1B35B3EA" w:rsidR="00175A7B" w:rsidRDefault="00175A7B" w:rsidP="00EC4090">
      <w:pPr>
        <w:pStyle w:val="Sinespaciado"/>
        <w:spacing w:line="276" w:lineRule="auto"/>
        <w:jc w:val="both"/>
        <w:rPr>
          <w:rFonts w:ascii="Mulish" w:hAnsi="Mulish"/>
        </w:rPr>
      </w:pPr>
    </w:p>
    <w:p w14:paraId="063C3192" w14:textId="77777777" w:rsidR="003D1FCA" w:rsidRDefault="003D1FCA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2185A9C6" w14:textId="71CF64A3" w:rsidR="003D1FCA" w:rsidRDefault="003D1FCA" w:rsidP="003D1FCA">
      <w:pPr>
        <w:pStyle w:val="Sinespaciado"/>
        <w:spacing w:line="276" w:lineRule="auto"/>
        <w:ind w:left="851"/>
        <w:jc w:val="both"/>
        <w:rPr>
          <w:rFonts w:ascii="Mulish" w:hAnsi="Mulish"/>
        </w:rPr>
      </w:pPr>
      <w:r w:rsidRPr="00D232A0">
        <w:rPr>
          <w:rFonts w:ascii="Mulish" w:hAnsi="Mulish"/>
        </w:rPr>
        <w:t xml:space="preserve">El informe provisional se envió a </w:t>
      </w:r>
      <w:r>
        <w:rPr>
          <w:rFonts w:ascii="Mulish" w:hAnsi="Mulish"/>
        </w:rPr>
        <w:t>SEPIE</w:t>
      </w:r>
      <w:r w:rsidRPr="00D232A0">
        <w:rPr>
          <w:rFonts w:ascii="Mulish" w:hAnsi="Mulish"/>
        </w:rPr>
        <w:t xml:space="preserve"> </w:t>
      </w:r>
      <w:r w:rsidRPr="00D232A0">
        <w:rPr>
          <w:rFonts w:ascii="Mulish" w:hAnsi="Mulish"/>
        </w:rPr>
        <w:t xml:space="preserve">el </w:t>
      </w:r>
      <w:r>
        <w:rPr>
          <w:rFonts w:ascii="Mulish" w:hAnsi="Mulish"/>
        </w:rPr>
        <w:t>24</w:t>
      </w:r>
      <w:r>
        <w:rPr>
          <w:rFonts w:ascii="Mulish" w:hAnsi="Mulish"/>
        </w:rPr>
        <w:t xml:space="preserve"> </w:t>
      </w:r>
      <w:r w:rsidRPr="00D232A0">
        <w:rPr>
          <w:rFonts w:ascii="Mulish" w:hAnsi="Mulish"/>
        </w:rPr>
        <w:t xml:space="preserve">de junio. Recibidas sus </w:t>
      </w:r>
      <w:r>
        <w:rPr>
          <w:rFonts w:ascii="Mulish" w:hAnsi="Mulish"/>
        </w:rPr>
        <w:t>alegaciones</w:t>
      </w:r>
      <w:r w:rsidRPr="00D232A0">
        <w:rPr>
          <w:rFonts w:ascii="Mulish" w:hAnsi="Mulish"/>
        </w:rPr>
        <w:t xml:space="preserve"> el </w:t>
      </w:r>
      <w:r>
        <w:rPr>
          <w:rFonts w:ascii="Mulish" w:hAnsi="Mulish"/>
        </w:rPr>
        <w:t>1</w:t>
      </w:r>
      <w:r>
        <w:rPr>
          <w:rFonts w:ascii="Mulish" w:hAnsi="Mulish"/>
        </w:rPr>
        <w:t>3</w:t>
      </w:r>
      <w:r w:rsidRPr="00D232A0">
        <w:rPr>
          <w:rFonts w:ascii="Mulish" w:hAnsi="Mulish"/>
        </w:rPr>
        <w:t xml:space="preserve"> de julio se procedió a su contestación el 1</w:t>
      </w:r>
      <w:r>
        <w:rPr>
          <w:rFonts w:ascii="Mulish" w:hAnsi="Mulish"/>
        </w:rPr>
        <w:t>7</w:t>
      </w:r>
      <w:r w:rsidRPr="00D232A0">
        <w:rPr>
          <w:rFonts w:ascii="Mulish" w:hAnsi="Mulish"/>
        </w:rPr>
        <w:t xml:space="preserve"> de julio y a modificar el informe para recoger las recomendaciones aplicadas.</w:t>
      </w:r>
    </w:p>
    <w:p w14:paraId="7B576ACC" w14:textId="77777777" w:rsidR="003D1FCA" w:rsidRDefault="003D1FCA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6707639F" w14:textId="77777777" w:rsidR="003D1FCA" w:rsidRDefault="003D1FCA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63A90A92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2E58EF">
        <w:rPr>
          <w:rFonts w:ascii="Mulish" w:hAnsi="Mulish"/>
        </w:rPr>
        <w:t>ju</w:t>
      </w:r>
      <w:r w:rsidR="00E739F9">
        <w:rPr>
          <w:rFonts w:ascii="Mulish" w:hAnsi="Mulish"/>
        </w:rPr>
        <w:t>l</w:t>
      </w:r>
      <w:r w:rsidR="002E58EF">
        <w:rPr>
          <w:rFonts w:ascii="Mulish" w:hAnsi="Mulish"/>
        </w:rPr>
        <w:t>io</w:t>
      </w:r>
      <w:r w:rsidR="006B7120">
        <w:rPr>
          <w:rFonts w:ascii="Mulish" w:hAnsi="Mulish"/>
        </w:rPr>
        <w:t xml:space="preserve"> de 2026</w:t>
      </w:r>
      <w:bookmarkEnd w:id="5"/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B4CD9" w14:textId="77777777" w:rsidR="00FA03CF" w:rsidRDefault="00FA03CF" w:rsidP="00F31BC3">
      <w:r>
        <w:separator/>
      </w:r>
    </w:p>
  </w:endnote>
  <w:endnote w:type="continuationSeparator" w:id="0">
    <w:p w14:paraId="39B141CF" w14:textId="77777777" w:rsidR="00FA03CF" w:rsidRDefault="00FA03CF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0DD66" w14:textId="77777777" w:rsidR="00D7432F" w:rsidRDefault="00D743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D7432F">
      <w:rPr>
        <w:rFonts w:ascii="Mulish" w:hAnsi="Mulish"/>
        <w:sz w:val="16"/>
        <w:szCs w:val="16"/>
      </w:rPr>
      <w:fldChar w:fldCharType="begin"/>
    </w:r>
    <w:r w:rsidRPr="00D7432F">
      <w:rPr>
        <w:rFonts w:ascii="Mulish" w:hAnsi="Mulish"/>
        <w:sz w:val="16"/>
        <w:szCs w:val="16"/>
      </w:rPr>
      <w:instrText>PAGE   \* MERGEFORMAT</w:instrText>
    </w:r>
    <w:r w:rsidRPr="00D7432F">
      <w:rPr>
        <w:rFonts w:ascii="Mulish" w:hAnsi="Mulish"/>
        <w:sz w:val="16"/>
        <w:szCs w:val="16"/>
      </w:rPr>
      <w:fldChar w:fldCharType="separate"/>
    </w:r>
    <w:r w:rsidRPr="00D7432F">
      <w:rPr>
        <w:rFonts w:ascii="Mulish" w:hAnsi="Mulish"/>
        <w:sz w:val="16"/>
        <w:szCs w:val="16"/>
      </w:rPr>
      <w:t>2</w:t>
    </w:r>
    <w:r w:rsidRPr="00D7432F">
      <w:rPr>
        <w:rFonts w:ascii="Mulish" w:hAnsi="Mulish"/>
        <w:sz w:val="16"/>
        <w:szCs w:val="16"/>
      </w:rPr>
      <w:fldChar w:fldCharType="end"/>
    </w:r>
    <w:r w:rsidRPr="00D7432F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D7432F">
      <w:rPr>
        <w:rFonts w:ascii="Mulish" w:hAnsi="Mulish"/>
        <w:sz w:val="16"/>
        <w:szCs w:val="16"/>
      </w:rPr>
      <w:t>CONSEJO DE TRANSPARENCIA AAI</w:t>
    </w:r>
    <w:bookmarkEnd w:id="0"/>
    <w:r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D7432F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D7432F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D7432F">
                            <w:rPr>
                              <w:rFonts w:ascii="Mulish" w:hAnsi="Mulish"/>
                              <w:sz w:val="14"/>
                            </w:rPr>
                            <w:t>C/ José Abascal, nº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D7432F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D7432F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D7432F">
                      <w:rPr>
                        <w:rFonts w:ascii="Mulish" w:hAnsi="Mulish"/>
                        <w:sz w:val="14"/>
                      </w:rPr>
                      <w:t>C/ José Abascal, nº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D7432F" w:rsidRDefault="00FA03CF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D7432F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D7432F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Teléfono: 91 273 33 15 / 19  </w:t>
                          </w:r>
                          <w:hyperlink r:id="rId2" w:history="1">
                            <w:r w:rsidR="00734D60" w:rsidRPr="00D7432F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D7432F" w:rsidRDefault="00FA03CF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D7432F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D7432F">
                      <w:rPr>
                        <w:rFonts w:ascii="Mulish" w:hAnsi="Mulish"/>
                        <w:sz w:val="14"/>
                        <w:lang w:val="en-GB"/>
                      </w:rPr>
                      <w:t xml:space="preserve"> Teléfono: 91 273 33 15 / 19  </w:t>
                    </w:r>
                    <w:hyperlink r:id="rId4" w:history="1">
                      <w:r w:rsidR="00734D60" w:rsidRPr="00D7432F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DE1ED" w14:textId="77777777" w:rsidR="00FA03CF" w:rsidRDefault="00FA03CF" w:rsidP="00F31BC3">
      <w:r>
        <w:separator/>
      </w:r>
    </w:p>
  </w:footnote>
  <w:footnote w:type="continuationSeparator" w:id="0">
    <w:p w14:paraId="19FBC9EC" w14:textId="77777777" w:rsidR="00FA03CF" w:rsidRDefault="00FA03CF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3ED8E319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218D05E2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002C4ED5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099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47DA9"/>
    <w:multiLevelType w:val="hybridMultilevel"/>
    <w:tmpl w:val="41A23EE0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928BC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D474D"/>
    <w:multiLevelType w:val="hybridMultilevel"/>
    <w:tmpl w:val="DF2AD7C2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B3ACA"/>
    <w:multiLevelType w:val="hybridMultilevel"/>
    <w:tmpl w:val="31F00F22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11"/>
  </w:num>
  <w:num w:numId="4">
    <w:abstractNumId w:val="0"/>
  </w:num>
  <w:num w:numId="5">
    <w:abstractNumId w:val="19"/>
  </w:num>
  <w:num w:numId="6">
    <w:abstractNumId w:val="21"/>
  </w:num>
  <w:num w:numId="7">
    <w:abstractNumId w:val="18"/>
  </w:num>
  <w:num w:numId="8">
    <w:abstractNumId w:val="1"/>
  </w:num>
  <w:num w:numId="9">
    <w:abstractNumId w:val="5"/>
  </w:num>
  <w:num w:numId="10">
    <w:abstractNumId w:val="4"/>
  </w:num>
  <w:num w:numId="11">
    <w:abstractNumId w:val="23"/>
  </w:num>
  <w:num w:numId="12">
    <w:abstractNumId w:val="14"/>
  </w:num>
  <w:num w:numId="13">
    <w:abstractNumId w:val="9"/>
  </w:num>
  <w:num w:numId="14">
    <w:abstractNumId w:val="24"/>
  </w:num>
  <w:num w:numId="15">
    <w:abstractNumId w:val="3"/>
  </w:num>
  <w:num w:numId="16">
    <w:abstractNumId w:val="26"/>
  </w:num>
  <w:num w:numId="17">
    <w:abstractNumId w:val="12"/>
  </w:num>
  <w:num w:numId="18">
    <w:abstractNumId w:val="8"/>
  </w:num>
  <w:num w:numId="19">
    <w:abstractNumId w:val="6"/>
  </w:num>
  <w:num w:numId="20">
    <w:abstractNumId w:val="20"/>
  </w:num>
  <w:num w:numId="21">
    <w:abstractNumId w:val="7"/>
  </w:num>
  <w:num w:numId="22">
    <w:abstractNumId w:val="17"/>
  </w:num>
  <w:num w:numId="23">
    <w:abstractNumId w:val="15"/>
  </w:num>
  <w:num w:numId="24">
    <w:abstractNumId w:val="16"/>
  </w:num>
  <w:num w:numId="25">
    <w:abstractNumId w:val="27"/>
  </w:num>
  <w:num w:numId="26">
    <w:abstractNumId w:val="25"/>
  </w:num>
  <w:num w:numId="27">
    <w:abstractNumId w:val="28"/>
  </w:num>
  <w:num w:numId="28">
    <w:abstractNumId w:val="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05AB"/>
    <w:rsid w:val="00032D8A"/>
    <w:rsid w:val="00040AF4"/>
    <w:rsid w:val="00043214"/>
    <w:rsid w:val="00045AFA"/>
    <w:rsid w:val="00045E1E"/>
    <w:rsid w:val="00053A0E"/>
    <w:rsid w:val="0005642F"/>
    <w:rsid w:val="00064DC7"/>
    <w:rsid w:val="000724AF"/>
    <w:rsid w:val="00072B7E"/>
    <w:rsid w:val="000775A5"/>
    <w:rsid w:val="0008502E"/>
    <w:rsid w:val="00085AD5"/>
    <w:rsid w:val="00085C93"/>
    <w:rsid w:val="00093D85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77D95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038D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80BB7"/>
    <w:rsid w:val="002832E0"/>
    <w:rsid w:val="00296787"/>
    <w:rsid w:val="002A7C57"/>
    <w:rsid w:val="002C19B9"/>
    <w:rsid w:val="002C1DD9"/>
    <w:rsid w:val="002C41B4"/>
    <w:rsid w:val="002C76B9"/>
    <w:rsid w:val="002D0702"/>
    <w:rsid w:val="002D27E4"/>
    <w:rsid w:val="002E409F"/>
    <w:rsid w:val="002E58E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68E8"/>
    <w:rsid w:val="00337C82"/>
    <w:rsid w:val="00341BCC"/>
    <w:rsid w:val="00343175"/>
    <w:rsid w:val="00347877"/>
    <w:rsid w:val="00352994"/>
    <w:rsid w:val="00354C99"/>
    <w:rsid w:val="00355DC0"/>
    <w:rsid w:val="00393F48"/>
    <w:rsid w:val="003A1694"/>
    <w:rsid w:val="003A390C"/>
    <w:rsid w:val="003B399C"/>
    <w:rsid w:val="003B4AF1"/>
    <w:rsid w:val="003B57E6"/>
    <w:rsid w:val="003B6B96"/>
    <w:rsid w:val="003D1F94"/>
    <w:rsid w:val="003D1FCA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1758"/>
    <w:rsid w:val="00467FDF"/>
    <w:rsid w:val="004720A5"/>
    <w:rsid w:val="0047735C"/>
    <w:rsid w:val="004859CC"/>
    <w:rsid w:val="0048761D"/>
    <w:rsid w:val="004960C3"/>
    <w:rsid w:val="004A1663"/>
    <w:rsid w:val="004C6440"/>
    <w:rsid w:val="004D4B3E"/>
    <w:rsid w:val="004D50CC"/>
    <w:rsid w:val="004D7037"/>
    <w:rsid w:val="004E1FBB"/>
    <w:rsid w:val="004E7B33"/>
    <w:rsid w:val="00506864"/>
    <w:rsid w:val="00521C69"/>
    <w:rsid w:val="00527243"/>
    <w:rsid w:val="005301DF"/>
    <w:rsid w:val="00532238"/>
    <w:rsid w:val="00536832"/>
    <w:rsid w:val="00540929"/>
    <w:rsid w:val="0054167B"/>
    <w:rsid w:val="005525BE"/>
    <w:rsid w:val="00560FA0"/>
    <w:rsid w:val="00563295"/>
    <w:rsid w:val="00564E23"/>
    <w:rsid w:val="00581D58"/>
    <w:rsid w:val="00582A8C"/>
    <w:rsid w:val="00592E61"/>
    <w:rsid w:val="00593819"/>
    <w:rsid w:val="005939BF"/>
    <w:rsid w:val="0059767A"/>
    <w:rsid w:val="005B11B3"/>
    <w:rsid w:val="005B1544"/>
    <w:rsid w:val="005B5B28"/>
    <w:rsid w:val="005C0919"/>
    <w:rsid w:val="005C4778"/>
    <w:rsid w:val="005D22AF"/>
    <w:rsid w:val="005E2505"/>
    <w:rsid w:val="005E61F8"/>
    <w:rsid w:val="005E6704"/>
    <w:rsid w:val="005F080F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120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22"/>
    <w:rsid w:val="00714C54"/>
    <w:rsid w:val="00717272"/>
    <w:rsid w:val="00734D60"/>
    <w:rsid w:val="0073626B"/>
    <w:rsid w:val="00741217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36DE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C446B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14578"/>
    <w:rsid w:val="00947271"/>
    <w:rsid w:val="009654DA"/>
    <w:rsid w:val="00965C69"/>
    <w:rsid w:val="00967865"/>
    <w:rsid w:val="00982299"/>
    <w:rsid w:val="009A726E"/>
    <w:rsid w:val="009B75CD"/>
    <w:rsid w:val="009C5469"/>
    <w:rsid w:val="009C5F9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452B1"/>
    <w:rsid w:val="00A51AAD"/>
    <w:rsid w:val="00A56942"/>
    <w:rsid w:val="00A571E6"/>
    <w:rsid w:val="00A608C3"/>
    <w:rsid w:val="00A60F7E"/>
    <w:rsid w:val="00A670E9"/>
    <w:rsid w:val="00A677C6"/>
    <w:rsid w:val="00A770A3"/>
    <w:rsid w:val="00A82709"/>
    <w:rsid w:val="00A92C30"/>
    <w:rsid w:val="00AA0AE1"/>
    <w:rsid w:val="00AB1913"/>
    <w:rsid w:val="00AB683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2663"/>
    <w:rsid w:val="00AF443D"/>
    <w:rsid w:val="00AF5151"/>
    <w:rsid w:val="00AF751D"/>
    <w:rsid w:val="00B1184C"/>
    <w:rsid w:val="00B175DC"/>
    <w:rsid w:val="00B220EC"/>
    <w:rsid w:val="00B22190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2EAF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63AAB"/>
    <w:rsid w:val="00D70570"/>
    <w:rsid w:val="00D7432F"/>
    <w:rsid w:val="00D77D83"/>
    <w:rsid w:val="00D9090A"/>
    <w:rsid w:val="00D940D6"/>
    <w:rsid w:val="00D96084"/>
    <w:rsid w:val="00DA3EA7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700"/>
    <w:rsid w:val="00E63F24"/>
    <w:rsid w:val="00E6528C"/>
    <w:rsid w:val="00E739F9"/>
    <w:rsid w:val="00E73F4D"/>
    <w:rsid w:val="00E83650"/>
    <w:rsid w:val="00EA3A94"/>
    <w:rsid w:val="00EB68A3"/>
    <w:rsid w:val="00EC4090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26DC1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7317B"/>
    <w:rsid w:val="00F92186"/>
    <w:rsid w:val="00F931B5"/>
    <w:rsid w:val="00F95333"/>
    <w:rsid w:val="00FA03CF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F7317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731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consejodetransparencia.es/content/dam/ctransparencia/portal-ctbg/evaluacion/evaluaci%C3%B3n-de-2026/Plan_Evaluacion_2026.pdf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evaluacion/evaluacion2025/2025/SPI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sepie.es/portal-transparencia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C0036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C0036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C0036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C0036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C0036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C0036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C0036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C0036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C0036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C0036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C0036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C0036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C0036D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C0036D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C0036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C0036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C0036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C0036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C0036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C0036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C0036D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C0036D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C0036D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C0036D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C0036D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C0036D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C0036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C0036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C0036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C0036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C0036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C0036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C0036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C0036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C0036D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C0036D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C0036D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C0036D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C0036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C0036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C0036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C0036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C0036D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C0036D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C0036D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C0036D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C0036D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C0036D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FC90E0575CA4E1C8E8ADCFAE8BD1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51BCD-7059-45FB-B178-2221A2123D46}"/>
      </w:docPartPr>
      <w:docPartBody>
        <w:p w:rsidR="003A7AF6" w:rsidRDefault="00551689" w:rsidP="00551689">
          <w:pPr>
            <w:pStyle w:val="7FC90E0575CA4E1C8E8ADCFAE8BD197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12498898829411CA3321C23F7CBB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A385F-F2CF-4570-91EB-FDECE4481572}"/>
      </w:docPartPr>
      <w:docPartBody>
        <w:p w:rsidR="003A7AF6" w:rsidRDefault="00551689" w:rsidP="00551689">
          <w:pPr>
            <w:pStyle w:val="B12498898829411CA3321C23F7CBB74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C75FB34CEE44D949867E747BD1A0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EB517-06B6-464E-92FA-61DC5E851608}"/>
      </w:docPartPr>
      <w:docPartBody>
        <w:p w:rsidR="003A7AF6" w:rsidRDefault="00551689" w:rsidP="00551689">
          <w:pPr>
            <w:pStyle w:val="AC75FB34CEE44D949867E747BD1A0E7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E642404242C49F184A5F7AEDE7BB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5D816-225A-467D-91D9-43D1473AB3E8}"/>
      </w:docPartPr>
      <w:docPartBody>
        <w:p w:rsidR="003A7AF6" w:rsidRDefault="00551689" w:rsidP="00551689">
          <w:pPr>
            <w:pStyle w:val="CE642404242C49F184A5F7AEDE7BB8F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D2B0EBBC62E4B71873CB81C54A4A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675DF-BFB7-4307-AD6D-62839B6E0946}"/>
      </w:docPartPr>
      <w:docPartBody>
        <w:p w:rsidR="003A7AF6" w:rsidRDefault="00551689" w:rsidP="00551689">
          <w:pPr>
            <w:pStyle w:val="7D2B0EBBC62E4B71873CB81C54A4AAF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D742C56CD0249D8A9AD11986C2CD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53E45-4B25-437A-B881-DAF7A112595A}"/>
      </w:docPartPr>
      <w:docPartBody>
        <w:p w:rsidR="003A7AF6" w:rsidRDefault="00551689" w:rsidP="00551689">
          <w:pPr>
            <w:pStyle w:val="3D742C56CD0249D8A9AD11986C2CDAB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2A38E8BC262498FB8D878C76EFC54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57FC1-9EAA-43F9-B619-9B26756F4800}"/>
      </w:docPartPr>
      <w:docPartBody>
        <w:p w:rsidR="00DC13E1" w:rsidRDefault="00F65CFF" w:rsidP="00F65CFF">
          <w:pPr>
            <w:pStyle w:val="C2A38E8BC262498FB8D878C76EFC54E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C7660BF13754E3EA662A26536FF2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C0F60-C86F-4DCB-BD2D-C518ADBE140C}"/>
      </w:docPartPr>
      <w:docPartBody>
        <w:p w:rsidR="00DC13E1" w:rsidRDefault="00F65CFF" w:rsidP="00F65CFF">
          <w:pPr>
            <w:pStyle w:val="DC7660BF13754E3EA662A26536FF2F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7CAEA4B95C4460A9EB6F1B222A0E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E4A57-9643-4170-AF00-3159BDE117A1}"/>
      </w:docPartPr>
      <w:docPartBody>
        <w:p w:rsidR="00DC13E1" w:rsidRDefault="00F65CFF" w:rsidP="00F65CFF">
          <w:pPr>
            <w:pStyle w:val="87CAEA4B95C4460A9EB6F1B222A0E7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32B3E84BA7D443A8F67ED2AA435C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BAE20-1AAB-46CD-8D65-11A64A93AF0C}"/>
      </w:docPartPr>
      <w:docPartBody>
        <w:p w:rsidR="00DC13E1" w:rsidRDefault="00F65CFF" w:rsidP="00F65CFF">
          <w:pPr>
            <w:pStyle w:val="E32B3E84BA7D443A8F67ED2AA435C00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D62B7874AF84C87BC00CA6B866AB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21CD4-3C3B-47E8-B80D-9344B3688CB0}"/>
      </w:docPartPr>
      <w:docPartBody>
        <w:p w:rsidR="00DC13E1" w:rsidRDefault="00F65CFF" w:rsidP="00F65CFF">
          <w:pPr>
            <w:pStyle w:val="DD62B7874AF84C87BC00CA6B866AB53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85968DC4A648C4BBD4665A3CEC1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93F51-813E-41DE-AAA9-315C67620BFF}"/>
      </w:docPartPr>
      <w:docPartBody>
        <w:p w:rsidR="00DC13E1" w:rsidRDefault="00F65CFF" w:rsidP="00F65CFF">
          <w:pPr>
            <w:pStyle w:val="3285968DC4A648C4BBD4665A3CEC12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E4B39606F0647B38DD96A47B94F3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BA418-D3A1-4F57-80F5-59CB6FC1C175}"/>
      </w:docPartPr>
      <w:docPartBody>
        <w:p w:rsidR="00DC13E1" w:rsidRDefault="00F65CFF" w:rsidP="00F65CFF">
          <w:pPr>
            <w:pStyle w:val="EE4B39606F0647B38DD96A47B94F3F6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ED49C751AFF4D43B6A15104BB680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B096F-900F-4389-B95B-C25D54CEECB8}"/>
      </w:docPartPr>
      <w:docPartBody>
        <w:p w:rsidR="00DC13E1" w:rsidRDefault="00F65CFF" w:rsidP="00F65CFF">
          <w:pPr>
            <w:pStyle w:val="4ED49C751AFF4D43B6A15104BB6807C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4E2B5F8DDA4935B60EA40B9F48F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CC8B5-A4EE-4C95-BF9A-6AF48A49FF86}"/>
      </w:docPartPr>
      <w:docPartBody>
        <w:p w:rsidR="00DC13E1" w:rsidRDefault="00F65CFF" w:rsidP="00F65CFF">
          <w:pPr>
            <w:pStyle w:val="F64E2B5F8DDA4935B60EA40B9F48F8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12C1301D2B14BDDB466EF2388CC0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F375F-635D-46CC-944A-B467055FE1CB}"/>
      </w:docPartPr>
      <w:docPartBody>
        <w:p w:rsidR="00DC13E1" w:rsidRDefault="00F65CFF" w:rsidP="00F65CFF">
          <w:pPr>
            <w:pStyle w:val="912C1301D2B14BDDB466EF2388CC020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A2DDE7E22954FC883FF51659CD2A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4E28F-64FC-4CA7-B63E-C0686B3FD9C4}"/>
      </w:docPartPr>
      <w:docPartBody>
        <w:p w:rsidR="00DC13E1" w:rsidRDefault="00F65CFF" w:rsidP="00F65CFF">
          <w:pPr>
            <w:pStyle w:val="FA2DDE7E22954FC883FF51659CD2AE6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2ED22F29474D7480D6FD17E9C9D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2CBA0-0D79-4AB5-A1A8-4B25168EDDC3}"/>
      </w:docPartPr>
      <w:docPartBody>
        <w:p w:rsidR="00DC13E1" w:rsidRDefault="00F65CFF" w:rsidP="00F65CFF">
          <w:pPr>
            <w:pStyle w:val="7E2ED22F29474D7480D6FD17E9C9DE2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FF53638906468194887D7B981C7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5ADF7-D816-4E40-B257-B82D19436540}"/>
      </w:docPartPr>
      <w:docPartBody>
        <w:p w:rsidR="00DC13E1" w:rsidRDefault="00F65CFF" w:rsidP="00F65CFF">
          <w:pPr>
            <w:pStyle w:val="7CFF53638906468194887D7B981C730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9EBF7BE9D7B4522983DD462484EB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9964B-352E-4870-AF92-8688C48E0C9D}"/>
      </w:docPartPr>
      <w:docPartBody>
        <w:p w:rsidR="00DC13E1" w:rsidRDefault="00F65CFF" w:rsidP="00F65CFF">
          <w:pPr>
            <w:pStyle w:val="19EBF7BE9D7B4522983DD462484EB27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8C0E4449869461B85852A6D228B9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ACCE1-D420-469C-9702-32419D7ED181}"/>
      </w:docPartPr>
      <w:docPartBody>
        <w:p w:rsidR="00DC13E1" w:rsidRDefault="00F65CFF" w:rsidP="00F65CFF">
          <w:pPr>
            <w:pStyle w:val="88C0E4449869461B85852A6D228B94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71F56DCCD3493696F1D02E840AC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C62E7-DC64-4DFB-906E-573B00B0A3DE}"/>
      </w:docPartPr>
      <w:docPartBody>
        <w:p w:rsidR="00DC13E1" w:rsidRDefault="00F65CFF" w:rsidP="00F65CFF">
          <w:pPr>
            <w:pStyle w:val="2471F56DCCD3493696F1D02E840ACEC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6D62AE2F81848C1B136F6CF7DA39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0A36B-4D95-4006-A9C4-3696704EB0FA}"/>
      </w:docPartPr>
      <w:docPartBody>
        <w:p w:rsidR="00DC13E1" w:rsidRDefault="00F65CFF" w:rsidP="00F65CFF">
          <w:pPr>
            <w:pStyle w:val="96D62AE2F81848C1B136F6CF7DA3933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BC78A91FCFA48E4AFE54A3D21942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B92C5-39C7-47B3-A567-FBDA71E023FD}"/>
      </w:docPartPr>
      <w:docPartBody>
        <w:p w:rsidR="00DC13E1" w:rsidRDefault="00F65CFF" w:rsidP="00F65CFF">
          <w:pPr>
            <w:pStyle w:val="0BC78A91FCFA48E4AFE54A3D21942AB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2400620EE4442E87556097901F7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3EE4A-8712-4CAC-9304-2BF7E90F1E63}"/>
      </w:docPartPr>
      <w:docPartBody>
        <w:p w:rsidR="00DC13E1" w:rsidRDefault="00F65CFF" w:rsidP="00F65CFF">
          <w:pPr>
            <w:pStyle w:val="0A2400620EE4442E87556097901F7D1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D4E013C53744AED8D0C25F2A9C79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88DC7-B1F6-4AC6-8C18-E9244C8DDEB4}"/>
      </w:docPartPr>
      <w:docPartBody>
        <w:p w:rsidR="00DC13E1" w:rsidRDefault="00F65CFF" w:rsidP="00F65CFF">
          <w:pPr>
            <w:pStyle w:val="6D4E013C53744AED8D0C25F2A9C79CC3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2D515C"/>
    <w:rsid w:val="00356E65"/>
    <w:rsid w:val="0038330C"/>
    <w:rsid w:val="003A7AF6"/>
    <w:rsid w:val="003D3D7C"/>
    <w:rsid w:val="00437E36"/>
    <w:rsid w:val="00443EA4"/>
    <w:rsid w:val="004D57AE"/>
    <w:rsid w:val="004F1289"/>
    <w:rsid w:val="00551689"/>
    <w:rsid w:val="00565B82"/>
    <w:rsid w:val="00582A22"/>
    <w:rsid w:val="00583D19"/>
    <w:rsid w:val="0059019A"/>
    <w:rsid w:val="005B05C2"/>
    <w:rsid w:val="00605052"/>
    <w:rsid w:val="00647467"/>
    <w:rsid w:val="00695C50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6573C"/>
    <w:rsid w:val="00C0036D"/>
    <w:rsid w:val="00C32372"/>
    <w:rsid w:val="00CF1E24"/>
    <w:rsid w:val="00DA008C"/>
    <w:rsid w:val="00DC13E1"/>
    <w:rsid w:val="00DE3DE6"/>
    <w:rsid w:val="00E64E85"/>
    <w:rsid w:val="00E73AA0"/>
    <w:rsid w:val="00EA0738"/>
    <w:rsid w:val="00EB2177"/>
    <w:rsid w:val="00ED087F"/>
    <w:rsid w:val="00ED410D"/>
    <w:rsid w:val="00EF5732"/>
    <w:rsid w:val="00F0267E"/>
    <w:rsid w:val="00F53F6B"/>
    <w:rsid w:val="00F63321"/>
    <w:rsid w:val="00F65CFF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65CFF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FC90E0575CA4E1C8E8ADCFAE8BD1970">
    <w:name w:val="7FC90E0575CA4E1C8E8ADCFAE8BD1970"/>
    <w:rsid w:val="00551689"/>
    <w:pPr>
      <w:spacing w:after="160" w:line="259" w:lineRule="auto"/>
    </w:pPr>
  </w:style>
  <w:style w:type="paragraph" w:customStyle="1" w:styleId="B12498898829411CA3321C23F7CBB742">
    <w:name w:val="B12498898829411CA3321C23F7CBB742"/>
    <w:rsid w:val="00551689"/>
    <w:pPr>
      <w:spacing w:after="160" w:line="259" w:lineRule="auto"/>
    </w:pPr>
  </w:style>
  <w:style w:type="paragraph" w:customStyle="1" w:styleId="AC75FB34CEE44D949867E747BD1A0E72">
    <w:name w:val="AC75FB34CEE44D949867E747BD1A0E72"/>
    <w:rsid w:val="00551689"/>
    <w:pPr>
      <w:spacing w:after="160" w:line="259" w:lineRule="auto"/>
    </w:pPr>
  </w:style>
  <w:style w:type="paragraph" w:customStyle="1" w:styleId="CE642404242C49F184A5F7AEDE7BB8F4">
    <w:name w:val="CE642404242C49F184A5F7AEDE7BB8F4"/>
    <w:rsid w:val="00551689"/>
    <w:pPr>
      <w:spacing w:after="160" w:line="259" w:lineRule="auto"/>
    </w:pPr>
  </w:style>
  <w:style w:type="paragraph" w:customStyle="1" w:styleId="7D2B0EBBC62E4B71873CB81C54A4AAF9">
    <w:name w:val="7D2B0EBBC62E4B71873CB81C54A4AAF9"/>
    <w:rsid w:val="00551689"/>
    <w:pPr>
      <w:spacing w:after="160" w:line="259" w:lineRule="auto"/>
    </w:pPr>
  </w:style>
  <w:style w:type="paragraph" w:customStyle="1" w:styleId="3D742C56CD0249D8A9AD11986C2CDAB7">
    <w:name w:val="3D742C56CD0249D8A9AD11986C2CDAB7"/>
    <w:rsid w:val="00551689"/>
    <w:pPr>
      <w:spacing w:after="160" w:line="259" w:lineRule="auto"/>
    </w:pPr>
  </w:style>
  <w:style w:type="paragraph" w:customStyle="1" w:styleId="2E1F5E776B3A4A64B22B866B4BEC22E2">
    <w:name w:val="2E1F5E776B3A4A64B22B866B4BEC22E2"/>
    <w:rsid w:val="00551689"/>
    <w:pPr>
      <w:spacing w:after="160" w:line="259" w:lineRule="auto"/>
    </w:pPr>
  </w:style>
  <w:style w:type="paragraph" w:customStyle="1" w:styleId="E1DC7B88D9B64F5097F3E197F406A235">
    <w:name w:val="E1DC7B88D9B64F5097F3E197F406A235"/>
    <w:rsid w:val="00551689"/>
    <w:pPr>
      <w:spacing w:after="160" w:line="259" w:lineRule="auto"/>
    </w:pPr>
  </w:style>
  <w:style w:type="paragraph" w:customStyle="1" w:styleId="C2A38E8BC262498FB8D878C76EFC54E2">
    <w:name w:val="C2A38E8BC262498FB8D878C76EFC54E2"/>
    <w:rsid w:val="00F65CFF"/>
    <w:pPr>
      <w:spacing w:after="160" w:line="259" w:lineRule="auto"/>
    </w:pPr>
  </w:style>
  <w:style w:type="paragraph" w:customStyle="1" w:styleId="DC7660BF13754E3EA662A26536FF2FA7">
    <w:name w:val="DC7660BF13754E3EA662A26536FF2FA7"/>
    <w:rsid w:val="00F65CFF"/>
    <w:pPr>
      <w:spacing w:after="160" w:line="259" w:lineRule="auto"/>
    </w:pPr>
  </w:style>
  <w:style w:type="paragraph" w:customStyle="1" w:styleId="87CAEA4B95C4460A9EB6F1B222A0E7F5">
    <w:name w:val="87CAEA4B95C4460A9EB6F1B222A0E7F5"/>
    <w:rsid w:val="00F65CFF"/>
    <w:pPr>
      <w:spacing w:after="160" w:line="259" w:lineRule="auto"/>
    </w:pPr>
  </w:style>
  <w:style w:type="paragraph" w:customStyle="1" w:styleId="E32B3E84BA7D443A8F67ED2AA435C00D">
    <w:name w:val="E32B3E84BA7D443A8F67ED2AA435C00D"/>
    <w:rsid w:val="00F65CFF"/>
    <w:pPr>
      <w:spacing w:after="160" w:line="259" w:lineRule="auto"/>
    </w:pPr>
  </w:style>
  <w:style w:type="paragraph" w:customStyle="1" w:styleId="DD62B7874AF84C87BC00CA6B866AB53F">
    <w:name w:val="DD62B7874AF84C87BC00CA6B866AB53F"/>
    <w:rsid w:val="00F65CFF"/>
    <w:pPr>
      <w:spacing w:after="160" w:line="259" w:lineRule="auto"/>
    </w:pPr>
  </w:style>
  <w:style w:type="paragraph" w:customStyle="1" w:styleId="3285968DC4A648C4BBD4665A3CEC12FD">
    <w:name w:val="3285968DC4A648C4BBD4665A3CEC12FD"/>
    <w:rsid w:val="00F65CFF"/>
    <w:pPr>
      <w:spacing w:after="160" w:line="259" w:lineRule="auto"/>
    </w:pPr>
  </w:style>
  <w:style w:type="paragraph" w:customStyle="1" w:styleId="EE4B39606F0647B38DD96A47B94F3F6B">
    <w:name w:val="EE4B39606F0647B38DD96A47B94F3F6B"/>
    <w:rsid w:val="00F65CFF"/>
    <w:pPr>
      <w:spacing w:after="160" w:line="259" w:lineRule="auto"/>
    </w:pPr>
  </w:style>
  <w:style w:type="paragraph" w:customStyle="1" w:styleId="4ED49C751AFF4D43B6A15104BB6807C2">
    <w:name w:val="4ED49C751AFF4D43B6A15104BB6807C2"/>
    <w:rsid w:val="00F65CFF"/>
    <w:pPr>
      <w:spacing w:after="160" w:line="259" w:lineRule="auto"/>
    </w:pPr>
  </w:style>
  <w:style w:type="paragraph" w:customStyle="1" w:styleId="F64E2B5F8DDA4935B60EA40B9F48F898">
    <w:name w:val="F64E2B5F8DDA4935B60EA40B9F48F898"/>
    <w:rsid w:val="00F65CFF"/>
    <w:pPr>
      <w:spacing w:after="160" w:line="259" w:lineRule="auto"/>
    </w:pPr>
  </w:style>
  <w:style w:type="paragraph" w:customStyle="1" w:styleId="912C1301D2B14BDDB466EF2388CC020A">
    <w:name w:val="912C1301D2B14BDDB466EF2388CC020A"/>
    <w:rsid w:val="00F65CFF"/>
    <w:pPr>
      <w:spacing w:after="160" w:line="259" w:lineRule="auto"/>
    </w:pPr>
  </w:style>
  <w:style w:type="paragraph" w:customStyle="1" w:styleId="FA2DDE7E22954FC883FF51659CD2AE6F">
    <w:name w:val="FA2DDE7E22954FC883FF51659CD2AE6F"/>
    <w:rsid w:val="00F65CFF"/>
    <w:pPr>
      <w:spacing w:after="160" w:line="259" w:lineRule="auto"/>
    </w:pPr>
  </w:style>
  <w:style w:type="paragraph" w:customStyle="1" w:styleId="7E2ED22F29474D7480D6FD17E9C9DE29">
    <w:name w:val="7E2ED22F29474D7480D6FD17E9C9DE29"/>
    <w:rsid w:val="00F65CFF"/>
    <w:pPr>
      <w:spacing w:after="160" w:line="259" w:lineRule="auto"/>
    </w:pPr>
  </w:style>
  <w:style w:type="paragraph" w:customStyle="1" w:styleId="7CFF53638906468194887D7B981C7305">
    <w:name w:val="7CFF53638906468194887D7B981C7305"/>
    <w:rsid w:val="00F65CFF"/>
    <w:pPr>
      <w:spacing w:after="160" w:line="259" w:lineRule="auto"/>
    </w:pPr>
  </w:style>
  <w:style w:type="paragraph" w:customStyle="1" w:styleId="19EBF7BE9D7B4522983DD462484EB273">
    <w:name w:val="19EBF7BE9D7B4522983DD462484EB273"/>
    <w:rsid w:val="00F65CFF"/>
    <w:pPr>
      <w:spacing w:after="160" w:line="259" w:lineRule="auto"/>
    </w:pPr>
  </w:style>
  <w:style w:type="paragraph" w:customStyle="1" w:styleId="88C0E4449869461B85852A6D228B9415">
    <w:name w:val="88C0E4449869461B85852A6D228B9415"/>
    <w:rsid w:val="00F65CFF"/>
    <w:pPr>
      <w:spacing w:after="160" w:line="259" w:lineRule="auto"/>
    </w:pPr>
  </w:style>
  <w:style w:type="paragraph" w:customStyle="1" w:styleId="2471F56DCCD3493696F1D02E840ACECF">
    <w:name w:val="2471F56DCCD3493696F1D02E840ACECF"/>
    <w:rsid w:val="00F65CFF"/>
    <w:pPr>
      <w:spacing w:after="160" w:line="259" w:lineRule="auto"/>
    </w:pPr>
  </w:style>
  <w:style w:type="paragraph" w:customStyle="1" w:styleId="96D62AE2F81848C1B136F6CF7DA3933E">
    <w:name w:val="96D62AE2F81848C1B136F6CF7DA3933E"/>
    <w:rsid w:val="00F65CFF"/>
    <w:pPr>
      <w:spacing w:after="160" w:line="259" w:lineRule="auto"/>
    </w:pPr>
  </w:style>
  <w:style w:type="paragraph" w:customStyle="1" w:styleId="0BC78A91FCFA48E4AFE54A3D21942AB3">
    <w:name w:val="0BC78A91FCFA48E4AFE54A3D21942AB3"/>
    <w:rsid w:val="00F65CFF"/>
    <w:pPr>
      <w:spacing w:after="160" w:line="259" w:lineRule="auto"/>
    </w:pPr>
  </w:style>
  <w:style w:type="paragraph" w:customStyle="1" w:styleId="0A2400620EE4442E87556097901F7D16">
    <w:name w:val="0A2400620EE4442E87556097901F7D16"/>
    <w:rsid w:val="00F65CFF"/>
    <w:pPr>
      <w:spacing w:after="160" w:line="259" w:lineRule="auto"/>
    </w:pPr>
  </w:style>
  <w:style w:type="paragraph" w:customStyle="1" w:styleId="6D4E013C53744AED8D0C25F2A9C79CC3">
    <w:name w:val="6D4E013C53744AED8D0C25F2A9C79CC3"/>
    <w:rsid w:val="00F65CF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29</TotalTime>
  <Pages>4</Pages>
  <Words>1114</Words>
  <Characters>6133</Characters>
  <Application>Microsoft Office Word</Application>
  <DocSecurity>0</DocSecurity>
  <Lines>51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4</cp:revision>
  <cp:lastPrinted>2026-02-09T15:38:00Z</cp:lastPrinted>
  <dcterms:created xsi:type="dcterms:W3CDTF">2026-07-15T16:17:00Z</dcterms:created>
  <dcterms:modified xsi:type="dcterms:W3CDTF">2026-07-17T10:34:00Z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