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1420632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16560">
        <w:rPr>
          <w:rFonts w:ascii="Mulish" w:hAnsi="Mulish"/>
        </w:rPr>
        <w:t>Palencia Alta Velocidad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7831B8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B39FF54" w:rsidR="00B628C5" w:rsidRPr="007831B8" w:rsidRDefault="007831B8" w:rsidP="00F8475B">
            <w:pPr>
              <w:rPr>
                <w:rFonts w:ascii="Mulish" w:hAnsi="Mulish"/>
                <w:sz w:val="24"/>
              </w:rPr>
            </w:pPr>
            <w:r w:rsidRPr="007831B8">
              <w:rPr>
                <w:rFonts w:ascii="Mulish" w:hAnsi="Mulish"/>
                <w:sz w:val="24"/>
              </w:rPr>
              <w:t>P</w:t>
            </w:r>
            <w:r w:rsidR="002B57D7">
              <w:rPr>
                <w:rFonts w:ascii="Mulish" w:hAnsi="Mulish"/>
                <w:sz w:val="24"/>
              </w:rPr>
              <w:t>alencia Alta Velocidad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5E8CA7" w:rsidR="00B628C5" w:rsidRPr="007831B8" w:rsidRDefault="007831B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4FAD" w:rsidRPr="007831B8">
              <w:rPr>
                <w:rFonts w:ascii="Mulish" w:hAnsi="Mulish"/>
                <w:sz w:val="24"/>
              </w:rPr>
              <w:t>/3/2026</w:t>
            </w:r>
          </w:p>
          <w:p w14:paraId="5DEB5371" w14:textId="6167F95C" w:rsidR="00B628C5" w:rsidRPr="007831B8" w:rsidRDefault="00B628C5" w:rsidP="00F8475B">
            <w:pPr>
              <w:rPr>
                <w:rFonts w:ascii="Mulish" w:hAnsi="Mulish"/>
                <w:sz w:val="24"/>
              </w:rPr>
            </w:pPr>
            <w:r w:rsidRPr="007831B8">
              <w:rPr>
                <w:rFonts w:ascii="Mulish" w:hAnsi="Mulish"/>
                <w:sz w:val="24"/>
              </w:rPr>
              <w:t xml:space="preserve">Segunda revisión: </w:t>
            </w:r>
            <w:r w:rsidR="00A86B63">
              <w:rPr>
                <w:rFonts w:ascii="Mulish" w:hAnsi="Mulish"/>
                <w:sz w:val="24"/>
              </w:rPr>
              <w:t>19/6/2026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2CB9AFD" w:rsidR="002B57D7" w:rsidRPr="002B57D7" w:rsidRDefault="009F7DDB" w:rsidP="002B57D7">
            <w:pPr>
              <w:rPr>
                <w:rFonts w:ascii="Mulish" w:hAnsi="Mulish"/>
                <w:sz w:val="24"/>
              </w:rPr>
            </w:pPr>
            <w:hyperlink r:id="rId19" w:history="1">
              <w:r w:rsidR="002B57D7" w:rsidRPr="00D15453">
                <w:rPr>
                  <w:rStyle w:val="Hipervnculo"/>
                  <w:rFonts w:ascii="Mulish" w:eastAsia="Calibri" w:hAnsi="Mulish" w:cs="Times New Roman"/>
                  <w:sz w:val="24"/>
                </w:rPr>
                <w:t>https://palencia-alta-velocidad.webnode.es/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F7DD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2165F9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04252C4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F4A6E88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DF2FFFD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3C382A1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7D91A4B5" w:rsidR="00AF751D" w:rsidRPr="00296787" w:rsidRDefault="002B57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419C7D8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2364827F" w:rsidR="00AF751D" w:rsidRPr="00296787" w:rsidRDefault="002B57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B6A8A81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CF86B59" w:rsidR="00AF751D" w:rsidRPr="00296787" w:rsidRDefault="002B57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C83B241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831B8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831B8" w:rsidRPr="00296787" w:rsidRDefault="007831B8" w:rsidP="007831B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831B8" w:rsidRPr="00296787" w:rsidRDefault="007831B8" w:rsidP="007831B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319466753"/>
            <w:placeholder>
              <w:docPart w:val="EE1D5978E1D74B42A335344A2B906FF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265F529" w:rsidR="007831B8" w:rsidRPr="00296787" w:rsidRDefault="007831B8" w:rsidP="007831B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DA123CD" w:rsidR="007831B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08077441"/>
                <w:placeholder>
                  <w:docPart w:val="D4FDE042582244A38BC2B2DD016EA5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BED629" w:rsidR="00AF751D" w:rsidRPr="00296787" w:rsidRDefault="002B57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7FEE16D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57D7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2B57D7" w:rsidRPr="00296787" w:rsidRDefault="002B57D7" w:rsidP="002B57D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2B57D7" w:rsidRPr="00296787" w:rsidRDefault="002B57D7" w:rsidP="002B57D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62887904"/>
            <w:placeholder>
              <w:docPart w:val="18E1AD3F6C28454F92CEBF55BD33241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88B0FF5" w:rsidR="002B57D7" w:rsidRPr="00296787" w:rsidRDefault="002B57D7" w:rsidP="002B57D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1C6D940" w:rsidR="002B57D7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78160097"/>
                <w:placeholder>
                  <w:docPart w:val="E57200CF53DD4115BA2877DEC14E61C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B57D7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99D14D9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3FADC32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7831B8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AD5D11A" w:rsidR="00AF751D" w:rsidRPr="00296787" w:rsidRDefault="002B57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0709946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57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D1AD8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98682316"/>
            <w:placeholder>
              <w:docPart w:val="7640FEB012AA4526A60EC43E1D95233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84B4E75" w:rsidR="00ED1AD8" w:rsidRPr="00296787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7F63A3E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58149866"/>
                <w:placeholder>
                  <w:docPart w:val="3BA52E04DAE64930AC9BE6027D0B6BE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38079776"/>
            <w:placeholder>
              <w:docPart w:val="9543F3BDFAD74B7B8CE882D825C263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20C4F8" w:rsidR="00ED1AD8" w:rsidRPr="00296787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996A0C9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771526"/>
                <w:placeholder>
                  <w:docPart w:val="2DAE2E859CDC4901B18D49F9830152C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F86C4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F86C4D" w:rsidRPr="00296787" w:rsidRDefault="00F86C4D" w:rsidP="00F86C4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F86C4D" w:rsidRPr="00296787" w:rsidRDefault="00F86C4D" w:rsidP="00F86C4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38081146"/>
            <w:placeholder>
              <w:docPart w:val="64F07ADECAD542669F4E8B1D192878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37A1615" w:rsidR="00F86C4D" w:rsidRPr="00296787" w:rsidRDefault="00F86C4D" w:rsidP="00F86C4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53F597A" w:rsidR="00F86C4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12123646"/>
                <w:placeholder>
                  <w:docPart w:val="E8533D6C917944EABB53DACD592A3A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86C4D">
              <w:rPr>
                <w:szCs w:val="18"/>
              </w:rPr>
              <w:t xml:space="preserve">. </w:t>
            </w:r>
            <w:r w:rsidR="00F86C4D" w:rsidRPr="00F86C4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D1AD8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212997209"/>
            <w:placeholder>
              <w:docPart w:val="445EE555CC514A849BE886D7886B6E5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8E13862" w:rsidR="00ED1AD8" w:rsidRPr="00296787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97E2E41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02008978"/>
                <w:placeholder>
                  <w:docPart w:val="1152DA6C39B44499B18B89D21D035B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554389134"/>
            <w:placeholder>
              <w:docPart w:val="7738A6D0BFD14F9A8DA120B678E2F81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D3BA6CA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E22A614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11776111"/>
                <w:placeholder>
                  <w:docPart w:val="3EC5B2DE3CB746FE98CAE14B4A2117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C123B18" w:rsidR="00AF751D" w:rsidRPr="00A608C3" w:rsidRDefault="00F86C4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7FFE71F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BB4CB03" w:rsidR="00AF751D" w:rsidRPr="00A608C3" w:rsidRDefault="00ED1AD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4E3A062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D1AD8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801036503"/>
            <w:placeholder>
              <w:docPart w:val="F14F3C63F81F44959FFF692AB74205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E0E5B12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D121F8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66269947"/>
                <w:placeholder>
                  <w:docPart w:val="7CACE9FE2936432EA9E3D53D89CE92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607690458"/>
            <w:placeholder>
              <w:docPart w:val="3264E9DCAB5F4F49BCAE25A92F60B1E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AB1DA3A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AF527BE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30345418"/>
                <w:placeholder>
                  <w:docPart w:val="687EFA4D8A76430C9C9DBC303C31CCF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82570876"/>
            <w:placeholder>
              <w:docPart w:val="D7FAEF9AA69047C68AD2D95F7A24988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79376B4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D28381B" w:rsidR="00ED1AD8" w:rsidRPr="00F86C4D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58250487"/>
                <w:placeholder>
                  <w:docPart w:val="17570EE8907A4C29AEF5650D858F59A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 xml:space="preserve">. </w:t>
            </w:r>
            <w:r w:rsidR="00ED1AD8">
              <w:rPr>
                <w:rFonts w:ascii="Mulish" w:hAnsi="Mulish"/>
                <w:sz w:val="18"/>
                <w:szCs w:val="18"/>
              </w:rPr>
              <w:t>Se publican en formato reutilizable.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1F2BDF3" w:rsidR="00AF751D" w:rsidRPr="00A608C3" w:rsidRDefault="00ED1AD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54656A8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941D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D1AD8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331263657"/>
            <w:placeholder>
              <w:docPart w:val="6AD8B2C6BCE74C3DBDC142BE7B364D6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6998527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2C8C761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69735454"/>
                <w:placeholder>
                  <w:docPart w:val="D41CB3E50F234B97AF823EC7B4665C2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ED1AD8" w:rsidRPr="00296787" w:rsidRDefault="00ED1AD8" w:rsidP="00ED1AD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33604383"/>
            <w:placeholder>
              <w:docPart w:val="56BBCD21D30F44688C825CD234B6868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432B23C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613B954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03990896"/>
                <w:placeholder>
                  <w:docPart w:val="F3A2F0796EB14AB8AF0B22CD5DE4BAA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ED1AD8" w:rsidRPr="00296787" w:rsidRDefault="00ED1AD8" w:rsidP="00ED1AD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956050454"/>
            <w:placeholder>
              <w:docPart w:val="D3186BCC437540FB98DF238E7ACAC9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0BD30CA2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48B4166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9402339"/>
                <w:placeholder>
                  <w:docPart w:val="51E9B090AA804ADBB289F862AA79347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ED1AD8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ED1AD8" w:rsidRPr="00296787" w:rsidRDefault="00ED1AD8" w:rsidP="00ED1AD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ED1AD8" w:rsidRPr="00296787" w:rsidRDefault="00ED1AD8" w:rsidP="00ED1AD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378613892"/>
            <w:placeholder>
              <w:docPart w:val="74C470E9C09B44518E77F6A1D9284E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66F22098" w:rsidR="00ED1AD8" w:rsidRPr="00A608C3" w:rsidRDefault="00ED1AD8" w:rsidP="00ED1AD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0505D84" w:rsidR="00ED1AD8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46061084"/>
                <w:placeholder>
                  <w:docPart w:val="957B615D43CF44B8967115D9EC05608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8" w:rsidRPr="002B57D7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94D2EA5" w:rsidR="00AF751D" w:rsidRPr="00A608C3" w:rsidRDefault="00F1346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6774C39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46A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50257D2" w:rsidR="00AF751D" w:rsidRPr="00A608C3" w:rsidRDefault="00ED1AD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528C61C" w:rsidR="00AF751D" w:rsidRPr="00A608C3" w:rsidRDefault="009F7DDB" w:rsidP="002165F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3DA140A7" w:rsidR="00AF751D" w:rsidRPr="00296787" w:rsidRDefault="00A941D8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2D137531" w:rsidR="00AF751D" w:rsidRPr="00296787" w:rsidRDefault="00A941D8" w:rsidP="002165F9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70C98D0" w:rsidR="002A7C57" w:rsidRPr="009F7DDB" w:rsidRDefault="00A941D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F7DDB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2597E1EC" w:rsidR="002A7C57" w:rsidRPr="009F7DDB" w:rsidRDefault="00F86C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F7DDB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74AEBDD1" w:rsidR="002A7C57" w:rsidRPr="009F7DDB" w:rsidRDefault="00A941D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F7DDB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9F7DDB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744"/>
        <w:gridCol w:w="744"/>
        <w:gridCol w:w="743"/>
        <w:gridCol w:w="743"/>
        <w:gridCol w:w="743"/>
        <w:gridCol w:w="745"/>
        <w:gridCol w:w="745"/>
        <w:gridCol w:w="739"/>
      </w:tblGrid>
      <w:tr w:rsidR="00FC402A" w:rsidRPr="00FC402A" w14:paraId="2B380D36" w14:textId="77777777" w:rsidTr="00FC402A">
        <w:trPr>
          <w:trHeight w:val="1380"/>
        </w:trPr>
        <w:tc>
          <w:tcPr>
            <w:tcW w:w="2158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8D56852" w14:textId="77777777" w:rsidR="00FC402A" w:rsidRPr="00FC402A" w:rsidRDefault="00FC402A" w:rsidP="00FC402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0FF91E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D4B9F5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EEBF79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346C22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C2532C3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193796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47639AE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35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68F86ED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C402A" w:rsidRPr="00FC402A" w14:paraId="0ADDE962" w14:textId="77777777" w:rsidTr="00FC402A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05FA5AA" w14:textId="77777777" w:rsidR="00FC402A" w:rsidRPr="00FC402A" w:rsidRDefault="00FC402A" w:rsidP="00FC402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632475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7A4ABC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91EAE8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EDB39A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0FF550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42B3CA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F808ED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7B3CF2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C402A" w:rsidRPr="00FC402A" w14:paraId="7421A0F7" w14:textId="77777777" w:rsidTr="00FC402A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E4F036E" w14:textId="77777777" w:rsidR="00FC402A" w:rsidRPr="00FC402A" w:rsidRDefault="00FC402A" w:rsidP="00FC402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380F5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035C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8976B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5CA26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8EB52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888A0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E21D1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41189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C402A" w:rsidRPr="00FC402A" w14:paraId="0272C4E9" w14:textId="77777777" w:rsidTr="00FC402A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92908A9" w14:textId="77777777" w:rsidR="00FC402A" w:rsidRPr="00FC402A" w:rsidRDefault="00FC402A" w:rsidP="00FC402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63E08A5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4DE8632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7CF0759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C59E3B5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F8172B0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419C546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BB1C14F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D51B3FD" w14:textId="77777777" w:rsidR="00FC402A" w:rsidRPr="00FC402A" w:rsidRDefault="00FC402A" w:rsidP="00FC402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402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</w:tbl>
    <w:p w14:paraId="51508D2F" w14:textId="77777777" w:rsidR="00FC402A" w:rsidRPr="00296787" w:rsidRDefault="00FC402A" w:rsidP="001E106B">
      <w:pPr>
        <w:pStyle w:val="Cuerpodelboletn"/>
        <w:rPr>
          <w:rFonts w:ascii="Mulish" w:hAnsi="Mulish"/>
          <w:lang w:bidi="es-ES"/>
        </w:rPr>
      </w:pPr>
    </w:p>
    <w:p w14:paraId="0D0031AF" w14:textId="104658B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proofErr w:type="gramStart"/>
      <w:r w:rsidR="00672E91">
        <w:rPr>
          <w:rFonts w:ascii="Mulish" w:hAnsi="Mulish"/>
          <w:lang w:bidi="es-ES"/>
        </w:rPr>
        <w:t>100)</w:t>
      </w:r>
      <w:r w:rsidRPr="00296787">
        <w:rPr>
          <w:rFonts w:ascii="Mulish" w:hAnsi="Mulish"/>
          <w:lang w:bidi="es-ES"/>
        </w:rPr>
        <w:t>%</w:t>
      </w:r>
      <w:proofErr w:type="gramEnd"/>
      <w:r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39EBB59" w14:textId="7EDADB9E" w:rsidR="001E106B" w:rsidRPr="00B343A5" w:rsidRDefault="001E106B" w:rsidP="00FC402A">
      <w:pPr>
        <w:pStyle w:val="Cuerpodelboletn"/>
        <w:spacing w:line="276" w:lineRule="auto"/>
        <w:rPr>
          <w:rFonts w:ascii="Mulish" w:hAnsi="Mulish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672E91">
        <w:rPr>
          <w:rFonts w:ascii="Mulish" w:hAnsi="Mulish"/>
        </w:rPr>
        <w:t>muy 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672E91">
        <w:rPr>
          <w:rFonts w:ascii="Mulish" w:hAnsi="Mulish"/>
        </w:rPr>
        <w:t>Palencia Alta Velocidad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>5, la puntuación permanece invariable, ya que</w:t>
      </w:r>
      <w:r w:rsidR="00672E91">
        <w:rPr>
          <w:rFonts w:ascii="Mulish" w:hAnsi="Mulish"/>
          <w:lang w:bidi="es-ES"/>
        </w:rPr>
        <w:t xml:space="preserve"> siguen cumpliéndose las obligaciones que establece la LTAIBG, </w:t>
      </w:r>
      <w:r w:rsidR="00FC402A">
        <w:rPr>
          <w:rFonts w:ascii="Mulish" w:hAnsi="Mulish"/>
          <w:lang w:bidi="es-ES"/>
        </w:rPr>
        <w:t>incluida</w:t>
      </w:r>
      <w:r w:rsidR="00672E91">
        <w:rPr>
          <w:rFonts w:ascii="Mulish" w:hAnsi="Mulish"/>
          <w:lang w:bidi="es-ES"/>
        </w:rPr>
        <w:t xml:space="preserve"> la publicación de las cuentas anuales en formato reutilizable</w:t>
      </w:r>
      <w:r w:rsidR="00FC402A">
        <w:rPr>
          <w:rFonts w:ascii="Mulish" w:hAnsi="Mulish"/>
          <w:lang w:bidi="es-ES"/>
        </w:rPr>
        <w:t xml:space="preserve"> que se indicó en la anterior evaluación.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4D2C2826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20D2A33" w14:textId="77777777" w:rsidR="00FC402A" w:rsidRDefault="00FC402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CFFB42B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86B63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79AE" w14:textId="77777777" w:rsidR="007C4C06" w:rsidRDefault="007C4C06" w:rsidP="00F31BC3">
      <w:r>
        <w:separator/>
      </w:r>
    </w:p>
  </w:endnote>
  <w:endnote w:type="continuationSeparator" w:id="0">
    <w:p w14:paraId="2E78E077" w14:textId="77777777" w:rsidR="007C4C06" w:rsidRDefault="007C4C0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9F7DD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FC402A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3D57" w14:textId="77777777" w:rsidR="007C4C06" w:rsidRDefault="007C4C06" w:rsidP="00F31BC3">
      <w:r>
        <w:separator/>
      </w:r>
    </w:p>
  </w:footnote>
  <w:footnote w:type="continuationSeparator" w:id="0">
    <w:p w14:paraId="15FCA491" w14:textId="77777777" w:rsidR="007C4C06" w:rsidRDefault="007C4C0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FB6AA3D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DADCD0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A6FD7C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560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104E"/>
    <w:rsid w:val="001149B1"/>
    <w:rsid w:val="00132732"/>
    <w:rsid w:val="001342AA"/>
    <w:rsid w:val="00146C3C"/>
    <w:rsid w:val="00147AAA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5F9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B57D7"/>
    <w:rsid w:val="002B6421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3EC8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72E91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1B8"/>
    <w:rsid w:val="0078355B"/>
    <w:rsid w:val="00790143"/>
    <w:rsid w:val="007942B7"/>
    <w:rsid w:val="007954A6"/>
    <w:rsid w:val="007B5543"/>
    <w:rsid w:val="007C4C06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7DDB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86B63"/>
    <w:rsid w:val="00A941D8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4106"/>
    <w:rsid w:val="00D41F4C"/>
    <w:rsid w:val="00D45F5C"/>
    <w:rsid w:val="00D474A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096E"/>
    <w:rsid w:val="00E51AC4"/>
    <w:rsid w:val="00E63F24"/>
    <w:rsid w:val="00E6528C"/>
    <w:rsid w:val="00E73F4D"/>
    <w:rsid w:val="00E83650"/>
    <w:rsid w:val="00EB68A3"/>
    <w:rsid w:val="00EC6A3E"/>
    <w:rsid w:val="00ED1AD8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346A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86C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02A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palencia-alta-velocidad.webnode.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1D5978E1D74B42A335344A2B906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193A6-DCE1-499B-84BE-1A2BD0A53BD2}"/>
      </w:docPartPr>
      <w:docPartBody>
        <w:p w:rsidR="0098490E" w:rsidRDefault="00653CF3" w:rsidP="00653CF3">
          <w:pPr>
            <w:pStyle w:val="EE1D5978E1D74B42A335344A2B906F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FDE042582244A38BC2B2DD016EA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F9AC-CF28-457C-9E42-5B42D9F7563B}"/>
      </w:docPartPr>
      <w:docPartBody>
        <w:p w:rsidR="0098490E" w:rsidRDefault="00653CF3" w:rsidP="00653CF3">
          <w:pPr>
            <w:pStyle w:val="D4FDE042582244A38BC2B2DD016EA5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F07ADECAD542669F4E8B1D19287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BF35-7339-4579-8F4D-1CD2F17EC7F9}"/>
      </w:docPartPr>
      <w:docPartBody>
        <w:p w:rsidR="0098490E" w:rsidRDefault="00653CF3" w:rsidP="00653CF3">
          <w:pPr>
            <w:pStyle w:val="64F07ADECAD542669F4E8B1D192878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533D6C917944EABB53DACD592A3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49C9-0574-422D-9612-01AF3921A3CE}"/>
      </w:docPartPr>
      <w:docPartBody>
        <w:p w:rsidR="0098490E" w:rsidRDefault="00653CF3" w:rsidP="00653CF3">
          <w:pPr>
            <w:pStyle w:val="E8533D6C917944EABB53DACD592A3A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E1AD3F6C28454F92CEBF55BD332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D7B51-C74D-431D-A6DD-10F84E7C4FC7}"/>
      </w:docPartPr>
      <w:docPartBody>
        <w:p w:rsidR="00244DBF" w:rsidRDefault="0098490E" w:rsidP="0098490E">
          <w:pPr>
            <w:pStyle w:val="18E1AD3F6C28454F92CEBF55BD3324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7200CF53DD4115BA2877DEC14E6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E20B5-596B-4029-8FC0-5AA0BF06E765}"/>
      </w:docPartPr>
      <w:docPartBody>
        <w:p w:rsidR="00244DBF" w:rsidRDefault="0098490E" w:rsidP="0098490E">
          <w:pPr>
            <w:pStyle w:val="E57200CF53DD4115BA2877DEC14E61C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40FEB012AA4526A60EC43E1D95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A2CC-42A2-40B1-A34F-E4A98A695456}"/>
      </w:docPartPr>
      <w:docPartBody>
        <w:p w:rsidR="00244DBF" w:rsidRDefault="0098490E" w:rsidP="0098490E">
          <w:pPr>
            <w:pStyle w:val="7640FEB012AA4526A60EC43E1D9523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A52E04DAE64930AC9BE6027D0B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C0262-136F-484B-8225-1776887F0944}"/>
      </w:docPartPr>
      <w:docPartBody>
        <w:p w:rsidR="00244DBF" w:rsidRDefault="0098490E" w:rsidP="0098490E">
          <w:pPr>
            <w:pStyle w:val="3BA52E04DAE64930AC9BE6027D0B6B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543F3BDFAD74B7B8CE882D825C26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ADEAC-319F-4A6A-9151-70E0F015681E}"/>
      </w:docPartPr>
      <w:docPartBody>
        <w:p w:rsidR="00244DBF" w:rsidRDefault="0098490E" w:rsidP="0098490E">
          <w:pPr>
            <w:pStyle w:val="9543F3BDFAD74B7B8CE882D825C263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DAE2E859CDC4901B18D49F983015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9A9E8-78C1-4994-8A16-8C50F295B043}"/>
      </w:docPartPr>
      <w:docPartBody>
        <w:p w:rsidR="00244DBF" w:rsidRDefault="0098490E" w:rsidP="0098490E">
          <w:pPr>
            <w:pStyle w:val="2DAE2E859CDC4901B18D49F9830152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45EE555CC514A849BE886D7886B6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3AC27-1269-4241-BADD-B337FB0C7A47}"/>
      </w:docPartPr>
      <w:docPartBody>
        <w:p w:rsidR="00244DBF" w:rsidRDefault="0098490E" w:rsidP="0098490E">
          <w:pPr>
            <w:pStyle w:val="445EE555CC514A849BE886D7886B6E5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152DA6C39B44499B18B89D21D035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09ECD-9FFC-44A5-85F3-1BDE68EEAD78}"/>
      </w:docPartPr>
      <w:docPartBody>
        <w:p w:rsidR="00244DBF" w:rsidRDefault="0098490E" w:rsidP="0098490E">
          <w:pPr>
            <w:pStyle w:val="1152DA6C39B44499B18B89D21D035B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38A6D0BFD14F9A8DA120B678E2F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65A4B-4457-492E-B0C9-5A65FEBDE654}"/>
      </w:docPartPr>
      <w:docPartBody>
        <w:p w:rsidR="00244DBF" w:rsidRDefault="0098490E" w:rsidP="0098490E">
          <w:pPr>
            <w:pStyle w:val="7738A6D0BFD14F9A8DA120B678E2F8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EC5B2DE3CB746FE98CAE14B4A211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39D9F-B094-4F18-890F-FE26E09B7480}"/>
      </w:docPartPr>
      <w:docPartBody>
        <w:p w:rsidR="00244DBF" w:rsidRDefault="0098490E" w:rsidP="0098490E">
          <w:pPr>
            <w:pStyle w:val="3EC5B2DE3CB746FE98CAE14B4A2117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4F3C63F81F44959FFF692AB742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AC0EE-AE49-48DB-B9EB-C4410D50D992}"/>
      </w:docPartPr>
      <w:docPartBody>
        <w:p w:rsidR="00244DBF" w:rsidRDefault="0098490E" w:rsidP="0098490E">
          <w:pPr>
            <w:pStyle w:val="F14F3C63F81F44959FFF692AB74205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ACE9FE2936432EA9E3D53D89CE9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ABB8-F199-4ABF-8A9A-E39F59C4468C}"/>
      </w:docPartPr>
      <w:docPartBody>
        <w:p w:rsidR="00244DBF" w:rsidRDefault="0098490E" w:rsidP="0098490E">
          <w:pPr>
            <w:pStyle w:val="7CACE9FE2936432EA9E3D53D89CE92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FAEF9AA69047C68AD2D95F7A249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34AD8-3016-430D-88BC-F8C3440B64D6}"/>
      </w:docPartPr>
      <w:docPartBody>
        <w:p w:rsidR="00244DBF" w:rsidRDefault="0098490E" w:rsidP="0098490E">
          <w:pPr>
            <w:pStyle w:val="D7FAEF9AA69047C68AD2D95F7A24988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7570EE8907A4C29AEF5650D858F5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F3790-9E0A-4E23-96D9-6B8A8A9B381A}"/>
      </w:docPartPr>
      <w:docPartBody>
        <w:p w:rsidR="00244DBF" w:rsidRDefault="0098490E" w:rsidP="0098490E">
          <w:pPr>
            <w:pStyle w:val="17570EE8907A4C29AEF5650D858F59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64E9DCAB5F4F49BCAE25A92F60B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8B638-185C-4598-898F-3A2F1110ADED}"/>
      </w:docPartPr>
      <w:docPartBody>
        <w:p w:rsidR="00244DBF" w:rsidRDefault="0098490E" w:rsidP="0098490E">
          <w:pPr>
            <w:pStyle w:val="3264E9DCAB5F4F49BCAE25A92F60B1E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7EFA4D8A76430C9C9DBC303C31C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45A18-05CA-4E8C-B998-504ADB24BF67}"/>
      </w:docPartPr>
      <w:docPartBody>
        <w:p w:rsidR="00244DBF" w:rsidRDefault="0098490E" w:rsidP="0098490E">
          <w:pPr>
            <w:pStyle w:val="687EFA4D8A76430C9C9DBC303C31CCF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AD8B2C6BCE74C3DBDC142BE7B364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7EE59-C324-4D09-9B09-9C7441B179F3}"/>
      </w:docPartPr>
      <w:docPartBody>
        <w:p w:rsidR="00244DBF" w:rsidRDefault="0098490E" w:rsidP="0098490E">
          <w:pPr>
            <w:pStyle w:val="6AD8B2C6BCE74C3DBDC142BE7B364D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1CB3E50F234B97AF823EC7B466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1F3F-C76E-4AF9-954F-32AF7216509A}"/>
      </w:docPartPr>
      <w:docPartBody>
        <w:p w:rsidR="00244DBF" w:rsidRDefault="0098490E" w:rsidP="0098490E">
          <w:pPr>
            <w:pStyle w:val="D41CB3E50F234B97AF823EC7B4665C2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BBCD21D30F44688C825CD234B68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FDD39-B6A0-45D4-BAFE-654953D81B2D}"/>
      </w:docPartPr>
      <w:docPartBody>
        <w:p w:rsidR="00244DBF" w:rsidRDefault="0098490E" w:rsidP="0098490E">
          <w:pPr>
            <w:pStyle w:val="56BBCD21D30F44688C825CD234B686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A2F0796EB14AB8AF0B22CD5DE4B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A4662-F35C-4433-8900-5B5E2AC5FB8F}"/>
      </w:docPartPr>
      <w:docPartBody>
        <w:p w:rsidR="00244DBF" w:rsidRDefault="0098490E" w:rsidP="0098490E">
          <w:pPr>
            <w:pStyle w:val="F3A2F0796EB14AB8AF0B22CD5DE4BAA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186BCC437540FB98DF238E7ACAC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7FE0-CC3E-4253-9F35-1052380E0193}"/>
      </w:docPartPr>
      <w:docPartBody>
        <w:p w:rsidR="00244DBF" w:rsidRDefault="0098490E" w:rsidP="0098490E">
          <w:pPr>
            <w:pStyle w:val="D3186BCC437540FB98DF238E7ACAC9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E9B090AA804ADBB289F862AA793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EA902-4875-405B-8D4B-9DFAF7136730}"/>
      </w:docPartPr>
      <w:docPartBody>
        <w:p w:rsidR="00244DBF" w:rsidRDefault="0098490E" w:rsidP="0098490E">
          <w:pPr>
            <w:pStyle w:val="51E9B090AA804ADBB289F862AA7934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4C470E9C09B44518E77F6A1D9284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6D7F-87E2-40CC-92FD-DAE5A12E2F4B}"/>
      </w:docPartPr>
      <w:docPartBody>
        <w:p w:rsidR="00244DBF" w:rsidRDefault="0098490E" w:rsidP="0098490E">
          <w:pPr>
            <w:pStyle w:val="74C470E9C09B44518E77F6A1D9284E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57B615D43CF44B8967115D9EC056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35817-6B02-4262-B03E-D3D6876652B9}"/>
      </w:docPartPr>
      <w:docPartBody>
        <w:p w:rsidR="00244DBF" w:rsidRDefault="0098490E" w:rsidP="0098490E">
          <w:pPr>
            <w:pStyle w:val="957B615D43CF44B8967115D9EC05608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44DBF"/>
    <w:rsid w:val="00260578"/>
    <w:rsid w:val="00271FF5"/>
    <w:rsid w:val="002B40B0"/>
    <w:rsid w:val="002C5721"/>
    <w:rsid w:val="002D4E94"/>
    <w:rsid w:val="003245C2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53CF3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8490E"/>
    <w:rsid w:val="00A036B0"/>
    <w:rsid w:val="00A104A7"/>
    <w:rsid w:val="00A90181"/>
    <w:rsid w:val="00AB484A"/>
    <w:rsid w:val="00AE2C03"/>
    <w:rsid w:val="00B103B1"/>
    <w:rsid w:val="00B41E7A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490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EE1D5978E1D74B42A335344A2B906FFA">
    <w:name w:val="EE1D5978E1D74B42A335344A2B906FFA"/>
    <w:rsid w:val="00653CF3"/>
    <w:pPr>
      <w:spacing w:after="160" w:line="259" w:lineRule="auto"/>
    </w:pPr>
  </w:style>
  <w:style w:type="paragraph" w:customStyle="1" w:styleId="D4FDE042582244A38BC2B2DD016EA54F">
    <w:name w:val="D4FDE042582244A38BC2B2DD016EA54F"/>
    <w:rsid w:val="00653CF3"/>
    <w:pPr>
      <w:spacing w:after="160" w:line="259" w:lineRule="auto"/>
    </w:pPr>
  </w:style>
  <w:style w:type="paragraph" w:customStyle="1" w:styleId="64F07ADECAD542669F4E8B1D192878CD">
    <w:name w:val="64F07ADECAD542669F4E8B1D192878CD"/>
    <w:rsid w:val="00653CF3"/>
    <w:pPr>
      <w:spacing w:after="160" w:line="259" w:lineRule="auto"/>
    </w:pPr>
  </w:style>
  <w:style w:type="paragraph" w:customStyle="1" w:styleId="E8533D6C917944EABB53DACD592A3A46">
    <w:name w:val="E8533D6C917944EABB53DACD592A3A46"/>
    <w:rsid w:val="00653CF3"/>
    <w:pPr>
      <w:spacing w:after="160" w:line="259" w:lineRule="auto"/>
    </w:pPr>
  </w:style>
  <w:style w:type="paragraph" w:customStyle="1" w:styleId="18E1AD3F6C28454F92CEBF55BD33241C">
    <w:name w:val="18E1AD3F6C28454F92CEBF55BD33241C"/>
    <w:rsid w:val="0098490E"/>
    <w:pPr>
      <w:spacing w:after="160" w:line="259" w:lineRule="auto"/>
    </w:pPr>
  </w:style>
  <w:style w:type="paragraph" w:customStyle="1" w:styleId="E57200CF53DD4115BA2877DEC14E61C4">
    <w:name w:val="E57200CF53DD4115BA2877DEC14E61C4"/>
    <w:rsid w:val="0098490E"/>
    <w:pPr>
      <w:spacing w:after="160" w:line="259" w:lineRule="auto"/>
    </w:pPr>
  </w:style>
  <w:style w:type="paragraph" w:customStyle="1" w:styleId="7640FEB012AA4526A60EC43E1D952336">
    <w:name w:val="7640FEB012AA4526A60EC43E1D952336"/>
    <w:rsid w:val="0098490E"/>
    <w:pPr>
      <w:spacing w:after="160" w:line="259" w:lineRule="auto"/>
    </w:pPr>
  </w:style>
  <w:style w:type="paragraph" w:customStyle="1" w:styleId="3BA52E04DAE64930AC9BE6027D0B6BEC">
    <w:name w:val="3BA52E04DAE64930AC9BE6027D0B6BEC"/>
    <w:rsid w:val="0098490E"/>
    <w:pPr>
      <w:spacing w:after="160" w:line="259" w:lineRule="auto"/>
    </w:pPr>
  </w:style>
  <w:style w:type="paragraph" w:customStyle="1" w:styleId="9543F3BDFAD74B7B8CE882D825C263C1">
    <w:name w:val="9543F3BDFAD74B7B8CE882D825C263C1"/>
    <w:rsid w:val="0098490E"/>
    <w:pPr>
      <w:spacing w:after="160" w:line="259" w:lineRule="auto"/>
    </w:pPr>
  </w:style>
  <w:style w:type="paragraph" w:customStyle="1" w:styleId="2DAE2E859CDC4901B18D49F9830152C1">
    <w:name w:val="2DAE2E859CDC4901B18D49F9830152C1"/>
    <w:rsid w:val="0098490E"/>
    <w:pPr>
      <w:spacing w:after="160" w:line="259" w:lineRule="auto"/>
    </w:pPr>
  </w:style>
  <w:style w:type="paragraph" w:customStyle="1" w:styleId="445EE555CC514A849BE886D7886B6E50">
    <w:name w:val="445EE555CC514A849BE886D7886B6E50"/>
    <w:rsid w:val="0098490E"/>
    <w:pPr>
      <w:spacing w:after="160" w:line="259" w:lineRule="auto"/>
    </w:pPr>
  </w:style>
  <w:style w:type="paragraph" w:customStyle="1" w:styleId="1152DA6C39B44499B18B89D21D035BF7">
    <w:name w:val="1152DA6C39B44499B18B89D21D035BF7"/>
    <w:rsid w:val="0098490E"/>
    <w:pPr>
      <w:spacing w:after="160" w:line="259" w:lineRule="auto"/>
    </w:pPr>
  </w:style>
  <w:style w:type="paragraph" w:customStyle="1" w:styleId="7738A6D0BFD14F9A8DA120B678E2F81C">
    <w:name w:val="7738A6D0BFD14F9A8DA120B678E2F81C"/>
    <w:rsid w:val="0098490E"/>
    <w:pPr>
      <w:spacing w:after="160" w:line="259" w:lineRule="auto"/>
    </w:pPr>
  </w:style>
  <w:style w:type="paragraph" w:customStyle="1" w:styleId="3EC5B2DE3CB746FE98CAE14B4A211764">
    <w:name w:val="3EC5B2DE3CB746FE98CAE14B4A211764"/>
    <w:rsid w:val="0098490E"/>
    <w:pPr>
      <w:spacing w:after="160" w:line="259" w:lineRule="auto"/>
    </w:pPr>
  </w:style>
  <w:style w:type="paragraph" w:customStyle="1" w:styleId="F14F3C63F81F44959FFF692AB7420539">
    <w:name w:val="F14F3C63F81F44959FFF692AB7420539"/>
    <w:rsid w:val="0098490E"/>
    <w:pPr>
      <w:spacing w:after="160" w:line="259" w:lineRule="auto"/>
    </w:pPr>
  </w:style>
  <w:style w:type="paragraph" w:customStyle="1" w:styleId="7CACE9FE2936432EA9E3D53D89CE9242">
    <w:name w:val="7CACE9FE2936432EA9E3D53D89CE9242"/>
    <w:rsid w:val="0098490E"/>
    <w:pPr>
      <w:spacing w:after="160" w:line="259" w:lineRule="auto"/>
    </w:pPr>
  </w:style>
  <w:style w:type="paragraph" w:customStyle="1" w:styleId="D7FAEF9AA69047C68AD2D95F7A249889">
    <w:name w:val="D7FAEF9AA69047C68AD2D95F7A249889"/>
    <w:rsid w:val="0098490E"/>
    <w:pPr>
      <w:spacing w:after="160" w:line="259" w:lineRule="auto"/>
    </w:pPr>
  </w:style>
  <w:style w:type="paragraph" w:customStyle="1" w:styleId="17570EE8907A4C29AEF5650D858F59A1">
    <w:name w:val="17570EE8907A4C29AEF5650D858F59A1"/>
    <w:rsid w:val="0098490E"/>
    <w:pPr>
      <w:spacing w:after="160" w:line="259" w:lineRule="auto"/>
    </w:pPr>
  </w:style>
  <w:style w:type="paragraph" w:customStyle="1" w:styleId="3264E9DCAB5F4F49BCAE25A92F60B1E0">
    <w:name w:val="3264E9DCAB5F4F49BCAE25A92F60B1E0"/>
    <w:rsid w:val="0098490E"/>
    <w:pPr>
      <w:spacing w:after="160" w:line="259" w:lineRule="auto"/>
    </w:pPr>
  </w:style>
  <w:style w:type="paragraph" w:customStyle="1" w:styleId="687EFA4D8A76430C9C9DBC303C31CCFC">
    <w:name w:val="687EFA4D8A76430C9C9DBC303C31CCFC"/>
    <w:rsid w:val="0098490E"/>
    <w:pPr>
      <w:spacing w:after="160" w:line="259" w:lineRule="auto"/>
    </w:pPr>
  </w:style>
  <w:style w:type="paragraph" w:customStyle="1" w:styleId="6AD8B2C6BCE74C3DBDC142BE7B364D6E">
    <w:name w:val="6AD8B2C6BCE74C3DBDC142BE7B364D6E"/>
    <w:rsid w:val="0098490E"/>
    <w:pPr>
      <w:spacing w:after="160" w:line="259" w:lineRule="auto"/>
    </w:pPr>
  </w:style>
  <w:style w:type="paragraph" w:customStyle="1" w:styleId="D41CB3E50F234B97AF823EC7B4665C25">
    <w:name w:val="D41CB3E50F234B97AF823EC7B4665C25"/>
    <w:rsid w:val="0098490E"/>
    <w:pPr>
      <w:spacing w:after="160" w:line="259" w:lineRule="auto"/>
    </w:pPr>
  </w:style>
  <w:style w:type="paragraph" w:customStyle="1" w:styleId="56BBCD21D30F44688C825CD234B68687">
    <w:name w:val="56BBCD21D30F44688C825CD234B68687"/>
    <w:rsid w:val="0098490E"/>
    <w:pPr>
      <w:spacing w:after="160" w:line="259" w:lineRule="auto"/>
    </w:pPr>
  </w:style>
  <w:style w:type="paragraph" w:customStyle="1" w:styleId="F3A2F0796EB14AB8AF0B22CD5DE4BAAB">
    <w:name w:val="F3A2F0796EB14AB8AF0B22CD5DE4BAAB"/>
    <w:rsid w:val="0098490E"/>
    <w:pPr>
      <w:spacing w:after="160" w:line="259" w:lineRule="auto"/>
    </w:pPr>
  </w:style>
  <w:style w:type="paragraph" w:customStyle="1" w:styleId="D3186BCC437540FB98DF238E7ACAC9D5">
    <w:name w:val="D3186BCC437540FB98DF238E7ACAC9D5"/>
    <w:rsid w:val="0098490E"/>
    <w:pPr>
      <w:spacing w:after="160" w:line="259" w:lineRule="auto"/>
    </w:pPr>
  </w:style>
  <w:style w:type="paragraph" w:customStyle="1" w:styleId="51E9B090AA804ADBB289F862AA79347D">
    <w:name w:val="51E9B090AA804ADBB289F862AA79347D"/>
    <w:rsid w:val="0098490E"/>
    <w:pPr>
      <w:spacing w:after="160" w:line="259" w:lineRule="auto"/>
    </w:pPr>
  </w:style>
  <w:style w:type="paragraph" w:customStyle="1" w:styleId="74C470E9C09B44518E77F6A1D9284ED3">
    <w:name w:val="74C470E9C09B44518E77F6A1D9284ED3"/>
    <w:rsid w:val="0098490E"/>
    <w:pPr>
      <w:spacing w:after="160" w:line="259" w:lineRule="auto"/>
    </w:pPr>
  </w:style>
  <w:style w:type="paragraph" w:customStyle="1" w:styleId="957B615D43CF44B8967115D9EC056082">
    <w:name w:val="957B615D43CF44B8967115D9EC056082"/>
    <w:rsid w:val="0098490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3</Pages>
  <Words>609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2026-03-04T10:00:00Z</cp:lastPrinted>
  <dcterms:created xsi:type="dcterms:W3CDTF">2026-07-15T09:03:00Z</dcterms:created>
  <dcterms:modified xsi:type="dcterms:W3CDTF">2026-07-15T09:04:00Z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