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1F2726B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9535B2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1F2726B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9535B2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90E2D3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>del Parque Móvil del Estado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909"/>
      </w:tblGrid>
      <w:tr w:rsidR="00BA2EAF" w:rsidRPr="00296787" w14:paraId="3E715DC3" w14:textId="77777777" w:rsidTr="000657CE">
        <w:tc>
          <w:tcPr>
            <w:tcW w:w="2547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5EF02968" w14:textId="655F7DFB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bookmarkStart w:id="6" w:name="_Hlk234934206"/>
            <w:r w:rsidRPr="003D1F94">
              <w:rPr>
                <w:rFonts w:ascii="Mulish" w:hAnsi="Mulish"/>
                <w:sz w:val="24"/>
              </w:rPr>
              <w:t>Parque Móvil del Estado</w:t>
            </w:r>
            <w:bookmarkEnd w:id="6"/>
          </w:p>
        </w:tc>
      </w:tr>
      <w:tr w:rsidR="00BA2EAF" w:rsidRPr="00296787" w14:paraId="27ED0087" w14:textId="77777777" w:rsidTr="000657CE">
        <w:tc>
          <w:tcPr>
            <w:tcW w:w="2547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5378D760" w14:textId="6F53F6D6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13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40CB2CA9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0657CE">
              <w:rPr>
                <w:rFonts w:ascii="Mulish" w:hAnsi="Mulish"/>
                <w:sz w:val="24"/>
              </w:rPr>
              <w:t>09/07</w:t>
            </w:r>
            <w:r w:rsidR="00233EAE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0657CE">
        <w:tc>
          <w:tcPr>
            <w:tcW w:w="2547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7909" w:type="dxa"/>
            <w:shd w:val="clear" w:color="auto" w:fill="auto"/>
          </w:tcPr>
          <w:p w14:paraId="2C240E9E" w14:textId="15209E22" w:rsidR="00093D85" w:rsidRPr="003D1F94" w:rsidRDefault="009535B2" w:rsidP="00093D85">
            <w:pPr>
              <w:rPr>
                <w:rFonts w:ascii="Mulish" w:hAnsi="Mulish"/>
                <w:sz w:val="24"/>
              </w:rPr>
            </w:pPr>
            <w:hyperlink r:id="rId19" w:history="1">
              <w:r w:rsidR="00093D85" w:rsidRPr="00756F71">
                <w:rPr>
                  <w:rStyle w:val="Hipervnculo"/>
                  <w:rFonts w:ascii="Mulish" w:hAnsi="Mulish"/>
                  <w:sz w:val="24"/>
                </w:rPr>
                <w:t>https://www.hacienda.gob.es/es-ES/Areas%20Tematicas/ParqueMovil/Paginas/Parque%20Movil%20del%20Estado.aspx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535B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3A707C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C66AE5A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F98BA9" w:rsidR="00AF751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DB24F4E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4E4C772" w:rsidR="00AF751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317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657CE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0657CE" w:rsidRPr="00296787" w:rsidRDefault="000657CE" w:rsidP="000657C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0657CE" w:rsidRPr="00296787" w:rsidRDefault="000657CE" w:rsidP="000657C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B6982A9EB4B047368D2D074412AC696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0657CE" w:rsidRPr="00DF05BD" w:rsidRDefault="000657CE" w:rsidP="000657C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4249B32" w:rsidR="000657CE" w:rsidRPr="00DF05BD" w:rsidRDefault="009535B2" w:rsidP="000657C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103097441"/>
                <w:placeholder>
                  <w:docPart w:val="29C91DBA0D004FA68963ACA3C763456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57CE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0657CE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0657CE">
              <w:rPr>
                <w:rFonts w:ascii="Mulish" w:hAnsi="Mulish"/>
                <w:sz w:val="18"/>
                <w:szCs w:val="18"/>
              </w:rPr>
              <w:t>No se ha localizado el bloque de Información patrimonial</w:t>
            </w:r>
            <w:r w:rsidR="000657CE" w:rsidRPr="00AF2663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1F90DB7" w:rsidR="00AF751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C9FDCF2" w:rsidR="00AF751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3D8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476D688" w:rsidR="00DF05BD" w:rsidRPr="00DF05BD" w:rsidRDefault="00093D8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4BDBB7B" w:rsidR="00DF05BD" w:rsidRPr="00AF2663" w:rsidRDefault="009535B2" w:rsidP="000657C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57C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3D6187F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AE662D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02E078A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570410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E5222CA" w:rsidR="003B4AF1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BB6D822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14085E6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57C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5A8B4EC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BE26FAB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57C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6485A65D" w:rsidR="002C76B9" w:rsidRPr="00DF05BD" w:rsidRDefault="009535B2" w:rsidP="000657C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2026-2028.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944F075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5A833F4" w:rsidR="00DF05BD" w:rsidRPr="00DF05BD" w:rsidRDefault="009535B2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57C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5CDD7D" w:rsidR="00DF05BD" w:rsidRPr="00DF05BD" w:rsidRDefault="002C76B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11EDC31" w:rsidR="00DF05BD" w:rsidRPr="00DF05BD" w:rsidRDefault="009535B2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55F0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155F0D" w:rsidRDefault="00155F0D" w:rsidP="00155F0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A32C7796DB14442280F0B10FAFE178B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311F752" w:rsidR="00155F0D" w:rsidRPr="00DF05BD" w:rsidRDefault="00155F0D" w:rsidP="00155F0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7B425EE" w:rsidR="00155F0D" w:rsidRPr="00DF05BD" w:rsidRDefault="009535B2" w:rsidP="00155F0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23116928"/>
                <w:placeholder>
                  <w:docPart w:val="A96AB7620CFD423495E878F2F1D729A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5F0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55F0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155F0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155F0D" w:rsidRDefault="00155F0D" w:rsidP="00155F0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D44BFB8D209C41339B37FFCF23A3301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155F0D" w:rsidRPr="00DF05BD" w:rsidRDefault="00155F0D" w:rsidP="00155F0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0F236B9" w:rsidR="00155F0D" w:rsidRPr="00DF05BD" w:rsidRDefault="009535B2" w:rsidP="00155F0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03934409"/>
                <w:placeholder>
                  <w:docPart w:val="D774CCD127F543CE968292BD81844E8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5F0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55F0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1A8C8EB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8EBA7EF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F7DE899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3483128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9535B2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9535B2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55F0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3320DEB518584ECCB54AA7B768EFD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155F0D" w:rsidRPr="00DF05BD" w:rsidRDefault="00155F0D" w:rsidP="00155F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A15E0B9" w:rsidR="00155F0D" w:rsidRPr="00DF05BD" w:rsidRDefault="009535B2" w:rsidP="00155F0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112194112"/>
                <w:placeholder>
                  <w:docPart w:val="915DE5C96B9241E0A130DB62A006F6E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5F0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55F0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9FA1166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DF05BD" w:rsidRPr="00DF05BD" w:rsidRDefault="00DA3E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504464CF" w:rsidR="00DF05BD" w:rsidRPr="00DF05BD" w:rsidRDefault="009535B2" w:rsidP="003A707C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B20C09B" w:rsidR="004E1FBB" w:rsidRPr="00DF05BD" w:rsidRDefault="004E1FBB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539A882" w:rsidR="004E1FBB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55F0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155F0D" w:rsidRPr="00296787" w:rsidRDefault="00155F0D" w:rsidP="00155F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5C2A0EBBFB0040CDAEF97F20EA45BAF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155F0D" w:rsidRPr="00DF05BD" w:rsidRDefault="00155F0D" w:rsidP="00155F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2BA14B3" w:rsidR="00155F0D" w:rsidRPr="00DF05BD" w:rsidRDefault="009535B2" w:rsidP="00155F0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34771252"/>
                <w:placeholder>
                  <w:docPart w:val="A7F5CF83C9F94CDD9D403279A5EAC5F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F0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5F0D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55F0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1A397FA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7A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B5D39C1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17A82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917A82" w:rsidRPr="00296787" w:rsidRDefault="00917A82" w:rsidP="00917A8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917A82" w:rsidRPr="00296787" w:rsidRDefault="00917A82" w:rsidP="00917A8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1C3A9A3E1FB40289F4DB641634E4F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917A82" w:rsidRPr="00DF05BD" w:rsidRDefault="00917A82" w:rsidP="00917A8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B927D7C" w:rsidR="00917A82" w:rsidRPr="00DF05BD" w:rsidRDefault="009535B2" w:rsidP="00917A82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14230038"/>
                <w:placeholder>
                  <w:docPart w:val="C240CD6EAC0C448E94F44E8A92A5D58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7A8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17A82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17A82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4023371" w:rsidR="00DF05BD" w:rsidRPr="00DF05BD" w:rsidRDefault="00DA3EA7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C9CC106" w:rsidR="00DF05BD" w:rsidRPr="00DF05BD" w:rsidRDefault="009535B2" w:rsidP="00917A82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A3EA7">
              <w:rPr>
                <w:szCs w:val="18"/>
              </w:rPr>
              <w:t xml:space="preserve">. 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>Localizable en la Memoria 202</w:t>
            </w:r>
            <w:r w:rsidR="00917A82">
              <w:rPr>
                <w:rFonts w:ascii="Mulish" w:hAnsi="Mulish"/>
                <w:sz w:val="18"/>
                <w:szCs w:val="18"/>
              </w:rPr>
              <w:t>5</w:t>
            </w:r>
            <w:r w:rsidR="00DA3EA7" w:rsidRPr="00DA3EA7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917A82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917A82" w:rsidRPr="00296787" w:rsidRDefault="00917A82" w:rsidP="00917A8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917A82" w:rsidRDefault="00917A82" w:rsidP="00917A82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A43B6C33EC674DEB84058F05E4D3C02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917A82" w:rsidRPr="00DF05BD" w:rsidRDefault="00917A82" w:rsidP="00917A82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32B3F226" w:rsidR="00917A82" w:rsidRPr="00DF05BD" w:rsidRDefault="009535B2" w:rsidP="00917A82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6091331"/>
                <w:placeholder>
                  <w:docPart w:val="CCAFF91CDBF443C9B42CA81D482110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7A8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17A82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917A82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49395D1B" w:rsidR="00DF05BD" w:rsidRPr="00DF05BD" w:rsidRDefault="00185D0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E126E2E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7A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9256E2A" w:rsidR="00DF05BD" w:rsidRPr="00DF05BD" w:rsidRDefault="00E17C6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6507800" w:rsidR="00DF05BD" w:rsidRPr="00DF05BD" w:rsidRDefault="009535B2" w:rsidP="003A707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17A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EFE36F2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E17C6C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170DFF50" w:rsidR="00DF05BD" w:rsidRPr="00DF05BD" w:rsidRDefault="00917A82" w:rsidP="003A707C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E8C1B9F" w:rsidR="002A7C57" w:rsidRPr="003F04DF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F04DF">
              <w:rPr>
                <w:rFonts w:ascii="Mulish" w:hAnsi="Mulish"/>
                <w:b/>
                <w:bCs/>
                <w:sz w:val="18"/>
                <w:szCs w:val="18"/>
              </w:rPr>
              <w:lastRenderedPageBreak/>
              <w:t>2</w:t>
            </w:r>
            <w:r w:rsidR="00E17C6C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3559374E" w:rsidR="002A7C57" w:rsidRPr="00B077FE" w:rsidRDefault="00FC3E7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6" w:type="dxa"/>
            <w:shd w:val="clear" w:color="auto" w:fill="CB9700"/>
          </w:tcPr>
          <w:p w14:paraId="2B06FB4B" w14:textId="4A97AC90" w:rsidR="002A7C57" w:rsidRPr="00B077FE" w:rsidRDefault="00917A8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</w:tr>
    </w:tbl>
    <w:p w14:paraId="7A93ED4A" w14:textId="184BD552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0D263DF4" w14:textId="18395080" w:rsidR="00354C99" w:rsidRPr="00B077FE" w:rsidRDefault="009535B2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354C99">
        <w:rPr>
          <w:rFonts w:ascii="Mulish" w:hAnsi="Mulish"/>
          <w:lang w:bidi="es-ES"/>
        </w:rPr>
        <w:fldChar w:fldCharType="begin"/>
      </w:r>
      <w:r w:rsidR="00354C99" w:rsidRPr="00B077FE">
        <w:rPr>
          <w:rFonts w:ascii="Mulish" w:hAnsi="Mulish"/>
          <w:lang w:bidi="es-ES"/>
        </w:rPr>
        <w:instrText xml:space="preserve"> LINK Excel.Sheet.12 "C:\\Users\\mariadelcarmen.motos\\Documents\\Trabajo fuera red\\211-Parque Móvil del Estado\\2026\\211-Parque móvil del Estado-2026.xlsx" "Tablas!F2C1:F7C9" \a \f 4 \h </w:instrText>
      </w:r>
      <w:r w:rsidR="00354C99">
        <w:rPr>
          <w:rFonts w:ascii="Mulish" w:hAnsi="Mulish"/>
          <w:lang w:bidi="es-ES"/>
        </w:rPr>
        <w:fldChar w:fldCharType="separate"/>
      </w:r>
    </w:p>
    <w:p w14:paraId="1FA5D169" w14:textId="198160A5" w:rsidR="00FC3E7A" w:rsidRDefault="00354C9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FC3E7A">
        <w:rPr>
          <w:rFonts w:ascii="Mulish" w:hAnsi="Mulish"/>
          <w:lang w:bidi="es-ES"/>
        </w:rPr>
        <w:fldChar w:fldCharType="begin"/>
      </w:r>
      <w:r w:rsidR="00FC3E7A">
        <w:rPr>
          <w:rFonts w:ascii="Mulish" w:hAnsi="Mulish"/>
          <w:lang w:bidi="es-ES"/>
        </w:rPr>
        <w:instrText xml:space="preserve"> LINK </w:instrText>
      </w:r>
      <w:r w:rsidR="009535B2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Institucional\\Revisiones\\211-Parque Móvil del Estado\\2026\\211-Parque móvil del Estado definitivo-2026.xlsx" Tablas!F2C1:F7C9 </w:instrText>
      </w:r>
      <w:r w:rsidR="00FC3E7A">
        <w:rPr>
          <w:rFonts w:ascii="Mulish" w:hAnsi="Mulish"/>
          <w:lang w:bidi="es-ES"/>
        </w:rPr>
        <w:instrText xml:space="preserve">\a \f 4 \h </w:instrText>
      </w:r>
      <w:r w:rsidR="00FC3E7A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C3E7A" w:rsidRPr="00FC3E7A" w14:paraId="6B81ACEC" w14:textId="77777777" w:rsidTr="00FC3E7A">
        <w:trPr>
          <w:divId w:val="1569730346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C695472" w14:textId="65C708B4" w:rsidR="00FC3E7A" w:rsidRPr="00FC3E7A" w:rsidRDefault="00FC3E7A" w:rsidP="00FC3E7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FD987B6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73812FA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3CF40F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66BCB5F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065F93E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17916B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32A42A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D0C77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C3E7A" w:rsidRPr="00FC3E7A" w14:paraId="4F58B0B3" w14:textId="77777777" w:rsidTr="00FC3E7A">
        <w:trPr>
          <w:divId w:val="1569730346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8D3C182" w14:textId="77777777" w:rsidR="00FC3E7A" w:rsidRPr="00FC3E7A" w:rsidRDefault="00FC3E7A" w:rsidP="00FC3E7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B38819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78E1D3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7C4515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72D98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109C10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3FECB4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687588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71A877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C3E7A" w:rsidRPr="00FC3E7A" w14:paraId="24B9395C" w14:textId="77777777" w:rsidTr="00FC3E7A">
        <w:trPr>
          <w:divId w:val="1569730346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87FAA35" w14:textId="77777777" w:rsidR="00FC3E7A" w:rsidRPr="00FC3E7A" w:rsidRDefault="00FC3E7A" w:rsidP="00FC3E7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B16B4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6E3DB7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42801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39517D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F825C5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CDB13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152D40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75E403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C3E7A" w:rsidRPr="00FC3E7A" w14:paraId="6DB949D2" w14:textId="77777777" w:rsidTr="00FC3E7A">
        <w:trPr>
          <w:divId w:val="1569730346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0DA320B" w14:textId="77777777" w:rsidR="00FC3E7A" w:rsidRPr="00FC3E7A" w:rsidRDefault="00FC3E7A" w:rsidP="00FC3E7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BED5F7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235C3E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968592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8F2414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67FEC9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A657F6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894445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0CE4FB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42,9</w:t>
            </w:r>
          </w:p>
        </w:tc>
      </w:tr>
      <w:tr w:rsidR="00FC3E7A" w:rsidRPr="00FC3E7A" w14:paraId="0AA804D7" w14:textId="77777777" w:rsidTr="00FC3E7A">
        <w:trPr>
          <w:divId w:val="1569730346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851F8EB" w14:textId="77777777" w:rsidR="00FC3E7A" w:rsidRPr="00FC3E7A" w:rsidRDefault="00FC3E7A" w:rsidP="00FC3E7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C7447B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9B1F4B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0C366C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908D38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86A230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090D96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5B20F6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0C65BF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C3E7A" w:rsidRPr="00FC3E7A" w14:paraId="112A8669" w14:textId="77777777" w:rsidTr="00FC3E7A">
        <w:trPr>
          <w:divId w:val="1569730346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ACE6546" w14:textId="77777777" w:rsidR="00FC3E7A" w:rsidRPr="00FC3E7A" w:rsidRDefault="00FC3E7A" w:rsidP="00FC3E7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B101EFA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48109B5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55E10A9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4B20E2A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DD65B3E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3772846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D50DB99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055214" w14:textId="77777777" w:rsidR="00FC3E7A" w:rsidRPr="00FC3E7A" w:rsidRDefault="00FC3E7A" w:rsidP="00FC3E7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C3E7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66,3</w:t>
            </w:r>
          </w:p>
        </w:tc>
      </w:tr>
    </w:tbl>
    <w:p w14:paraId="06B29B65" w14:textId="774CDD91" w:rsidR="001E106B" w:rsidRPr="00296787" w:rsidRDefault="00FC3E7A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132C00B1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FC3E7A">
        <w:rPr>
          <w:rFonts w:ascii="Mulish" w:hAnsi="Mulish"/>
          <w:lang w:bidi="es-ES"/>
        </w:rPr>
        <w:t>66,3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75EC0D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2832E0">
        <w:rPr>
          <w:rFonts w:ascii="Mulish" w:hAnsi="Mulish"/>
        </w:rPr>
        <w:t xml:space="preserve"> </w:t>
      </w:r>
      <w:r w:rsidR="00FC3E7A">
        <w:rPr>
          <w:rFonts w:ascii="Mulish" w:hAnsi="Mulish"/>
        </w:rPr>
        <w:t>positivam</w:t>
      </w:r>
      <w:r w:rsidR="007F144B" w:rsidRPr="00296787">
        <w:rPr>
          <w:rFonts w:ascii="Mulish" w:hAnsi="Mulish"/>
        </w:rPr>
        <w:t xml:space="preserve">ente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354C99">
        <w:rPr>
          <w:rFonts w:ascii="Mulish" w:hAnsi="Mulish"/>
        </w:rPr>
        <w:t>del Parque Móvil del Estado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se produce </w:t>
      </w:r>
      <w:r w:rsidR="00FC3E7A">
        <w:rPr>
          <w:rFonts w:ascii="Mulish" w:hAnsi="Mulish"/>
          <w:lang w:bidi="es-ES"/>
        </w:rPr>
        <w:t>un incremento</w:t>
      </w:r>
      <w:r w:rsidR="00354C99">
        <w:rPr>
          <w:rFonts w:ascii="Mulish" w:hAnsi="Mulish"/>
          <w:lang w:bidi="es-ES"/>
        </w:rPr>
        <w:t xml:space="preserve"> de 3</w:t>
      </w:r>
      <w:r w:rsidR="00FC3E7A">
        <w:rPr>
          <w:rFonts w:ascii="Mulish" w:hAnsi="Mulish"/>
          <w:lang w:bidi="es-ES"/>
        </w:rPr>
        <w:t>5,9</w:t>
      </w:r>
      <w:r w:rsidR="00354C99">
        <w:rPr>
          <w:rFonts w:ascii="Mulish" w:hAnsi="Mulish"/>
          <w:lang w:bidi="es-ES"/>
        </w:rPr>
        <w:t xml:space="preserve"> puntos porcentuales</w:t>
      </w:r>
      <w:r w:rsidR="002832E0">
        <w:rPr>
          <w:rFonts w:ascii="Mulish" w:hAnsi="Mulish"/>
          <w:lang w:bidi="es-ES"/>
        </w:rPr>
        <w:t xml:space="preserve"> en el ICIO obtenido, dado que se han aplicado </w:t>
      </w:r>
      <w:r w:rsidR="00FC3E7A">
        <w:rPr>
          <w:rFonts w:ascii="Mulish" w:hAnsi="Mulish"/>
          <w:lang w:bidi="es-ES"/>
        </w:rPr>
        <w:t>trece</w:t>
      </w:r>
      <w:r w:rsidR="002832E0">
        <w:rPr>
          <w:rFonts w:ascii="Mulish" w:hAnsi="Mulish"/>
          <w:lang w:bidi="es-ES"/>
        </w:rPr>
        <w:t xml:space="preserve"> de las recomendaciones efectuadas en 2025</w:t>
      </w:r>
      <w:r w:rsidRPr="00296787">
        <w:rPr>
          <w:rFonts w:ascii="Mulish" w:hAnsi="Mulish"/>
          <w:lang w:bidi="es-ES"/>
        </w:rPr>
        <w:t>.</w:t>
      </w:r>
    </w:p>
    <w:p w14:paraId="28209DFA" w14:textId="0AD1F8AD" w:rsidR="001E106B" w:rsidRPr="00296787" w:rsidRDefault="00FC3E7A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se siguen evidenciando los siguientes déficits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4324B517" w:rsidR="00F26DC1" w:rsidRDefault="00E17C6C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F26DC1" w:rsidRPr="00F26DC1">
        <w:rPr>
          <w:rFonts w:ascii="Mulish" w:hAnsi="Mulish"/>
        </w:rPr>
        <w:t>.</w:t>
      </w:r>
    </w:p>
    <w:p w14:paraId="20924DC2" w14:textId="02E50F7B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lastRenderedPageBreak/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0F23F338" w14:textId="065B6FAC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70AE5853" w14:textId="1CBB3D64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62ED56E" w14:textId="5DBECE53" w:rsidR="009535B2" w:rsidRDefault="009535B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3D84E7F" w14:textId="33CFF450" w:rsidR="009535B2" w:rsidRDefault="009535B2" w:rsidP="009535B2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>El informe provisional se envió a</w:t>
      </w:r>
      <w:r>
        <w:rPr>
          <w:rFonts w:ascii="Mulish" w:hAnsi="Mulish"/>
        </w:rPr>
        <w:t>l</w:t>
      </w:r>
      <w:r w:rsidRPr="00D232A0">
        <w:rPr>
          <w:rFonts w:ascii="Mulish" w:hAnsi="Mulish"/>
        </w:rPr>
        <w:t xml:space="preserve"> </w:t>
      </w:r>
      <w:r>
        <w:rPr>
          <w:rFonts w:ascii="Mulish" w:hAnsi="Mulish"/>
        </w:rPr>
        <w:t>Parque Móvil del Estado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9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7BFE3F88" w14:textId="77777777" w:rsidR="009535B2" w:rsidRDefault="009535B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056D93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96F13">
        <w:rPr>
          <w:rFonts w:ascii="Mulish" w:hAnsi="Mulish"/>
        </w:rPr>
        <w:t>ju</w:t>
      </w:r>
      <w:r w:rsidR="00FC3E7A">
        <w:rPr>
          <w:rFonts w:ascii="Mulish" w:hAnsi="Mulish"/>
        </w:rPr>
        <w:t>l</w:t>
      </w:r>
      <w:r w:rsidR="00D96F13">
        <w:rPr>
          <w:rFonts w:ascii="Mulish" w:hAnsi="Mulish"/>
        </w:rPr>
        <w:t>io</w:t>
      </w:r>
      <w:r w:rsidR="003F04DF">
        <w:rPr>
          <w:rFonts w:ascii="Mulish" w:hAnsi="Mulish"/>
        </w:rPr>
        <w:t xml:space="preserve">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7B22" w14:textId="77777777" w:rsidR="00AB6833" w:rsidRDefault="00AB6833" w:rsidP="00F31BC3">
      <w:r>
        <w:separator/>
      </w:r>
    </w:p>
  </w:endnote>
  <w:endnote w:type="continuationSeparator" w:id="0">
    <w:p w14:paraId="7AE10184" w14:textId="77777777" w:rsidR="00AB6833" w:rsidRDefault="00AB683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9535B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9535B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C372" w14:textId="77777777" w:rsidR="00AB6833" w:rsidRDefault="00AB6833" w:rsidP="00F31BC3">
      <w:r>
        <w:separator/>
      </w:r>
    </w:p>
  </w:footnote>
  <w:footnote w:type="continuationSeparator" w:id="0">
    <w:p w14:paraId="417216A2" w14:textId="77777777" w:rsidR="00AB6833" w:rsidRDefault="00AB683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D96238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3DD435C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A0B465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70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3A0E"/>
    <w:rsid w:val="0005642F"/>
    <w:rsid w:val="00064DC7"/>
    <w:rsid w:val="000657CE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55F0D"/>
    <w:rsid w:val="0016051F"/>
    <w:rsid w:val="00164876"/>
    <w:rsid w:val="00171A09"/>
    <w:rsid w:val="00175A7B"/>
    <w:rsid w:val="001763F8"/>
    <w:rsid w:val="00177D95"/>
    <w:rsid w:val="00183301"/>
    <w:rsid w:val="0018541B"/>
    <w:rsid w:val="00185D0C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3EAE"/>
    <w:rsid w:val="00243294"/>
    <w:rsid w:val="00244EDA"/>
    <w:rsid w:val="002464DE"/>
    <w:rsid w:val="002467FA"/>
    <w:rsid w:val="00247EA1"/>
    <w:rsid w:val="00250846"/>
    <w:rsid w:val="0025235A"/>
    <w:rsid w:val="00262361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93F48"/>
    <w:rsid w:val="003A1694"/>
    <w:rsid w:val="003A390C"/>
    <w:rsid w:val="003A707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F04DF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17A82"/>
    <w:rsid w:val="00947271"/>
    <w:rsid w:val="009535B2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077FE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9090A"/>
    <w:rsid w:val="00D940D6"/>
    <w:rsid w:val="00D96084"/>
    <w:rsid w:val="00D96F13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4D7C"/>
    <w:rsid w:val="00E07201"/>
    <w:rsid w:val="00E17C6C"/>
    <w:rsid w:val="00E17DF6"/>
    <w:rsid w:val="00E30705"/>
    <w:rsid w:val="00E33169"/>
    <w:rsid w:val="00E51AC4"/>
    <w:rsid w:val="00E63700"/>
    <w:rsid w:val="00E63F24"/>
    <w:rsid w:val="00E6528C"/>
    <w:rsid w:val="00E73F4D"/>
    <w:rsid w:val="00E83650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35FC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3E7A"/>
    <w:rsid w:val="00FC4E74"/>
    <w:rsid w:val="00FD342C"/>
    <w:rsid w:val="00FD4E10"/>
    <w:rsid w:val="00FF0B69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hacienda.gob.es/es-ES/Areas%20Tematicas/ParqueMovil/Paginas/Parque%20Movil%20del%20Estado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EF29B5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EF29B5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EF29B5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EF29B5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EF29B5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EF29B5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EF29B5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EF29B5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6982A9EB4B047368D2D074412AC6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595A-BE29-4F97-B5A6-87D93F4B6F55}"/>
      </w:docPartPr>
      <w:docPartBody>
        <w:p w:rsidR="0095429E" w:rsidRDefault="00CB5DEB" w:rsidP="00CB5DEB">
          <w:pPr>
            <w:pStyle w:val="B6982A9EB4B047368D2D074412AC696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9C91DBA0D004FA68963ACA3C7634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649C7-5DB9-4A82-81B8-6CD3080D3558}"/>
      </w:docPartPr>
      <w:docPartBody>
        <w:p w:rsidR="0095429E" w:rsidRDefault="00CB5DEB" w:rsidP="00CB5DEB">
          <w:pPr>
            <w:pStyle w:val="29C91DBA0D004FA68963ACA3C76345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32C7796DB14442280F0B10FAFE17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E0E28-5DFC-4D5B-831E-194ACC6D14EE}"/>
      </w:docPartPr>
      <w:docPartBody>
        <w:p w:rsidR="0095429E" w:rsidRDefault="00CB5DEB" w:rsidP="00CB5DEB">
          <w:pPr>
            <w:pStyle w:val="A32C7796DB14442280F0B10FAFE17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6AB7620CFD423495E878F2F1D7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7200E-49EE-46E3-B7C1-2DFD670E72DE}"/>
      </w:docPartPr>
      <w:docPartBody>
        <w:p w:rsidR="0095429E" w:rsidRDefault="00CB5DEB" w:rsidP="00CB5DEB">
          <w:pPr>
            <w:pStyle w:val="A96AB7620CFD423495E878F2F1D729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4BFB8D209C41339B37FFCF23A3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D168-ED79-4209-BCF7-7500AECBDE32}"/>
      </w:docPartPr>
      <w:docPartBody>
        <w:p w:rsidR="0095429E" w:rsidRDefault="00CB5DEB" w:rsidP="00CB5DEB">
          <w:pPr>
            <w:pStyle w:val="D44BFB8D209C41339B37FFCF23A3301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74CCD127F543CE968292BD81844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589-203B-47DE-9C49-C33A84E0BDC7}"/>
      </w:docPartPr>
      <w:docPartBody>
        <w:p w:rsidR="0095429E" w:rsidRDefault="00CB5DEB" w:rsidP="00CB5DEB">
          <w:pPr>
            <w:pStyle w:val="D774CCD127F543CE968292BD81844E8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320DEB518584ECCB54AA7B768EFD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03D0E-F6DA-4371-ADA5-64535CA50731}"/>
      </w:docPartPr>
      <w:docPartBody>
        <w:p w:rsidR="0095429E" w:rsidRDefault="00CB5DEB" w:rsidP="00CB5DEB">
          <w:pPr>
            <w:pStyle w:val="3320DEB518584ECCB54AA7B768EFD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5DE5C96B9241E0A130DB62A006F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CAF22-9737-44E5-936D-141BCF20BF9F}"/>
      </w:docPartPr>
      <w:docPartBody>
        <w:p w:rsidR="0095429E" w:rsidRDefault="00CB5DEB" w:rsidP="00CB5DEB">
          <w:pPr>
            <w:pStyle w:val="915DE5C96B9241E0A130DB62A006F6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2A0EBBFB0040CDAEF97F20EA45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4D761-9CA9-40E5-B8E1-9AFA2535F14C}"/>
      </w:docPartPr>
      <w:docPartBody>
        <w:p w:rsidR="0095429E" w:rsidRDefault="00CB5DEB" w:rsidP="00CB5DEB">
          <w:pPr>
            <w:pStyle w:val="5C2A0EBBFB0040CDAEF97F20EA45BAF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F5CF83C9F94CDD9D403279A5EAC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E512-D164-41FA-A864-47099651A0C2}"/>
      </w:docPartPr>
      <w:docPartBody>
        <w:p w:rsidR="0095429E" w:rsidRDefault="00CB5DEB" w:rsidP="00CB5DEB">
          <w:pPr>
            <w:pStyle w:val="A7F5CF83C9F94CDD9D403279A5EAC5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C3A9A3E1FB40289F4DB641634E4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64656-4B94-433F-AEED-571CF2C4729C}"/>
      </w:docPartPr>
      <w:docPartBody>
        <w:p w:rsidR="0095429E" w:rsidRDefault="00CB5DEB" w:rsidP="00CB5DEB">
          <w:pPr>
            <w:pStyle w:val="71C3A9A3E1FB40289F4DB641634E4F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40CD6EAC0C448E94F44E8A92A5D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D459-18E0-4FA4-8E50-D0400BADBBC0}"/>
      </w:docPartPr>
      <w:docPartBody>
        <w:p w:rsidR="0095429E" w:rsidRDefault="00CB5DEB" w:rsidP="00CB5DEB">
          <w:pPr>
            <w:pStyle w:val="C240CD6EAC0C448E94F44E8A92A5D58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3B6C33EC674DEB84058F05E4D3C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4483-CE6E-4715-884F-92B901835E73}"/>
      </w:docPartPr>
      <w:docPartBody>
        <w:p w:rsidR="0095429E" w:rsidRDefault="00CB5DEB" w:rsidP="00CB5DEB">
          <w:pPr>
            <w:pStyle w:val="A43B6C33EC674DEB84058F05E4D3C0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CAFF91CDBF443C9B42CA81D4821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B2CAD-1318-4FFF-B4C8-A2DAAE1F6DAB}"/>
      </w:docPartPr>
      <w:docPartBody>
        <w:p w:rsidR="0095429E" w:rsidRDefault="00CB5DEB" w:rsidP="00CB5DEB">
          <w:pPr>
            <w:pStyle w:val="CCAFF91CDBF443C9B42CA81D482110FA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5429E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32372"/>
    <w:rsid w:val="00CB5DEB"/>
    <w:rsid w:val="00DA008C"/>
    <w:rsid w:val="00DE3DE6"/>
    <w:rsid w:val="00E64E85"/>
    <w:rsid w:val="00E73AA0"/>
    <w:rsid w:val="00EA0738"/>
    <w:rsid w:val="00EB2177"/>
    <w:rsid w:val="00ED410D"/>
    <w:rsid w:val="00EF29B5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5DEB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B6982A9EB4B047368D2D074412AC6966">
    <w:name w:val="B6982A9EB4B047368D2D074412AC6966"/>
    <w:rsid w:val="00CB5DEB"/>
    <w:pPr>
      <w:spacing w:after="160" w:line="259" w:lineRule="auto"/>
    </w:pPr>
  </w:style>
  <w:style w:type="paragraph" w:customStyle="1" w:styleId="29C91DBA0D004FA68963ACA3C7634567">
    <w:name w:val="29C91DBA0D004FA68963ACA3C7634567"/>
    <w:rsid w:val="00CB5DEB"/>
    <w:pPr>
      <w:spacing w:after="160" w:line="259" w:lineRule="auto"/>
    </w:pPr>
  </w:style>
  <w:style w:type="paragraph" w:customStyle="1" w:styleId="A32C7796DB14442280F0B10FAFE178BD">
    <w:name w:val="A32C7796DB14442280F0B10FAFE178BD"/>
    <w:rsid w:val="00CB5DEB"/>
    <w:pPr>
      <w:spacing w:after="160" w:line="259" w:lineRule="auto"/>
    </w:pPr>
  </w:style>
  <w:style w:type="paragraph" w:customStyle="1" w:styleId="A96AB7620CFD423495E878F2F1D729A6">
    <w:name w:val="A96AB7620CFD423495E878F2F1D729A6"/>
    <w:rsid w:val="00CB5DEB"/>
    <w:pPr>
      <w:spacing w:after="160" w:line="259" w:lineRule="auto"/>
    </w:pPr>
  </w:style>
  <w:style w:type="paragraph" w:customStyle="1" w:styleId="D44BFB8D209C41339B37FFCF23A33014">
    <w:name w:val="D44BFB8D209C41339B37FFCF23A33014"/>
    <w:rsid w:val="00CB5DEB"/>
    <w:pPr>
      <w:spacing w:after="160" w:line="259" w:lineRule="auto"/>
    </w:pPr>
  </w:style>
  <w:style w:type="paragraph" w:customStyle="1" w:styleId="D774CCD127F543CE968292BD81844E80">
    <w:name w:val="D774CCD127F543CE968292BD81844E80"/>
    <w:rsid w:val="00CB5DEB"/>
    <w:pPr>
      <w:spacing w:after="160" w:line="259" w:lineRule="auto"/>
    </w:pPr>
  </w:style>
  <w:style w:type="paragraph" w:customStyle="1" w:styleId="3320DEB518584ECCB54AA7B768EFD6A2">
    <w:name w:val="3320DEB518584ECCB54AA7B768EFD6A2"/>
    <w:rsid w:val="00CB5DEB"/>
    <w:pPr>
      <w:spacing w:after="160" w:line="259" w:lineRule="auto"/>
    </w:pPr>
  </w:style>
  <w:style w:type="paragraph" w:customStyle="1" w:styleId="915DE5C96B9241E0A130DB62A006F6EC">
    <w:name w:val="915DE5C96B9241E0A130DB62A006F6EC"/>
    <w:rsid w:val="00CB5DEB"/>
    <w:pPr>
      <w:spacing w:after="160" w:line="259" w:lineRule="auto"/>
    </w:pPr>
  </w:style>
  <w:style w:type="paragraph" w:customStyle="1" w:styleId="5C2A0EBBFB0040CDAEF97F20EA45BAF2">
    <w:name w:val="5C2A0EBBFB0040CDAEF97F20EA45BAF2"/>
    <w:rsid w:val="00CB5DEB"/>
    <w:pPr>
      <w:spacing w:after="160" w:line="259" w:lineRule="auto"/>
    </w:pPr>
  </w:style>
  <w:style w:type="paragraph" w:customStyle="1" w:styleId="A7F5CF83C9F94CDD9D403279A5EAC5FF">
    <w:name w:val="A7F5CF83C9F94CDD9D403279A5EAC5FF"/>
    <w:rsid w:val="00CB5DEB"/>
    <w:pPr>
      <w:spacing w:after="160" w:line="259" w:lineRule="auto"/>
    </w:pPr>
  </w:style>
  <w:style w:type="paragraph" w:customStyle="1" w:styleId="71C3A9A3E1FB40289F4DB641634E4FEA">
    <w:name w:val="71C3A9A3E1FB40289F4DB641634E4FEA"/>
    <w:rsid w:val="00CB5DEB"/>
    <w:pPr>
      <w:spacing w:after="160" w:line="259" w:lineRule="auto"/>
    </w:pPr>
  </w:style>
  <w:style w:type="paragraph" w:customStyle="1" w:styleId="C240CD6EAC0C448E94F44E8A92A5D582">
    <w:name w:val="C240CD6EAC0C448E94F44E8A92A5D582"/>
    <w:rsid w:val="00CB5DEB"/>
    <w:pPr>
      <w:spacing w:after="160" w:line="259" w:lineRule="auto"/>
    </w:pPr>
  </w:style>
  <w:style w:type="paragraph" w:customStyle="1" w:styleId="A43B6C33EC674DEB84058F05E4D3C02B">
    <w:name w:val="A43B6C33EC674DEB84058F05E4D3C02B"/>
    <w:rsid w:val="00CB5DEB"/>
    <w:pPr>
      <w:spacing w:after="160" w:line="259" w:lineRule="auto"/>
    </w:pPr>
  </w:style>
  <w:style w:type="paragraph" w:customStyle="1" w:styleId="CCAFF91CDBF443C9B42CA81D482110FA">
    <w:name w:val="CCAFF91CDBF443C9B42CA81D482110FA"/>
    <w:rsid w:val="00CB5DE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42</TotalTime>
  <Pages>4</Pages>
  <Words>1022</Words>
  <Characters>5625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2026-07-09T18:07:00Z</dcterms:created>
  <dcterms:modified xsi:type="dcterms:W3CDTF">2026-07-14T13:12:00Z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