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032EF4F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2E03C0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032EF4F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2E03C0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271BEC6F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 xml:space="preserve">Renfe </w:t>
      </w:r>
      <w:r w:rsidR="009E7124">
        <w:rPr>
          <w:rFonts w:ascii="Mulish" w:hAnsi="Mulish"/>
        </w:rPr>
        <w:t>Mercancías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2F8E39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Renfe </w:t>
            </w:r>
            <w:r w:rsidR="009E7124">
              <w:rPr>
                <w:rFonts w:ascii="Mulish" w:hAnsi="Mulish"/>
                <w:sz w:val="24"/>
              </w:rPr>
              <w:t>Mercancías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6B854FC8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D70E58">
              <w:rPr>
                <w:rFonts w:ascii="Mulish" w:hAnsi="Mulish"/>
                <w:sz w:val="24"/>
              </w:rPr>
              <w:t>19</w:t>
            </w:r>
            <w:r w:rsidR="005D387D">
              <w:rPr>
                <w:rFonts w:ascii="Mulish" w:hAnsi="Mulish"/>
                <w:sz w:val="24"/>
              </w:rPr>
              <w:t>/</w:t>
            </w:r>
            <w:r w:rsidR="00D70E58">
              <w:rPr>
                <w:rFonts w:ascii="Mulish" w:hAnsi="Mulish"/>
                <w:sz w:val="24"/>
              </w:rPr>
              <w:t>6</w:t>
            </w:r>
            <w:r w:rsidR="005D387D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F9312C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9312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1B5F95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CEB350C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760C2DF" w:rsidR="00482F66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 w:rsidR="002975DC">
              <w:rPr>
                <w:rFonts w:ascii="Mulish" w:hAnsi="Mulish"/>
                <w:sz w:val="18"/>
                <w:szCs w:val="18"/>
              </w:rPr>
              <w:t>Es complicado acceder</w:t>
            </w:r>
            <w:r w:rsidR="002975DC" w:rsidRPr="00482F66">
              <w:rPr>
                <w:rFonts w:ascii="Mulish" w:hAnsi="Mulish"/>
                <w:sz w:val="18"/>
                <w:szCs w:val="18"/>
              </w:rPr>
              <w:t xml:space="preserve"> </w:t>
            </w:r>
            <w:r w:rsidR="002975DC">
              <w:rPr>
                <w:rFonts w:ascii="Mulish" w:hAnsi="Mulish"/>
                <w:sz w:val="18"/>
                <w:szCs w:val="18"/>
              </w:rPr>
              <w:t>a</w:t>
            </w:r>
            <w:r w:rsidR="002975DC" w:rsidRPr="00482F66">
              <w:rPr>
                <w:rFonts w:ascii="Mulish" w:hAnsi="Mulish"/>
                <w:sz w:val="18"/>
                <w:szCs w:val="18"/>
              </w:rPr>
              <w:t xml:space="preserve">l CV del DG de Renfe </w:t>
            </w:r>
            <w:r w:rsidR="002975DC">
              <w:rPr>
                <w:rFonts w:ascii="Mulish" w:hAnsi="Mulish"/>
                <w:sz w:val="18"/>
                <w:szCs w:val="18"/>
              </w:rPr>
              <w:t>Mercancías, situado fuera del portal.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E73FDE6" w:rsidR="00D15A69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D92C10" w:rsidR="00A70CA4" w:rsidRPr="00A608C3" w:rsidRDefault="00F9312C" w:rsidP="002975DC">
            <w:pPr>
              <w:spacing w:after="200"/>
              <w:ind w:left="40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PYMEs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32416C9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F1B2E">
              <w:rPr>
                <w:szCs w:val="18"/>
              </w:rPr>
              <w:t>.</w:t>
            </w:r>
            <w:r w:rsidR="002975DC">
              <w:rPr>
                <w:szCs w:val="18"/>
              </w:rPr>
              <w:t xml:space="preserve"> </w:t>
            </w:r>
            <w:r w:rsidR="002975DC" w:rsidRPr="006A76ED">
              <w:rPr>
                <w:rFonts w:ascii="Mulish" w:hAnsi="Mulish"/>
                <w:sz w:val="18"/>
                <w:szCs w:val="18"/>
              </w:rPr>
              <w:t>Faltan datos (plazo y obligaciones económicas)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B48D17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94F5098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FCBEC25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8122C09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46FF514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349C4A1" w:rsidR="00AF751D" w:rsidRPr="002975DC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 w:rsidRPr="002975D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75DC" w:rsidRPr="002975D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474C549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75DC">
              <w:rPr>
                <w:szCs w:val="18"/>
              </w:rPr>
              <w:t xml:space="preserve"> </w:t>
            </w:r>
            <w:r w:rsidR="002975DC" w:rsidRPr="007B3AD9">
              <w:rPr>
                <w:rFonts w:ascii="Mulish" w:hAnsi="Mulish"/>
                <w:sz w:val="18"/>
                <w:szCs w:val="18"/>
              </w:rPr>
              <w:t>No se sabe a qué sociedad del Grupo Renfe corresponden</w:t>
            </w:r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7EC2371" w:rsidR="00AF751D" w:rsidRPr="002975DC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75DC" w:rsidRPr="002975D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75DC" w:rsidRPr="002975DC">
              <w:rPr>
                <w:rFonts w:ascii="Mulish" w:hAnsi="Mulish"/>
                <w:sz w:val="18"/>
                <w:szCs w:val="18"/>
              </w:rPr>
              <w:t xml:space="preserve"> Actualizado a septiembre de 2025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AF751D" w:rsidRPr="00A608C3" w:rsidRDefault="0011327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84090C6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13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F9312C" w:rsidP="001B5F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125EB224" w:rsidR="00AF751D" w:rsidRPr="00296787" w:rsidRDefault="002975DC" w:rsidP="001B5F95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FB5853" w:rsidR="002A7C57" w:rsidRPr="00D63819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D6381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10C79D9C" w:rsidR="002A7C57" w:rsidRPr="00D63819" w:rsidRDefault="002975D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11 (tres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0811ED37" w:rsidR="002A7C57" w:rsidRPr="00D63819" w:rsidRDefault="002975D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F9312C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69535009" w14:textId="77777777" w:rsidR="003166F6" w:rsidRDefault="003166F6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3166F6" w:rsidRPr="003166F6" w14:paraId="40FBB7A7" w14:textId="77777777" w:rsidTr="003166F6">
        <w:trPr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ADED834" w14:textId="77777777" w:rsidR="003166F6" w:rsidRPr="003166F6" w:rsidRDefault="003166F6" w:rsidP="003166F6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191E27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A6A125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81069F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E7D71C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C33FC60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65D95A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B500971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887134A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166F6" w:rsidRPr="003166F6" w14:paraId="5CB2923C" w14:textId="77777777" w:rsidTr="003166F6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3C15D3C" w14:textId="77777777" w:rsidR="003166F6" w:rsidRPr="003166F6" w:rsidRDefault="003166F6" w:rsidP="003166F6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2278EC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85E36E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72C9CE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B4AB52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1D2734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75DB7E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72564C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65A688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</w:tr>
      <w:tr w:rsidR="003166F6" w:rsidRPr="003166F6" w14:paraId="7A9A106B" w14:textId="77777777" w:rsidTr="003166F6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9A0F80A" w14:textId="77777777" w:rsidR="003166F6" w:rsidRPr="003166F6" w:rsidRDefault="003166F6" w:rsidP="003166F6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87538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5BA2A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3A869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0A51B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AB214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EAF16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90,9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FDFA4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86,4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39223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84,7</w:t>
            </w:r>
          </w:p>
        </w:tc>
      </w:tr>
      <w:tr w:rsidR="003166F6" w:rsidRPr="003166F6" w14:paraId="6C6E1D97" w14:textId="77777777" w:rsidTr="003166F6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374D28F" w14:textId="77777777" w:rsidR="003166F6" w:rsidRPr="003166F6" w:rsidRDefault="003166F6" w:rsidP="003166F6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3BE6AD4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B15074E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0C60F54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946FB1C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31C22BC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96D5DAB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3AF14A8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EB838F7" w14:textId="77777777" w:rsidR="003166F6" w:rsidRPr="003166F6" w:rsidRDefault="003166F6" w:rsidP="003166F6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166F6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81,4</w:t>
            </w:r>
          </w:p>
        </w:tc>
      </w:tr>
    </w:tbl>
    <w:p w14:paraId="714AC390" w14:textId="77777777" w:rsidR="003166F6" w:rsidRDefault="003166F6" w:rsidP="001E106B">
      <w:pPr>
        <w:pStyle w:val="Cuerpodelboletn"/>
        <w:rPr>
          <w:rFonts w:ascii="Mulish" w:hAnsi="Mulish"/>
          <w:lang w:bidi="es-ES"/>
        </w:rPr>
      </w:pPr>
    </w:p>
    <w:p w14:paraId="0D0031AF" w14:textId="2CDD6A8A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3166F6">
        <w:rPr>
          <w:rFonts w:ascii="Mulish" w:hAnsi="Mulish"/>
          <w:lang w:bidi="es-ES"/>
        </w:rPr>
        <w:t>81,4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F66DAE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 xml:space="preserve">Renfe </w:t>
      </w:r>
      <w:r w:rsidR="00721C2C">
        <w:rPr>
          <w:rFonts w:ascii="Mulish" w:hAnsi="Mulish"/>
        </w:rPr>
        <w:t>Mercancías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 xml:space="preserve">ha aumentado en </w:t>
      </w:r>
      <w:r w:rsidR="003166F6">
        <w:rPr>
          <w:rFonts w:ascii="Mulish" w:hAnsi="Mulish"/>
          <w:lang w:bidi="es-ES"/>
        </w:rPr>
        <w:t>43,8</w:t>
      </w:r>
      <w:r w:rsidR="00113273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</w:t>
      </w:r>
      <w:r w:rsidR="00D63819">
        <w:rPr>
          <w:rFonts w:ascii="Mulish" w:hAnsi="Mulish"/>
          <w:lang w:bidi="es-ES"/>
        </w:rPr>
        <w:t>atribuibles a la</w:t>
      </w:r>
      <w:r w:rsidR="00113273">
        <w:rPr>
          <w:rFonts w:ascii="Mulish" w:hAnsi="Mulish"/>
          <w:lang w:bidi="es-ES"/>
        </w:rPr>
        <w:t xml:space="preserve"> aplica</w:t>
      </w:r>
      <w:r w:rsidR="00D63819">
        <w:rPr>
          <w:rFonts w:ascii="Mulish" w:hAnsi="Mulish"/>
          <w:lang w:bidi="es-ES"/>
        </w:rPr>
        <w:t>ción de</w:t>
      </w:r>
      <w:r w:rsidR="00113273">
        <w:rPr>
          <w:rFonts w:ascii="Mulish" w:hAnsi="Mulish"/>
          <w:lang w:bidi="es-ES"/>
        </w:rPr>
        <w:t xml:space="preserve"> </w:t>
      </w:r>
      <w:r w:rsidR="003166F6">
        <w:rPr>
          <w:rFonts w:ascii="Mulish" w:hAnsi="Mulish"/>
          <w:lang w:bidi="es-ES"/>
        </w:rPr>
        <w:t>11</w:t>
      </w:r>
      <w:r w:rsidR="00113273">
        <w:rPr>
          <w:rFonts w:ascii="Mulish" w:hAnsi="Mulish"/>
          <w:lang w:bidi="es-ES"/>
        </w:rPr>
        <w:t xml:space="preserve"> recomendaciones efectuadas en aquel año</w:t>
      </w:r>
      <w:r w:rsidR="003166F6">
        <w:rPr>
          <w:rFonts w:ascii="Mulish" w:hAnsi="Mulish"/>
          <w:lang w:bidi="es-ES"/>
        </w:rPr>
        <w:t>.</w:t>
      </w:r>
    </w:p>
    <w:p w14:paraId="20D34492" w14:textId="77777777" w:rsidR="003166F6" w:rsidRPr="00296787" w:rsidRDefault="003166F6" w:rsidP="003166F6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Pr="00296787">
        <w:rPr>
          <w:rFonts w:ascii="Mulish" w:hAnsi="Mulish"/>
        </w:rPr>
        <w:t xml:space="preserve">, persisten los </w:t>
      </w:r>
      <w:r>
        <w:rPr>
          <w:rFonts w:ascii="Mulish" w:hAnsi="Mulish"/>
        </w:rPr>
        <w:t xml:space="preserve">siguientes </w:t>
      </w:r>
      <w:r w:rsidRPr="00296787">
        <w:rPr>
          <w:rFonts w:ascii="Mulish" w:hAnsi="Mulish"/>
        </w:rPr>
        <w:t xml:space="preserve">déficits: </w:t>
      </w:r>
    </w:p>
    <w:p w14:paraId="63FA4BA9" w14:textId="77777777" w:rsidR="003166F6" w:rsidRDefault="003166F6" w:rsidP="003166F6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Se publican contenidos fuera del portal </w:t>
      </w:r>
    </w:p>
    <w:p w14:paraId="14357C32" w14:textId="77777777" w:rsidR="003166F6" w:rsidRPr="00296787" w:rsidRDefault="003166F6" w:rsidP="003166F6">
      <w:pPr>
        <w:pStyle w:val="Sinespaciado"/>
        <w:spacing w:line="276" w:lineRule="auto"/>
        <w:jc w:val="both"/>
        <w:rPr>
          <w:rFonts w:ascii="Mulish" w:hAnsi="Mulish"/>
        </w:rPr>
      </w:pPr>
    </w:p>
    <w:p w14:paraId="62EA4FEC" w14:textId="77777777" w:rsidR="003166F6" w:rsidRPr="00296787" w:rsidRDefault="003166F6" w:rsidP="003166F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a los contenidos</w:t>
      </w:r>
      <w:r w:rsidRPr="00296787">
        <w:rPr>
          <w:rFonts w:ascii="Mulish" w:hAnsi="Mulish"/>
        </w:rPr>
        <w:t>, sigue sin publicarse:</w:t>
      </w:r>
    </w:p>
    <w:p w14:paraId="5208EEB2" w14:textId="77777777" w:rsidR="003166F6" w:rsidRPr="00296787" w:rsidRDefault="003166F6" w:rsidP="003166F6">
      <w:pPr>
        <w:pStyle w:val="Prrafodelista"/>
        <w:rPr>
          <w:rFonts w:ascii="Mulish" w:hAnsi="Mulish"/>
        </w:rPr>
      </w:pPr>
    </w:p>
    <w:p w14:paraId="3BB9F3F6" w14:textId="77777777" w:rsidR="003166F6" w:rsidRDefault="003166F6" w:rsidP="003166F6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Información institucional y organizativa: </w:t>
      </w:r>
    </w:p>
    <w:p w14:paraId="67D10147" w14:textId="77777777" w:rsidR="003166F6" w:rsidRDefault="003166F6" w:rsidP="003166F6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82AE39F" w14:textId="79FA621B" w:rsidR="003166F6" w:rsidRDefault="003166F6" w:rsidP="003166F6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 Renfe Mercancías.</w:t>
      </w:r>
    </w:p>
    <w:p w14:paraId="006B3B02" w14:textId="77777777" w:rsidR="003166F6" w:rsidRPr="00A66098" w:rsidRDefault="003166F6" w:rsidP="003166F6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2CC372F3" w14:textId="12E8791F" w:rsidR="003166F6" w:rsidRDefault="003166F6" w:rsidP="003166F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completar la obligación de Perfil y trayectoria profesional de los máximos responsables, es necesario que se publique el CV del director general de Renfe Mercancías dentro del apartado de esta sociedad.</w:t>
      </w:r>
    </w:p>
    <w:p w14:paraId="611DA918" w14:textId="77777777" w:rsidR="003166F6" w:rsidRPr="00296787" w:rsidRDefault="003166F6" w:rsidP="003166F6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49ECFABC" w14:textId="77777777" w:rsidR="003166F6" w:rsidRPr="00296787" w:rsidRDefault="003166F6" w:rsidP="003166F6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En el bloque de Información económica</w:t>
      </w:r>
      <w:r>
        <w:rPr>
          <w:rFonts w:ascii="Mulish" w:hAnsi="Mulish"/>
        </w:rPr>
        <w:t>, presupuestaria y estadística:</w:t>
      </w:r>
    </w:p>
    <w:p w14:paraId="235BEDF1" w14:textId="77777777" w:rsidR="003166F6" w:rsidRDefault="003166F6" w:rsidP="003166F6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8C402C1" w14:textId="77777777" w:rsidR="003166F6" w:rsidRDefault="003166F6" w:rsidP="003166F6">
      <w:pPr>
        <w:pStyle w:val="Sinespaciado"/>
        <w:spacing w:line="276" w:lineRule="auto"/>
        <w:ind w:left="1418" w:firstLine="22"/>
        <w:jc w:val="both"/>
        <w:rPr>
          <w:rFonts w:ascii="Mulish" w:hAnsi="Mulish"/>
        </w:rPr>
      </w:pPr>
      <w:r w:rsidRPr="00B343A5">
        <w:rPr>
          <w:rFonts w:ascii="Mulish" w:hAnsi="Mulish"/>
        </w:rPr>
        <w:t>Las resoluciones de autorización o reconocimiento de compatibilidad que afecten a los empleados.</w:t>
      </w:r>
      <w:r>
        <w:rPr>
          <w:rFonts w:ascii="Mulish" w:hAnsi="Mulish"/>
        </w:rPr>
        <w:t xml:space="preserve"> Debe indicarse la sociedad del Grupo Renfe a la que pertenecen.</w:t>
      </w:r>
    </w:p>
    <w:p w14:paraId="32AA758A" w14:textId="77777777" w:rsidR="003166F6" w:rsidRDefault="003166F6" w:rsidP="003166F6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06BF74A" w14:textId="77777777" w:rsidR="003166F6" w:rsidRPr="00D63DE0" w:rsidRDefault="003166F6" w:rsidP="003166F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63DE0">
        <w:rPr>
          <w:rFonts w:ascii="Mulish" w:hAnsi="Mulish"/>
        </w:rPr>
        <w:t xml:space="preserve">Además, habría que publicar información sobre el número de contratos adjudicados a PYMES y el porcentaje en volumen presupuestario que se les han adjudicado según tipo de contrato a fin de cumplir completamente </w:t>
      </w:r>
      <w:r>
        <w:rPr>
          <w:rFonts w:ascii="Mulish" w:hAnsi="Mulish"/>
        </w:rPr>
        <w:t xml:space="preserve">con </w:t>
      </w:r>
      <w:r w:rsidRPr="00D63DE0">
        <w:rPr>
          <w:rFonts w:ascii="Mulish" w:hAnsi="Mulish"/>
        </w:rPr>
        <w:t>la obligaci</w:t>
      </w:r>
      <w:r>
        <w:rPr>
          <w:rFonts w:ascii="Mulish" w:hAnsi="Mulish"/>
        </w:rPr>
        <w:t>ón de</w:t>
      </w:r>
      <w:r w:rsidRPr="00D63DE0">
        <w:rPr>
          <w:rFonts w:ascii="Mulish" w:hAnsi="Mulish"/>
        </w:rPr>
        <w:t xml:space="preserve"> Datos estadísticos de </w:t>
      </w:r>
      <w:r w:rsidRPr="00D63DE0">
        <w:rPr>
          <w:rFonts w:ascii="Mulish" w:hAnsi="Mulish"/>
        </w:rPr>
        <w:lastRenderedPageBreak/>
        <w:t>contratación de PYMES.</w:t>
      </w:r>
      <w:r>
        <w:rPr>
          <w:rFonts w:ascii="Mulish" w:hAnsi="Mulish"/>
        </w:rPr>
        <w:t xml:space="preserve"> Igualmente, habría que ampliar la información publicada sobre convenios.</w:t>
      </w:r>
    </w:p>
    <w:p w14:paraId="58FAA8A6" w14:textId="77777777" w:rsidR="003166F6" w:rsidRDefault="003166F6" w:rsidP="003166F6">
      <w:pPr>
        <w:pStyle w:val="Sinespaciado"/>
        <w:spacing w:line="276" w:lineRule="auto"/>
        <w:jc w:val="right"/>
        <w:rPr>
          <w:rFonts w:ascii="Mulish" w:hAnsi="Mulish"/>
        </w:rPr>
      </w:pPr>
    </w:p>
    <w:p w14:paraId="2324CF2F" w14:textId="77777777" w:rsidR="003166F6" w:rsidRDefault="003166F6" w:rsidP="003166F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 el 2</w:t>
      </w:r>
      <w:r>
        <w:rPr>
          <w:rFonts w:ascii="Mulish" w:hAnsi="Mulish"/>
        </w:rPr>
        <w:t xml:space="preserve">5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B7C04FC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70E58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8523" w14:textId="77777777" w:rsidR="00305AEE" w:rsidRDefault="00305AEE" w:rsidP="00F31BC3">
      <w:r>
        <w:separator/>
      </w:r>
    </w:p>
  </w:endnote>
  <w:endnote w:type="continuationSeparator" w:id="0">
    <w:p w14:paraId="5EC2F5E9" w14:textId="77777777" w:rsidR="00305AEE" w:rsidRDefault="00305AE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3166F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3166F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2F14" w14:textId="77777777" w:rsidR="00305AEE" w:rsidRDefault="00305AEE" w:rsidP="00F31BC3">
      <w:r>
        <w:separator/>
      </w:r>
    </w:p>
  </w:footnote>
  <w:footnote w:type="continuationSeparator" w:id="0">
    <w:p w14:paraId="042B34E7" w14:textId="77777777" w:rsidR="00305AEE" w:rsidRDefault="00305AE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F936477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481F0C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5F0BD1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725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4BE9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B5F95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975DC"/>
    <w:rsid w:val="002A7C57"/>
    <w:rsid w:val="002C0CFB"/>
    <w:rsid w:val="002C19B9"/>
    <w:rsid w:val="002C1DD9"/>
    <w:rsid w:val="002C41B4"/>
    <w:rsid w:val="002D0702"/>
    <w:rsid w:val="002D27E4"/>
    <w:rsid w:val="002E03C0"/>
    <w:rsid w:val="002E409F"/>
    <w:rsid w:val="002E629F"/>
    <w:rsid w:val="002E644A"/>
    <w:rsid w:val="002F06DC"/>
    <w:rsid w:val="002F0CAA"/>
    <w:rsid w:val="00305AEE"/>
    <w:rsid w:val="00307FC9"/>
    <w:rsid w:val="003127E7"/>
    <w:rsid w:val="003166F6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36C0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2F66"/>
    <w:rsid w:val="004859CC"/>
    <w:rsid w:val="0048761D"/>
    <w:rsid w:val="00496B25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387D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6EDD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0377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63819"/>
    <w:rsid w:val="00D70570"/>
    <w:rsid w:val="00D70E58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2C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610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7</TotalTime>
  <Pages>4</Pages>
  <Words>843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2026-03-04T10:00:00Z</cp:lastPrinted>
  <dcterms:created xsi:type="dcterms:W3CDTF">2026-07-17T17:28:00Z</dcterms:created>
  <dcterms:modified xsi:type="dcterms:W3CDTF">2026-07-17T18:03:00Z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