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3C013243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6B40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3C013243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6B40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5C9F5767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1703F2">
        <w:rPr>
          <w:rFonts w:ascii="Mulish" w:hAnsi="Mulish"/>
        </w:rPr>
        <w:t>Renfe Viajeros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1703F2">
          <w:rPr>
            <w:rStyle w:val="Hipervnculo"/>
            <w:rFonts w:ascii="Mulish" w:hAnsi="Mulish"/>
          </w:rPr>
          <w:t>may</w:t>
        </w:r>
        <w:r w:rsidR="009A4FAD" w:rsidRPr="00CE0200">
          <w:rPr>
            <w:rStyle w:val="Hipervnculo"/>
            <w:rFonts w:ascii="Mulish" w:hAnsi="Mulish"/>
          </w:rPr>
          <w:t>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5"/>
        <w:gridCol w:w="687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33C4336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>Renfe Viajeros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0E2D0E22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>12</w:t>
            </w:r>
            <w:r w:rsidR="009A4FAD" w:rsidRPr="001703F2">
              <w:rPr>
                <w:rFonts w:ascii="Mulish" w:hAnsi="Mulish"/>
                <w:sz w:val="24"/>
              </w:rPr>
              <w:t>/3/2026</w:t>
            </w:r>
          </w:p>
          <w:p w14:paraId="5DEB5371" w14:textId="02616962" w:rsidR="00B628C5" w:rsidRPr="001703F2" w:rsidRDefault="00B628C5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Segunda revisión: </w:t>
            </w:r>
            <w:r w:rsidR="009C2D77">
              <w:rPr>
                <w:rFonts w:ascii="Mulish" w:hAnsi="Mulish"/>
                <w:sz w:val="24"/>
              </w:rPr>
              <w:t>1</w:t>
            </w:r>
            <w:r w:rsidR="006B4065">
              <w:rPr>
                <w:rFonts w:ascii="Mulish" w:hAnsi="Mulish"/>
                <w:sz w:val="24"/>
              </w:rPr>
              <w:t>7</w:t>
            </w:r>
            <w:r w:rsidR="001F0B4C">
              <w:rPr>
                <w:rFonts w:ascii="Mulish" w:hAnsi="Mulish"/>
                <w:sz w:val="24"/>
              </w:rPr>
              <w:t>/</w:t>
            </w:r>
            <w:r w:rsidR="006B4065">
              <w:rPr>
                <w:rFonts w:ascii="Mulish" w:hAnsi="Mulish"/>
                <w:sz w:val="24"/>
              </w:rPr>
              <w:t>07</w:t>
            </w:r>
            <w:r w:rsidR="001F0B4C">
              <w:rPr>
                <w:rFonts w:ascii="Mulish" w:hAnsi="Mulish"/>
                <w:sz w:val="24"/>
              </w:rPr>
              <w:t>/202</w:t>
            </w:r>
            <w:r w:rsidR="009C2D77">
              <w:rPr>
                <w:rFonts w:ascii="Mulish" w:hAnsi="Mulish"/>
                <w:sz w:val="24"/>
              </w:rPr>
              <w:t>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6AA9376" w:rsidR="001703F2" w:rsidRPr="001703F2" w:rsidRDefault="00C00D1B" w:rsidP="001703F2">
            <w:pPr>
              <w:rPr>
                <w:rFonts w:ascii="Mulish" w:hAnsi="Mulish"/>
                <w:sz w:val="24"/>
              </w:rPr>
            </w:pPr>
            <w:hyperlink r:id="rId19" w:history="1">
              <w:r w:rsidR="001703F2" w:rsidRPr="00A04DC1">
                <w:rPr>
                  <w:rStyle w:val="Hipervnculo"/>
                  <w:rFonts w:ascii="Mulish" w:hAnsi="Mulish"/>
                  <w:sz w:val="24"/>
                </w:rPr>
                <w:t>https://www.renfe.com/es/es/grupo-renfe/gobierno-corporativo-y-transparencia/transparencia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C00D1B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724C84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0C9D598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DC4F24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799DE67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D90DAB3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7CADEE5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BB173CB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30E6F80A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50E4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D7ED866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2AD27FD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6BEC95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97C3FC7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D93135D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1B2403F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E9EA583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AA6CE21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82F6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482F66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316376"/>
            <w:placeholder>
              <w:docPart w:val="B21EC11C406342CE9F75AE75B45522B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C2E78DF" w:rsidR="00482F66" w:rsidRPr="00296787" w:rsidRDefault="00482F66" w:rsidP="00482F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762DF52" w:rsidR="00482F66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5621205"/>
                <w:placeholder>
                  <w:docPart w:val="85AA6D0D7B8641CE9AB02B6F9C9DFD4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482F66">
              <w:rPr>
                <w:szCs w:val="18"/>
              </w:rPr>
              <w:t xml:space="preserve">. </w:t>
            </w:r>
            <w:r w:rsidR="00350E43">
              <w:rPr>
                <w:rFonts w:ascii="Mulish" w:hAnsi="Mulish"/>
                <w:sz w:val="18"/>
                <w:szCs w:val="18"/>
              </w:rPr>
              <w:t>Es complicado acceder</w:t>
            </w:r>
            <w:r w:rsidR="00482F66" w:rsidRPr="00482F66">
              <w:rPr>
                <w:rFonts w:ascii="Mulish" w:hAnsi="Mulish"/>
                <w:sz w:val="18"/>
                <w:szCs w:val="18"/>
              </w:rPr>
              <w:t xml:space="preserve"> </w:t>
            </w:r>
            <w:r w:rsidR="00350E43">
              <w:rPr>
                <w:rFonts w:ascii="Mulish" w:hAnsi="Mulish"/>
                <w:sz w:val="18"/>
                <w:szCs w:val="18"/>
              </w:rPr>
              <w:t>a</w:t>
            </w:r>
            <w:r w:rsidR="00482F66" w:rsidRPr="00482F66">
              <w:rPr>
                <w:rFonts w:ascii="Mulish" w:hAnsi="Mulish"/>
                <w:sz w:val="18"/>
                <w:szCs w:val="18"/>
              </w:rPr>
              <w:t xml:space="preserve">l CV del DG de Renfe Viajeros, </w:t>
            </w:r>
            <w:r w:rsidR="00350E43">
              <w:rPr>
                <w:rFonts w:ascii="Mulish" w:hAnsi="Mulish"/>
                <w:sz w:val="18"/>
                <w:szCs w:val="18"/>
              </w:rPr>
              <w:t>situado fuera del portal</w:t>
            </w:r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9420094" w:rsidR="00AF751D" w:rsidRPr="00296787" w:rsidRDefault="00482F6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3231DDE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15A69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93723506"/>
            <w:placeholder>
              <w:docPart w:val="FD4BBBDEDB7F425B833983F9ED6FEA3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613C26D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4F2C363" w:rsidR="00D15A69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0442415"/>
                <w:placeholder>
                  <w:docPart w:val="B01DDEC71E244026AE8E4BB5487178D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15A69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487248931"/>
            <w:placeholder>
              <w:docPart w:val="055067FF117A4E9DAB6A53BC3904ABA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F0D01AC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E73FDE6" w:rsidR="00D15A69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484662"/>
                <w:placeholder>
                  <w:docPart w:val="8B740DA2EAC547F0B0D210741630570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71A4587E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70CA4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13559417"/>
            <w:placeholder>
              <w:docPart w:val="B98931E75578469EA08986EB7095315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58DD5DB" w:rsidR="00A70CA4" w:rsidRPr="00A608C3" w:rsidRDefault="00A70CA4" w:rsidP="00A70CA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7D92C10" w:rsidR="00A70CA4" w:rsidRPr="00A608C3" w:rsidRDefault="00C00D1B" w:rsidP="00350E43">
            <w:pPr>
              <w:spacing w:after="200"/>
              <w:ind w:left="40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85150171"/>
                <w:placeholder>
                  <w:docPart w:val="51DA77104FB94412A53FC7A9425696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 w:rsidRPr="00A70CA4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A70CA4">
              <w:rPr>
                <w:rFonts w:ascii="Mulish" w:hAnsi="Mulish"/>
                <w:sz w:val="18"/>
                <w:szCs w:val="18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>Debe publicarse</w:t>
            </w:r>
            <w:r w:rsidR="00A70CA4" w:rsidRPr="00A70CA4">
              <w:rPr>
                <w:rStyle w:val="Ttulo2Car"/>
                <w:rFonts w:ascii="Mulish" w:hAnsi="Mulish"/>
                <w:sz w:val="18"/>
                <w:szCs w:val="18"/>
                <w:lang w:bidi="es-ES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información sobre </w:t>
            </w:r>
            <w:r w:rsidR="00A70CA4" w:rsidRPr="003F2BC5">
              <w:rPr>
                <w:rFonts w:ascii="Mulish" w:hAnsi="Mulish"/>
                <w:sz w:val="18"/>
                <w:szCs w:val="18"/>
                <w:u w:val="single"/>
              </w:rPr>
              <w:t>el número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y el porcentaje en volumen presupuestario de contratos adjudicados a </w:t>
            </w:r>
            <w:proofErr w:type="spellStart"/>
            <w:r w:rsidR="00A70CA4" w:rsidRPr="00A70CA4">
              <w:rPr>
                <w:rFonts w:ascii="Mulish" w:hAnsi="Mulish"/>
                <w:sz w:val="18"/>
                <w:szCs w:val="18"/>
              </w:rPr>
              <w:t>PYMEs</w:t>
            </w:r>
            <w:proofErr w:type="spellEnd"/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</w:t>
            </w:r>
            <w:r w:rsidR="00A70CA4" w:rsidRPr="003F2BC5">
              <w:rPr>
                <w:rFonts w:ascii="Mulish" w:hAnsi="Mulish"/>
                <w:sz w:val="18"/>
                <w:szCs w:val="18"/>
                <w:u w:val="single"/>
              </w:rPr>
              <w:t>según tipo de contrato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y según procedimiento de licitación.</w:t>
            </w:r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005D90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368246E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AF751D" w:rsidRPr="00A608C3" w:rsidRDefault="000F1B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652B587D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A76ED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0F1B2E">
              <w:rPr>
                <w:szCs w:val="18"/>
              </w:rPr>
              <w:t>.</w:t>
            </w:r>
            <w:r w:rsidR="006A76ED">
              <w:rPr>
                <w:szCs w:val="18"/>
              </w:rPr>
              <w:t xml:space="preserve"> </w:t>
            </w:r>
            <w:r w:rsidR="006A76ED" w:rsidRPr="006A76ED">
              <w:rPr>
                <w:rFonts w:ascii="Mulish" w:hAnsi="Mulish"/>
                <w:sz w:val="18"/>
                <w:szCs w:val="18"/>
              </w:rPr>
              <w:t>Faltan datos (plazo y obligaciones económicas)</w:t>
            </w:r>
          </w:p>
        </w:tc>
      </w:tr>
      <w:tr w:rsidR="003F2BC5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74369507"/>
            <w:placeholder>
              <w:docPart w:val="7145762A47AC4BE78A2D888AEE08A86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67B2C8E" w:rsidR="003F2BC5" w:rsidRPr="00A608C3" w:rsidRDefault="003F2BC5" w:rsidP="003F2BC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B76AD13" w:rsidR="003F2BC5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1930878"/>
                <w:placeholder>
                  <w:docPart w:val="C26858D5A51142C293BCE05D4C6F582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F2BC5">
              <w:rPr>
                <w:szCs w:val="18"/>
              </w:rPr>
              <w:t xml:space="preserve">. </w:t>
            </w:r>
            <w:r w:rsidR="003F2BC5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A457B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3A6314E31BA64407BF99A55999DF18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3FE9D63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DB48D17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E1307B030DCD451C87186470AC9709F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FE6E9EF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F9CEBD1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E7B5733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50E4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00D1B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C00D1B" w:rsidRPr="00296787" w:rsidRDefault="00C00D1B" w:rsidP="00C00D1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C00D1B" w:rsidRPr="00296787" w:rsidRDefault="00C00D1B" w:rsidP="00C00D1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367607938"/>
            <w:placeholder>
              <w:docPart w:val="770EB953694F42E9A8E991138281F58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15638FFC" w:rsidR="00C00D1B" w:rsidRPr="00A608C3" w:rsidRDefault="00C00D1B" w:rsidP="00C00D1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3168527" w:rsidR="00C00D1B" w:rsidRPr="00A608C3" w:rsidRDefault="00C00D1B" w:rsidP="00C00D1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68738755"/>
                <w:placeholder>
                  <w:docPart w:val="C5FF70691C634558B546CFA511BDD78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F7D3D67884F74C2CBBAA435368F058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0396E84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73A7184B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BA78B0A57DFD42DF8D3A23623015091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3AD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B3AD9">
              <w:rPr>
                <w:szCs w:val="18"/>
              </w:rPr>
              <w:t xml:space="preserve"> </w:t>
            </w:r>
            <w:r w:rsidR="007B3AD9" w:rsidRPr="007B3AD9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F66339A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3AD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B3AD9">
              <w:rPr>
                <w:szCs w:val="18"/>
              </w:rPr>
              <w:t xml:space="preserve"> </w:t>
            </w:r>
            <w:r w:rsidR="007B3AD9" w:rsidRPr="007B3AD9">
              <w:rPr>
                <w:rFonts w:ascii="Mulish" w:hAnsi="Mulish"/>
                <w:sz w:val="18"/>
                <w:szCs w:val="18"/>
              </w:rPr>
              <w:t>No se sabe a qué sociedad del Grupo Renfe corresponden</w:t>
            </w:r>
          </w:p>
        </w:tc>
      </w:tr>
      <w:tr w:rsidR="000A457B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F6B00E26504D3BABAAA8FD7A9511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27B06926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D7AEDF9BBD354044AD15E4194B9D2AF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3AD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B3AD9">
              <w:rPr>
                <w:szCs w:val="18"/>
              </w:rPr>
              <w:t>.</w:t>
            </w:r>
            <w:r w:rsidR="007B3AD9">
              <w:t xml:space="preserve"> </w:t>
            </w:r>
            <w:r w:rsidR="007B3AD9" w:rsidRPr="007B3AD9">
              <w:rPr>
                <w:rFonts w:ascii="Mulish" w:hAnsi="Mulish"/>
                <w:sz w:val="18"/>
                <w:szCs w:val="18"/>
              </w:rPr>
              <w:t>Actualizado a septiembre de 2025</w:t>
            </w:r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663B2497" w:rsidR="00AF751D" w:rsidRPr="00A608C3" w:rsidRDefault="0011327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84090C6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13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8BD2F75" w:rsidR="00AF751D" w:rsidRPr="00A608C3" w:rsidRDefault="00CA64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426A58E" w:rsidR="00AF751D" w:rsidRPr="00A608C3" w:rsidRDefault="00C00D1B" w:rsidP="00724C8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252BA711" w:rsidR="00AF751D" w:rsidRPr="00296787" w:rsidRDefault="00113273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13</w:t>
            </w:r>
          </w:p>
        </w:tc>
        <w:tc>
          <w:tcPr>
            <w:tcW w:w="2806" w:type="dxa"/>
          </w:tcPr>
          <w:p w14:paraId="3E03AC72" w14:textId="3A503057" w:rsidR="00AF751D" w:rsidRPr="00296787" w:rsidRDefault="00C00D1B" w:rsidP="00724C84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2FB5853" w:rsidR="002A7C57" w:rsidRPr="00722849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722849">
              <w:rPr>
                <w:rFonts w:ascii="Mulish" w:hAnsi="Mulish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5" w:type="dxa"/>
          </w:tcPr>
          <w:p w14:paraId="33CF1936" w14:textId="6FD78999" w:rsidR="002A7C57" w:rsidRPr="00722849" w:rsidRDefault="00C00D1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11 (tres parcialmente)</w:t>
            </w:r>
          </w:p>
        </w:tc>
        <w:tc>
          <w:tcPr>
            <w:tcW w:w="3486" w:type="dxa"/>
            <w:shd w:val="clear" w:color="auto" w:fill="CB9700"/>
          </w:tcPr>
          <w:p w14:paraId="2B06FB4B" w14:textId="6F6A5B54" w:rsidR="002A7C57" w:rsidRPr="00722849" w:rsidRDefault="00C00D1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C00D1B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C00D1B" w:rsidRPr="00C00D1B" w14:paraId="2BE5ACCE" w14:textId="77777777" w:rsidTr="00C00D1B">
        <w:trPr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7F6DD00" w14:textId="77777777" w:rsidR="00C00D1B" w:rsidRPr="00C00D1B" w:rsidRDefault="00C00D1B" w:rsidP="00C00D1B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48924B7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C52408B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A82F9F3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DBBB704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5690932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99276A4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2DE4341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3C6C7A3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C00D1B" w:rsidRPr="00C00D1B" w14:paraId="2C5A9BC6" w14:textId="77777777" w:rsidTr="00C00D1B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5232697" w14:textId="77777777" w:rsidR="00C00D1B" w:rsidRPr="00C00D1B" w:rsidRDefault="00C00D1B" w:rsidP="00C00D1B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8C3AD5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B9DE43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9084DC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45C190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1FA2C1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B3A01A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11E50E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8D1B3B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</w:tr>
      <w:tr w:rsidR="00C00D1B" w:rsidRPr="00C00D1B" w14:paraId="6251CA2B" w14:textId="77777777" w:rsidTr="00C00D1B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B16BFA4" w14:textId="77777777" w:rsidR="00C00D1B" w:rsidRPr="00C00D1B" w:rsidRDefault="00C00D1B" w:rsidP="00C00D1B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2BFB6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16762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7F244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90,9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6087A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FE7D7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90,9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E13CC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90,9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A5A25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86,4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0F989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84,7</w:t>
            </w:r>
          </w:p>
        </w:tc>
      </w:tr>
      <w:tr w:rsidR="00C00D1B" w:rsidRPr="00C00D1B" w14:paraId="2F4E5ABA" w14:textId="77777777" w:rsidTr="00C00D1B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6C5C5CF" w14:textId="77777777" w:rsidR="00C00D1B" w:rsidRPr="00C00D1B" w:rsidRDefault="00C00D1B" w:rsidP="00C00D1B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C428F83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0884B10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7B480AD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2B93AD8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713740B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057A256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CFB9D00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82,4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BC2E815" w14:textId="77777777" w:rsidR="00C00D1B" w:rsidRPr="00C00D1B" w:rsidRDefault="00C00D1B" w:rsidP="00C00D1B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0D1B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81,4</w:t>
            </w:r>
          </w:p>
        </w:tc>
      </w:tr>
    </w:tbl>
    <w:p w14:paraId="610ADF62" w14:textId="77777777" w:rsidR="00C00D1B" w:rsidRDefault="00C00D1B" w:rsidP="001E106B">
      <w:pPr>
        <w:pStyle w:val="Cuerpodelboletn"/>
        <w:rPr>
          <w:rFonts w:ascii="Mulish" w:hAnsi="Mulish"/>
          <w:lang w:bidi="es-ES"/>
        </w:rPr>
      </w:pPr>
    </w:p>
    <w:p w14:paraId="0D0031AF" w14:textId="1BC040C3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C00D1B">
        <w:rPr>
          <w:rFonts w:ascii="Mulish" w:hAnsi="Mulish"/>
          <w:lang w:bidi="es-ES"/>
        </w:rPr>
        <w:t>81</w:t>
      </w:r>
      <w:r w:rsidR="00202950">
        <w:rPr>
          <w:rFonts w:ascii="Mulish" w:hAnsi="Mulish"/>
          <w:lang w:bidi="es-ES"/>
        </w:rPr>
        <w:t>,4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FD57498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113273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113273">
        <w:rPr>
          <w:rFonts w:ascii="Mulish" w:hAnsi="Mulish"/>
        </w:rPr>
        <w:t>Renfe Viajeros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113273">
        <w:rPr>
          <w:rFonts w:ascii="Mulish" w:hAnsi="Mulish"/>
          <w:lang w:bidi="es-ES"/>
        </w:rPr>
        <w:t xml:space="preserve">ha aumentado en </w:t>
      </w:r>
      <w:r w:rsidR="00C00D1B">
        <w:rPr>
          <w:rFonts w:ascii="Mulish" w:hAnsi="Mulish"/>
          <w:lang w:bidi="es-ES"/>
        </w:rPr>
        <w:t>43</w:t>
      </w:r>
      <w:r w:rsidR="006A76ED">
        <w:rPr>
          <w:rFonts w:ascii="Mulish" w:hAnsi="Mulish"/>
          <w:lang w:bidi="es-ES"/>
        </w:rPr>
        <w:t>,8</w:t>
      </w:r>
      <w:r w:rsidR="00113273">
        <w:rPr>
          <w:rFonts w:ascii="Mulish" w:hAnsi="Mulish"/>
          <w:lang w:bidi="es-ES"/>
        </w:rPr>
        <w:t xml:space="preserve"> puntos porcentuales</w:t>
      </w:r>
      <w:r w:rsidR="004404F7">
        <w:rPr>
          <w:rFonts w:ascii="Mulish" w:hAnsi="Mulish"/>
          <w:lang w:bidi="es-ES"/>
        </w:rPr>
        <w:t xml:space="preserve">, </w:t>
      </w:r>
      <w:r w:rsidR="00722849">
        <w:rPr>
          <w:rFonts w:ascii="Mulish" w:hAnsi="Mulish"/>
          <w:lang w:bidi="es-ES"/>
        </w:rPr>
        <w:t xml:space="preserve">atribuibles a la aplicación de </w:t>
      </w:r>
      <w:r w:rsidR="00C00D1B">
        <w:rPr>
          <w:rFonts w:ascii="Mulish" w:hAnsi="Mulish"/>
          <w:lang w:bidi="es-ES"/>
        </w:rPr>
        <w:t>11</w:t>
      </w:r>
      <w:r w:rsidR="00113273">
        <w:rPr>
          <w:rFonts w:ascii="Mulish" w:hAnsi="Mulish"/>
          <w:lang w:bidi="es-ES"/>
        </w:rPr>
        <w:t xml:space="preserve"> recomendaciones efectuadas en aquel año</w:t>
      </w:r>
      <w:r w:rsidR="00C00D1B">
        <w:rPr>
          <w:rFonts w:ascii="Mulish" w:hAnsi="Mulish"/>
          <w:lang w:bidi="es-ES"/>
        </w:rPr>
        <w:t>.</w:t>
      </w:r>
    </w:p>
    <w:p w14:paraId="28209DFA" w14:textId="4EAA633E" w:rsidR="001E106B" w:rsidRPr="00296787" w:rsidRDefault="00334BCF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103A4A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191D8F8E" w14:textId="77777777" w:rsidR="00C00D1B" w:rsidRDefault="00C00D1B" w:rsidP="00C00D1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Se publican contenidos fuera del portal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7FE74E" w14:textId="7AE6BB50" w:rsidR="00A66098" w:rsidRDefault="00103A4A" w:rsidP="00A6609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 de Renfe Viajeros.</w:t>
      </w:r>
    </w:p>
    <w:p w14:paraId="60429C16" w14:textId="77777777" w:rsidR="00A66098" w:rsidRPr="00A66098" w:rsidRDefault="00A66098" w:rsidP="00A66098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7029CC7" w14:textId="7F09829A" w:rsidR="00A66098" w:rsidRDefault="00A66098" w:rsidP="00A66098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Para completar la obligación de Perfil y trayectoria profesional de los máximos responsables, es necesario que se publique el CV del director general de Renfe Viajeros</w:t>
      </w:r>
      <w:r w:rsidR="00C00D1B">
        <w:rPr>
          <w:rFonts w:ascii="Mulish" w:hAnsi="Mulish"/>
        </w:rPr>
        <w:t xml:space="preserve"> dentro del apartado de esta sociedad</w:t>
      </w:r>
      <w:r>
        <w:rPr>
          <w:rFonts w:ascii="Mulish" w:hAnsi="Mulish"/>
        </w:rPr>
        <w:t>.</w:t>
      </w:r>
    </w:p>
    <w:p w14:paraId="4F516C34" w14:textId="77777777" w:rsidR="004404F7" w:rsidRPr="00296787" w:rsidRDefault="004404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7A76C6A6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D94AF4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DB054F0" w14:textId="5FE4D261" w:rsidR="004404F7" w:rsidRDefault="00952936" w:rsidP="00C00D1B">
      <w:pPr>
        <w:pStyle w:val="Sinespaciado"/>
        <w:spacing w:line="276" w:lineRule="auto"/>
        <w:ind w:left="1418" w:firstLine="22"/>
        <w:jc w:val="both"/>
        <w:rPr>
          <w:rFonts w:ascii="Mulish" w:hAnsi="Mulish"/>
        </w:rPr>
      </w:pPr>
      <w:r w:rsidRPr="00B343A5">
        <w:rPr>
          <w:rFonts w:ascii="Mulish" w:hAnsi="Mulish"/>
        </w:rPr>
        <w:t>L</w:t>
      </w:r>
      <w:r w:rsidR="004404F7" w:rsidRPr="00B343A5">
        <w:rPr>
          <w:rFonts w:ascii="Mulish" w:hAnsi="Mulish"/>
        </w:rPr>
        <w:t>as resoluciones de autorización o reconocimiento de compatibilidad que afecten a los empleados.</w:t>
      </w:r>
      <w:r w:rsidR="00C00D1B">
        <w:rPr>
          <w:rFonts w:ascii="Mulish" w:hAnsi="Mulish"/>
        </w:rPr>
        <w:t xml:space="preserve"> Debe indicarse la sociedad del Grupo Renfe a la que pertenecen.</w:t>
      </w:r>
    </w:p>
    <w:p w14:paraId="71F044F3" w14:textId="77777777" w:rsidR="00D63DE0" w:rsidRDefault="00D63DE0" w:rsidP="00D63DE0">
      <w:pPr>
        <w:pStyle w:val="Sinespaciado"/>
        <w:spacing w:line="276" w:lineRule="auto"/>
        <w:ind w:left="141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58BD3AEE" w14:textId="660E44C0" w:rsidR="00F14684" w:rsidRPr="00D63DE0" w:rsidRDefault="00F14684" w:rsidP="00D63DE0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 w:rsidRPr="00D63DE0">
        <w:rPr>
          <w:rFonts w:ascii="Mulish" w:hAnsi="Mulish"/>
        </w:rPr>
        <w:t>Además, habría que publicar información sobre el número de contratos adjudicados a PYMES y el porcentaje en volumen presupuestario que se les han adjudicado según tipo de contrato</w:t>
      </w:r>
      <w:r w:rsidR="007035B6" w:rsidRPr="00D63DE0">
        <w:rPr>
          <w:rFonts w:ascii="Mulish" w:hAnsi="Mulish"/>
        </w:rPr>
        <w:t xml:space="preserve"> a fin de cumplir completamente </w:t>
      </w:r>
      <w:r w:rsidR="00D63DE0">
        <w:rPr>
          <w:rFonts w:ascii="Mulish" w:hAnsi="Mulish"/>
        </w:rPr>
        <w:t xml:space="preserve">con </w:t>
      </w:r>
      <w:r w:rsidR="007035B6" w:rsidRPr="00D63DE0">
        <w:rPr>
          <w:rFonts w:ascii="Mulish" w:hAnsi="Mulish"/>
        </w:rPr>
        <w:t>la obligaci</w:t>
      </w:r>
      <w:r w:rsidR="00D63DE0">
        <w:rPr>
          <w:rFonts w:ascii="Mulish" w:hAnsi="Mulish"/>
        </w:rPr>
        <w:t>ón de</w:t>
      </w:r>
      <w:r w:rsidR="007035B6" w:rsidRPr="00D63DE0">
        <w:rPr>
          <w:rFonts w:ascii="Mulish" w:hAnsi="Mulish"/>
        </w:rPr>
        <w:t xml:space="preserve"> Datos estadísticos de contratación de PYMES</w:t>
      </w:r>
      <w:r w:rsidRPr="00D63DE0">
        <w:rPr>
          <w:rFonts w:ascii="Mulish" w:hAnsi="Mulish"/>
        </w:rPr>
        <w:t>.</w:t>
      </w:r>
      <w:r w:rsidR="006A76ED">
        <w:rPr>
          <w:rFonts w:ascii="Mulish" w:hAnsi="Mulish"/>
        </w:rPr>
        <w:t xml:space="preserve"> Igualmente, habría que ampliar la información publicada sobre convenios.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427C97BD" w14:textId="18F11AF0" w:rsidR="00C00D1B" w:rsidRDefault="00C00D1B" w:rsidP="00C00D1B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 w:rsidRPr="00D232A0">
        <w:rPr>
          <w:rFonts w:ascii="Mulish" w:hAnsi="Mulish"/>
        </w:rPr>
        <w:t>El informe provisional se envió a el 2</w:t>
      </w:r>
      <w:r>
        <w:rPr>
          <w:rFonts w:ascii="Mulish" w:hAnsi="Mulish"/>
        </w:rPr>
        <w:t>5</w:t>
      </w:r>
      <w:r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 xml:space="preserve">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9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p w14:paraId="0EB0D016" w14:textId="6867B04C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6CE34460" w14:textId="65C2FEE0" w:rsidR="00C00D1B" w:rsidRDefault="00C00D1B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4B8B5B7" w14:textId="77777777" w:rsidR="00C00D1B" w:rsidRDefault="00C00D1B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09371D80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9C2D77">
        <w:rPr>
          <w:rFonts w:ascii="Mulish" w:hAnsi="Mulish"/>
        </w:rPr>
        <w:t>ju</w:t>
      </w:r>
      <w:r w:rsidR="00C00D1B">
        <w:rPr>
          <w:rFonts w:ascii="Mulish" w:hAnsi="Mulish"/>
        </w:rPr>
        <w:t>l</w:t>
      </w:r>
      <w:r w:rsidR="009C2D77">
        <w:rPr>
          <w:rFonts w:ascii="Mulish" w:hAnsi="Mulish"/>
        </w:rPr>
        <w:t>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F563D" w14:textId="77777777" w:rsidR="00FC5AC8" w:rsidRDefault="00FC5AC8" w:rsidP="00F31BC3">
      <w:r>
        <w:separator/>
      </w:r>
    </w:p>
  </w:endnote>
  <w:endnote w:type="continuationSeparator" w:id="0">
    <w:p w14:paraId="556B3925" w14:textId="77777777" w:rsidR="00FC5AC8" w:rsidRDefault="00FC5AC8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C00D1B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C00D1B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E676B" w14:textId="77777777" w:rsidR="00FC5AC8" w:rsidRDefault="00FC5AC8" w:rsidP="00F31BC3">
      <w:r>
        <w:separator/>
      </w:r>
    </w:p>
  </w:footnote>
  <w:footnote w:type="continuationSeparator" w:id="0">
    <w:p w14:paraId="7755F5C6" w14:textId="77777777" w:rsidR="00FC5AC8" w:rsidRDefault="00FC5AC8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6BAA1FEE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7897E39F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600645A1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589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F54FE4"/>
    <w:multiLevelType w:val="hybridMultilevel"/>
    <w:tmpl w:val="3D6CCB0E"/>
    <w:lvl w:ilvl="0" w:tplc="A036BCB0">
      <w:start w:val="2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6"/>
  </w:num>
  <w:num w:numId="27">
    <w:abstractNumId w:val="1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59B"/>
    <w:rsid w:val="000F0DA5"/>
    <w:rsid w:val="000F17ED"/>
    <w:rsid w:val="000F1839"/>
    <w:rsid w:val="000F1B2E"/>
    <w:rsid w:val="00103A4A"/>
    <w:rsid w:val="00104DE9"/>
    <w:rsid w:val="00104E94"/>
    <w:rsid w:val="0011104E"/>
    <w:rsid w:val="00113273"/>
    <w:rsid w:val="001149B1"/>
    <w:rsid w:val="00132732"/>
    <w:rsid w:val="001342AA"/>
    <w:rsid w:val="00146C3C"/>
    <w:rsid w:val="0016051F"/>
    <w:rsid w:val="00164876"/>
    <w:rsid w:val="001703F2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1F0B4C"/>
    <w:rsid w:val="00202950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7FC9"/>
    <w:rsid w:val="003127E7"/>
    <w:rsid w:val="0031769F"/>
    <w:rsid w:val="003208A1"/>
    <w:rsid w:val="0033246F"/>
    <w:rsid w:val="00334BCF"/>
    <w:rsid w:val="00337C82"/>
    <w:rsid w:val="00341BCC"/>
    <w:rsid w:val="00343175"/>
    <w:rsid w:val="00347877"/>
    <w:rsid w:val="00350E43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2BC5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735C"/>
    <w:rsid w:val="00482F66"/>
    <w:rsid w:val="004859CC"/>
    <w:rsid w:val="0048761D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A76ED"/>
    <w:rsid w:val="006B2C2E"/>
    <w:rsid w:val="006B4065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35B6"/>
    <w:rsid w:val="007071A8"/>
    <w:rsid w:val="00707515"/>
    <w:rsid w:val="00707C14"/>
    <w:rsid w:val="00712213"/>
    <w:rsid w:val="00712D07"/>
    <w:rsid w:val="00714C54"/>
    <w:rsid w:val="00717272"/>
    <w:rsid w:val="00722849"/>
    <w:rsid w:val="00724C84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3AD9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929D1"/>
    <w:rsid w:val="009A4FAD"/>
    <w:rsid w:val="009A726E"/>
    <w:rsid w:val="009B75CD"/>
    <w:rsid w:val="009C2D77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0A6F"/>
    <w:rsid w:val="00A51AAD"/>
    <w:rsid w:val="00A56942"/>
    <w:rsid w:val="00A571E6"/>
    <w:rsid w:val="00A608C3"/>
    <w:rsid w:val="00A66098"/>
    <w:rsid w:val="00A670E9"/>
    <w:rsid w:val="00A677C6"/>
    <w:rsid w:val="00A70CA4"/>
    <w:rsid w:val="00A770A3"/>
    <w:rsid w:val="00A809AB"/>
    <w:rsid w:val="00A82709"/>
    <w:rsid w:val="00AA0AE1"/>
    <w:rsid w:val="00AB1913"/>
    <w:rsid w:val="00AC2723"/>
    <w:rsid w:val="00AC4A6F"/>
    <w:rsid w:val="00AC79CF"/>
    <w:rsid w:val="00AD6065"/>
    <w:rsid w:val="00AD6BD6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0D1B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15A69"/>
    <w:rsid w:val="00D2343B"/>
    <w:rsid w:val="00D32646"/>
    <w:rsid w:val="00D34106"/>
    <w:rsid w:val="00D41F4C"/>
    <w:rsid w:val="00D45F5C"/>
    <w:rsid w:val="00D520C8"/>
    <w:rsid w:val="00D63DE0"/>
    <w:rsid w:val="00D70570"/>
    <w:rsid w:val="00D77D83"/>
    <w:rsid w:val="00D9090A"/>
    <w:rsid w:val="00D940D6"/>
    <w:rsid w:val="00D94AF4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14684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C5AC8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renfe.com/es/es/grupo-renfe/gobierno-corporativo-y-transparencia/transparenci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A6314E31BA64407BF99A55999DF1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04E71-B369-418F-95C6-BE334A6CCE0F}"/>
      </w:docPartPr>
      <w:docPartBody>
        <w:p w:rsidR="00214E50" w:rsidRDefault="006D1F5D" w:rsidP="006D1F5D">
          <w:pPr>
            <w:pStyle w:val="3A6314E31BA64407BF99A55999DF18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D3D67884F74C2CBBAA435368F0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CC59-C1DD-459C-ACEA-56F11EE1575A}"/>
      </w:docPartPr>
      <w:docPartBody>
        <w:p w:rsidR="00214E50" w:rsidRDefault="006D1F5D" w:rsidP="006D1F5D">
          <w:pPr>
            <w:pStyle w:val="F7D3D67884F74C2CBBAA435368F058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F6B00E26504D3BABAAA8FD7A95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DD1E-6DBE-4EB2-99FA-BB749F41FFDD}"/>
      </w:docPartPr>
      <w:docPartBody>
        <w:p w:rsidR="00214E50" w:rsidRDefault="006D1F5D" w:rsidP="006D1F5D">
          <w:pPr>
            <w:pStyle w:val="DDF6B00E26504D3BABAAA8FD7A9511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307B030DCD451C87186470AC970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BE5A-532E-470A-A903-DE25556E7B9A}"/>
      </w:docPartPr>
      <w:docPartBody>
        <w:p w:rsidR="0059019A" w:rsidRDefault="00214E50" w:rsidP="00214E50">
          <w:pPr>
            <w:pStyle w:val="E1307B030DCD451C87186470AC9709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78B0A57DFD42DF8D3A23623015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C262-5CAF-4E1C-9971-51939C92D98F}"/>
      </w:docPartPr>
      <w:docPartBody>
        <w:p w:rsidR="0059019A" w:rsidRDefault="00214E50" w:rsidP="00214E50">
          <w:pPr>
            <w:pStyle w:val="BA78B0A57DFD42DF8D3A2362301509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AEDF9BBD354044AD15E4194B9D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9572-999A-4267-9476-C5FF4021776B}"/>
      </w:docPartPr>
      <w:docPartBody>
        <w:p w:rsidR="0059019A" w:rsidRDefault="00214E50" w:rsidP="00214E50">
          <w:pPr>
            <w:pStyle w:val="D7AEDF9BBD354044AD15E4194B9D2A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1EC11C406342CE9F75AE75B4552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419F9-C00E-49FE-98A8-E2529BF38CE6}"/>
      </w:docPartPr>
      <w:docPartBody>
        <w:p w:rsidR="00FE7ACA" w:rsidRDefault="0014610F" w:rsidP="0014610F">
          <w:pPr>
            <w:pStyle w:val="B21EC11C406342CE9F75AE75B45522B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AA6D0D7B8641CE9AB02B6F9C9DF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5ADDB-EBC8-462C-A881-DFEDB7D85C8A}"/>
      </w:docPartPr>
      <w:docPartBody>
        <w:p w:rsidR="00FE7ACA" w:rsidRDefault="0014610F" w:rsidP="0014610F">
          <w:pPr>
            <w:pStyle w:val="85AA6D0D7B8641CE9AB02B6F9C9DFD4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BBBDEDB7F425B833983F9ED6FE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7A3B-CEFA-4747-BFE5-87FD4421734F}"/>
      </w:docPartPr>
      <w:docPartBody>
        <w:p w:rsidR="00FE7ACA" w:rsidRDefault="0014610F" w:rsidP="0014610F">
          <w:pPr>
            <w:pStyle w:val="FD4BBBDEDB7F425B833983F9ED6FEA3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1DDEC71E244026AE8E4BB548717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95FA-82DE-43B6-92AC-589753A04B2C}"/>
      </w:docPartPr>
      <w:docPartBody>
        <w:p w:rsidR="00FE7ACA" w:rsidRDefault="0014610F" w:rsidP="0014610F">
          <w:pPr>
            <w:pStyle w:val="B01DDEC71E244026AE8E4BB5487178D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5067FF117A4E9DAB6A53BC3904A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C4FE5-D7DD-4A4B-9A16-AA88932C8CC2}"/>
      </w:docPartPr>
      <w:docPartBody>
        <w:p w:rsidR="00FE7ACA" w:rsidRDefault="0014610F" w:rsidP="0014610F">
          <w:pPr>
            <w:pStyle w:val="055067FF117A4E9DAB6A53BC3904ABA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B740DA2EAC547F0B0D2107416305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D6BE2-3F67-4AFA-AEAB-C42C21ADCB62}"/>
      </w:docPartPr>
      <w:docPartBody>
        <w:p w:rsidR="00FE7ACA" w:rsidRDefault="0014610F" w:rsidP="0014610F">
          <w:pPr>
            <w:pStyle w:val="8B740DA2EAC547F0B0D210741630570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8931E75578469EA08986EB7095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A96E-6024-4AF6-A84A-B1B09858E939}"/>
      </w:docPartPr>
      <w:docPartBody>
        <w:p w:rsidR="00FE7ACA" w:rsidRDefault="0014610F" w:rsidP="0014610F">
          <w:pPr>
            <w:pStyle w:val="B98931E75578469EA08986EB709531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DA77104FB94412A53FC7A942569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BDFF-A20E-4D57-8866-016176865B46}"/>
      </w:docPartPr>
      <w:docPartBody>
        <w:p w:rsidR="00FE7ACA" w:rsidRDefault="0014610F" w:rsidP="0014610F">
          <w:pPr>
            <w:pStyle w:val="51DA77104FB94412A53FC7A9425696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45762A47AC4BE78A2D888AEE08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F030-CD7B-4F4B-B329-4A54D287C08A}"/>
      </w:docPartPr>
      <w:docPartBody>
        <w:p w:rsidR="00FE7ACA" w:rsidRDefault="0014610F" w:rsidP="0014610F">
          <w:pPr>
            <w:pStyle w:val="7145762A47AC4BE78A2D888AEE08A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6858D5A51142C293BCE05D4C6F5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B65FA-D6E2-41CA-8418-39BE33981942}"/>
      </w:docPartPr>
      <w:docPartBody>
        <w:p w:rsidR="00FE7ACA" w:rsidRDefault="0014610F" w:rsidP="0014610F">
          <w:pPr>
            <w:pStyle w:val="C26858D5A51142C293BCE05D4C6F582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70EB953694F42E9A8E991138281F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BCE95-3E59-4F4F-BCE7-BDDD3C26FEBC}"/>
      </w:docPartPr>
      <w:docPartBody>
        <w:p w:rsidR="00000000" w:rsidRDefault="004A2BFF" w:rsidP="004A2BFF">
          <w:pPr>
            <w:pStyle w:val="770EB953694F42E9A8E991138281F5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5FF70691C634558B546CFA511BDD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F4998-2AA4-43DD-908B-B9A62CA02CB0}"/>
      </w:docPartPr>
      <w:docPartBody>
        <w:p w:rsidR="00000000" w:rsidRDefault="004A2BFF" w:rsidP="004A2BFF">
          <w:pPr>
            <w:pStyle w:val="C5FF70691C634558B546CFA511BDD784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4610F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437E36"/>
    <w:rsid w:val="00443EA4"/>
    <w:rsid w:val="004A2BFF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64C5E"/>
    <w:rsid w:val="00A90181"/>
    <w:rsid w:val="00AB484A"/>
    <w:rsid w:val="00AE2C03"/>
    <w:rsid w:val="00B103B1"/>
    <w:rsid w:val="00B42024"/>
    <w:rsid w:val="00B652FF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A2BFF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B21EC11C406342CE9F75AE75B45522B0">
    <w:name w:val="B21EC11C406342CE9F75AE75B45522B0"/>
    <w:rsid w:val="0014610F"/>
    <w:pPr>
      <w:spacing w:after="160" w:line="259" w:lineRule="auto"/>
    </w:pPr>
  </w:style>
  <w:style w:type="paragraph" w:customStyle="1" w:styleId="85AA6D0D7B8641CE9AB02B6F9C9DFD43">
    <w:name w:val="85AA6D0D7B8641CE9AB02B6F9C9DFD43"/>
    <w:rsid w:val="0014610F"/>
    <w:pPr>
      <w:spacing w:after="160" w:line="259" w:lineRule="auto"/>
    </w:pPr>
  </w:style>
  <w:style w:type="paragraph" w:customStyle="1" w:styleId="FD4BBBDEDB7F425B833983F9ED6FEA39">
    <w:name w:val="FD4BBBDEDB7F425B833983F9ED6FEA39"/>
    <w:rsid w:val="0014610F"/>
    <w:pPr>
      <w:spacing w:after="160" w:line="259" w:lineRule="auto"/>
    </w:pPr>
  </w:style>
  <w:style w:type="paragraph" w:customStyle="1" w:styleId="B01DDEC71E244026AE8E4BB5487178D7">
    <w:name w:val="B01DDEC71E244026AE8E4BB5487178D7"/>
    <w:rsid w:val="0014610F"/>
    <w:pPr>
      <w:spacing w:after="160" w:line="259" w:lineRule="auto"/>
    </w:pPr>
  </w:style>
  <w:style w:type="paragraph" w:customStyle="1" w:styleId="055067FF117A4E9DAB6A53BC3904ABA6">
    <w:name w:val="055067FF117A4E9DAB6A53BC3904ABA6"/>
    <w:rsid w:val="0014610F"/>
    <w:pPr>
      <w:spacing w:after="160" w:line="259" w:lineRule="auto"/>
    </w:pPr>
  </w:style>
  <w:style w:type="paragraph" w:customStyle="1" w:styleId="8B740DA2EAC547F0B0D2107416305700">
    <w:name w:val="8B740DA2EAC547F0B0D2107416305700"/>
    <w:rsid w:val="0014610F"/>
    <w:pPr>
      <w:spacing w:after="160" w:line="259" w:lineRule="auto"/>
    </w:pPr>
  </w:style>
  <w:style w:type="paragraph" w:customStyle="1" w:styleId="B98931E75578469EA08986EB7095315F">
    <w:name w:val="B98931E75578469EA08986EB7095315F"/>
    <w:rsid w:val="0014610F"/>
    <w:pPr>
      <w:spacing w:after="160" w:line="259" w:lineRule="auto"/>
    </w:pPr>
  </w:style>
  <w:style w:type="paragraph" w:customStyle="1" w:styleId="51DA77104FB94412A53FC7A94256969E">
    <w:name w:val="51DA77104FB94412A53FC7A94256969E"/>
    <w:rsid w:val="0014610F"/>
    <w:pPr>
      <w:spacing w:after="160" w:line="259" w:lineRule="auto"/>
    </w:pPr>
  </w:style>
  <w:style w:type="paragraph" w:customStyle="1" w:styleId="7145762A47AC4BE78A2D888AEE08A864">
    <w:name w:val="7145762A47AC4BE78A2D888AEE08A864"/>
    <w:rsid w:val="0014610F"/>
    <w:pPr>
      <w:spacing w:after="160" w:line="259" w:lineRule="auto"/>
    </w:pPr>
  </w:style>
  <w:style w:type="paragraph" w:customStyle="1" w:styleId="C26858D5A51142C293BCE05D4C6F5822">
    <w:name w:val="C26858D5A51142C293BCE05D4C6F5822"/>
    <w:rsid w:val="0014610F"/>
    <w:pPr>
      <w:spacing w:after="160" w:line="259" w:lineRule="auto"/>
    </w:pPr>
  </w:style>
  <w:style w:type="paragraph" w:customStyle="1" w:styleId="F90EDD1E02D74B529D8790C592F207C2">
    <w:name w:val="F90EDD1E02D74B529D8790C592F207C2"/>
    <w:rsid w:val="004A2BFF"/>
    <w:pPr>
      <w:spacing w:after="160" w:line="259" w:lineRule="auto"/>
    </w:pPr>
  </w:style>
  <w:style w:type="paragraph" w:customStyle="1" w:styleId="A0F5CEC3E573487EA05402C65072BAFE">
    <w:name w:val="A0F5CEC3E573487EA05402C65072BAFE"/>
    <w:rsid w:val="004A2BFF"/>
    <w:pPr>
      <w:spacing w:after="160" w:line="259" w:lineRule="auto"/>
    </w:pPr>
  </w:style>
  <w:style w:type="paragraph" w:customStyle="1" w:styleId="747E82C2683F4A7C982BC66DB5FFFED4">
    <w:name w:val="747E82C2683F4A7C982BC66DB5FFFED4"/>
    <w:rsid w:val="004A2BFF"/>
    <w:pPr>
      <w:spacing w:after="160" w:line="259" w:lineRule="auto"/>
    </w:pPr>
  </w:style>
  <w:style w:type="paragraph" w:customStyle="1" w:styleId="60DA00896C9940088806FDE6D9255EAF">
    <w:name w:val="60DA00896C9940088806FDE6D9255EAF"/>
    <w:rsid w:val="004A2BFF"/>
    <w:pPr>
      <w:spacing w:after="160" w:line="259" w:lineRule="auto"/>
    </w:pPr>
  </w:style>
  <w:style w:type="paragraph" w:customStyle="1" w:styleId="D63C2EEAD7C5439CA9A307ED45B9D6E7">
    <w:name w:val="D63C2EEAD7C5439CA9A307ED45B9D6E7"/>
    <w:rsid w:val="004A2BFF"/>
    <w:pPr>
      <w:spacing w:after="160" w:line="259" w:lineRule="auto"/>
    </w:pPr>
  </w:style>
  <w:style w:type="paragraph" w:customStyle="1" w:styleId="CA9D6F00237B473E9FDF4610D9B9BB0A">
    <w:name w:val="CA9D6F00237B473E9FDF4610D9B9BB0A"/>
    <w:rsid w:val="004A2BFF"/>
    <w:pPr>
      <w:spacing w:after="160" w:line="259" w:lineRule="auto"/>
    </w:pPr>
  </w:style>
  <w:style w:type="paragraph" w:customStyle="1" w:styleId="A67F0E29ECDB4162980CB6A9996B75F2">
    <w:name w:val="A67F0E29ECDB4162980CB6A9996B75F2"/>
    <w:rsid w:val="004A2BFF"/>
    <w:pPr>
      <w:spacing w:after="160" w:line="259" w:lineRule="auto"/>
    </w:pPr>
  </w:style>
  <w:style w:type="paragraph" w:customStyle="1" w:styleId="128C4FF31EED444F9F52244C43A963A0">
    <w:name w:val="128C4FF31EED444F9F52244C43A963A0"/>
    <w:rsid w:val="004A2BFF"/>
    <w:pPr>
      <w:spacing w:after="160" w:line="259" w:lineRule="auto"/>
    </w:pPr>
  </w:style>
  <w:style w:type="paragraph" w:customStyle="1" w:styleId="40321A51E3E14D6C88E7F53C6B08E013">
    <w:name w:val="40321A51E3E14D6C88E7F53C6B08E013"/>
    <w:rsid w:val="004A2BFF"/>
    <w:pPr>
      <w:spacing w:after="160" w:line="259" w:lineRule="auto"/>
    </w:pPr>
  </w:style>
  <w:style w:type="paragraph" w:customStyle="1" w:styleId="26CC7F61497E4533BC633A52D403AD96">
    <w:name w:val="26CC7F61497E4533BC633A52D403AD96"/>
    <w:rsid w:val="004A2BFF"/>
    <w:pPr>
      <w:spacing w:after="160" w:line="259" w:lineRule="auto"/>
    </w:pPr>
  </w:style>
  <w:style w:type="paragraph" w:customStyle="1" w:styleId="5F957DBECE304E159220644E2CE5BE21">
    <w:name w:val="5F957DBECE304E159220644E2CE5BE21"/>
    <w:rsid w:val="004A2BFF"/>
    <w:pPr>
      <w:spacing w:after="160" w:line="259" w:lineRule="auto"/>
    </w:pPr>
  </w:style>
  <w:style w:type="paragraph" w:customStyle="1" w:styleId="C1627C431ED7437C9BCB0A6E1654EBC1">
    <w:name w:val="C1627C431ED7437C9BCB0A6E1654EBC1"/>
    <w:rsid w:val="004A2BFF"/>
    <w:pPr>
      <w:spacing w:after="160" w:line="259" w:lineRule="auto"/>
    </w:pPr>
  </w:style>
  <w:style w:type="paragraph" w:customStyle="1" w:styleId="5D938D025F97434AB99B1F1434FF2548">
    <w:name w:val="5D938D025F97434AB99B1F1434FF2548"/>
    <w:rsid w:val="004A2BFF"/>
    <w:pPr>
      <w:spacing w:after="160" w:line="259" w:lineRule="auto"/>
    </w:pPr>
  </w:style>
  <w:style w:type="paragraph" w:customStyle="1" w:styleId="6C67BE73F4CF42A987BB3441AC80ADB5">
    <w:name w:val="6C67BE73F4CF42A987BB3441AC80ADB5"/>
    <w:rsid w:val="004A2BFF"/>
    <w:pPr>
      <w:spacing w:after="160" w:line="259" w:lineRule="auto"/>
    </w:pPr>
  </w:style>
  <w:style w:type="paragraph" w:customStyle="1" w:styleId="2BB465AACD1848578DF5ED0EC6E6D6A8">
    <w:name w:val="2BB465AACD1848578DF5ED0EC6E6D6A8"/>
    <w:rsid w:val="004A2BFF"/>
    <w:pPr>
      <w:spacing w:after="160" w:line="259" w:lineRule="auto"/>
    </w:pPr>
  </w:style>
  <w:style w:type="paragraph" w:customStyle="1" w:styleId="34DFC899732A4771A2168FFE81162A52">
    <w:name w:val="34DFC899732A4771A2168FFE81162A52"/>
    <w:rsid w:val="004A2BFF"/>
    <w:pPr>
      <w:spacing w:after="160" w:line="259" w:lineRule="auto"/>
    </w:pPr>
  </w:style>
  <w:style w:type="paragraph" w:customStyle="1" w:styleId="87E3DF1DE41C4317AE1EF0B578F64B0A">
    <w:name w:val="87E3DF1DE41C4317AE1EF0B578F64B0A"/>
    <w:rsid w:val="004A2BFF"/>
    <w:pPr>
      <w:spacing w:after="160" w:line="259" w:lineRule="auto"/>
    </w:pPr>
  </w:style>
  <w:style w:type="paragraph" w:customStyle="1" w:styleId="EE199831CBF04D2A822DC27BE302AB25">
    <w:name w:val="EE199831CBF04D2A822DC27BE302AB25"/>
    <w:rsid w:val="004A2BFF"/>
    <w:pPr>
      <w:spacing w:after="160" w:line="259" w:lineRule="auto"/>
    </w:pPr>
  </w:style>
  <w:style w:type="paragraph" w:customStyle="1" w:styleId="C1E8CC3F6C574425A10707BB5AB02343">
    <w:name w:val="C1E8CC3F6C574425A10707BB5AB02343"/>
    <w:rsid w:val="004A2BFF"/>
    <w:pPr>
      <w:spacing w:after="160" w:line="259" w:lineRule="auto"/>
    </w:pPr>
  </w:style>
  <w:style w:type="paragraph" w:customStyle="1" w:styleId="EF88FA3A8D5246A0A660CCC709767A03">
    <w:name w:val="EF88FA3A8D5246A0A660CCC709767A03"/>
    <w:rsid w:val="004A2BFF"/>
    <w:pPr>
      <w:spacing w:after="160" w:line="259" w:lineRule="auto"/>
    </w:pPr>
  </w:style>
  <w:style w:type="paragraph" w:customStyle="1" w:styleId="C23E807278CC4DEF916EC8579D20A20F">
    <w:name w:val="C23E807278CC4DEF916EC8579D20A20F"/>
    <w:rsid w:val="004A2BFF"/>
    <w:pPr>
      <w:spacing w:after="160" w:line="259" w:lineRule="auto"/>
    </w:pPr>
  </w:style>
  <w:style w:type="paragraph" w:customStyle="1" w:styleId="419F22CB884A443A8585355690EBE7F3">
    <w:name w:val="419F22CB884A443A8585355690EBE7F3"/>
    <w:rsid w:val="004A2BFF"/>
    <w:pPr>
      <w:spacing w:after="160" w:line="259" w:lineRule="auto"/>
    </w:pPr>
  </w:style>
  <w:style w:type="paragraph" w:customStyle="1" w:styleId="D0C7C9ED0B774E0C9FB233F73DA7F736">
    <w:name w:val="D0C7C9ED0B774E0C9FB233F73DA7F736"/>
    <w:rsid w:val="004A2BFF"/>
    <w:pPr>
      <w:spacing w:after="160" w:line="259" w:lineRule="auto"/>
    </w:pPr>
  </w:style>
  <w:style w:type="paragraph" w:customStyle="1" w:styleId="6D8B906FE83C493F84FE8216012B7545">
    <w:name w:val="6D8B906FE83C493F84FE8216012B7545"/>
    <w:rsid w:val="004A2BFF"/>
    <w:pPr>
      <w:spacing w:after="160" w:line="259" w:lineRule="auto"/>
    </w:pPr>
  </w:style>
  <w:style w:type="paragraph" w:customStyle="1" w:styleId="DD1613F1D17D486FADBC652D5682632D">
    <w:name w:val="DD1613F1D17D486FADBC652D5682632D"/>
    <w:rsid w:val="004A2BFF"/>
    <w:pPr>
      <w:spacing w:after="160" w:line="259" w:lineRule="auto"/>
    </w:pPr>
  </w:style>
  <w:style w:type="paragraph" w:customStyle="1" w:styleId="B4EE38D00FF0451AA440901BFB98944F">
    <w:name w:val="B4EE38D00FF0451AA440901BFB98944F"/>
    <w:rsid w:val="004A2BFF"/>
    <w:pPr>
      <w:spacing w:after="160" w:line="259" w:lineRule="auto"/>
    </w:pPr>
  </w:style>
  <w:style w:type="paragraph" w:customStyle="1" w:styleId="D6DA61D3948849D49D1FB54AADBE26AA">
    <w:name w:val="D6DA61D3948849D49D1FB54AADBE26AA"/>
    <w:rsid w:val="004A2BFF"/>
    <w:pPr>
      <w:spacing w:after="160" w:line="259" w:lineRule="auto"/>
    </w:pPr>
  </w:style>
  <w:style w:type="paragraph" w:customStyle="1" w:styleId="268A0DE1438E4B32B720CBBC71002886">
    <w:name w:val="268A0DE1438E4B32B720CBBC71002886"/>
    <w:rsid w:val="004A2BFF"/>
    <w:pPr>
      <w:spacing w:after="160" w:line="259" w:lineRule="auto"/>
    </w:pPr>
  </w:style>
  <w:style w:type="paragraph" w:customStyle="1" w:styleId="83C62EFA2E814E07B356FFFBB09A2067">
    <w:name w:val="83C62EFA2E814E07B356FFFBB09A2067"/>
    <w:rsid w:val="004A2BFF"/>
    <w:pPr>
      <w:spacing w:after="160" w:line="259" w:lineRule="auto"/>
    </w:pPr>
  </w:style>
  <w:style w:type="paragraph" w:customStyle="1" w:styleId="469D603B7E0E4AE282E55F02970ECAF2">
    <w:name w:val="469D603B7E0E4AE282E55F02970ECAF2"/>
    <w:rsid w:val="004A2BFF"/>
    <w:pPr>
      <w:spacing w:after="160" w:line="259" w:lineRule="auto"/>
    </w:pPr>
  </w:style>
  <w:style w:type="paragraph" w:customStyle="1" w:styleId="AB19C5E1168546ED9708799428B8BAED">
    <w:name w:val="AB19C5E1168546ED9708799428B8BAED"/>
    <w:rsid w:val="004A2BFF"/>
    <w:pPr>
      <w:spacing w:after="160" w:line="259" w:lineRule="auto"/>
    </w:pPr>
  </w:style>
  <w:style w:type="paragraph" w:customStyle="1" w:styleId="6590534A8DAC4F659EFCC017DD0964B6">
    <w:name w:val="6590534A8DAC4F659EFCC017DD0964B6"/>
    <w:rsid w:val="004A2BFF"/>
    <w:pPr>
      <w:spacing w:after="160" w:line="259" w:lineRule="auto"/>
    </w:pPr>
  </w:style>
  <w:style w:type="paragraph" w:customStyle="1" w:styleId="DD57D9065D244D9DB3F600DCFE960648">
    <w:name w:val="DD57D9065D244D9DB3F600DCFE960648"/>
    <w:rsid w:val="004A2BFF"/>
    <w:pPr>
      <w:spacing w:after="160" w:line="259" w:lineRule="auto"/>
    </w:pPr>
  </w:style>
  <w:style w:type="paragraph" w:customStyle="1" w:styleId="11B5EEE8EE444C7D84D4B52A110540BD">
    <w:name w:val="11B5EEE8EE444C7D84D4B52A110540BD"/>
    <w:rsid w:val="004A2BFF"/>
    <w:pPr>
      <w:spacing w:after="160" w:line="259" w:lineRule="auto"/>
    </w:pPr>
  </w:style>
  <w:style w:type="paragraph" w:customStyle="1" w:styleId="E92343B22E0C496080F3630F8D794530">
    <w:name w:val="E92343B22E0C496080F3630F8D794530"/>
    <w:rsid w:val="004A2BFF"/>
    <w:pPr>
      <w:spacing w:after="160" w:line="259" w:lineRule="auto"/>
    </w:pPr>
  </w:style>
  <w:style w:type="paragraph" w:customStyle="1" w:styleId="377E069AA9C14A3B90E54F4BA3782255">
    <w:name w:val="377E069AA9C14A3B90E54F4BA3782255"/>
    <w:rsid w:val="004A2BFF"/>
    <w:pPr>
      <w:spacing w:after="160" w:line="259" w:lineRule="auto"/>
    </w:pPr>
  </w:style>
  <w:style w:type="paragraph" w:customStyle="1" w:styleId="C3A7C4A0D47D4AE39B105370AC802804">
    <w:name w:val="C3A7C4A0D47D4AE39B105370AC802804"/>
    <w:rsid w:val="004A2BFF"/>
    <w:pPr>
      <w:spacing w:after="160" w:line="259" w:lineRule="auto"/>
    </w:pPr>
  </w:style>
  <w:style w:type="paragraph" w:customStyle="1" w:styleId="7793D1BFCB6B4766B0F79BC26A6C6A55">
    <w:name w:val="7793D1BFCB6B4766B0F79BC26A6C6A55"/>
    <w:rsid w:val="004A2BFF"/>
    <w:pPr>
      <w:spacing w:after="160" w:line="259" w:lineRule="auto"/>
    </w:pPr>
  </w:style>
  <w:style w:type="paragraph" w:customStyle="1" w:styleId="6D8EC5A60D9B47869DE75E6AB3BD632A">
    <w:name w:val="6D8EC5A60D9B47869DE75E6AB3BD632A"/>
    <w:rsid w:val="004A2BFF"/>
    <w:pPr>
      <w:spacing w:after="160" w:line="259" w:lineRule="auto"/>
    </w:pPr>
  </w:style>
  <w:style w:type="paragraph" w:customStyle="1" w:styleId="215BE1D6867C48D88E79461C6D0A2637">
    <w:name w:val="215BE1D6867C48D88E79461C6D0A2637"/>
    <w:rsid w:val="004A2BFF"/>
    <w:pPr>
      <w:spacing w:after="160" w:line="259" w:lineRule="auto"/>
    </w:pPr>
  </w:style>
  <w:style w:type="paragraph" w:customStyle="1" w:styleId="73A64E4740894841A718880EBF0FF93F">
    <w:name w:val="73A64E4740894841A718880EBF0FF93F"/>
    <w:rsid w:val="004A2BFF"/>
    <w:pPr>
      <w:spacing w:after="160" w:line="259" w:lineRule="auto"/>
    </w:pPr>
  </w:style>
  <w:style w:type="paragraph" w:customStyle="1" w:styleId="08144502A603421F990EE177F21093E9">
    <w:name w:val="08144502A603421F990EE177F21093E9"/>
    <w:rsid w:val="004A2BFF"/>
    <w:pPr>
      <w:spacing w:after="160" w:line="259" w:lineRule="auto"/>
    </w:pPr>
  </w:style>
  <w:style w:type="paragraph" w:customStyle="1" w:styleId="87B4CDD9CB454D0AA4DAC488F11A5C4C">
    <w:name w:val="87B4CDD9CB454D0AA4DAC488F11A5C4C"/>
    <w:rsid w:val="004A2BFF"/>
    <w:pPr>
      <w:spacing w:after="160" w:line="259" w:lineRule="auto"/>
    </w:pPr>
  </w:style>
  <w:style w:type="paragraph" w:customStyle="1" w:styleId="F713C5E9973448F296A7A26F159DB0A5">
    <w:name w:val="F713C5E9973448F296A7A26F159DB0A5"/>
    <w:rsid w:val="004A2BFF"/>
    <w:pPr>
      <w:spacing w:after="160" w:line="259" w:lineRule="auto"/>
    </w:pPr>
  </w:style>
  <w:style w:type="paragraph" w:customStyle="1" w:styleId="7A3AF637254F4A45BD5DB2B4F2127A9B">
    <w:name w:val="7A3AF637254F4A45BD5DB2B4F2127A9B"/>
    <w:rsid w:val="004A2BFF"/>
    <w:pPr>
      <w:spacing w:after="160" w:line="259" w:lineRule="auto"/>
    </w:pPr>
  </w:style>
  <w:style w:type="paragraph" w:customStyle="1" w:styleId="BED96F471F2E41B7B03E5158F86AD74D">
    <w:name w:val="BED96F471F2E41B7B03E5158F86AD74D"/>
    <w:rsid w:val="004A2BFF"/>
    <w:pPr>
      <w:spacing w:after="160" w:line="259" w:lineRule="auto"/>
    </w:pPr>
  </w:style>
  <w:style w:type="paragraph" w:customStyle="1" w:styleId="4DE2446BE5EF4FA1AC9C7224BBDA82D6">
    <w:name w:val="4DE2446BE5EF4FA1AC9C7224BBDA82D6"/>
    <w:rsid w:val="004A2BFF"/>
    <w:pPr>
      <w:spacing w:after="160" w:line="259" w:lineRule="auto"/>
    </w:pPr>
  </w:style>
  <w:style w:type="paragraph" w:customStyle="1" w:styleId="9C9E11CB1EDE44A1A2E1920FC71F5488">
    <w:name w:val="9C9E11CB1EDE44A1A2E1920FC71F5488"/>
    <w:rsid w:val="004A2BFF"/>
    <w:pPr>
      <w:spacing w:after="160" w:line="259" w:lineRule="auto"/>
    </w:pPr>
  </w:style>
  <w:style w:type="paragraph" w:customStyle="1" w:styleId="7155084FD4B44AF1B53905843F25720E">
    <w:name w:val="7155084FD4B44AF1B53905843F25720E"/>
    <w:rsid w:val="004A2BFF"/>
    <w:pPr>
      <w:spacing w:after="160" w:line="259" w:lineRule="auto"/>
    </w:pPr>
  </w:style>
  <w:style w:type="paragraph" w:customStyle="1" w:styleId="2A1EBBE463DB4EF280344C058B56AFFA">
    <w:name w:val="2A1EBBE463DB4EF280344C058B56AFFA"/>
    <w:rsid w:val="004A2BFF"/>
    <w:pPr>
      <w:spacing w:after="160" w:line="259" w:lineRule="auto"/>
    </w:pPr>
  </w:style>
  <w:style w:type="paragraph" w:customStyle="1" w:styleId="F1D2413581A04BE482C37CA2DC8CC9E8">
    <w:name w:val="F1D2413581A04BE482C37CA2DC8CC9E8"/>
    <w:rsid w:val="004A2BFF"/>
    <w:pPr>
      <w:spacing w:after="160" w:line="259" w:lineRule="auto"/>
    </w:pPr>
  </w:style>
  <w:style w:type="paragraph" w:customStyle="1" w:styleId="802E37546FFB48889D7CA21BE629124A">
    <w:name w:val="802E37546FFB48889D7CA21BE629124A"/>
    <w:rsid w:val="004A2BFF"/>
    <w:pPr>
      <w:spacing w:after="160" w:line="259" w:lineRule="auto"/>
    </w:pPr>
  </w:style>
  <w:style w:type="paragraph" w:customStyle="1" w:styleId="910E09875CD243D28934A590C772895D">
    <w:name w:val="910E09875CD243D28934A590C772895D"/>
    <w:rsid w:val="004A2BFF"/>
    <w:pPr>
      <w:spacing w:after="160" w:line="259" w:lineRule="auto"/>
    </w:pPr>
  </w:style>
  <w:style w:type="paragraph" w:customStyle="1" w:styleId="4BC1F7F1968B4E5F839E38A4EAAE2463">
    <w:name w:val="4BC1F7F1968B4E5F839E38A4EAAE2463"/>
    <w:rsid w:val="004A2BFF"/>
    <w:pPr>
      <w:spacing w:after="160" w:line="259" w:lineRule="auto"/>
    </w:pPr>
  </w:style>
  <w:style w:type="paragraph" w:customStyle="1" w:styleId="5B330B49672A4368A306AC269A3B62FC">
    <w:name w:val="5B330B49672A4368A306AC269A3B62FC"/>
    <w:rsid w:val="004A2BFF"/>
    <w:pPr>
      <w:spacing w:after="160" w:line="259" w:lineRule="auto"/>
    </w:pPr>
  </w:style>
  <w:style w:type="paragraph" w:customStyle="1" w:styleId="0CDB6BB0E52B40619488FEB448ED41CD">
    <w:name w:val="0CDB6BB0E52B40619488FEB448ED41CD"/>
    <w:rsid w:val="004A2BFF"/>
    <w:pPr>
      <w:spacing w:after="160" w:line="259" w:lineRule="auto"/>
    </w:pPr>
  </w:style>
  <w:style w:type="paragraph" w:customStyle="1" w:styleId="EF36307E490C46EBBBF46BC3947D32E5">
    <w:name w:val="EF36307E490C46EBBBF46BC3947D32E5"/>
    <w:rsid w:val="004A2BFF"/>
    <w:pPr>
      <w:spacing w:after="160" w:line="259" w:lineRule="auto"/>
    </w:pPr>
  </w:style>
  <w:style w:type="paragraph" w:customStyle="1" w:styleId="67A0F7074B3E4895A558DDF08712C8E4">
    <w:name w:val="67A0F7074B3E4895A558DDF08712C8E4"/>
    <w:rsid w:val="004A2BFF"/>
    <w:pPr>
      <w:spacing w:after="160" w:line="259" w:lineRule="auto"/>
    </w:pPr>
  </w:style>
  <w:style w:type="paragraph" w:customStyle="1" w:styleId="5CC6E7C438B2461984460B5D3D6C9C5A">
    <w:name w:val="5CC6E7C438B2461984460B5D3D6C9C5A"/>
    <w:rsid w:val="004A2BFF"/>
    <w:pPr>
      <w:spacing w:after="160" w:line="259" w:lineRule="auto"/>
    </w:pPr>
  </w:style>
  <w:style w:type="paragraph" w:customStyle="1" w:styleId="770EB953694F42E9A8E991138281F587">
    <w:name w:val="770EB953694F42E9A8E991138281F587"/>
    <w:rsid w:val="004A2BFF"/>
    <w:pPr>
      <w:spacing w:after="160" w:line="259" w:lineRule="auto"/>
    </w:pPr>
  </w:style>
  <w:style w:type="paragraph" w:customStyle="1" w:styleId="C5FF70691C634558B546CFA511BDD784">
    <w:name w:val="C5FF70691C634558B546CFA511BDD784"/>
    <w:rsid w:val="004A2BF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18</TotalTime>
  <Pages>4</Pages>
  <Words>843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GONZALO GOMEZ DE VILLALOBOS</cp:lastModifiedBy>
  <cp:revision>3</cp:revision>
  <cp:lastPrinted>2026-03-04T10:00:00Z</cp:lastPrinted>
  <dcterms:created xsi:type="dcterms:W3CDTF">2026-07-17T16:52:00Z</dcterms:created>
  <dcterms:modified xsi:type="dcterms:W3CDTF">2026-07-17T17:16:00Z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